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682.916992pt;margin-top:20.650999pt;width:73.814922pt;height:76.8075pt;mso-position-horizontal-relative:page;mso-position-vertical-relative:page;z-index:-1108480" type="#_x0000_t75" stroked="false">
            <v:imagedata r:id="rId5" o:title=""/>
          </v:shape>
        </w:pict>
      </w:r>
      <w:r>
        <w:rPr/>
        <w:pict>
          <v:shape style="position:absolute;margin-left:112.325699pt;margin-top:149.800201pt;width:46.537067pt;height:52.275pt;mso-position-horizontal-relative:page;mso-position-vertical-relative:page;z-index:-1108456" type="#_x0000_t75" stroked="false">
            <v:imagedata r:id="rId6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76.85pt;height:250pt;mso-position-horizontal-relative:char;mso-position-vertical-relative:line" coordorigin="0,0" coordsize="15537,5000">
            <v:group style="position:absolute;left:2;top:2883;width:15532;height:1237" coordorigin="2,2883" coordsize="15532,1237">
              <v:shape style="position:absolute;left:2;top:2883;width:15532;height:1237" coordorigin="2,2883" coordsize="15532,1237" path="m15534,2883l15534,4120,2,4120,2,2883,15534,2883xe" filled="true" fillcolor="#c0272e" stroked="false">
                <v:path arrowok="t"/>
                <v:fill type="solid"/>
              </v:shape>
            </v:group>
            <v:group style="position:absolute;left:2;top:2883;width:15532;height:1237" coordorigin="2,2883" coordsize="15532,1237">
              <v:shape style="position:absolute;left:2;top:2883;width:15532;height:1237" coordorigin="2,2883" coordsize="15532,1237" path="m15534,2883l15534,4120,2,4120,2,2883,15534,2883xe" filled="false" stroked="true" strokeweight=".216pt" strokecolor="#231f2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15537;height:5000" type="#_x0000_t202" filled="false" stroked="false">
                <v:textbox inset="0,0,0,0">
                  <w:txbxContent>
                    <w:p>
                      <w:pPr>
                        <w:spacing w:line="4651" w:lineRule="exact" w:before="0"/>
                        <w:ind w:left="46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pacing w:val="-519"/>
                          <w:w w:val="60"/>
                          <w:position w:val="29"/>
                          <w:sz w:val="500"/>
                        </w:rPr>
                        <w:t>6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Informe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2"/>
                          <w:w w:val="60"/>
                          <w:sz w:val="14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de</w:t>
                      </w:r>
                      <w:r>
                        <w:rPr>
                          <w:rFonts w:ascii="Times New Roman"/>
                          <w:i/>
                          <w:color w:val="FFFFFF"/>
                          <w:spacing w:val="53"/>
                          <w:w w:val="60"/>
                          <w:sz w:val="14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FFFFFF"/>
                          <w:w w:val="60"/>
                          <w:sz w:val="144"/>
                        </w:rPr>
                        <w:t>Gobierno</w:t>
                      </w:r>
                      <w:r>
                        <w:rPr>
                          <w:rFonts w:ascii="Times New Roman"/>
                          <w:sz w:val="14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749" w:lineRule="exact" w:before="0"/>
        <w:ind w:left="433" w:right="0" w:firstLine="0"/>
        <w:jc w:val="left"/>
        <w:rPr>
          <w:rFonts w:ascii="Eras Demi ITC" w:hAnsi="Eras Demi ITC" w:cs="Eras Demi ITC" w:eastAsia="Eras Demi ITC"/>
          <w:sz w:val="66"/>
          <w:szCs w:val="66"/>
        </w:rPr>
      </w:pPr>
      <w:r>
        <w:rPr/>
        <w:pict>
          <v:shape style="position:absolute;margin-left:8.1491pt;margin-top:-119.656021pt;width:775.63290pt;height:189.42160pt;mso-position-horizontal-relative:page;mso-position-vertical-relative:paragraph;z-index:-1108504" type="#_x0000_t75" stroked="false">
            <v:imagedata r:id="rId7" o:title=""/>
          </v:shape>
        </w:pict>
      </w:r>
      <w:r>
        <w:rPr>
          <w:rFonts w:ascii="Eras Demi ITC" w:hAnsi="Eras Demi ITC"/>
          <w:color w:val="FFCB04"/>
          <w:spacing w:val="-12"/>
          <w:sz w:val="66"/>
        </w:rPr>
        <w:t>Lic.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3"/>
          <w:sz w:val="66"/>
        </w:rPr>
        <w:t>Leonel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8"/>
          <w:sz w:val="66"/>
        </w:rPr>
        <w:t>E.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2"/>
          <w:sz w:val="66"/>
        </w:rPr>
        <w:t>Cota</w:t>
      </w:r>
      <w:r>
        <w:rPr>
          <w:rFonts w:ascii="Eras Demi ITC" w:hAnsi="Eras Demi ITC"/>
          <w:color w:val="FFCB04"/>
          <w:spacing w:val="-23"/>
          <w:sz w:val="66"/>
        </w:rPr>
        <w:t> </w:t>
      </w:r>
      <w:r>
        <w:rPr>
          <w:rFonts w:ascii="Eras Demi ITC" w:hAnsi="Eras Demi ITC"/>
          <w:color w:val="FFCB04"/>
          <w:spacing w:val="-15"/>
          <w:sz w:val="66"/>
        </w:rPr>
        <w:t>Montaño</w:t>
      </w:r>
      <w:r>
        <w:rPr>
          <w:rFonts w:ascii="Eras Demi ITC" w:hAnsi="Eras Demi ITC"/>
          <w:sz w:val="66"/>
        </w:rPr>
      </w:r>
    </w:p>
    <w:p>
      <w:pPr>
        <w:tabs>
          <w:tab w:pos="5419" w:val="left" w:leader="none"/>
          <w:tab w:pos="5903" w:val="left" w:leader="none"/>
          <w:tab w:pos="6356" w:val="left" w:leader="none"/>
          <w:tab w:pos="6701" w:val="left" w:leader="none"/>
          <w:tab w:pos="7047" w:val="left" w:leader="none"/>
          <w:tab w:pos="7420" w:val="left" w:leader="none"/>
          <w:tab w:pos="7892" w:val="left" w:leader="none"/>
          <w:tab w:pos="8281" w:val="left" w:leader="none"/>
          <w:tab w:pos="8761" w:val="left" w:leader="none"/>
          <w:tab w:pos="9107" w:val="left" w:leader="none"/>
          <w:tab w:pos="9871" w:val="left" w:leader="none"/>
          <w:tab w:pos="10359" w:val="left" w:leader="none"/>
          <w:tab w:pos="10887" w:val="left" w:leader="none"/>
        </w:tabs>
        <w:spacing w:before="57"/>
        <w:ind w:left="485" w:right="0" w:firstLine="0"/>
        <w:jc w:val="left"/>
        <w:rPr>
          <w:rFonts w:ascii="Eras Demi ITC" w:hAnsi="Eras Demi ITC" w:cs="Eras Demi ITC" w:eastAsia="Eras Demi ITC"/>
          <w:sz w:val="36"/>
          <w:szCs w:val="36"/>
        </w:rPr>
      </w:pPr>
      <w:r>
        <w:rPr>
          <w:rFonts w:ascii="Eras Demi ITC"/>
          <w:color w:val="FFCB04"/>
          <w:spacing w:val="78"/>
          <w:sz w:val="36"/>
        </w:rPr>
        <w:t>Gobernado</w:t>
      </w:r>
      <w:r>
        <w:rPr>
          <w:rFonts w:ascii="Eras Demi ITC"/>
          <w:color w:val="FFCB04"/>
          <w:sz w:val="36"/>
        </w:rPr>
        <w:t>r</w:t>
      </w:r>
      <w:r>
        <w:rPr>
          <w:rFonts w:ascii="Eras Demi ITC"/>
          <w:color w:val="FFCB04"/>
          <w:spacing w:val="74"/>
          <w:sz w:val="36"/>
        </w:rPr>
        <w:t> </w:t>
      </w:r>
      <w:r>
        <w:rPr>
          <w:rFonts w:ascii="Eras Demi ITC"/>
          <w:color w:val="FFCB04"/>
          <w:sz w:val="36"/>
        </w:rPr>
        <w:t>d</w:t>
      </w:r>
      <w:r>
        <w:rPr>
          <w:rFonts w:ascii="Eras Demi ITC"/>
          <w:color w:val="FFCB04"/>
          <w:spacing w:val="-12"/>
          <w:sz w:val="36"/>
        </w:rPr>
        <w:t> </w:t>
      </w:r>
      <w:r>
        <w:rPr>
          <w:rFonts w:ascii="Eras Demi ITC"/>
          <w:color w:val="FFCB04"/>
          <w:sz w:val="36"/>
        </w:rPr>
        <w:t>e</w:t>
      </w:r>
      <w:r>
        <w:rPr>
          <w:rFonts w:ascii="Eras Demi ITC"/>
          <w:color w:val="FFCB04"/>
          <w:spacing w:val="73"/>
          <w:sz w:val="36"/>
        </w:rPr>
        <w:t> </w:t>
      </w:r>
      <w:r>
        <w:rPr>
          <w:rFonts w:ascii="Eras Demi ITC"/>
          <w:color w:val="FFCB04"/>
          <w:spacing w:val="78"/>
          <w:sz w:val="36"/>
        </w:rPr>
        <w:t>Baj</w:t>
      </w:r>
      <w:r>
        <w:rPr>
          <w:rFonts w:ascii="Eras Demi ITC"/>
          <w:color w:val="FFCB04"/>
          <w:sz w:val="36"/>
        </w:rPr>
        <w:t>a</w:t>
        <w:tab/>
        <w:t>C</w:t>
        <w:tab/>
        <w:t>a</w:t>
        <w:tab/>
      </w:r>
      <w:r>
        <w:rPr>
          <w:rFonts w:ascii="Eras Demi ITC"/>
          <w:color w:val="FFCB04"/>
          <w:w w:val="95"/>
          <w:sz w:val="36"/>
        </w:rPr>
        <w:t>l</w:t>
        <w:tab/>
        <w:t>i</w:t>
        <w:tab/>
      </w:r>
      <w:r>
        <w:rPr>
          <w:rFonts w:ascii="Eras Demi ITC"/>
          <w:color w:val="FFCB04"/>
          <w:sz w:val="36"/>
        </w:rPr>
        <w:t>f</w:t>
        <w:tab/>
        <w:t>o</w:t>
        <w:tab/>
      </w:r>
      <w:r>
        <w:rPr>
          <w:rFonts w:ascii="Eras Demi ITC"/>
          <w:color w:val="FFCB04"/>
          <w:w w:val="95"/>
          <w:sz w:val="36"/>
        </w:rPr>
        <w:t>r</w:t>
        <w:tab/>
        <w:t>n</w:t>
        <w:tab/>
        <w:t>i</w:t>
        <w:tab/>
      </w:r>
      <w:r>
        <w:rPr>
          <w:rFonts w:ascii="Eras Demi ITC"/>
          <w:color w:val="FFCB04"/>
          <w:sz w:val="36"/>
        </w:rPr>
        <w:t>a</w:t>
        <w:tab/>
      </w:r>
      <w:r>
        <w:rPr>
          <w:rFonts w:ascii="Eras Demi ITC"/>
          <w:color w:val="FFCB04"/>
          <w:w w:val="95"/>
          <w:sz w:val="36"/>
        </w:rPr>
        <w:t>S</w:t>
        <w:tab/>
      </w:r>
      <w:r>
        <w:rPr>
          <w:rFonts w:ascii="Eras Demi ITC"/>
          <w:color w:val="FFCB04"/>
          <w:sz w:val="36"/>
        </w:rPr>
        <w:t>u</w:t>
        <w:tab/>
        <w:t>r</w:t>
      </w:r>
      <w:r>
        <w:rPr>
          <w:rFonts w:ascii="Eras Demi ITC"/>
          <w:sz w:val="36"/>
        </w:rPr>
      </w:r>
    </w:p>
    <w:p>
      <w:pPr>
        <w:spacing w:line="240" w:lineRule="auto" w:before="6"/>
        <w:rPr>
          <w:rFonts w:ascii="Eras Demi ITC" w:hAnsi="Eras Demi ITC" w:cs="Eras Demi ITC" w:eastAsia="Eras Demi ITC"/>
          <w:sz w:val="26"/>
          <w:szCs w:val="26"/>
        </w:rPr>
      </w:pPr>
    </w:p>
    <w:p>
      <w:pPr>
        <w:spacing w:line="200" w:lineRule="atLeast"/>
        <w:ind w:left="101" w:right="0" w:firstLine="0"/>
        <w:rPr>
          <w:rFonts w:ascii="Eras Demi ITC" w:hAnsi="Eras Demi ITC" w:cs="Eras Demi ITC" w:eastAsia="Eras Demi ITC"/>
          <w:sz w:val="20"/>
          <w:szCs w:val="20"/>
        </w:rPr>
      </w:pPr>
      <w:r>
        <w:rPr>
          <w:rFonts w:ascii="Eras Demi ITC" w:hAnsi="Eras Demi ITC" w:cs="Eras Demi ITC" w:eastAsia="Eras Demi ITC"/>
          <w:sz w:val="20"/>
          <w:szCs w:val="20"/>
        </w:rPr>
        <w:pict>
          <v:group style="width:776.85pt;height:48pt;mso-position-horizontal-relative:char;mso-position-vertical-relative:line" coordorigin="0,0" coordsize="15537,960">
            <v:group style="position:absolute;left:2;top:24;width:15532;height:802" coordorigin="2,24" coordsize="15532,802">
              <v:shape style="position:absolute;left:2;top:24;width:15532;height:802" coordorigin="2,24" coordsize="15532,802" path="m15534,24l15534,826,2,826,2,24,15534,24xe" filled="true" fillcolor="#ffcb04" stroked="false">
                <v:path arrowok="t"/>
                <v:fill type="solid"/>
              </v:shape>
            </v:group>
            <v:group style="position:absolute;left:2;top:24;width:15532;height:802" coordorigin="2,24" coordsize="15532,802">
              <v:shape style="position:absolute;left:2;top:24;width:15532;height:802" coordorigin="2,24" coordsize="15532,802" path="m15534,24l15534,826,2,826,2,24,15534,24xe" filled="false" stroked="true" strokeweight=".216pt" strokecolor="#231f20">
                <v:path arrowok="t"/>
              </v:shape>
              <v:shape style="position:absolute;left:0;top:0;width:15537;height:960" type="#_x0000_t202" filled="false" stroked="false">
                <v:textbox inset="0,0,0,0">
                  <w:txbxContent>
                    <w:p>
                      <w:pPr>
                        <w:spacing w:line="893" w:lineRule="exact" w:before="0"/>
                        <w:ind w:left="862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Seis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4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años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5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3"/>
                          <w:w w:val="60"/>
                          <w:sz w:val="96"/>
                        </w:rPr>
                        <w:t>tr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4"/>
                          <w:w w:val="60"/>
                          <w:sz w:val="96"/>
                        </w:rPr>
                        <w:t>abajando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15"/>
                          <w:w w:val="6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w w:val="60"/>
                          <w:sz w:val="96"/>
                        </w:rPr>
                        <w:t>unidos</w:t>
                      </w:r>
                      <w:r>
                        <w:rPr>
                          <w:rFonts w:ascii="Times New Roman" w:hAnsi="Times New Roman"/>
                          <w:sz w:val="9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Eras Demi ITC" w:hAnsi="Eras Demi ITC" w:cs="Eras Demi ITC" w:eastAsia="Eras Demi ITC"/>
          <w:sz w:val="20"/>
          <w:szCs w:val="20"/>
        </w:rPr>
      </w:r>
    </w:p>
    <w:p>
      <w:pPr>
        <w:spacing w:line="240" w:lineRule="auto" w:before="7"/>
        <w:rPr>
          <w:rFonts w:ascii="Eras Demi ITC" w:hAnsi="Eras Demi ITC" w:cs="Eras Demi ITC" w:eastAsia="Eras Demi ITC"/>
          <w:sz w:val="5"/>
          <w:szCs w:val="5"/>
        </w:rPr>
      </w:pPr>
    </w:p>
    <w:p>
      <w:pPr>
        <w:spacing w:before="40"/>
        <w:ind w:left="9904" w:right="302" w:firstLine="4249"/>
        <w:jc w:val="left"/>
        <w:rPr>
          <w:rFonts w:ascii="Eras Demi ITC" w:hAnsi="Eras Demi ITC" w:cs="Eras Demi ITC" w:eastAsia="Eras Demi ITC"/>
          <w:sz w:val="36"/>
          <w:szCs w:val="36"/>
        </w:rPr>
      </w:pPr>
      <w:r>
        <w:rPr>
          <w:rFonts w:ascii="Eras Demi ITC" w:hAnsi="Eras Demi ITC"/>
          <w:color w:val="231F20"/>
          <w:sz w:val="36"/>
        </w:rPr>
        <w:t>Tomo II Documento Gráfico y Estadístico</w:t>
      </w:r>
      <w:r>
        <w:rPr>
          <w:rFonts w:ascii="Eras Demi ITC" w:hAnsi="Eras Demi ITC"/>
          <w:sz w:val="36"/>
        </w:rPr>
      </w:r>
    </w:p>
    <w:p>
      <w:pPr>
        <w:spacing w:after="0"/>
        <w:jc w:val="left"/>
        <w:rPr>
          <w:rFonts w:ascii="Eras Demi ITC" w:hAnsi="Eras Demi ITC" w:cs="Eras Demi ITC" w:eastAsia="Eras Demi ITC"/>
          <w:sz w:val="36"/>
          <w:szCs w:val="36"/>
        </w:rPr>
        <w:sectPr>
          <w:type w:val="continuous"/>
          <w:pgSz w:w="15840" w:h="12240" w:orient="landscape"/>
          <w:pgMar w:top="340" w:bottom="280" w:left="40" w:right="60"/>
        </w:sectPr>
      </w:pPr>
    </w:p>
    <w:p>
      <w:pPr>
        <w:spacing w:line="240" w:lineRule="auto" w:before="0"/>
        <w:rPr>
          <w:rFonts w:ascii="Eras Demi ITC" w:hAnsi="Eras Demi ITC" w:cs="Eras Demi ITC" w:eastAsia="Eras Demi ITC"/>
          <w:sz w:val="20"/>
          <w:szCs w:val="20"/>
        </w:rPr>
      </w:pPr>
    </w:p>
    <w:p>
      <w:pPr>
        <w:spacing w:line="240" w:lineRule="auto" w:before="0"/>
        <w:rPr>
          <w:rFonts w:ascii="Eras Demi ITC" w:hAnsi="Eras Demi ITC" w:cs="Eras Demi ITC" w:eastAsia="Eras Demi ITC"/>
          <w:sz w:val="20"/>
          <w:szCs w:val="20"/>
        </w:rPr>
      </w:pPr>
    </w:p>
    <w:p>
      <w:pPr>
        <w:spacing w:line="240" w:lineRule="auto" w:before="5"/>
        <w:rPr>
          <w:rFonts w:ascii="Eras Demi ITC" w:hAnsi="Eras Demi ITC" w:cs="Eras Demi ITC" w:eastAsia="Eras Demi ITC"/>
          <w:sz w:val="28"/>
          <w:szCs w:val="28"/>
        </w:rPr>
      </w:pPr>
    </w:p>
    <w:p>
      <w:pPr>
        <w:pStyle w:val="Heading1"/>
        <w:spacing w:line="240" w:lineRule="auto"/>
        <w:ind w:left="2797" w:right="2813"/>
        <w:jc w:val="center"/>
        <w:rPr>
          <w:b w:val="0"/>
          <w:bCs w:val="0"/>
        </w:rPr>
      </w:pPr>
      <w:r>
        <w:rPr/>
        <w:t>C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N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</w:t>
      </w:r>
      <w:r>
        <w:rPr>
          <w:spacing w:val="-2"/>
        </w:rPr>
        <w:t> </w:t>
      </w:r>
      <w:r>
        <w:rPr/>
        <w:t>O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2062" w:val="right" w:leader="none"/>
            </w:tabs>
            <w:spacing w:line="240" w:lineRule="auto" w:before="596"/>
            <w:ind w:right="0"/>
            <w:jc w:val="left"/>
            <w:rPr>
              <w:sz w:val="22"/>
              <w:szCs w:val="22"/>
            </w:rPr>
          </w:pPr>
          <w:hyperlink w:history="true" w:anchor="_TOC_250015">
            <w:r>
              <w:rPr/>
              <w:t>PARTICIPACIÓN</w:t>
            </w:r>
            <w:r>
              <w:rPr>
                <w:spacing w:val="-2"/>
              </w:rPr>
              <w:t> </w:t>
            </w:r>
            <w:r>
              <w:rPr/>
              <w:t>CIUDADANA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1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2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14">
            <w:r>
              <w:rPr/>
              <w:t>IGUALDAD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GÉNERO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>5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13">
            <w:r>
              <w:rPr/>
              <w:t>EDUCACIÓN,</w:t>
            </w:r>
            <w:r>
              <w:rPr>
                <w:spacing w:val="-2"/>
              </w:rPr>
              <w:t> </w:t>
            </w:r>
            <w:r>
              <w:rPr/>
              <w:t>CULTURA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DEPORTE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11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 w:before="160"/>
            <w:ind w:right="0"/>
            <w:jc w:val="left"/>
            <w:rPr>
              <w:sz w:val="22"/>
              <w:szCs w:val="22"/>
            </w:rPr>
          </w:pPr>
          <w:hyperlink w:history="true" w:anchor="_TOC_250012">
            <w:r>
              <w:rPr/>
              <w:t>SALUD</w:t>
            </w:r>
            <w:r>
              <w:rPr>
                <w:spacing w:val="-1"/>
              </w:rPr>
              <w:t> </w:t>
            </w:r>
            <w:r>
              <w:rPr/>
              <w:t>Y ASISTENCIA</w:t>
            </w:r>
            <w:r>
              <w:rPr>
                <w:spacing w:val="-1"/>
              </w:rPr>
              <w:t> </w:t>
            </w:r>
            <w:r>
              <w:rPr/>
              <w:t>SOCIAL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29</w:t>
            </w:r>
            <w:r>
              <w:rPr>
                <w:sz w:val="22"/>
              </w:rPr>
            </w:r>
          </w:hyperlink>
        </w:p>
        <w:p>
          <w:pPr>
            <w:pStyle w:val="TOC2"/>
            <w:tabs>
              <w:tab w:pos="12061" w:val="right" w:leader="none"/>
            </w:tabs>
            <w:spacing w:line="240" w:lineRule="auto" w:before="161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TOC_250011">
            <w:r>
              <w:rPr>
                <w:b w:val="0"/>
                <w:i w:val="0"/>
                <w:spacing w:val="-1"/>
                <w:sz w:val="28"/>
              </w:rPr>
              <w:t>VIVIENDA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pacing w:val="-1"/>
                <w:sz w:val="22"/>
              </w:rPr>
              <w:t>46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 w:before="160"/>
            <w:ind w:right="0"/>
            <w:jc w:val="left"/>
            <w:rPr>
              <w:sz w:val="22"/>
              <w:szCs w:val="22"/>
            </w:rPr>
          </w:pPr>
          <w:hyperlink w:history="true" w:anchor="_TOC_250010">
            <w:r>
              <w:rPr>
                <w:spacing w:val="-1"/>
              </w:rPr>
              <w:t>GRUPOS</w:t>
            </w:r>
            <w:r>
              <w:rPr/>
              <w:t> VULNERABLES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52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9">
            <w:r>
              <w:rPr>
                <w:spacing w:val="-1"/>
              </w:rPr>
              <w:t>JUSTICIA, </w:t>
            </w:r>
            <w:r>
              <w:rPr/>
              <w:t>SEGURIDAD</w:t>
            </w:r>
            <w:r>
              <w:rPr>
                <w:spacing w:val="-2"/>
              </w:rPr>
              <w:t> </w:t>
            </w:r>
            <w:r>
              <w:rPr/>
              <w:t>PÚBLICA</w:t>
            </w:r>
            <w:r>
              <w:rPr>
                <w:spacing w:val="-1"/>
              </w:rPr>
              <w:t> </w:t>
            </w:r>
            <w:r>
              <w:rPr/>
              <w:t>Y DERECHOS</w:t>
            </w:r>
            <w:r>
              <w:rPr>
                <w:spacing w:val="-1"/>
              </w:rPr>
              <w:t> </w:t>
            </w:r>
            <w:r>
              <w:rPr/>
              <w:t>HUMANOS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63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8">
            <w:r>
              <w:rPr/>
              <w:t>PROTECCIÓN</w:t>
            </w:r>
            <w:r>
              <w:rPr>
                <w:spacing w:val="-2"/>
              </w:rPr>
              <w:t> </w:t>
            </w:r>
            <w:r>
              <w:rPr/>
              <w:t>CIVIL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82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 w:before="160"/>
            <w:ind w:right="0"/>
            <w:jc w:val="left"/>
            <w:rPr>
              <w:sz w:val="22"/>
              <w:szCs w:val="22"/>
            </w:rPr>
          </w:pPr>
          <w:hyperlink w:history="true" w:anchor="_TOC_250007">
            <w:r>
              <w:rPr/>
              <w:t>DESARROLLO</w:t>
            </w:r>
            <w:r>
              <w:rPr>
                <w:spacing w:val="-1"/>
              </w:rPr>
              <w:t> </w:t>
            </w:r>
            <w:r>
              <w:rPr/>
              <w:t>URBANO</w:t>
            </w:r>
            <w:r>
              <w:rPr>
                <w:spacing w:val="-2"/>
              </w:rPr>
              <w:t> </w:t>
            </w:r>
            <w:r>
              <w:rPr/>
              <w:t>Y ASENTAMIENTOS</w:t>
            </w:r>
            <w:r>
              <w:rPr>
                <w:spacing w:val="-2"/>
              </w:rPr>
              <w:t> </w:t>
            </w:r>
            <w:r>
              <w:rPr/>
              <w:t>HUMANOS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84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6">
            <w:r>
              <w:rPr/>
              <w:t>PESCA</w:t>
            </w:r>
            <w:r>
              <w:rPr>
                <w:spacing w:val="-1"/>
              </w:rPr>
              <w:t> </w:t>
            </w:r>
            <w:r>
              <w:rPr/>
              <w:t>Y ACUACULTURA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88</w:t>
            </w:r>
            <w:r>
              <w:rPr>
                <w:sz w:val="22"/>
              </w:rPr>
            </w:r>
          </w:hyperlink>
        </w:p>
        <w:p>
          <w:pPr>
            <w:pStyle w:val="TOC2"/>
            <w:tabs>
              <w:tab w:pos="12061" w:val="right" w:leader="none"/>
            </w:tabs>
            <w:spacing w:line="240" w:lineRule="auto"/>
            <w:ind w:right="0"/>
            <w:jc w:val="left"/>
            <w:rPr>
              <w:b w:val="0"/>
              <w:bCs w:val="0"/>
              <w:i w:val="0"/>
              <w:sz w:val="22"/>
              <w:szCs w:val="22"/>
            </w:rPr>
          </w:pPr>
          <w:hyperlink w:history="true" w:anchor="_TOC_250005">
            <w:r>
              <w:rPr>
                <w:b w:val="0"/>
                <w:i w:val="0"/>
                <w:spacing w:val="-1"/>
                <w:sz w:val="28"/>
              </w:rPr>
              <w:t>TURISMO</w:t>
            </w:r>
            <w:r>
              <w:rPr>
                <w:b w:val="0"/>
                <w:i w:val="0"/>
                <w:spacing w:val="-1"/>
                <w:sz w:val="22"/>
              </w:rPr>
              <w:tab/>
            </w:r>
            <w:r>
              <w:rPr>
                <w:b w:val="0"/>
                <w:i w:val="0"/>
                <w:spacing w:val="-1"/>
                <w:sz w:val="22"/>
              </w:rPr>
              <w:t>94</w:t>
            </w:r>
            <w:r>
              <w:rPr>
                <w:b w:val="0"/>
                <w:i w:val="0"/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4">
            <w:r>
              <w:rPr/>
              <w:t>AGRICULTURA</w:t>
            </w:r>
            <w:r>
              <w:rPr>
                <w:spacing w:val="-1"/>
              </w:rPr>
              <w:t> </w:t>
            </w:r>
            <w:r>
              <w:rPr/>
              <w:t>Y GANADERÍA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99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3">
            <w:r>
              <w:rPr>
                <w:spacing w:val="-1"/>
              </w:rPr>
              <w:t>POLÍTICA AGRARIA</w:t>
            </w:r>
            <w:r>
              <w:rPr>
                <w:spacing w:val="-1"/>
                <w:sz w:val="22"/>
              </w:rPr>
              <w:tab/>
            </w:r>
            <w:r>
              <w:rPr>
                <w:spacing w:val="-1"/>
                <w:sz w:val="22"/>
              </w:rPr>
              <w:t>117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 w:before="160"/>
            <w:ind w:right="0"/>
            <w:jc w:val="left"/>
            <w:rPr>
              <w:sz w:val="22"/>
              <w:szCs w:val="22"/>
            </w:rPr>
          </w:pPr>
          <w:hyperlink w:history="true" w:anchor="_TOC_250002">
            <w:r>
              <w:rPr/>
              <w:t>RESCATE,</w:t>
            </w:r>
            <w:r>
              <w:rPr>
                <w:spacing w:val="-2"/>
              </w:rPr>
              <w:t> </w:t>
            </w:r>
            <w:r>
              <w:rPr/>
              <w:t>PRODUCCIÓN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COMERCIALIZACIÓN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ARTESANÍAS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120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1">
            <w:r>
              <w:rPr>
                <w:spacing w:val="-1"/>
              </w:rPr>
              <w:t>COMERCIO </w:t>
            </w:r>
            <w:r>
              <w:rPr/>
              <w:t>Y </w:t>
            </w:r>
            <w:r>
              <w:rPr>
                <w:spacing w:val="-1"/>
              </w:rPr>
              <w:t>SERVICIOS</w:t>
            </w:r>
            <w:r>
              <w:rPr>
                <w:spacing w:val="-1"/>
                <w:sz w:val="22"/>
              </w:rPr>
              <w:tab/>
            </w:r>
            <w:r>
              <w:rPr>
                <w:spacing w:val="-1"/>
                <w:sz w:val="22"/>
              </w:rPr>
              <w:t>121</w:t>
            </w:r>
            <w:r>
              <w:rPr>
                <w:sz w:val="22"/>
              </w:rPr>
            </w:r>
          </w:hyperlink>
        </w:p>
        <w:p>
          <w:pPr>
            <w:pStyle w:val="TOC1"/>
            <w:tabs>
              <w:tab w:pos="12061" w:val="right" w:leader="none"/>
            </w:tabs>
            <w:spacing w:line="240" w:lineRule="auto"/>
            <w:ind w:right="0"/>
            <w:jc w:val="left"/>
            <w:rPr>
              <w:sz w:val="22"/>
              <w:szCs w:val="22"/>
            </w:rPr>
          </w:pPr>
          <w:hyperlink w:history="true" w:anchor="_TOC_250000">
            <w:r>
              <w:rPr/>
              <w:t>COMUNICACIONES</w:t>
            </w:r>
            <w:r>
              <w:rPr>
                <w:spacing w:val="-2"/>
              </w:rPr>
              <w:t> </w:t>
            </w:r>
            <w:r>
              <w:rPr/>
              <w:t>Y TRANSPORTES</w:t>
            </w:r>
            <w:r>
              <w:rPr>
                <w:sz w:val="22"/>
              </w:rPr>
              <w:tab/>
            </w:r>
            <w:r>
              <w:rPr>
                <w:spacing w:val="-1"/>
                <w:sz w:val="22"/>
              </w:rPr>
              <w:t>139</w:t>
            </w:r>
            <w:r>
              <w:rPr>
                <w:sz w:val="22"/>
              </w:rPr>
            </w:r>
          </w:hyperlink>
        </w:p>
      </w:sdtContent>
    </w:sdt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5"/>
          <w:szCs w:val="15"/>
        </w:rPr>
      </w:pPr>
    </w:p>
    <w:p>
      <w:pPr>
        <w:spacing w:line="20" w:lineRule="atLeast"/>
        <w:ind w:left="113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630.15pt;height:.75pt;mso-position-horizontal-relative:char;mso-position-vertical-relative:line" coordorigin="0,0" coordsize="12603,15">
            <v:group style="position:absolute;left:7;top:7;width:12588;height:2" coordorigin="7,7" coordsize="12588,2">
              <v:shape style="position:absolute;left:7;top:7;width:12588;height:2" coordorigin="7,7" coordsize="12588,0" path="m7,7l12595,7e" filled="false" stroked="true" strokeweight=".72pt" strokecolor="#ffcc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headerReference w:type="default" r:id="rId8"/>
          <w:pgSz w:w="15840" w:h="12240" w:orient="landscape"/>
          <w:pgMar w:header="384" w:footer="0" w:top="1360" w:bottom="280" w:left="1520" w:right="1500"/>
        </w:sectPr>
      </w:pPr>
    </w:p>
    <w:p>
      <w:pPr>
        <w:spacing w:line="240" w:lineRule="auto" w:before="5"/>
        <w:rPr>
          <w:rFonts w:ascii="Arial Narrow" w:hAnsi="Arial Narrow" w:cs="Arial Narrow" w:eastAsia="Arial Narrow"/>
          <w:sz w:val="16"/>
          <w:szCs w:val="16"/>
        </w:rPr>
      </w:pPr>
    </w:p>
    <w:p>
      <w:pPr>
        <w:tabs>
          <w:tab w:pos="12061" w:val="right" w:leader="none"/>
        </w:tabs>
        <w:spacing w:before="65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pacing w:val="-1"/>
          <w:sz w:val="28"/>
        </w:rPr>
        <w:t>POLÍTICA POBLACIONAL</w:t>
      </w:r>
      <w:r>
        <w:rPr>
          <w:rFonts w:ascii="Arial Narrow" w:hAnsi="Arial Narrow"/>
          <w:spacing w:val="-1"/>
          <w:sz w:val="22"/>
        </w:rPr>
        <w:tab/>
      </w:r>
      <w:r>
        <w:rPr>
          <w:rFonts w:ascii="Arial Narrow" w:hAnsi="Arial Narrow"/>
          <w:spacing w:val="-1"/>
          <w:sz w:val="22"/>
        </w:rPr>
        <w:t>146</w:t>
      </w:r>
      <w:r>
        <w:rPr>
          <w:rFonts w:ascii="Arial Narrow" w:hAnsi="Arial Narrow"/>
          <w:sz w:val="22"/>
        </w:rPr>
      </w:r>
    </w:p>
    <w:p>
      <w:pPr>
        <w:tabs>
          <w:tab w:pos="12061" w:val="right" w:leader="none"/>
        </w:tabs>
        <w:spacing w:before="161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pacing w:val="-1"/>
          <w:sz w:val="28"/>
        </w:rPr>
        <w:t>POLÍTICA LABORAL</w:t>
      </w:r>
      <w:r>
        <w:rPr>
          <w:rFonts w:ascii="Arial Narrow" w:hAnsi="Arial Narrow"/>
          <w:sz w:val="28"/>
        </w:rPr>
        <w:t> Y </w:t>
      </w:r>
      <w:r>
        <w:rPr>
          <w:rFonts w:ascii="Arial Narrow" w:hAnsi="Arial Narrow"/>
          <w:spacing w:val="-1"/>
          <w:sz w:val="28"/>
        </w:rPr>
        <w:t>EMPLEO</w:t>
      </w:r>
      <w:r>
        <w:rPr>
          <w:rFonts w:ascii="Arial Narrow" w:hAnsi="Arial Narrow"/>
          <w:spacing w:val="-1"/>
          <w:sz w:val="22"/>
        </w:rPr>
        <w:tab/>
      </w:r>
      <w:r>
        <w:rPr>
          <w:rFonts w:ascii="Arial Narrow" w:hAnsi="Arial Narrow"/>
          <w:spacing w:val="-1"/>
          <w:sz w:val="22"/>
        </w:rPr>
        <w:t>148</w:t>
      </w:r>
      <w:r>
        <w:rPr>
          <w:rFonts w:ascii="Arial Narrow" w:hAnsi="Arial Narrow"/>
          <w:sz w:val="22"/>
        </w:rPr>
      </w:r>
    </w:p>
    <w:p>
      <w:pPr>
        <w:tabs>
          <w:tab w:pos="12061" w:val="right" w:leader="none"/>
        </w:tabs>
        <w:spacing w:before="160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pacing w:val="-1"/>
          <w:sz w:val="28"/>
        </w:rPr>
        <w:t>POLÍTICA AMBIENTAL</w:t>
      </w:r>
      <w:r>
        <w:rPr>
          <w:rFonts w:ascii="Arial Narrow" w:hAnsi="Arial Narrow"/>
          <w:spacing w:val="-1"/>
          <w:sz w:val="22"/>
        </w:rPr>
        <w:tab/>
      </w:r>
      <w:r>
        <w:rPr>
          <w:rFonts w:ascii="Arial Narrow" w:hAnsi="Arial Narrow"/>
          <w:spacing w:val="-1"/>
          <w:sz w:val="22"/>
        </w:rPr>
        <w:t>158</w:t>
      </w:r>
      <w:r>
        <w:rPr>
          <w:rFonts w:ascii="Arial Narrow" w:hAnsi="Arial Narrow"/>
          <w:sz w:val="22"/>
        </w:rPr>
      </w:r>
    </w:p>
    <w:p>
      <w:pPr>
        <w:tabs>
          <w:tab w:pos="12061" w:val="right" w:leader="none"/>
        </w:tabs>
        <w:spacing w:before="161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z w:val="28"/>
        </w:rPr>
        <w:t>POLÍTICA</w:t>
      </w:r>
      <w:r>
        <w:rPr>
          <w:rFonts w:ascii="Arial Narrow" w:hAnsi="Arial Narrow"/>
          <w:spacing w:val="-1"/>
          <w:sz w:val="28"/>
        </w:rPr>
        <w:t> </w:t>
      </w:r>
      <w:r>
        <w:rPr>
          <w:rFonts w:ascii="Arial Narrow" w:hAnsi="Arial Narrow"/>
          <w:sz w:val="28"/>
        </w:rPr>
        <w:t>FINANCIERA</w:t>
      </w:r>
      <w:r>
        <w:rPr>
          <w:rFonts w:ascii="Arial Narrow" w:hAnsi="Arial Narrow"/>
          <w:sz w:val="22"/>
        </w:rPr>
        <w:tab/>
      </w:r>
      <w:r>
        <w:rPr>
          <w:rFonts w:ascii="Arial Narrow" w:hAnsi="Arial Narrow"/>
          <w:spacing w:val="-1"/>
          <w:sz w:val="22"/>
        </w:rPr>
        <w:t>165</w:t>
      </w:r>
      <w:r>
        <w:rPr>
          <w:rFonts w:ascii="Arial Narrow" w:hAnsi="Arial Narrow"/>
          <w:sz w:val="22"/>
        </w:rPr>
      </w:r>
    </w:p>
    <w:p>
      <w:pPr>
        <w:tabs>
          <w:tab w:pos="12061" w:val="right" w:leader="none"/>
        </w:tabs>
        <w:spacing w:before="161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pacing w:val="-1"/>
          <w:sz w:val="28"/>
        </w:rPr>
        <w:t>ADMINISTRACIÓN </w:t>
      </w:r>
      <w:r>
        <w:rPr>
          <w:rFonts w:ascii="Arial Narrow" w:hAnsi="Arial Narrow"/>
          <w:sz w:val="28"/>
        </w:rPr>
        <w:t>Y </w:t>
      </w:r>
      <w:r>
        <w:rPr>
          <w:rFonts w:ascii="Arial Narrow" w:hAnsi="Arial Narrow"/>
          <w:spacing w:val="-1"/>
          <w:sz w:val="28"/>
        </w:rPr>
        <w:t>GOBIERNO</w:t>
      </w:r>
      <w:r>
        <w:rPr>
          <w:rFonts w:ascii="Arial Narrow" w:hAnsi="Arial Narrow"/>
          <w:spacing w:val="-1"/>
          <w:sz w:val="22"/>
        </w:rPr>
        <w:tab/>
      </w:r>
      <w:r>
        <w:rPr>
          <w:rFonts w:ascii="Arial Narrow" w:hAnsi="Arial Narrow"/>
          <w:spacing w:val="-1"/>
          <w:sz w:val="22"/>
        </w:rPr>
        <w:t>171</w:t>
      </w:r>
      <w:r>
        <w:rPr>
          <w:rFonts w:ascii="Arial Narrow" w:hAnsi="Arial Narrow"/>
          <w:sz w:val="22"/>
        </w:rPr>
      </w:r>
    </w:p>
    <w:p>
      <w:pPr>
        <w:tabs>
          <w:tab w:pos="12061" w:val="right" w:leader="none"/>
        </w:tabs>
        <w:spacing w:before="160"/>
        <w:ind w:left="181" w:right="0" w:firstLine="0"/>
        <w:jc w:val="left"/>
        <w:rPr>
          <w:rFonts w:ascii="Arial Narrow" w:hAnsi="Arial Narrow" w:cs="Arial Narrow" w:eastAsia="Arial Narrow"/>
          <w:sz w:val="22"/>
          <w:szCs w:val="22"/>
        </w:rPr>
      </w:pPr>
      <w:r>
        <w:rPr>
          <w:rFonts w:ascii="Arial Narrow" w:hAnsi="Arial Narrow"/>
          <w:sz w:val="28"/>
        </w:rPr>
        <w:t>INVERSIÓN</w:t>
      </w:r>
      <w:r>
        <w:rPr>
          <w:rFonts w:ascii="Arial Narrow" w:hAnsi="Arial Narrow"/>
          <w:spacing w:val="-2"/>
          <w:sz w:val="28"/>
        </w:rPr>
        <w:t> </w:t>
      </w:r>
      <w:r>
        <w:rPr>
          <w:rFonts w:ascii="Arial Narrow" w:hAnsi="Arial Narrow"/>
          <w:spacing w:val="-1"/>
          <w:sz w:val="28"/>
        </w:rPr>
        <w:t>GLOBAL</w:t>
      </w:r>
      <w:r>
        <w:rPr>
          <w:rFonts w:ascii="Arial Narrow" w:hAnsi="Arial Narrow"/>
          <w:spacing w:val="-1"/>
          <w:sz w:val="22"/>
        </w:rPr>
        <w:tab/>
      </w:r>
      <w:r>
        <w:rPr>
          <w:rFonts w:ascii="Arial Narrow" w:hAnsi="Arial Narrow"/>
          <w:spacing w:val="-1"/>
          <w:sz w:val="22"/>
        </w:rPr>
        <w:t>187</w:t>
      </w:r>
      <w:r>
        <w:rPr>
          <w:rFonts w:ascii="Arial Narrow" w:hAnsi="Arial Narrow"/>
          <w:sz w:val="22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3"/>
        <w:rPr>
          <w:rFonts w:ascii="Arial Narrow" w:hAnsi="Arial Narrow" w:cs="Arial Narrow" w:eastAsia="Arial Narrow"/>
          <w:sz w:val="27"/>
          <w:szCs w:val="27"/>
        </w:rPr>
      </w:pPr>
    </w:p>
    <w:p>
      <w:pPr>
        <w:spacing w:line="20" w:lineRule="atLeast"/>
        <w:ind w:left="113" w:right="0" w:firstLine="0"/>
        <w:rPr>
          <w:rFonts w:ascii="Arial Narrow" w:hAnsi="Arial Narrow" w:cs="Arial Narrow" w:eastAsia="Arial Narrow"/>
          <w:sz w:val="2"/>
          <w:szCs w:val="2"/>
        </w:rPr>
      </w:pPr>
      <w:r>
        <w:rPr>
          <w:rFonts w:ascii="Arial Narrow" w:hAnsi="Arial Narrow" w:cs="Arial Narrow" w:eastAsia="Arial Narrow"/>
          <w:sz w:val="2"/>
          <w:szCs w:val="2"/>
        </w:rPr>
        <w:pict>
          <v:group style="width:630.15pt;height:.75pt;mso-position-horizontal-relative:char;mso-position-vertical-relative:line" coordorigin="0,0" coordsize="12603,15">
            <v:group style="position:absolute;left:7;top:7;width:12588;height:2" coordorigin="7,7" coordsize="12588,2">
              <v:shape style="position:absolute;left:7;top:7;width:12588;height:2" coordorigin="7,7" coordsize="12588,0" path="m7,7l12595,7e" filled="false" stroked="true" strokeweight=".72pt" strokecolor="#ffcc00">
                <v:path arrowok="t"/>
              </v:shape>
            </v:group>
          </v:group>
        </w:pict>
      </w:r>
      <w:r>
        <w:rPr>
          <w:rFonts w:ascii="Arial Narrow" w:hAnsi="Arial Narrow" w:cs="Arial Narrow" w:eastAsia="Arial Narrow"/>
          <w:sz w:val="2"/>
          <w:szCs w:val="2"/>
        </w:rPr>
      </w:r>
    </w:p>
    <w:p>
      <w:pPr>
        <w:spacing w:after="0" w:line="20" w:lineRule="atLeast"/>
        <w:rPr>
          <w:rFonts w:ascii="Arial Narrow" w:hAnsi="Arial Narrow" w:cs="Arial Narrow" w:eastAsia="Arial Narrow"/>
          <w:sz w:val="2"/>
          <w:szCs w:val="2"/>
        </w:rPr>
        <w:sectPr>
          <w:pgSz w:w="15840" w:h="12240" w:orient="landscape"/>
          <w:pgMar w:header="384" w:footer="0" w:top="1360" w:bottom="280" w:left="1520" w:right="1500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4"/>
          <w:szCs w:val="24"/>
        </w:rPr>
      </w:pPr>
    </w:p>
    <w:p>
      <w:pPr>
        <w:pStyle w:val="Heading1"/>
        <w:spacing w:line="240" w:lineRule="auto"/>
        <w:ind w:left="301" w:right="0"/>
        <w:jc w:val="left"/>
        <w:rPr>
          <w:b w:val="0"/>
          <w:bCs w:val="0"/>
        </w:rPr>
      </w:pPr>
      <w:bookmarkStart w:name="_TOC_250015" w:id="1"/>
      <w:r>
        <w:rPr>
          <w:color w:val="006699"/>
        </w:rPr>
        <w:t>PARTICIPACIÓN</w:t>
      </w:r>
      <w:r>
        <w:rPr>
          <w:color w:val="006699"/>
          <w:spacing w:val="-33"/>
        </w:rPr>
        <w:t> </w:t>
      </w:r>
      <w:r>
        <w:rPr>
          <w:color w:val="006699"/>
        </w:rPr>
        <w:t>CIUDADANA</w:t>
      </w:r>
      <w:bookmarkEnd w:id="1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9"/>
          <w:szCs w:val="19"/>
        </w:rPr>
        <w:sectPr>
          <w:footerReference w:type="default" r:id="rId9"/>
          <w:pgSz w:w="15840" w:h="12240" w:orient="landscape"/>
          <w:pgMar w:footer="697" w:header="384" w:top="1360" w:bottom="880" w:left="1400" w:right="1500"/>
          <w:pgNumType w:start="1"/>
        </w:sectPr>
      </w:pPr>
    </w:p>
    <w:p>
      <w:pPr>
        <w:spacing w:before="74"/>
        <w:ind w:left="661" w:right="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diversos 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Unidad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Atención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Ciudadana,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</w:t>
      </w:r>
      <w:r>
        <w:rPr>
          <w:rFonts w:ascii="Arial" w:hAnsi="Arial"/>
          <w:sz w:val="20"/>
        </w:rPr>
      </w:r>
    </w:p>
    <w:p>
      <w:pPr>
        <w:spacing w:before="0"/>
        <w:ind w:left="665" w:right="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0"/>
        <w:ind w:left="2841" w:right="0" w:hanging="21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Unidad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Atención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Ciudadana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2004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400" w:right="1500"/>
          <w:cols w:num="2" w:equalWidth="0">
            <w:col w:w="5875" w:space="381"/>
            <w:col w:w="6684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340" w:bottom="280" w:left="1400" w:right="150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306" w:lineRule="auto" w:before="0"/>
        <w:ind w:left="9278" w:right="0" w:hanging="1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75.070pt;margin-top:-49.720947pt;width:316.1pt;height:308.05pt;mso-position-horizontal-relative:page;mso-position-vertical-relative:paragraph;z-index:-1107448" coordorigin="1501,-994" coordsize="6322,6161">
            <v:group style="position:absolute;left:3622;top:-973;width:2;height:6134" coordorigin="3622,-973" coordsize="2,6134">
              <v:shape style="position:absolute;left:3622;top:-973;width:2;height:6134" coordorigin="3622,-973" coordsize="0,6134" path="m3622,-973l3622,5160e" filled="false" stroked="true" strokeweight=".580pt" strokecolor="#000000">
                <v:path arrowok="t"/>
              </v:shape>
            </v:group>
            <v:group style="position:absolute;left:4363;top:-973;width:2;height:6134" coordorigin="4363,-973" coordsize="2,6134">
              <v:shape style="position:absolute;left:4363;top:-973;width:2;height:6134" coordorigin="4363,-973" coordsize="0,6134" path="m4363,-973l4363,5160e" filled="false" stroked="true" strokeweight=".580pt" strokecolor="#000000">
                <v:path arrowok="t"/>
              </v:shape>
            </v:group>
            <v:group style="position:absolute;left:5056;top:-973;width:2;height:6134" coordorigin="5056,-973" coordsize="2,6134">
              <v:shape style="position:absolute;left:5056;top:-973;width:2;height:6134" coordorigin="5056,-973" coordsize="0,6134" path="m5056,-973l5056,5160e" filled="false" stroked="true" strokeweight=".580pt" strokecolor="#000000">
                <v:path arrowok="t"/>
              </v:shape>
            </v:group>
            <v:group style="position:absolute;left:5748;top:-973;width:2;height:6134" coordorigin="5748,-973" coordsize="2,6134">
              <v:shape style="position:absolute;left:5748;top:-973;width:2;height:6134" coordorigin="5748,-973" coordsize="0,6134" path="m5748,-973l5748,5160e" filled="false" stroked="true" strokeweight=".580pt" strokecolor="#000000">
                <v:path arrowok="t"/>
              </v:shape>
            </v:group>
            <v:group style="position:absolute;left:6439;top:-973;width:2;height:6134" coordorigin="6439,-973" coordsize="2,6134">
              <v:shape style="position:absolute;left:6439;top:-973;width:2;height:6134" coordorigin="6439,-973" coordsize="0,6134" path="m6439,-973l6439,5160e" filled="false" stroked="true" strokeweight=".580pt" strokecolor="#000000">
                <v:path arrowok="t"/>
              </v:shape>
            </v:group>
            <v:group style="position:absolute;left:7132;top:-973;width:2;height:6134" coordorigin="7132,-973" coordsize="2,6134">
              <v:shape style="position:absolute;left:7132;top:-973;width:2;height:6134" coordorigin="7132,-973" coordsize="0,6134" path="m7132,-973l7132,5160e" filled="false" stroked="true" strokeweight=".580pt" strokecolor="#000000">
                <v:path arrowok="t"/>
              </v:shape>
            </v:group>
            <v:group style="position:absolute;left:1507;top:-760;width:6310;height:2" coordorigin="1507,-760" coordsize="6310,2">
              <v:shape style="position:absolute;left:1507;top:-760;width:6310;height:2" coordorigin="1507,-760" coordsize="6310,0" path="m1507,-760l7817,-760e" filled="false" stroked="true" strokeweight=".580pt" strokecolor="#000000">
                <v:path arrowok="t"/>
              </v:shape>
              <v:shape style="position:absolute;left:1507;top:-135;width:6311;height:10" type="#_x0000_t75" stroked="false">
                <v:imagedata r:id="rId10" o:title=""/>
              </v:shape>
              <v:shape style="position:absolute;left:1507;top:82;width:6311;height:10" type="#_x0000_t75" stroked="false">
                <v:imagedata r:id="rId10" o:title=""/>
              </v:shape>
              <v:shape style="position:absolute;left:1507;top:507;width:6311;height:10" type="#_x0000_t75" stroked="false">
                <v:imagedata r:id="rId10" o:title=""/>
              </v:shape>
              <v:shape style="position:absolute;left:1507;top:723;width:6311;height:10" type="#_x0000_t75" stroked="false">
                <v:imagedata r:id="rId10" o:title=""/>
              </v:shape>
              <v:shape style="position:absolute;left:1507;top:940;width:6311;height:10" type="#_x0000_t75" stroked="false">
                <v:imagedata r:id="rId10" o:title=""/>
              </v:shape>
              <v:shape style="position:absolute;left:1507;top:1779;width:6311;height:10" type="#_x0000_t75" stroked="false">
                <v:imagedata r:id="rId10" o:title=""/>
              </v:shape>
              <v:shape style="position:absolute;left:1507;top:2409;width:6311;height:10" type="#_x0000_t75" stroked="false">
                <v:imagedata r:id="rId10" o:title=""/>
              </v:shape>
              <v:shape style="position:absolute;left:1507;top:3868;width:6311;height:10" type="#_x0000_t75" stroked="false">
                <v:imagedata r:id="rId10" o:title=""/>
              </v:shape>
              <v:shape style="position:absolute;left:1507;top:4085;width:6311;height:10" type="#_x0000_t75" stroked="false">
                <v:imagedata r:id="rId10" o:title=""/>
              </v:shape>
              <v:shape style="position:absolute;left:1507;top:4716;width:6311;height:10" type="#_x0000_t75" stroked="false">
                <v:imagedata r:id="rId10" o:title=""/>
              </v:shape>
            </v:group>
            <v:group style="position:absolute;left:1507;top:4937;width:6310;height:2" coordorigin="1507,4937" coordsize="6310,2">
              <v:shape style="position:absolute;left:1507;top:4937;width:6310;height:2" coordorigin="1507,4937" coordsize="6310,0" path="m1507,4937l7817,4937e" filled="false" stroked="true" strokeweight=".580pt" strokecolor="#000000">
                <v:path arrowok="t"/>
              </v:shape>
            </v:group>
            <v:group style="position:absolute;left:1507;top:5156;width:6310;height:2" coordorigin="1507,5156" coordsize="6310,2">
              <v:shape style="position:absolute;left:1507;top:5156;width:6310;height:2" coordorigin="1507,5156" coordsize="6310,0" path="m1507,5156l7817,5156e" filled="false" stroked="true" strokeweight=".580pt" strokecolor="#000000">
                <v:path arrowok="t"/>
              </v:shape>
              <v:shape style="position:absolute;left:1584;top:-953;width:1957;height:609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17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Asuntos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atendidos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44" w:lineRule="auto" w:before="10"/>
                        <w:ind w:left="0" w:right="7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Ganadería,</w:t>
                      </w:r>
                      <w:r>
                        <w:rPr>
                          <w:rFonts w:ascii="Arial" w:hAnsi="Arial"/>
                          <w:b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Avícola,</w:t>
                      </w:r>
                      <w:r>
                        <w:rPr>
                          <w:rFonts w:ascii="Arial" w:hAnsi="Arial"/>
                          <w:b/>
                          <w:spacing w:val="3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Agropecuario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Comercio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Créditos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Comunicaciones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Transportes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50" w:lineRule="auto" w:before="6"/>
                        <w:ind w:left="0" w:right="1305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Empleo</w:t>
                      </w:r>
                      <w:r>
                        <w:rPr>
                          <w:rFonts w:ascii="Arial"/>
                          <w:b/>
                          <w:spacing w:val="2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Salud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"/>
                        <w:ind w:left="0" w:right="212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Educación,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Deporte,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Becas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Útiles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Escolares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43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Vivienda,</w:t>
                      </w:r>
                      <w:r>
                        <w:rPr>
                          <w:rFonts w:ascii="Arial" w:hAnsi="Arial"/>
                          <w:b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28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Construcción,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Material</w:t>
                      </w:r>
                      <w:r>
                        <w:rPr>
                          <w:rFonts w:ascii="Arial" w:hAnsi="Arial"/>
                          <w:b/>
                          <w:spacing w:val="3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Construcción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Electricidad,</w:t>
                      </w:r>
                      <w:r>
                        <w:rPr>
                          <w:rFonts w:ascii="Arial" w:hAnsi="Arial"/>
                          <w:b/>
                          <w:spacing w:val="3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Agua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Potable,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Drenaje,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Públicos,</w:t>
                      </w:r>
                      <w:r>
                        <w:rPr>
                          <w:rFonts w:ascii="Arial" w:hAnsi="Arial"/>
                          <w:b/>
                          <w:spacing w:val="24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Basura,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Turismo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Jurídico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4"/>
                          <w:w w:val="99"/>
                          <w:sz w:val="18"/>
                        </w:rPr>
                        <w:t>     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Social,</w:t>
                      </w:r>
                      <w:r>
                        <w:rPr>
                          <w:rFonts w:ascii="Arial" w:hAnsi="Arial"/>
                          <w:b/>
                          <w:spacing w:val="23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Económico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Asuntos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Varios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6"/>
                        <w:ind w:left="65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43;top:-994;width:551;height:43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03" w:lineRule="exact" w:before="10"/>
                        <w:ind w:left="35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11;top:-953;width:3243;height:398" type="#_x0000_t202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  <w:tab w:pos="1383" w:val="left" w:leader="none"/>
                          <w:tab w:pos="2074" w:val="left" w:leader="none"/>
                          <w:tab w:pos="2766" w:val="left" w:leader="none"/>
                        </w:tabs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65" w:val="left" w:leader="none"/>
                          <w:tab w:pos="1559" w:val="left" w:leader="none"/>
                          <w:tab w:pos="2250" w:val="left" w:leader="none"/>
                          <w:tab w:pos="2943" w:val="left" w:leader="none"/>
                        </w:tabs>
                        <w:spacing w:line="203" w:lineRule="exact" w:before="10"/>
                        <w:ind w:left="17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105</w:t>
                        <w:tab/>
                        <w:t>63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164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181</w:t>
                        <w:tab/>
                        <w:t>109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93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6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7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0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246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62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264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55;top:-106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94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262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136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6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228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191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6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195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323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0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186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623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295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61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271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54;top:536;width:300;height:61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112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664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273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95;top:180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7;top:180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813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28;top:1808;width:4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4,327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21;top:1808;width:4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5,178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12;top:1808;width:4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4,012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04;top:1808;width:44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1,585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94;top:2438;width:2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7;top:243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183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7;top:243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1;top:243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113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62;top:2438;width:2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54;top:2438;width:20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94;top:3897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272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241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87;top:3897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463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77;top:3897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155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830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70;top:3897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245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762;top:3897;width:300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05;top:3897;width:449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153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1,382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44;top:4746;width:449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5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708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2,702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36;top:4746;width:449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407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3,117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27;top:4746;width:449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336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6,959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21;top:4746;width:449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159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7,487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12;top:4746;width:449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152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6,918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252;top:4746;width:501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20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157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4,700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86pt;margin-top:7.28094pt;width:166.56pt;height:158.46pt;mso-position-horizontal-relative:page;mso-position-vertical-relative:paragraph;z-index:-1107424" type="#_x0000_t75" stroked="false">
            <v:imagedata r:id="rId11" o:title=""/>
          </v:shape>
        </w:pict>
      </w:r>
      <w:r>
        <w:rPr>
          <w:rFonts w:ascii="Arial" w:hAnsi="Arial"/>
          <w:b/>
          <w:spacing w:val="-2"/>
          <w:w w:val="105"/>
          <w:sz w:val="9"/>
        </w:rPr>
        <w:t>Agricultura,</w:t>
      </w:r>
      <w:r>
        <w:rPr>
          <w:rFonts w:ascii="Arial" w:hAnsi="Arial"/>
          <w:b/>
          <w:spacing w:val="8"/>
          <w:w w:val="105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Ganadería,</w:t>
      </w:r>
      <w:r>
        <w:rPr>
          <w:rFonts w:ascii="Arial" w:hAnsi="Arial"/>
          <w:b/>
          <w:spacing w:val="30"/>
          <w:w w:val="106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Avícola,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Agropecuario</w:t>
      </w:r>
      <w:r>
        <w:rPr>
          <w:rFonts w:ascii="Arial" w:hAnsi="Arial"/>
          <w:b/>
          <w:spacing w:val="4"/>
          <w:w w:val="105"/>
          <w:sz w:val="9"/>
        </w:rPr>
        <w:t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30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Pesca</w:t>
      </w:r>
      <w:r>
        <w:rPr>
          <w:rFonts w:ascii="Arial" w:hAnsi="Arial"/>
          <w:sz w:val="9"/>
        </w:rPr>
      </w:r>
    </w:p>
    <w:p>
      <w:pPr>
        <w:spacing w:before="1"/>
        <w:ind w:left="0" w:right="46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2%</w:t>
      </w:r>
      <w:r>
        <w:rPr>
          <w:rFonts w:ascii="Arial"/>
          <w:sz w:val="9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306" w:lineRule="auto" w:before="0"/>
        <w:ind w:left="739" w:right="1270" w:hanging="401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1"/>
          <w:w w:val="105"/>
          <w:sz w:val="9"/>
        </w:rPr>
        <w:t>Comercio</w:t>
      </w:r>
      <w:r>
        <w:rPr>
          <w:rFonts w:ascii="Arial" w:hAnsi="Arial"/>
          <w:b/>
          <w:spacing w:val="2"/>
          <w:w w:val="105"/>
          <w:sz w:val="9"/>
        </w:rPr>
        <w:t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Créditos</w:t>
      </w:r>
      <w:r>
        <w:rPr>
          <w:rFonts w:ascii="Arial" w:hAnsi="Arial"/>
          <w:b/>
          <w:spacing w:val="28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2%</w:t>
      </w:r>
      <w:r>
        <w:rPr>
          <w:rFonts w:ascii="Arial" w:hAnsi="Arial"/>
          <w:sz w:val="9"/>
        </w:rPr>
      </w:r>
    </w:p>
    <w:p>
      <w:pPr>
        <w:spacing w:after="0" w:line="306" w:lineRule="auto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340" w:bottom="280" w:left="1400" w:right="1500"/>
          <w:cols w:num="2" w:equalWidth="0">
            <w:col w:w="10355" w:space="40"/>
            <w:col w:w="2545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306" w:lineRule="auto" w:before="0"/>
        <w:ind w:left="7405" w:right="0" w:hanging="1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2"/>
          <w:w w:val="105"/>
          <w:sz w:val="9"/>
        </w:rPr>
        <w:t>Asistencia</w:t>
      </w:r>
      <w:r>
        <w:rPr>
          <w:rFonts w:ascii="Arial" w:hAnsi="Arial"/>
          <w:b/>
          <w:spacing w:val="7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Social,</w:t>
      </w:r>
      <w:r>
        <w:rPr>
          <w:rFonts w:ascii="Arial" w:hAnsi="Arial"/>
          <w:b/>
          <w:spacing w:val="24"/>
          <w:w w:val="106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Apoyos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Económicos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25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Seguridad</w:t>
      </w:r>
      <w:r>
        <w:rPr>
          <w:rFonts w:ascii="Arial" w:hAnsi="Arial"/>
          <w:b/>
          <w:spacing w:val="5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Social</w:t>
      </w:r>
      <w:r>
        <w:rPr>
          <w:rFonts w:ascii="Arial" w:hAnsi="Arial"/>
          <w:sz w:val="9"/>
        </w:rPr>
      </w:r>
    </w:p>
    <w:p>
      <w:pPr>
        <w:spacing w:before="1"/>
        <w:ind w:left="0" w:right="408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30%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303" w:lineRule="auto" w:before="0"/>
        <w:ind w:left="1045" w:right="0" w:hanging="279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3"/>
          <w:w w:val="105"/>
          <w:sz w:val="9"/>
        </w:rPr>
        <w:t>Asuntos</w:t>
      </w:r>
      <w:r>
        <w:rPr>
          <w:rFonts w:ascii="Arial"/>
          <w:b/>
          <w:spacing w:val="5"/>
          <w:w w:val="105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Varios</w:t>
      </w:r>
      <w:r>
        <w:rPr>
          <w:rFonts w:ascii="Arial"/>
          <w:b/>
          <w:spacing w:val="28"/>
          <w:w w:val="106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3%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306" w:lineRule="auto" w:before="0"/>
        <w:ind w:left="1016" w:right="0" w:hanging="106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Empleo</w:t>
      </w:r>
      <w:r>
        <w:rPr>
          <w:rFonts w:ascii="Arial"/>
          <w:b/>
          <w:spacing w:val="22"/>
          <w:w w:val="106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2%</w:t>
      </w:r>
      <w:r>
        <w:rPr>
          <w:rFonts w:ascii="Arial"/>
          <w:sz w:val="9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303" w:lineRule="auto" w:before="0"/>
        <w:ind w:left="524" w:right="478" w:hanging="454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Comercio</w:t>
      </w:r>
      <w:r>
        <w:rPr>
          <w:rFonts w:ascii="Arial"/>
          <w:b/>
          <w:spacing w:val="3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y</w:t>
      </w:r>
      <w:r>
        <w:rPr>
          <w:rFonts w:ascii="Arial"/>
          <w:b/>
          <w:spacing w:val="3"/>
          <w:w w:val="105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Transporte</w:t>
      </w:r>
      <w:r>
        <w:rPr>
          <w:rFonts w:ascii="Arial"/>
          <w:b/>
          <w:spacing w:val="26"/>
          <w:w w:val="106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1%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line="306" w:lineRule="auto" w:before="0"/>
        <w:ind w:left="161" w:right="1147" w:hanging="36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2"/>
          <w:w w:val="105"/>
          <w:sz w:val="9"/>
        </w:rPr>
        <w:t>Salud</w:t>
      </w:r>
      <w:r>
        <w:rPr>
          <w:rFonts w:ascii="Arial"/>
          <w:b/>
          <w:spacing w:val="25"/>
          <w:w w:val="106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14%</w:t>
      </w:r>
      <w:r>
        <w:rPr>
          <w:rFonts w:ascii="Arial"/>
          <w:sz w:val="9"/>
        </w:rPr>
      </w:r>
    </w:p>
    <w:p>
      <w:pPr>
        <w:spacing w:after="0" w:line="306" w:lineRule="auto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340" w:bottom="280" w:left="1400" w:right="1500"/>
          <w:cols w:num="4" w:equalWidth="0">
            <w:col w:w="8420" w:space="40"/>
            <w:col w:w="1456" w:space="40"/>
            <w:col w:w="1258" w:space="40"/>
            <w:col w:w="168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340" w:bottom="280" w:left="140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306" w:lineRule="auto" w:before="58"/>
        <w:ind w:left="8132" w:right="183" w:hanging="118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2"/>
          <w:w w:val="105"/>
          <w:sz w:val="9"/>
        </w:rPr>
        <w:t>Jurídico</w:t>
      </w:r>
      <w:r>
        <w:rPr>
          <w:rFonts w:ascii="Arial" w:hAnsi="Arial"/>
          <w:b/>
          <w:spacing w:val="27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3%</w:t>
      </w:r>
      <w:r>
        <w:rPr>
          <w:rFonts w:ascii="Arial" w:hAnsi="Arial"/>
          <w:sz w:val="9"/>
        </w:rPr>
      </w:r>
    </w:p>
    <w:p>
      <w:pPr>
        <w:spacing w:line="305" w:lineRule="auto" w:before="49"/>
        <w:ind w:left="7518" w:right="0" w:firstLine="2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2"/>
          <w:w w:val="105"/>
          <w:sz w:val="9"/>
        </w:rPr>
        <w:t>Telefono,</w:t>
      </w:r>
      <w:r>
        <w:rPr>
          <w:rFonts w:ascii="Arial" w:hAnsi="Arial"/>
          <w:b/>
          <w:spacing w:val="4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Elect.</w:t>
      </w:r>
      <w:r>
        <w:rPr>
          <w:rFonts w:ascii="Arial" w:hAnsi="Arial"/>
          <w:b/>
          <w:spacing w:val="4"/>
          <w:w w:val="105"/>
          <w:sz w:val="9"/>
        </w:rPr>
        <w:t> </w:t>
      </w:r>
      <w:r>
        <w:rPr>
          <w:rFonts w:ascii="Arial" w:hAnsi="Arial"/>
          <w:b/>
          <w:spacing w:val="-3"/>
          <w:w w:val="105"/>
          <w:sz w:val="9"/>
        </w:rPr>
        <w:t>Agua</w:t>
      </w:r>
      <w:r>
        <w:rPr>
          <w:rFonts w:ascii="Arial" w:hAnsi="Arial"/>
          <w:b/>
          <w:spacing w:val="28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Pot.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Drenaje,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Serv.</w:t>
      </w:r>
      <w:r>
        <w:rPr>
          <w:rFonts w:ascii="Arial" w:hAnsi="Arial"/>
          <w:b/>
          <w:spacing w:val="26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Púb.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Recolec.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de</w:t>
      </w:r>
      <w:r>
        <w:rPr>
          <w:rFonts w:ascii="Arial" w:hAnsi="Arial"/>
          <w:b/>
          <w:spacing w:val="24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Basura,</w:t>
      </w:r>
      <w:r>
        <w:rPr>
          <w:rFonts w:ascii="Arial" w:hAnsi="Arial"/>
          <w:b/>
          <w:spacing w:val="1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Pav.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Turismo</w:t>
      </w:r>
      <w:r>
        <w:rPr>
          <w:rFonts w:ascii="Arial" w:hAnsi="Arial"/>
          <w:b/>
          <w:spacing w:val="2"/>
          <w:w w:val="105"/>
          <w:sz w:val="9"/>
        </w:rPr>
        <w:t> </w:t>
      </w:r>
      <w:r>
        <w:rPr>
          <w:rFonts w:ascii="Arial" w:hAnsi="Arial"/>
          <w:b/>
          <w:w w:val="105"/>
          <w:sz w:val="9"/>
        </w:rPr>
        <w:t>y</w:t>
      </w:r>
      <w:r>
        <w:rPr>
          <w:rFonts w:ascii="Arial" w:hAnsi="Arial"/>
          <w:b/>
          <w:spacing w:val="24"/>
          <w:w w:val="106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seguridad</w:t>
      </w:r>
      <w:r>
        <w:rPr>
          <w:rFonts w:ascii="Arial" w:hAnsi="Arial"/>
          <w:sz w:val="9"/>
        </w:rPr>
      </w:r>
    </w:p>
    <w:p>
      <w:pPr>
        <w:spacing w:before="1"/>
        <w:ind w:left="0" w:right="451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2%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line="306" w:lineRule="auto" w:before="0"/>
        <w:ind w:left="1762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2"/>
          <w:w w:val="105"/>
          <w:sz w:val="9"/>
        </w:rPr>
        <w:t>Vivienda,</w:t>
      </w:r>
      <w:r>
        <w:rPr>
          <w:rFonts w:ascii="Arial"/>
          <w:b/>
          <w:spacing w:val="4"/>
          <w:w w:val="105"/>
          <w:sz w:val="9"/>
        </w:rPr>
        <w:t> </w:t>
      </w:r>
      <w:r>
        <w:rPr>
          <w:rFonts w:ascii="Arial"/>
          <w:b/>
          <w:w w:val="105"/>
          <w:sz w:val="9"/>
        </w:rPr>
        <w:t>Terr,</w:t>
      </w:r>
      <w:r>
        <w:rPr>
          <w:rFonts w:ascii="Arial"/>
          <w:b/>
          <w:spacing w:val="4"/>
          <w:w w:val="105"/>
          <w:sz w:val="9"/>
        </w:rPr>
        <w:t> </w:t>
      </w:r>
      <w:r>
        <w:rPr>
          <w:rFonts w:ascii="Arial"/>
          <w:b/>
          <w:spacing w:val="-2"/>
          <w:w w:val="105"/>
          <w:sz w:val="9"/>
        </w:rPr>
        <w:t>Const,</w:t>
      </w:r>
      <w:r>
        <w:rPr>
          <w:rFonts w:ascii="Arial"/>
          <w:b/>
          <w:spacing w:val="29"/>
          <w:w w:val="106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Mat.</w:t>
      </w:r>
      <w:r>
        <w:rPr>
          <w:rFonts w:ascii="Arial"/>
          <w:b/>
          <w:spacing w:val="2"/>
          <w:w w:val="105"/>
          <w:sz w:val="9"/>
        </w:rPr>
        <w:t> </w:t>
      </w:r>
      <w:r>
        <w:rPr>
          <w:rFonts w:ascii="Arial"/>
          <w:b/>
          <w:spacing w:val="-1"/>
          <w:w w:val="105"/>
          <w:sz w:val="9"/>
        </w:rPr>
        <w:t>de</w:t>
      </w:r>
      <w:r>
        <w:rPr>
          <w:rFonts w:ascii="Arial"/>
          <w:b/>
          <w:spacing w:val="1"/>
          <w:w w:val="105"/>
          <w:sz w:val="9"/>
        </w:rPr>
        <w:t> </w:t>
      </w:r>
      <w:r>
        <w:rPr>
          <w:rFonts w:ascii="Arial"/>
          <w:b/>
          <w:spacing w:val="-2"/>
          <w:w w:val="105"/>
          <w:sz w:val="9"/>
        </w:rPr>
        <w:t>Const</w:t>
      </w:r>
      <w:r>
        <w:rPr>
          <w:rFonts w:ascii="Arial"/>
          <w:sz w:val="9"/>
        </w:rPr>
      </w:r>
    </w:p>
    <w:p>
      <w:pPr>
        <w:spacing w:before="1"/>
        <w:ind w:left="0" w:right="385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35%</w:t>
      </w:r>
      <w:r>
        <w:rPr>
          <w:rFonts w:ascii="Arial"/>
          <w:sz w:val="9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306" w:lineRule="auto" w:before="0"/>
        <w:ind w:left="273" w:right="367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b/>
          <w:spacing w:val="-2"/>
          <w:w w:val="105"/>
          <w:sz w:val="9"/>
        </w:rPr>
        <w:t>Educación,</w:t>
      </w:r>
      <w:r>
        <w:rPr>
          <w:rFonts w:ascii="Arial" w:hAnsi="Arial"/>
          <w:b/>
          <w:spacing w:val="8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Deporte,</w:t>
      </w:r>
      <w:r>
        <w:rPr>
          <w:rFonts w:ascii="Arial" w:hAnsi="Arial"/>
          <w:b/>
          <w:spacing w:val="28"/>
          <w:w w:val="106"/>
          <w:sz w:val="9"/>
        </w:rPr>
        <w:t> </w:t>
      </w:r>
      <w:r>
        <w:rPr>
          <w:rFonts w:ascii="Arial" w:hAnsi="Arial"/>
          <w:b/>
          <w:spacing w:val="-2"/>
          <w:w w:val="105"/>
          <w:sz w:val="9"/>
        </w:rPr>
        <w:t>Cultura,</w:t>
      </w:r>
      <w:r>
        <w:rPr>
          <w:rFonts w:ascii="Arial" w:hAnsi="Arial"/>
          <w:b/>
          <w:spacing w:val="7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Ecología,</w:t>
      </w:r>
      <w:r>
        <w:rPr>
          <w:rFonts w:ascii="Arial" w:hAnsi="Arial"/>
          <w:b/>
          <w:spacing w:val="27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Becas</w:t>
      </w:r>
      <w:r>
        <w:rPr>
          <w:rFonts w:ascii="Arial" w:hAnsi="Arial"/>
          <w:b/>
          <w:w w:val="105"/>
          <w:sz w:val="9"/>
        </w:rPr>
        <w:t> y </w:t>
      </w:r>
      <w:r>
        <w:rPr>
          <w:rFonts w:ascii="Arial" w:hAnsi="Arial"/>
          <w:b/>
          <w:spacing w:val="3"/>
          <w:w w:val="105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Útiles</w:t>
      </w:r>
      <w:r>
        <w:rPr>
          <w:rFonts w:ascii="Arial" w:hAnsi="Arial"/>
          <w:b/>
          <w:spacing w:val="23"/>
          <w:w w:val="106"/>
          <w:sz w:val="9"/>
        </w:rPr>
        <w:t> </w:t>
      </w:r>
      <w:r>
        <w:rPr>
          <w:rFonts w:ascii="Arial" w:hAnsi="Arial"/>
          <w:b/>
          <w:spacing w:val="-1"/>
          <w:w w:val="105"/>
          <w:sz w:val="9"/>
        </w:rPr>
        <w:t>Escolares</w:t>
      </w:r>
      <w:r>
        <w:rPr>
          <w:rFonts w:ascii="Arial" w:hAnsi="Arial"/>
          <w:sz w:val="9"/>
        </w:rPr>
      </w:r>
    </w:p>
    <w:p>
      <w:pPr>
        <w:spacing w:before="1"/>
        <w:ind w:left="0" w:right="8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b/>
          <w:spacing w:val="-1"/>
          <w:w w:val="105"/>
          <w:sz w:val="9"/>
        </w:rPr>
        <w:t>6%</w:t>
      </w:r>
      <w:r>
        <w:rPr>
          <w:rFonts w:ascii="Arial"/>
          <w:sz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340" w:bottom="280" w:left="1400" w:right="1500"/>
          <w:cols w:num="3" w:equalWidth="0">
            <w:col w:w="8569" w:space="40"/>
            <w:col w:w="2735" w:space="40"/>
            <w:col w:w="155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 w:before="82"/>
        <w:ind w:left="717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82"/>
        <w:ind w:left="301" w:right="9892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Datos</w:t>
      </w:r>
      <w:r>
        <w:rPr/>
        <w:t> de </w:t>
      </w:r>
      <w:r>
        <w:rPr>
          <w:spacing w:val="-2"/>
        </w:rPr>
        <w:t>Abril</w:t>
      </w:r>
      <w:r>
        <w:rPr/>
        <w:t> a diciembre.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40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2582" w:right="0"/>
        <w:jc w:val="left"/>
        <w:rPr>
          <w:b w:val="0"/>
          <w:bCs w:val="0"/>
        </w:rPr>
      </w:pPr>
      <w:r>
        <w:rPr/>
        <w:t>Giras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trabajo </w:t>
      </w:r>
      <w:r>
        <w:rPr/>
        <w:t>y</w:t>
      </w:r>
      <w:r>
        <w:rPr>
          <w:spacing w:val="50"/>
        </w:rPr>
        <w:t> </w:t>
      </w:r>
      <w:r>
        <w:rPr>
          <w:spacing w:val="-1"/>
        </w:rPr>
        <w:t>Audiencias</w:t>
      </w:r>
      <w:r>
        <w:rPr/>
        <w:t> públicas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C. </w:t>
      </w:r>
      <w:r>
        <w:rPr/>
        <w:t>Gobernador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15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0.55pt;height:96.25pt;mso-position-horizontal-relative:char;mso-position-vertical-relative:line" coordorigin="0,0" coordsize="9611,1925">
            <v:group style="position:absolute;left:1202;top:6;width:2;height:1910" coordorigin="1202,6" coordsize="2,1910">
              <v:shape style="position:absolute;left:1202;top:6;width:2;height:1910" coordorigin="1202,6" coordsize="0,1910" path="m1202,6l1202,1915e" filled="false" stroked="true" strokeweight=".580pt" strokecolor="#000000">
                <v:path arrowok="t"/>
              </v:shape>
            </v:group>
            <v:group style="position:absolute;left:5383;top:6;width:2;height:1910" coordorigin="5383,6" coordsize="2,1910">
              <v:shape style="position:absolute;left:5383;top:6;width:2;height:1910" coordorigin="5383,6" coordsize="0,1910" path="m5383,6l5383,1915e" filled="false" stroked="true" strokeweight=".580pt" strokecolor="#000000">
                <v:path arrowok="t"/>
              </v:shape>
            </v:group>
            <v:group style="position:absolute;left:1197;top:240;width:8408;height:2" coordorigin="1197,240" coordsize="8408,2">
              <v:shape style="position:absolute;left:1197;top:240;width:8408;height:2" coordorigin="1197,240" coordsize="8408,0" path="m1197,240l9605,240e" filled="false" stroked="true" strokeweight=".580pt" strokecolor="#000000">
                <v:path arrowok="t"/>
              </v:shape>
            </v:group>
            <v:group style="position:absolute;left:1899;top:245;width:2;height:1671" coordorigin="1899,245" coordsize="2,1671">
              <v:shape style="position:absolute;left:1899;top:245;width:2;height:1671" coordorigin="1899,245" coordsize="0,1671" path="m1899,245l1899,1915e" filled="false" stroked="true" strokeweight=".580pt" strokecolor="#000000">
                <v:path arrowok="t"/>
              </v:shape>
            </v:group>
            <v:group style="position:absolute;left:2571;top:245;width:2;height:1671" coordorigin="2571,245" coordsize="2,1671">
              <v:shape style="position:absolute;left:2571;top:245;width:2;height:1671" coordorigin="2571,245" coordsize="0,1671" path="m2571,245l2571,1915e" filled="false" stroked="true" strokeweight=".580pt" strokecolor="#000000">
                <v:path arrowok="t"/>
              </v:shape>
            </v:group>
            <v:group style="position:absolute;left:3269;top:245;width:2;height:1671" coordorigin="3269,245" coordsize="2,1671">
              <v:shape style="position:absolute;left:3269;top:245;width:2;height:1671" coordorigin="3269,245" coordsize="0,1671" path="m3269,245l3269,1915e" filled="false" stroked="true" strokeweight=".580pt" strokecolor="#000000">
                <v:path arrowok="t"/>
              </v:shape>
            </v:group>
            <v:group style="position:absolute;left:3943;top:245;width:2;height:1671" coordorigin="3943,245" coordsize="2,1671">
              <v:shape style="position:absolute;left:3943;top:245;width:2;height:1671" coordorigin="3943,245" coordsize="0,1671" path="m3943,245l3943,1915e" filled="false" stroked="true" strokeweight=".580pt" strokecolor="#000000">
                <v:path arrowok="t"/>
              </v:shape>
            </v:group>
            <v:group style="position:absolute;left:4663;top:245;width:2;height:1671" coordorigin="4663,245" coordsize="2,1671">
              <v:shape style="position:absolute;left:4663;top:245;width:2;height:1671" coordorigin="4663,245" coordsize="0,1671" path="m4663,245l4663,1915e" filled="false" stroked="true" strokeweight=".580pt" strokecolor="#000000">
                <v:path arrowok="t"/>
              </v:shape>
            </v:group>
            <v:group style="position:absolute;left:6080;top:245;width:2;height:1671" coordorigin="6080,245" coordsize="2,1671">
              <v:shape style="position:absolute;left:6080;top:245;width:2;height:1671" coordorigin="6080,245" coordsize="0,1671" path="m6080,245l6080,1915e" filled="false" stroked="true" strokeweight=".580pt" strokecolor="#000000">
                <v:path arrowok="t"/>
              </v:shape>
            </v:group>
            <v:group style="position:absolute;left:6722;top:245;width:2;height:1671" coordorigin="6722,245" coordsize="2,1671">
              <v:shape style="position:absolute;left:6722;top:245;width:2;height:1671" coordorigin="6722,245" coordsize="0,1671" path="m6722,245l6722,1915e" filled="false" stroked="true" strokeweight=".580pt" strokecolor="#000000">
                <v:path arrowok="t"/>
              </v:shape>
            </v:group>
            <v:group style="position:absolute;left:7419;top:245;width:2;height:1671" coordorigin="7419,245" coordsize="2,1671">
              <v:shape style="position:absolute;left:7419;top:245;width:2;height:1671" coordorigin="7419,245" coordsize="0,1671" path="m7419,245l7419,1915e" filled="false" stroked="true" strokeweight=".580pt" strokecolor="#000000">
                <v:path arrowok="t"/>
              </v:shape>
            </v:group>
            <v:group style="position:absolute;left:8117;top:245;width:2;height:1671" coordorigin="8117,245" coordsize="2,1671">
              <v:shape style="position:absolute;left:8117;top:245;width:2;height:1671" coordorigin="8117,245" coordsize="0,1671" path="m8117,245l8117,1915e" filled="false" stroked="true" strokeweight=".580pt" strokecolor="#000000">
                <v:path arrowok="t"/>
              </v:shape>
            </v:group>
            <v:group style="position:absolute;left:8814;top:245;width:2;height:1671" coordorigin="8814,245" coordsize="2,1671">
              <v:shape style="position:absolute;left:8814;top:245;width:2;height:1671" coordorigin="8814,245" coordsize="0,1671" path="m8814,245l8814,1915e" filled="false" stroked="true" strokeweight=".580pt" strokecolor="#000000">
                <v:path arrowok="t"/>
              </v:shape>
              <v:shape style="position:absolute;left:6;top:475;width:1192;height:10" type="#_x0000_t75" stroked="false">
                <v:imagedata r:id="rId12" o:title=""/>
              </v:shape>
            </v:group>
            <v:group style="position:absolute;left:1197;top:480;width:8408;height:2" coordorigin="1197,480" coordsize="8408,2">
              <v:shape style="position:absolute;left:1197;top:480;width:8408;height:2" coordorigin="1197,480" coordsize="8408,0" path="m1197,480l9605,480e" filled="false" stroked="true" strokeweight=".580pt" strokecolor="#000000">
                <v:path arrowok="t"/>
              </v:shape>
              <v:shape style="position:absolute;left:6;top:715;width:9600;height:10" type="#_x0000_t75" stroked="false">
                <v:imagedata r:id="rId13" o:title=""/>
              </v:shape>
              <v:shape style="position:absolute;left:6;top:955;width:9600;height:10" type="#_x0000_t75" stroked="false">
                <v:imagedata r:id="rId13" o:title=""/>
              </v:shape>
              <v:shape style="position:absolute;left:6;top:1195;width:9600;height:10" type="#_x0000_t75" stroked="false">
                <v:imagedata r:id="rId13" o:title=""/>
              </v:shape>
              <v:shape style="position:absolute;left:6;top:1435;width:9600;height:10" type="#_x0000_t75" stroked="false">
                <v:imagedata r:id="rId13" o:title=""/>
              </v:shape>
            </v:group>
            <v:group style="position:absolute;left:6;top:1680;width:9599;height:2" coordorigin="6,1680" coordsize="9599,2">
              <v:shape style="position:absolute;left:6;top:1680;width:9599;height:2" coordorigin="6,1680" coordsize="9599,0" path="m6,1680l9605,1680e" filled="false" stroked="true" strokeweight=".580pt" strokecolor="#000000">
                <v:path arrowok="t"/>
              </v:shape>
              <v:shape style="position:absolute;left:6;top:1915;width:9600;height:10" type="#_x0000_t75" stroked="false">
                <v:imagedata r:id="rId14" o:title=""/>
              </v:shape>
              <v:shape style="position:absolute;left:83;top:149;width:1025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5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25;top:29;width:193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Audiencias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públicas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36;top:29;width:15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Giras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trabajo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28;top:268;width:8214;height:1641" type="#_x0000_t202" filled="false" stroked="false">
                <v:textbox inset="0,0,0,0">
                  <w:txbxContent>
                    <w:p>
                      <w:pPr>
                        <w:tabs>
                          <w:tab w:pos="682" w:val="left" w:leader="none"/>
                          <w:tab w:pos="1366" w:val="left" w:leader="none"/>
                          <w:tab w:pos="2053" w:val="left" w:leader="none"/>
                          <w:tab w:pos="2751" w:val="left" w:leader="none"/>
                          <w:tab w:pos="3470" w:val="left" w:leader="none"/>
                          <w:tab w:pos="4180" w:val="left" w:leader="none"/>
                          <w:tab w:pos="4848" w:val="left" w:leader="none"/>
                          <w:tab w:pos="5519" w:val="left" w:leader="none"/>
                          <w:tab w:pos="6214" w:val="left" w:leader="none"/>
                          <w:tab w:pos="6910" w:val="left" w:leader="none"/>
                          <w:tab w:pos="7659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1" w:val="left" w:leader="none"/>
                          <w:tab w:pos="1757" w:val="left" w:leader="none"/>
                          <w:tab w:pos="2434" w:val="left" w:leader="none"/>
                          <w:tab w:pos="3154" w:val="left" w:leader="none"/>
                          <w:tab w:pos="3874" w:val="left" w:leader="none"/>
                          <w:tab w:pos="4459" w:val="left" w:leader="none"/>
                          <w:tab w:pos="5212" w:val="left" w:leader="none"/>
                          <w:tab w:pos="5910" w:val="left" w:leader="none"/>
                          <w:tab w:pos="6606" w:val="left" w:leader="none"/>
                          <w:tab w:pos="7302" w:val="left" w:leader="none"/>
                          <w:tab w:pos="8101" w:val="left" w:leader="none"/>
                        </w:tabs>
                        <w:spacing w:before="10"/>
                        <w:ind w:left="3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2</w:t>
                        <w:tab/>
                        <w:t>1</w:t>
                        <w:tab/>
                        <w:t>1</w:t>
                        <w:tab/>
                        <w:t>0</w:t>
                        <w:tab/>
                        <w:t>13</w:t>
                        <w:tab/>
                        <w:t>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1" w:val="left" w:leader="none"/>
                          <w:tab w:pos="1757" w:val="left" w:leader="none"/>
                          <w:tab w:pos="2434" w:val="left" w:leader="none"/>
                          <w:tab w:pos="3154" w:val="left" w:leader="none"/>
                          <w:tab w:pos="3874" w:val="left" w:leader="none"/>
                          <w:tab w:pos="4459" w:val="left" w:leader="none"/>
                          <w:tab w:pos="5212" w:val="left" w:leader="none"/>
                          <w:tab w:pos="5910" w:val="left" w:leader="none"/>
                          <w:tab w:pos="6606" w:val="left" w:leader="none"/>
                          <w:tab w:pos="7302" w:val="left" w:leader="none"/>
                          <w:tab w:pos="8101" w:val="left" w:leader="none"/>
                        </w:tabs>
                        <w:spacing w:before="10"/>
                        <w:ind w:left="3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4</w:t>
                        <w:tab/>
                        <w:t>2</w:t>
                        <w:tab/>
                        <w:t>1</w:t>
                        <w:tab/>
                        <w:t>1</w:t>
                        <w:tab/>
                        <w:t>12</w:t>
                        <w:tab/>
                        <w:t>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8" w:val="left" w:leader="none"/>
                          <w:tab w:pos="1644" w:val="left" w:leader="none"/>
                          <w:tab w:pos="2320" w:val="left" w:leader="none"/>
                          <w:tab w:pos="3040" w:val="left" w:leader="none"/>
                          <w:tab w:pos="3760" w:val="left" w:leader="none"/>
                          <w:tab w:pos="4457" w:val="left" w:leader="none"/>
                          <w:tab w:pos="5098" w:val="left" w:leader="none"/>
                          <w:tab w:pos="5796" w:val="left" w:leader="none"/>
                          <w:tab w:pos="6492" w:val="left" w:leader="none"/>
                          <w:tab w:pos="7188" w:val="left" w:leader="none"/>
                          <w:tab w:pos="8099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  <w:tab/>
                        <w:t>21</w:t>
                        <w:tab/>
                        <w:t>24</w:t>
                        <w:tab/>
                        <w:t>22</w:t>
                        <w:tab/>
                        <w:t>20</w:t>
                        <w:tab/>
                        <w:t>13</w:t>
                        <w:tab/>
                        <w:t>32</w:t>
                        <w:tab/>
                        <w:t>13</w:t>
                        <w:tab/>
                        <w:t>13</w:t>
                        <w:tab/>
                        <w:t>12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0" w:val="left" w:leader="none"/>
                          <w:tab w:pos="1756" w:val="left" w:leader="none"/>
                          <w:tab w:pos="2432" w:val="left" w:leader="none"/>
                          <w:tab w:pos="3152" w:val="left" w:leader="none"/>
                          <w:tab w:pos="3872" w:val="left" w:leader="none"/>
                          <w:tab w:pos="4458" w:val="left" w:leader="none"/>
                          <w:tab w:pos="5210" w:val="left" w:leader="none"/>
                          <w:tab w:pos="5797" w:val="left" w:leader="none"/>
                          <w:tab w:pos="6605" w:val="left" w:leader="none"/>
                          <w:tab w:pos="7301" w:val="left" w:leader="none"/>
                          <w:tab w:pos="8100" w:val="left" w:leader="none"/>
                        </w:tabs>
                        <w:spacing w:before="1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5</w:t>
                        <w:tab/>
                        <w:t>2</w:t>
                        <w:tab/>
                        <w:t>0</w:t>
                        <w:tab/>
                        <w:t>0</w:t>
                        <w:tab/>
                        <w:t>27</w:t>
                        <w:tab/>
                        <w:t>8</w:t>
                        <w:tab/>
                        <w:t>10</w:t>
                        <w:tab/>
                        <w:t>8</w:t>
                        <w:tab/>
                        <w:t>6</w:t>
                        <w:tab/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0" w:val="left" w:leader="none"/>
                          <w:tab w:pos="1756" w:val="left" w:leader="none"/>
                          <w:tab w:pos="2433" w:val="left" w:leader="none"/>
                          <w:tab w:pos="3153" w:val="left" w:leader="none"/>
                          <w:tab w:pos="3873" w:val="left" w:leader="none"/>
                          <w:tab w:pos="4570" w:val="left" w:leader="none"/>
                          <w:tab w:pos="5211" w:val="left" w:leader="none"/>
                          <w:tab w:pos="5909" w:val="left" w:leader="none"/>
                          <w:tab w:pos="6605" w:val="left" w:leader="none"/>
                          <w:tab w:pos="7301" w:val="left" w:leader="none"/>
                          <w:tab w:pos="8100" w:val="left" w:leader="none"/>
                        </w:tabs>
                        <w:spacing w:before="1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1</w:t>
                        <w:tab/>
                        <w:t>2</w:t>
                        <w:tab/>
                        <w:t>1</w:t>
                        <w:tab/>
                        <w:t>0</w:t>
                        <w:tab/>
                        <w:t>7</w:t>
                        <w:tab/>
                        <w:t>4</w:t>
                        <w:tab/>
                        <w:t>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  <w:tab w:pos="1645" w:val="left" w:leader="none"/>
                          <w:tab w:pos="2322" w:val="left" w:leader="none"/>
                          <w:tab w:pos="3041" w:val="left" w:leader="none"/>
                          <w:tab w:pos="3761" w:val="left" w:leader="none"/>
                          <w:tab w:pos="4458" w:val="left" w:leader="none"/>
                          <w:tab w:pos="5099" w:val="left" w:leader="none"/>
                          <w:tab w:pos="5797" w:val="left" w:leader="none"/>
                          <w:tab w:pos="6493" w:val="left" w:leader="none"/>
                          <w:tab w:pos="7189" w:val="left" w:leader="none"/>
                          <w:tab w:pos="7988" w:val="left" w:leader="none"/>
                        </w:tabs>
                        <w:spacing w:line="226" w:lineRule="exact"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38</w:t>
                        <w:tab/>
                        <w:t>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33</w:t>
                        <w:tab/>
                        <w:t>31</w:t>
                        <w:tab/>
                        <w:t>25</w:t>
                        <w:tab/>
                        <w:t>21</w:t>
                        <w:tab/>
                        <w:t>72</w:t>
                        <w:tab/>
                        <w:t>60</w:t>
                        <w:tab/>
                        <w:t>39</w:t>
                        <w:tab/>
                        <w:t>37</w:t>
                        <w:tab/>
                        <w:t>37</w:t>
                        <w:tab/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4"/>
        <w:ind w:left="76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34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6.95pt;height:96.55pt;mso-position-horizontal-relative:char;mso-position-vertical-relative:line" coordorigin="0,0" coordsize="5939,1931">
            <v:group style="position:absolute;left:6;top:6;width:5927;height:2" coordorigin="6,6" coordsize="5927,2">
              <v:shape style="position:absolute;left:6;top:6;width:5927;height:2" coordorigin="6,6" coordsize="5927,0" path="m6,6l5933,6e" filled="false" stroked="true" strokeweight=".580pt" strokecolor="#000000">
                <v:path arrowok="t"/>
              </v:shape>
            </v:group>
            <v:group style="position:absolute;left:1221;top:11;width:2;height:1911" coordorigin="1221,11" coordsize="2,1911">
              <v:shape style="position:absolute;left:1221;top:11;width:2;height:1911" coordorigin="1221,11" coordsize="0,1911" path="m1221,11l1221,1921e" filled="false" stroked="true" strokeweight=".580pt" strokecolor="#000000">
                <v:path arrowok="t"/>
              </v:shape>
            </v:group>
            <v:group style="position:absolute;left:1217;top:246;width:4716;height:2" coordorigin="1217,246" coordsize="4716,2">
              <v:shape style="position:absolute;left:1217;top:246;width:4716;height:2" coordorigin="1217,246" coordsize="4716,0" path="m1217,246l5933,246e" filled="false" stroked="true" strokeweight=".580pt" strokecolor="#000000">
                <v:path arrowok="t"/>
              </v:shape>
            </v:group>
            <v:group style="position:absolute;left:2084;top:251;width:2;height:1671" coordorigin="2084,251" coordsize="2,1671">
              <v:shape style="position:absolute;left:2084;top:251;width:2;height:1671" coordorigin="2084,251" coordsize="0,1671" path="m2084,251l2084,1921e" filled="false" stroked="true" strokeweight=".580pt" strokecolor="#000000">
                <v:path arrowok="t"/>
              </v:shape>
            </v:group>
            <v:group style="position:absolute;left:2893;top:251;width:2;height:1671" coordorigin="2893,251" coordsize="2,1671">
              <v:shape style="position:absolute;left:2893;top:251;width:2;height:1671" coordorigin="2893,251" coordsize="0,1671" path="m2893,251l2893,1921e" filled="false" stroked="true" strokeweight=".580pt" strokecolor="#000000">
                <v:path arrowok="t"/>
              </v:shape>
            </v:group>
            <v:group style="position:absolute;left:3793;top:251;width:2;height:1671" coordorigin="3793,251" coordsize="2,1671">
              <v:shape style="position:absolute;left:3793;top:251;width:2;height:1671" coordorigin="3793,251" coordsize="0,1671" path="m3793,251l3793,1921e" filled="false" stroked="true" strokeweight=".580pt" strokecolor="#000000">
                <v:path arrowok="t"/>
              </v:shape>
            </v:group>
            <v:group style="position:absolute;left:4545;top:251;width:2;height:1671" coordorigin="4545,251" coordsize="2,1671">
              <v:shape style="position:absolute;left:4545;top:251;width:2;height:1671" coordorigin="4545,251" coordsize="0,1671" path="m4545,251l4545,1921e" filled="false" stroked="true" strokeweight=".580pt" strokecolor="#000000">
                <v:path arrowok="t"/>
              </v:shape>
            </v:group>
            <v:group style="position:absolute;left:5243;top:251;width:2;height:1671" coordorigin="5243,251" coordsize="2,1671">
              <v:shape style="position:absolute;left:5243;top:251;width:2;height:1671" coordorigin="5243,251" coordsize="0,1671" path="m5243,251l5243,1921e" filled="false" stroked="true" strokeweight=".580pt" strokecolor="#000000">
                <v:path arrowok="t"/>
              </v:shape>
              <v:shape style="position:absolute;left:6;top:481;width:1211;height:10" type="#_x0000_t75" stroked="false">
                <v:imagedata r:id="rId15" o:title=""/>
              </v:shape>
            </v:group>
            <v:group style="position:absolute;left:1217;top:486;width:4716;height:2" coordorigin="1217,486" coordsize="4716,2">
              <v:shape style="position:absolute;left:1217;top:486;width:4716;height:2" coordorigin="1217,486" coordsize="4716,0" path="m1217,486l5933,486e" filled="false" stroked="true" strokeweight=".580pt" strokecolor="#000000">
                <v:path arrowok="t"/>
              </v:shape>
              <v:shape style="position:absolute;left:6;top:721;width:5928;height:10" type="#_x0000_t75" stroked="false">
                <v:imagedata r:id="rId16" o:title=""/>
              </v:shape>
              <v:shape style="position:absolute;left:6;top:961;width:5928;height:10" type="#_x0000_t75" stroked="false">
                <v:imagedata r:id="rId16" o:title=""/>
              </v:shape>
              <v:shape style="position:absolute;left:6;top:1201;width:5928;height:10" type="#_x0000_t75" stroked="false">
                <v:imagedata r:id="rId16" o:title=""/>
              </v:shape>
              <v:shape style="position:absolute;left:6;top:1441;width:5928;height:10" type="#_x0000_t75" stroked="false">
                <v:imagedata r:id="rId16" o:title=""/>
              </v:shape>
            </v:group>
            <v:group style="position:absolute;left:6;top:1686;width:5927;height:2" coordorigin="6,1686" coordsize="5927,2">
              <v:shape style="position:absolute;left:6;top:1686;width:5927;height:2" coordorigin="6,1686" coordsize="5927,0" path="m6,1686l5933,1686e" filled="false" stroked="true" strokeweight=".580pt" strokecolor="#000000">
                <v:path arrowok="t"/>
              </v:shape>
              <v:shape style="position:absolute;left:6;top:1921;width:5928;height:10" type="#_x0000_t75" stroked="false">
                <v:imagedata r:id="rId17" o:title=""/>
              </v:shape>
              <v:shape style="position:absolute;left:84;top:149;width:1024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76;top:34;width:180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Asuntos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00;top:274;width:4470;height:1641" type="#_x0000_t202" filled="false" stroked="false">
                <v:textbox inset="0,0,0,0">
                  <w:txbxContent>
                    <w:p>
                      <w:pPr>
                        <w:tabs>
                          <w:tab w:pos="864" w:val="left" w:leader="none"/>
                          <w:tab w:pos="1719" w:val="left" w:leader="none"/>
                          <w:tab w:pos="2546" w:val="left" w:leader="none"/>
                          <w:tab w:pos="3268" w:val="left" w:leader="none"/>
                          <w:tab w:pos="3967" w:val="left" w:leader="none"/>
                        </w:tabs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20" w:val="left" w:leader="none"/>
                          <w:tab w:pos="1988" w:val="left" w:leader="none"/>
                          <w:tab w:pos="2740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2,450</w:t>
                        <w:tab/>
                        <w:t>1,620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1,450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21" w:val="left" w:leader="none"/>
                          <w:tab w:pos="1822" w:val="left" w:leader="none"/>
                          <w:tab w:pos="2575" w:val="left" w:leader="none"/>
                          <w:tab w:pos="4135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2,000</w:t>
                        <w:tab/>
                        <w:t>1,600</w:t>
                        <w:tab/>
                        <w:t>1,360</w:t>
                        <w:tab/>
                        <w:t>1,040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1,000</w:t>
                        <w:tab/>
                        <w:t>900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20" w:val="left" w:leader="none"/>
                          <w:tab w:pos="1821" w:val="left" w:leader="none"/>
                          <w:tab w:pos="2573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4,550</w:t>
                        <w:tab/>
                        <w:t>5,480</w:t>
                        <w:tab/>
                        <w:t>3,660</w:t>
                        <w:tab/>
                        <w:t>3,960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3,204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820" w:val="left" w:leader="none"/>
                          <w:tab w:pos="2572" w:val="left" w:leader="none"/>
                          <w:tab w:pos="3434" w:val="left" w:leader="none"/>
                        </w:tabs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4,450</w:t>
                        <w:tab/>
                        <w:t>1,800</w:t>
                        <w:tab/>
                        <w:t>1,700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988" w:val="left" w:leader="none"/>
                          <w:tab w:pos="2740" w:val="left" w:leader="none"/>
                          <w:tab w:pos="3434" w:val="left" w:leader="none"/>
                          <w:tab w:pos="4133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1,150</w:t>
                        <w:tab/>
                        <w:t>600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340</w:t>
                        <w:tab/>
                        <w:t>680</w:t>
                        <w:tab/>
                        <w:t>700</w:t>
                        <w:tab/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22" w:val="left" w:leader="none"/>
                          <w:tab w:pos="2574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14,600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11,100</w:t>
                        <w:tab/>
                        <w:t>7,980</w:t>
                        <w:tab/>
                        <w:t>7,540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8,050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6,460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3583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b w:val="0"/>
        </w:rPr>
      </w:r>
    </w:p>
    <w:p>
      <w:pPr>
        <w:spacing w:after="0" w:line="159" w:lineRule="exact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2"/>
        <w:spacing w:line="240" w:lineRule="auto" w:before="74"/>
        <w:ind w:left="2459" w:right="0"/>
        <w:jc w:val="left"/>
        <w:rPr>
          <w:b w:val="0"/>
          <w:bCs w:val="0"/>
          <w:sz w:val="12"/>
          <w:szCs w:val="12"/>
        </w:rPr>
      </w:pPr>
      <w:r>
        <w:rPr>
          <w:spacing w:val="-1"/>
        </w:rPr>
        <w:t>Concentrado </w:t>
      </w:r>
      <w:r>
        <w:rPr/>
        <w:t>de</w:t>
      </w:r>
      <w:r>
        <w:rPr>
          <w:spacing w:val="-1"/>
        </w:rPr>
        <w:t> actividades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agenda </w:t>
      </w:r>
      <w:r>
        <w:rPr/>
        <w:t>del</w:t>
      </w:r>
      <w:r>
        <w:rPr>
          <w:spacing w:val="-1"/>
        </w:rPr>
        <w:t> C. </w:t>
      </w:r>
      <w:r>
        <w:rPr/>
        <w:t>Gobernador</w:t>
      </w:r>
      <w:r>
        <w:rPr>
          <w:spacing w:val="-1"/>
        </w:rPr>
        <w:t> en B.C.Sur</w:t>
      </w:r>
      <w:r>
        <w:rPr/>
        <w:t> </w:t>
      </w:r>
      <w:r>
        <w:rPr>
          <w:spacing w:val="-1"/>
        </w:rPr>
        <w:t>en el </w:t>
      </w:r>
      <w:r>
        <w:rPr/>
        <w:t>2004</w:t>
      </w:r>
      <w:r>
        <w:rPr>
          <w:sz w:val="12"/>
        </w:rPr>
        <w:t>1/</w:t>
      </w:r>
      <w:r>
        <w:rPr>
          <w:b w:val="0"/>
          <w:sz w:val="1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5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6.4pt;height:202.6pt;mso-position-horizontal-relative:char;mso-position-vertical-relative:line" coordorigin="0,0" coordsize="9728,4052">
            <v:group style="position:absolute;left:1511;top:6;width:2;height:4041" coordorigin="1511,6" coordsize="2,4041">
              <v:shape style="position:absolute;left:1511;top:6;width:2;height:4041" coordorigin="1511,6" coordsize="0,4041" path="m1511,6l1511,4046e" filled="false" stroked="true" strokeweight=".580pt" strokecolor="#000000">
                <v:path arrowok="t"/>
              </v:shape>
            </v:group>
            <v:group style="position:absolute;left:2887;top:6;width:2;height:4041" coordorigin="2887,6" coordsize="2,4041">
              <v:shape style="position:absolute;left:2887;top:6;width:2;height:4041" coordorigin="2887,6" coordsize="0,4041" path="m2887,6l2887,4046e" filled="false" stroked="true" strokeweight=".580pt" strokecolor="#000000">
                <v:path arrowok="t"/>
              </v:shape>
            </v:group>
            <v:group style="position:absolute;left:4575;top:6;width:2;height:4041" coordorigin="4575,6" coordsize="2,4041">
              <v:shape style="position:absolute;left:4575;top:6;width:2;height:4041" coordorigin="4575,6" coordsize="0,4041" path="m4575,6l4575,4046e" filled="false" stroked="true" strokeweight=".580pt" strokecolor="#000000">
                <v:path arrowok="t"/>
              </v:shape>
            </v:group>
            <v:group style="position:absolute;left:6553;top:6;width:2;height:4041" coordorigin="6553,6" coordsize="2,4041">
              <v:shape style="position:absolute;left:6553;top:6;width:2;height:4041" coordorigin="6553,6" coordsize="0,4041" path="m6553,6l6553,4046e" filled="false" stroked="true" strokeweight=".580pt" strokecolor="#000000">
                <v:path arrowok="t"/>
              </v:shape>
            </v:group>
            <v:group style="position:absolute;left:8208;top:6;width:2;height:4041" coordorigin="8208,6" coordsize="2,4041">
              <v:shape style="position:absolute;left:8208;top:6;width:2;height:4041" coordorigin="8208,6" coordsize="0,4041" path="m8208,6l8208,4046e" filled="false" stroked="true" strokeweight=".580pt" strokecolor="#000000">
                <v:path arrowok="t"/>
              </v:shape>
            </v:group>
            <v:group style="position:absolute;left:6;top:931;width:9717;height:2" coordorigin="6,931" coordsize="9717,2">
              <v:shape style="position:absolute;left:6;top:931;width:9717;height:2" coordorigin="6,931" coordsize="9717,0" path="m6,931l9722,931e" filled="false" stroked="true" strokeweight=".580pt" strokecolor="#000000">
                <v:path arrowok="t"/>
              </v:shape>
              <v:shape style="position:absolute;left:6;top:1166;width:9719;height:10" type="#_x0000_t75" stroked="false">
                <v:imagedata r:id="rId18" o:title=""/>
              </v:shape>
              <v:shape style="position:absolute;left:6;top:1406;width:9719;height:10" type="#_x0000_t75" stroked="false">
                <v:imagedata r:id="rId18" o:title=""/>
              </v:shape>
              <v:shape style="position:absolute;left:6;top:1646;width:9719;height:10" type="#_x0000_t75" stroked="false">
                <v:imagedata r:id="rId18" o:title=""/>
              </v:shape>
              <v:shape style="position:absolute;left:6;top:1886;width:9719;height:10" type="#_x0000_t75" stroked="false">
                <v:imagedata r:id="rId18" o:title=""/>
              </v:shape>
              <v:shape style="position:absolute;left:6;top:2126;width:9719;height:10" type="#_x0000_t75" stroked="false">
                <v:imagedata r:id="rId18" o:title=""/>
              </v:shape>
              <v:shape style="position:absolute;left:6;top:2366;width:9719;height:10" type="#_x0000_t75" stroked="false">
                <v:imagedata r:id="rId18" o:title=""/>
              </v:shape>
              <v:shape style="position:absolute;left:6;top:2606;width:9719;height:10" type="#_x0000_t75" stroked="false">
                <v:imagedata r:id="rId18" o:title=""/>
              </v:shape>
              <v:shape style="position:absolute;left:6;top:2846;width:9719;height:10" type="#_x0000_t75" stroked="false">
                <v:imagedata r:id="rId18" o:title=""/>
              </v:shape>
              <v:shape style="position:absolute;left:6;top:3086;width:9719;height:10" type="#_x0000_t75" stroked="false">
                <v:imagedata r:id="rId18" o:title=""/>
              </v:shape>
              <v:shape style="position:absolute;left:6;top:3326;width:9719;height:10" type="#_x0000_t75" stroked="false">
                <v:imagedata r:id="rId18" o:title=""/>
              </v:shape>
              <v:shape style="position:absolute;left:6;top:3566;width:9719;height:10" type="#_x0000_t75" stroked="false">
                <v:imagedata r:id="rId18" o:title=""/>
              </v:shape>
            </v:group>
            <v:group style="position:absolute;left:6;top:3811;width:9717;height:2" coordorigin="6,3811" coordsize="9717,2">
              <v:shape style="position:absolute;left:6;top:3811;width:9717;height:2" coordorigin="6,3811" coordsize="9717,0" path="m6,3811l9722,3811e" filled="false" stroked="true" strokeweight=".580pt" strokecolor="#000000">
                <v:path arrowok="t"/>
              </v:shape>
              <v:shape style="position:absolute;left:567;top:374;width:3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63;top:260;width:1069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Audiencias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Privadas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959;width:1248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Marzo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5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Abril </w:t>
                      </w:r>
                      <w:r>
                        <w:rPr>
                          <w:rFonts w:ascii="Arial"/>
                          <w:b/>
                          <w:spacing w:val="10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Mayo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Junio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Julio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Agosto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Septiembre Octubre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Noviembre</w:t>
                      </w:r>
                      <w:r>
                        <w:rPr>
                          <w:rFonts w:asci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Diciembre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Enero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439" w:right="0" w:hanging="44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Febrero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2005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31;top:959;width:335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13;top:29;width:1437;height:40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Reuniones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45" w:right="8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funcionarios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estatales y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federales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83;top:29;width:1614;height:6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7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Gira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trabajo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339" w:right="0" w:hanging="34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 funcionarios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federales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80;top:29;width:2923;height:431" type="#_x0000_t202" filled="false" stroked="false">
                <v:textbox inset="0,0,0,0">
                  <w:txbxContent>
                    <w:p>
                      <w:pPr>
                        <w:tabs>
                          <w:tab w:pos="1654" w:val="left" w:leader="none"/>
                        </w:tabs>
                        <w:spacing w:line="205" w:lineRule="exact" w:before="0"/>
                        <w:ind w:left="0" w:right="0" w:firstLine="11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a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Reunión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725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diversos actos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CONAGO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06;top:959;width:113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15;top:959;width:335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57;top:1199;width:224;height:28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600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Oficina del </w:t>
      </w:r>
      <w:r>
        <w:rPr>
          <w:spacing w:val="-1"/>
        </w:rPr>
        <w:t>Ejecutivo,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Particular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Gobierno.</w:t>
      </w:r>
      <w:r>
        <w:rPr>
          <w:b w:val="0"/>
        </w:rPr>
      </w:r>
    </w:p>
    <w:p>
      <w:pPr>
        <w:pStyle w:val="Heading5"/>
        <w:spacing w:line="184" w:lineRule="exact" w:before="0"/>
        <w:ind w:left="1600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>
          <w:spacing w:val="-1"/>
        </w:rPr>
        <w:t>refiere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marzo</w:t>
      </w:r>
      <w:r>
        <w:rPr>
          <w:spacing w:val="-4"/>
        </w:rPr>
        <w:t> </w:t>
      </w:r>
      <w:r>
        <w:rPr>
          <w:spacing w:val="-1"/>
        </w:rPr>
        <w:t>2004</w:t>
      </w:r>
      <w:r>
        <w:rPr>
          <w:spacing w:val="-3"/>
        </w:rPr>
        <w:t> </w:t>
      </w:r>
      <w:r>
        <w:rPr>
          <w:spacing w:val="-1"/>
        </w:rPr>
        <w:t>al</w:t>
      </w:r>
      <w:r>
        <w:rPr>
          <w:spacing w:val="-3"/>
        </w:rPr>
        <w:t> </w:t>
      </w:r>
      <w:r>
        <w:rPr>
          <w:spacing w:val="-1"/>
        </w:rPr>
        <w:t>17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febrero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2005.</w:t>
      </w:r>
      <w:r>
        <w:rPr>
          <w:b w:val="0"/>
        </w:rPr>
      </w:r>
    </w:p>
    <w:p>
      <w:pPr>
        <w:spacing w:after="0" w:line="184" w:lineRule="exact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4475" w:right="3159" w:hanging="124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diversos 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Unidad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Atención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Ciudadana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 municipio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Comondú,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9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6.4pt;height:168.2pt;mso-position-horizontal-relative:char;mso-position-vertical-relative:line" coordorigin="0,0" coordsize="10928,3364">
            <v:group style="position:absolute;left:6578;top:19;width:2;height:3340" coordorigin="6578,19" coordsize="2,3340">
              <v:shape style="position:absolute;left:6578;top:19;width:2;height:3340" coordorigin="6578,19" coordsize="0,3340" path="m6578,19l6578,3358e" filled="false" stroked="true" strokeweight=".580pt" strokecolor="#000000">
                <v:path arrowok="t"/>
              </v:shape>
            </v:group>
            <v:group style="position:absolute;left:7440;top:19;width:2;height:3340" coordorigin="7440,19" coordsize="2,3340">
              <v:shape style="position:absolute;left:7440;top:19;width:2;height:3340" coordorigin="7440,19" coordsize="0,3340" path="m7440,19l7440,3358e" filled="false" stroked="true" strokeweight=".580pt" strokecolor="#000000">
                <v:path arrowok="t"/>
              </v:shape>
            </v:group>
            <v:group style="position:absolute;left:8138;top:19;width:2;height:3340" coordorigin="8138,19" coordsize="2,3340">
              <v:shape style="position:absolute;left:8138;top:19;width:2;height:3340" coordorigin="8138,19" coordsize="0,3340" path="m8138,19l8138,3358e" filled="false" stroked="true" strokeweight=".580pt" strokecolor="#000000">
                <v:path arrowok="t"/>
              </v:shape>
            </v:group>
            <v:group style="position:absolute;left:8835;top:19;width:2;height:3340" coordorigin="8835,19" coordsize="2,3340">
              <v:shape style="position:absolute;left:8835;top:19;width:2;height:3340" coordorigin="8835,19" coordsize="0,3340" path="m8835,19l8835,3358e" filled="false" stroked="true" strokeweight=".580pt" strokecolor="#000000">
                <v:path arrowok="t"/>
              </v:shape>
            </v:group>
            <v:group style="position:absolute;left:9534;top:19;width:2;height:3340" coordorigin="9534,19" coordsize="2,3340">
              <v:shape style="position:absolute;left:9534;top:19;width:2;height:3340" coordorigin="9534,19" coordsize="0,3340" path="m9534,19l9534,3358e" filled="false" stroked="true" strokeweight=".580pt" strokecolor="#000000">
                <v:path arrowok="t"/>
              </v:shape>
            </v:group>
            <v:group style="position:absolute;left:10232;top:19;width:2;height:3340" coordorigin="10232,19" coordsize="2,3340">
              <v:shape style="position:absolute;left:10232;top:19;width:2;height:3340" coordorigin="10232,19" coordsize="0,3340" path="m10232,19l10232,3358e" filled="false" stroked="true" strokeweight=".580pt" strokecolor="#000000">
                <v:path arrowok="t"/>
              </v:shape>
            </v:group>
            <v:group style="position:absolute;left:6;top:254;width:10917;height:2" coordorigin="6,254" coordsize="10917,2">
              <v:shape style="position:absolute;left:6;top:254;width:10917;height:2" coordorigin="6,254" coordsize="10917,0" path="m6,254l10922,254e" filled="false" stroked="true" strokeweight=".580pt" strokecolor="#000000">
                <v:path arrowok="t"/>
              </v:shape>
              <v:shape style="position:absolute;left:6;top:489;width:10918;height:10" type="#_x0000_t75" stroked="false">
                <v:imagedata r:id="rId21" o:title=""/>
              </v:shape>
              <v:shape style="position:absolute;left:6;top:729;width:10918;height:10" type="#_x0000_t75" stroked="false">
                <v:imagedata r:id="rId21" o:title=""/>
              </v:shape>
              <v:shape style="position:absolute;left:6;top:969;width:10918;height:10" type="#_x0000_t75" stroked="false">
                <v:imagedata r:id="rId21" o:title=""/>
              </v:shape>
              <v:shape style="position:absolute;left:6;top:1209;width:10918;height:10" type="#_x0000_t75" stroked="false">
                <v:imagedata r:id="rId21" o:title=""/>
              </v:shape>
              <v:shape style="position:absolute;left:6;top:1449;width:10918;height:10" type="#_x0000_t75" stroked="false">
                <v:imagedata r:id="rId21" o:title=""/>
              </v:shape>
              <v:shape style="position:absolute;left:6;top:1689;width:10918;height:10" type="#_x0000_t75" stroked="false">
                <v:imagedata r:id="rId21" o:title=""/>
              </v:shape>
              <v:shape style="position:absolute;left:6;top:1929;width:10918;height:10" type="#_x0000_t75" stroked="false">
                <v:imagedata r:id="rId21" o:title=""/>
              </v:shape>
              <v:shape style="position:absolute;left:6;top:2398;width:10918;height:10" type="#_x0000_t75" stroked="false">
                <v:imagedata r:id="rId21" o:title=""/>
              </v:shape>
              <v:shape style="position:absolute;left:6;top:2638;width:10918;height:10" type="#_x0000_t75" stroked="false">
                <v:imagedata r:id="rId21" o:title=""/>
              </v:shape>
              <v:shape style="position:absolute;left:6;top:2878;width:10918;height:10" type="#_x0000_t75" stroked="false">
                <v:imagedata r:id="rId21" o:title=""/>
              </v:shape>
            </v:group>
            <v:group style="position:absolute;left:6;top:3123;width:10917;height:2" coordorigin="6,3123" coordsize="10917,2">
              <v:shape style="position:absolute;left:6;top:3123;width:10917;height:2" coordorigin="6,3123" coordsize="10917,0" path="m6,3123l10922,3123e" filled="false" stroked="true" strokeweight=".580pt" strokecolor="#000000">
                <v:path arrowok="t"/>
              </v:shape>
              <v:shape style="position:absolute;left:83;top:42;width:6260;height:331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50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Asuntos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06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Ganadería,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Avícola, Agropecuario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Comercio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Créditos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27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Comunicaciones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Transportes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Empleo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7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Educación, Deporte,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Becas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Útiles Escolares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Vivienda,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Material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Electricidad, Agua Potable, Drenaje,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Públicos,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Basura,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Jurídico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3"/>
                        <w:ind w:left="0" w:right="90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Social,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Económico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 Social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Asuntos Varios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0;width:668;height:216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4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65;top:42;width:3296;height:2121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  <w:tab w:pos="1396" w:val="left" w:leader="none"/>
                          <w:tab w:pos="2093" w:val="left" w:leader="none"/>
                          <w:tab w:pos="279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2" w:val="left" w:leader="none"/>
                          <w:tab w:pos="3070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</w:t>
                        <w:tab/>
                        <w:t>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49</w:t>
                        <w:tab/>
                        <w:t>33</w:t>
                        <w:tab/>
                        <w:t>23</w:t>
                        <w:tab/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6" w:val="left" w:leader="none"/>
                          <w:tab w:pos="2485" w:val="left" w:leader="none"/>
                          <w:tab w:pos="3183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25</w:t>
                        <w:tab/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>9</w:t>
                        <w:tab/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9" w:val="left" w:leader="none"/>
                          <w:tab w:pos="1788" w:val="left" w:leader="none"/>
                          <w:tab w:pos="2374" w:val="left" w:leader="none"/>
                          <w:tab w:pos="3072" w:val="left" w:leader="none"/>
                        </w:tabs>
                        <w:spacing w:before="10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</w:t>
                        <w:tab/>
                        <w:t>50</w:t>
                        <w:tab/>
                        <w:t>30</w:t>
                        <w:tab/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  <w:tab/>
                        <w:t>45</w:t>
                        <w:tab/>
                        <w:t>39</w:t>
                        <w:tab/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5" w:val="left" w:leader="none"/>
                          <w:tab w:pos="2260" w:val="left" w:leader="none"/>
                          <w:tab w:pos="3070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</w:t>
                        <w:tab/>
                        <w:t>190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787" w:val="left" w:leader="none"/>
                          <w:tab w:pos="2484" w:val="left" w:leader="none"/>
                          <w:tab w:pos="3071" w:val="left" w:leader="none"/>
                        </w:tabs>
                        <w:spacing w:line="226" w:lineRule="exact"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  <w:tab/>
                        <w:t>3</w:t>
                        <w:tab/>
                        <w:t>6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36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33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32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30;top:2431;width:33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27;top:2431;width:33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25;top:2431;width:33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160" w:right="8913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Datos</w:t>
      </w:r>
      <w:r>
        <w:rPr/>
        <w:t> de </w:t>
      </w:r>
      <w:r>
        <w:rPr>
          <w:spacing w:val="-1"/>
        </w:rPr>
        <w:t>abril</w:t>
      </w:r>
      <w:r>
        <w:rPr/>
        <w:t> a 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5935" w:right="1954" w:hanging="3970"/>
        <w:jc w:val="left"/>
        <w:rPr>
          <w:b w:val="0"/>
          <w:bCs w:val="0"/>
        </w:rPr>
      </w:pPr>
      <w:r>
        <w:rPr>
          <w:spacing w:val="-1"/>
        </w:rPr>
        <w:t>Asuntos</w:t>
      </w:r>
      <w:r>
        <w:rPr/>
        <w:t> </w:t>
      </w:r>
      <w:r>
        <w:rPr>
          <w:spacing w:val="-1"/>
        </w:rPr>
        <w:t>diversos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</w:t>
      </w:r>
      <w:r>
        <w:rPr/>
        <w:t> de</w:t>
      </w:r>
      <w:r>
        <w:rPr>
          <w:spacing w:val="-1"/>
        </w:rPr>
        <w:t> Atención Ciudadana</w:t>
      </w:r>
      <w:r>
        <w:rPr/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Mulegé,</w:t>
      </w:r>
      <w:r>
        <w:rPr>
          <w:spacing w:val="28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9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3.65pt;height:167.75pt;mso-position-horizontal-relative:char;mso-position-vertical-relative:line" coordorigin="0,0" coordsize="10873,3355">
            <v:group style="position:absolute;left:6578;top:19;width:2;height:3330" coordorigin="6578,19" coordsize="2,3330">
              <v:shape style="position:absolute;left:6578;top:19;width:2;height:3330" coordorigin="6578,19" coordsize="0,3330" path="m6578,19l6578,3349e" filled="false" stroked="true" strokeweight=".580pt" strokecolor="#000000">
                <v:path arrowok="t"/>
              </v:shape>
            </v:group>
            <v:group style="position:absolute;left:7385;top:19;width:2;height:3330" coordorigin="7385,19" coordsize="2,3330">
              <v:shape style="position:absolute;left:7385;top:19;width:2;height:3330" coordorigin="7385,19" coordsize="0,3330" path="m7385,19l7385,3349e" filled="false" stroked="true" strokeweight=".580pt" strokecolor="#000000">
                <v:path arrowok="t"/>
              </v:shape>
            </v:group>
            <v:group style="position:absolute;left:8082;top:19;width:2;height:3330" coordorigin="8082,19" coordsize="2,3330">
              <v:shape style="position:absolute;left:8082;top:19;width:2;height:3330" coordorigin="8082,19" coordsize="0,3330" path="m8082,19l8082,3349e" filled="false" stroked="true" strokeweight=".580pt" strokecolor="#000000">
                <v:path arrowok="t"/>
              </v:shape>
            </v:group>
            <v:group style="position:absolute;left:8780;top:19;width:2;height:3330" coordorigin="8780,19" coordsize="2,3330">
              <v:shape style="position:absolute;left:8780;top:19;width:2;height:3330" coordorigin="8780,19" coordsize="0,3330" path="m8780,19l8780,3349e" filled="false" stroked="true" strokeweight=".580pt" strokecolor="#000000">
                <v:path arrowok="t"/>
              </v:shape>
            </v:group>
            <v:group style="position:absolute;left:9479;top:19;width:2;height:3330" coordorigin="9479,19" coordsize="2,3330">
              <v:shape style="position:absolute;left:9479;top:19;width:2;height:3330" coordorigin="9479,19" coordsize="0,3330" path="m9479,19l9479,3349e" filled="false" stroked="true" strokeweight=".580pt" strokecolor="#000000">
                <v:path arrowok="t"/>
              </v:shape>
            </v:group>
            <v:group style="position:absolute;left:10176;top:19;width:2;height:3330" coordorigin="10176,19" coordsize="2,3330">
              <v:shape style="position:absolute;left:10176;top:19;width:2;height:3330" coordorigin="10176,19" coordsize="0,3330" path="m10176,19l10176,3349e" filled="false" stroked="true" strokeweight=".580pt" strokecolor="#000000">
                <v:path arrowok="t"/>
              </v:shape>
            </v:group>
            <v:group style="position:absolute;left:6;top:254;width:10862;height:2" coordorigin="6,254" coordsize="10862,2">
              <v:shape style="position:absolute;left:6;top:254;width:10862;height:2" coordorigin="6,254" coordsize="10862,0" path="m6,254l10867,254e" filled="false" stroked="true" strokeweight=".580pt" strokecolor="#000000">
                <v:path arrowok="t"/>
              </v:shape>
              <v:shape style="position:absolute;left:6;top:489;width:10861;height:10" type="#_x0000_t75" stroked="false">
                <v:imagedata r:id="rId22" o:title=""/>
              </v:shape>
              <v:shape style="position:absolute;left:6;top:729;width:10861;height:10" type="#_x0000_t75" stroked="false">
                <v:imagedata r:id="rId22" o:title=""/>
              </v:shape>
              <v:shape style="position:absolute;left:6;top:969;width:10861;height:10" type="#_x0000_t75" stroked="false">
                <v:imagedata r:id="rId22" o:title=""/>
              </v:shape>
              <v:shape style="position:absolute;left:6;top:1209;width:10861;height:10" type="#_x0000_t75" stroked="false">
                <v:imagedata r:id="rId22" o:title=""/>
              </v:shape>
              <v:shape style="position:absolute;left:6;top:1449;width:10861;height:10" type="#_x0000_t75" stroked="false">
                <v:imagedata r:id="rId22" o:title=""/>
              </v:shape>
              <v:shape style="position:absolute;left:6;top:1689;width:10861;height:10" type="#_x0000_t75" stroked="false">
                <v:imagedata r:id="rId22" o:title=""/>
              </v:shape>
              <v:shape style="position:absolute;left:6;top:1929;width:10861;height:10" type="#_x0000_t75" stroked="false">
                <v:imagedata r:id="rId22" o:title=""/>
              </v:shape>
              <v:shape style="position:absolute;left:6;top:2398;width:10861;height:10" type="#_x0000_t75" stroked="false">
                <v:imagedata r:id="rId22" o:title=""/>
              </v:shape>
              <v:shape style="position:absolute;left:6;top:2638;width:10861;height:10" type="#_x0000_t75" stroked="false">
                <v:imagedata r:id="rId22" o:title=""/>
              </v:shape>
            </v:group>
            <v:group style="position:absolute;left:6;top:3113;width:10862;height:2" coordorigin="6,3113" coordsize="10862,2">
              <v:shape style="position:absolute;left:6;top:3113;width:10862;height:2" coordorigin="6,3113" coordsize="10862,0" path="m6,3113l10867,3113e" filled="false" stroked="true" strokeweight=".580pt" strokecolor="#000000">
                <v:path arrowok="t"/>
              </v:shape>
              <v:shape style="position:absolute;left:83;top:42;width:6260;height:33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31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Asuntos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06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Ganadería,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Avícola, Agropecuario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Comercio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Créditos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27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Comunicaciones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Transportes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Empleo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7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Educación, Deporte,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Becas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Útiles Escolares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Vivienda,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Material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Electricidad, Agua Potable, Drenaje,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Públicos,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Basura,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Jurídico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3"/>
                        <w:ind w:left="0" w:right="90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Social,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Económico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 Social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Asuntos Varios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3;top:0;width:613;height:216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8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09;top:42;width:3296;height:2121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  <w:tab w:pos="1395" w:val="left" w:leader="none"/>
                          <w:tab w:pos="2093" w:val="left" w:leader="none"/>
                          <w:tab w:pos="279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4" w:val="left" w:leader="none"/>
                          <w:tab w:pos="2372" w:val="left" w:leader="none"/>
                          <w:tab w:pos="3182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</w:t>
                        <w:tab/>
                        <w:t>32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4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25</w:t>
                        <w:tab/>
                        <w:t>27</w:t>
                        <w:tab/>
                        <w:t>19</w:t>
                        <w:tab/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5" w:val="left" w:leader="none"/>
                          <w:tab w:pos="2484" w:val="left" w:leader="none"/>
                          <w:tab w:pos="3183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</w:t>
                        <w:tab/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8</w:t>
                        <w:tab/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9" w:val="left" w:leader="none"/>
                          <w:tab w:pos="1676" w:val="left" w:leader="none"/>
                          <w:tab w:pos="2485" w:val="left" w:leader="none"/>
                          <w:tab w:pos="3072" w:val="left" w:leader="none"/>
                        </w:tabs>
                        <w:spacing w:before="10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5" w:val="left" w:leader="none"/>
                          <w:tab w:pos="2373" w:val="left" w:leader="none"/>
                          <w:tab w:pos="3072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  <w:t>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36</w:t>
                        <w:tab/>
                        <w:t>19</w:t>
                        <w:tab/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4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  <w:tab/>
                        <w:t>31</w:t>
                        <w:tab/>
                        <w:t>26</w:t>
                        <w:tab/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4" w:val="left" w:leader="none"/>
                          <w:tab w:pos="2372" w:val="left" w:leader="none"/>
                          <w:tab w:pos="3070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57</w:t>
                        <w:tab/>
                        <w:t>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4" w:val="left" w:leader="none"/>
                          <w:tab w:pos="2484" w:val="left" w:leader="none"/>
                          <w:tab w:pos="3071" w:val="left" w:leader="none"/>
                        </w:tabs>
                        <w:spacing w:line="226" w:lineRule="exact"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  <w:tab/>
                        <w:t>29</w:t>
                        <w:tab/>
                        <w:t>8</w:t>
                        <w:tab/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80;top:2431;width:336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78;top:2431;width:336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76;top:2431;width:336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73;top:2431;width:335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72;top:2431;width:335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70;top:2431;width:335;height:9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160" w:right="8913"/>
        <w:jc w:val="left"/>
        <w:rPr>
          <w:b w:val="0"/>
          <w:bCs w:val="0"/>
        </w:rPr>
      </w:pPr>
      <w:r>
        <w:rPr/>
        <w:pict>
          <v:group style="position:absolute;margin-left:93.419998pt;margin-top:41.839157pt;width:629.4pt;height:.1pt;mso-position-horizontal-relative:page;mso-position-vertical-relative:paragraph;z-index:-1106440" coordorigin="1868,837" coordsize="12588,2">
            <v:shape style="position:absolute;left:1868;top:837;width:12588;height:2" coordorigin="1868,837" coordsize="12588,0" path="m1868,837l14456,837e" filled="false" stroked="true" strokeweight=".72pt" strokecolor="#ffcc00">
              <v:path arrowok="t"/>
            </v:shape>
            <w10:wrap type="none"/>
          </v:group>
        </w:pict>
      </w: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Datos</w:t>
      </w:r>
      <w:r>
        <w:rPr/>
        <w:t> de </w:t>
      </w:r>
      <w:r>
        <w:rPr>
          <w:spacing w:val="-1"/>
        </w:rPr>
        <w:t>abril</w:t>
      </w:r>
      <w:r>
        <w:rPr/>
        <w:t> a diciembre.</w:t>
      </w:r>
      <w:r>
        <w:rPr>
          <w:b w:val="0"/>
        </w:rPr>
      </w:r>
    </w:p>
    <w:p>
      <w:pPr>
        <w:spacing w:after="0" w:line="239" w:lineRule="auto"/>
        <w:jc w:val="left"/>
        <w:sectPr>
          <w:headerReference w:type="default" r:id="rId19"/>
          <w:footerReference w:type="default" r:id="rId20"/>
          <w:pgSz w:w="15840" w:h="12240" w:orient="landscape"/>
          <w:pgMar w:header="384" w:footer="697" w:top="1360" w:bottom="880" w:left="1760" w:right="1260"/>
          <w:pgNumType w:start="4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4" w:id="2"/>
      <w:r>
        <w:rPr>
          <w:color w:val="006699"/>
        </w:rPr>
        <w:t>IGUALDAD</w:t>
      </w:r>
      <w:r>
        <w:rPr>
          <w:color w:val="006699"/>
          <w:spacing w:val="-13"/>
        </w:rPr>
        <w:t> </w:t>
      </w:r>
      <w:r>
        <w:rPr>
          <w:color w:val="006699"/>
        </w:rPr>
        <w:t>DE</w:t>
      </w:r>
      <w:r>
        <w:rPr>
          <w:color w:val="006699"/>
          <w:spacing w:val="-14"/>
        </w:rPr>
        <w:t> </w:t>
      </w:r>
      <w:r>
        <w:rPr>
          <w:color w:val="006699"/>
          <w:spacing w:val="-1"/>
        </w:rPr>
        <w:t>GÉNERO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390" w:right="2786" w:hanging="1928"/>
        <w:jc w:val="left"/>
        <w:rPr>
          <w:b w:val="0"/>
          <w:bCs w:val="0"/>
        </w:rPr>
      </w:pPr>
      <w:r>
        <w:rPr>
          <w:spacing w:val="-1"/>
        </w:rPr>
        <w:t>Inversión aplicada en Igualdad de género por</w:t>
      </w:r>
      <w:r>
        <w:rPr>
          <w:spacing w:val="54"/>
        </w:rPr>
        <w:t> </w:t>
      </w:r>
      <w:r>
        <w:rPr>
          <w:spacing w:val="-1"/>
        </w:rPr>
        <w:t>modalidad</w:t>
      </w:r>
      <w:r>
        <w:rPr/>
        <w:t> </w:t>
      </w:r>
      <w:r>
        <w:rPr>
          <w:spacing w:val="-1"/>
        </w:rPr>
        <w:t>en</w:t>
      </w:r>
      <w:r>
        <w:rPr>
          <w:spacing w:val="55"/>
        </w:rPr>
        <w:t> </w:t>
      </w:r>
      <w:r>
        <w:rPr>
          <w:spacing w:val="-1"/>
        </w:rPr>
        <w:t>B.C.Sur</w:t>
      </w:r>
      <w:r>
        <w:rPr>
          <w:spacing w:val="28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22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5pt;height:87.3pt;mso-position-horizontal-relative:char;mso-position-vertical-relative:line" coordorigin="0,0" coordsize="8300,1746">
            <v:group style="position:absolute;left:2999;top:19;width:2;height:1721" coordorigin="2999,19" coordsize="2,1721">
              <v:shape style="position:absolute;left:2999;top:19;width:2;height:1721" coordorigin="2999,19" coordsize="0,1721" path="m2999,19l2999,1739e" filled="false" stroked="true" strokeweight=".580pt" strokecolor="#000000">
                <v:path arrowok="t"/>
              </v:shape>
            </v:group>
            <v:group style="position:absolute;left:3920;top:19;width:2;height:1721" coordorigin="3920,19" coordsize="2,1721">
              <v:shape style="position:absolute;left:3920;top:19;width:2;height:1721" coordorigin="3920,19" coordsize="0,1721" path="m3920,19l3920,1739e" filled="false" stroked="true" strokeweight=".580pt" strokecolor="#000000">
                <v:path arrowok="t"/>
              </v:shape>
            </v:group>
            <v:group style="position:absolute;left:4617;top:19;width:2;height:1721" coordorigin="4617,19" coordsize="2,1721">
              <v:shape style="position:absolute;left:4617;top:19;width:2;height:1721" coordorigin="4617,19" coordsize="0,1721" path="m4617,19l4617,1739e" filled="false" stroked="true" strokeweight=".580pt" strokecolor="#000000">
                <v:path arrowok="t"/>
              </v:shape>
            </v:group>
            <v:group style="position:absolute;left:5539;top:19;width:2;height:1721" coordorigin="5539,19" coordsize="2,1721">
              <v:shape style="position:absolute;left:5539;top:19;width:2;height:1721" coordorigin="5539,19" coordsize="0,1721" path="m5539,19l5539,1739e" filled="false" stroked="true" strokeweight=".580pt" strokecolor="#000000">
                <v:path arrowok="t"/>
              </v:shape>
            </v:group>
            <v:group style="position:absolute;left:6459;top:19;width:2;height:1721" coordorigin="6459,19" coordsize="2,1721">
              <v:shape style="position:absolute;left:6459;top:19;width:2;height:1721" coordorigin="6459,19" coordsize="0,1721" path="m6459,19l6459,1739e" filled="false" stroked="true" strokeweight=".580pt" strokecolor="#000000">
                <v:path arrowok="t"/>
              </v:shape>
            </v:group>
            <v:group style="position:absolute;left:7381;top:19;width:2;height:1721" coordorigin="7381,19" coordsize="2,1721">
              <v:shape style="position:absolute;left:7381;top:19;width:2;height:1721" coordorigin="7381,19" coordsize="0,1721" path="m7381,19l7381,1739e" filled="false" stroked="true" strokeweight=".580pt" strokecolor="#000000">
                <v:path arrowok="t"/>
              </v:shape>
            </v:group>
            <v:group style="position:absolute;left:6;top:304;width:8289;height:2" coordorigin="6,304" coordsize="8289,2">
              <v:shape style="position:absolute;left:6;top:304;width:8289;height:2" coordorigin="6,304" coordsize="8289,0" path="m6,304l8294,304e" filled="false" stroked="true" strokeweight=".580pt" strokecolor="#000000">
                <v:path arrowok="t"/>
              </v:shape>
              <v:shape style="position:absolute;left:6;top:539;width:8292;height:10" type="#_x0000_t75" stroked="false">
                <v:imagedata r:id="rId23" o:title=""/>
              </v:shape>
              <v:shape style="position:absolute;left:6;top:779;width:8292;height:10" type="#_x0000_t75" stroked="false">
                <v:imagedata r:id="rId23" o:title=""/>
              </v:shape>
              <v:shape style="position:absolute;left:6;top:1019;width:8292;height:10" type="#_x0000_t75" stroked="false">
                <v:imagedata r:id="rId23" o:title=""/>
              </v:shape>
              <v:shape style="position:absolute;left:6;top:1259;width:8292;height:10" type="#_x0000_t75" stroked="false">
                <v:imagedata r:id="rId23" o:title=""/>
              </v:shape>
            </v:group>
            <v:group style="position:absolute;left:6;top:1504;width:8289;height:2" coordorigin="6,1504" coordsize="8289,2">
              <v:shape style="position:absolute;left:6;top:1504;width:8289;height:2" coordorigin="6,1504" coordsize="8289,0" path="m6,1504l8294,1504e" filled="false" stroked="true" strokeweight=".580pt" strokecolor="#000000">
                <v:path arrowok="t"/>
              </v:shape>
              <v:shape style="position:absolute;left:83;top:66;width:2738;height:1667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2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3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Financiamiento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Desarrollo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02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3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81;top:333;width:670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2,939.3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2,939.3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45;top:42;width:504;height:16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6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5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97;top:0;width:1422;height:243" type="#_x0000_t202" filled="false" stroked="false">
                <v:textbox inset="0,0,0,0">
                  <w:txbxContent>
                    <w:p>
                      <w:pPr>
                        <w:tabs>
                          <w:tab w:pos="866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801;top:333;width:66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1,430.0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1,430.0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21;top:42;width:669;height:16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6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535.6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1,728.3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2,263.9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2;top:333;width:670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236.7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1,301.5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1,538.1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63;top:333;width:66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2,516.3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776.5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3,292.8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296" w:right="34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2296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296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5095" w:right="2786" w:hanging="2012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</w:t>
      </w:r>
      <w:r>
        <w:rPr>
          <w:spacing w:val="23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19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4"/>
        <w:gridCol w:w="920"/>
        <w:gridCol w:w="698"/>
        <w:gridCol w:w="922"/>
        <w:gridCol w:w="920"/>
        <w:gridCol w:w="922"/>
        <w:gridCol w:w="913"/>
      </w:tblGrid>
      <w:tr>
        <w:trPr>
          <w:trHeight w:val="409" w:hRule="exact"/>
        </w:trPr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left="1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Dependencia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37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Secretaría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Economía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(FONAES)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535.6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2,516.3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SEDESOL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1,301.5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776.5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7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Instituto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Sudcaliforniano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Mujer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2,939.3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1,728.3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7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2,939.3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1,430.0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2,263.9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1,538.1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3,292.8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870" w:right="3893"/>
        <w:jc w:val="left"/>
        <w:rPr>
          <w:b w:val="0"/>
          <w:bCs w:val="0"/>
        </w:rPr>
      </w:pPr>
      <w:r>
        <w:rPr/>
        <w:pict>
          <v:shape style="position:absolute;margin-left:183.179993pt;margin-top:-35.914288pt;width:450.66001pt;height:.48pt;mso-position-horizontal-relative:page;mso-position-vertical-relative:paragraph;z-index:-1106152" type="#_x0000_t75" stroked="false">
            <v:imagedata r:id="rId24" o:title=""/>
          </v:shape>
        </w:pict>
      </w:r>
      <w:r>
        <w:rPr/>
        <w:pict>
          <v:shape style="position:absolute;margin-left:183.179993pt;margin-top:-23.914286pt;width:450.66001pt;height:.48pt;mso-position-horizontal-relative:page;mso-position-vertical-relative:paragraph;z-index:-1106128" type="#_x0000_t75" stroked="false">
            <v:imagedata r:id="rId24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870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7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7" w:right="0"/>
        <w:jc w:val="center"/>
        <w:rPr>
          <w:b w:val="0"/>
          <w:bCs w:val="0"/>
        </w:rPr>
      </w:pPr>
      <w:r>
        <w:rPr>
          <w:spacing w:val="-1"/>
        </w:rPr>
        <w:t>Créditos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monto total </w:t>
      </w:r>
      <w:r>
        <w:rPr/>
        <w:t>otorgados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mujeres </w:t>
      </w:r>
      <w:r>
        <w:rPr/>
        <w:t>por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</w:t>
      </w:r>
      <w:r>
        <w:rPr>
          <w:b w:val="0"/>
        </w:rPr>
      </w:r>
    </w:p>
    <w:p>
      <w:pPr>
        <w:spacing w:before="0"/>
        <w:ind w:left="2824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> través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Instituto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Sudcaliforniano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la Mujer 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1999-2002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2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1.45pt;height:96.05pt;mso-position-horizontal-relative:char;mso-position-vertical-relative:line" coordorigin="0,0" coordsize="10229,1921">
            <v:group style="position:absolute;left:1512;top:6;width:2;height:1910" coordorigin="1512,6" coordsize="2,1910">
              <v:shape style="position:absolute;left:1512;top:6;width:2;height:1910" coordorigin="1512,6" coordsize="0,1910" path="m1512,6l1512,1915e" filled="false" stroked="true" strokeweight=".580pt" strokecolor="#000000">
                <v:path arrowok="t"/>
              </v:shape>
            </v:group>
            <v:group style="position:absolute;left:4944;top:6;width:2;height:1910" coordorigin="4944,6" coordsize="2,1910">
              <v:shape style="position:absolute;left:4944;top:6;width:2;height:1910" coordorigin="4944,6" coordsize="0,1910" path="m4944,6l4944,1915e" filled="false" stroked="true" strokeweight=".580pt" strokecolor="#000000">
                <v:path arrowok="t"/>
              </v:shape>
            </v:group>
            <v:group style="position:absolute;left:1507;top:241;width:8716;height:2" coordorigin="1507,241" coordsize="8716,2">
              <v:shape style="position:absolute;left:1507;top:241;width:8716;height:2" coordorigin="1507,241" coordsize="8716,0" path="m1507,241l10223,241e" filled="false" stroked="true" strokeweight=".580pt" strokecolor="#000000">
                <v:path arrowok="t"/>
              </v:shape>
            </v:group>
            <v:group style="position:absolute;left:2520;top:246;width:2;height:1670" coordorigin="2520,246" coordsize="2,1670">
              <v:shape style="position:absolute;left:2520;top:246;width:2;height:1670" coordorigin="2520,246" coordsize="0,1670" path="m2520,246l2520,1915e" filled="false" stroked="true" strokeweight=".580pt" strokecolor="#000000">
                <v:path arrowok="t"/>
              </v:shape>
            </v:group>
            <v:group style="position:absolute;left:3327;top:246;width:2;height:1670" coordorigin="3327,246" coordsize="2,1670">
              <v:shape style="position:absolute;left:3327;top:246;width:2;height:1670" coordorigin="3327,246" coordsize="0,1670" path="m3327,246l3327,1915e" filled="false" stroked="true" strokeweight=".580pt" strokecolor="#000000">
                <v:path arrowok="t"/>
              </v:shape>
            </v:group>
            <v:group style="position:absolute;left:4135;top:246;width:2;height:1670" coordorigin="4135,246" coordsize="2,1670">
              <v:shape style="position:absolute;left:4135;top:246;width:2;height:1670" coordorigin="4135,246" coordsize="0,1670" path="m4135,246l4135,1915e" filled="false" stroked="true" strokeweight=".580pt" strokecolor="#000000">
                <v:path arrowok="t"/>
              </v:shape>
            </v:group>
            <v:group style="position:absolute;left:6285;top:246;width:2;height:1670" coordorigin="6285,246" coordsize="2,1670">
              <v:shape style="position:absolute;left:6285;top:246;width:2;height:1670" coordorigin="6285,246" coordsize="0,1670" path="m6285,246l6285,1915e" filled="false" stroked="true" strokeweight=".580pt" strokecolor="#000000">
                <v:path arrowok="t"/>
              </v:shape>
            </v:group>
            <v:group style="position:absolute;left:7627;top:246;width:2;height:1670" coordorigin="7627,246" coordsize="2,1670">
              <v:shape style="position:absolute;left:7627;top:246;width:2;height:1670" coordorigin="7627,246" coordsize="0,1670" path="m7627,246l7627,1915e" filled="false" stroked="true" strokeweight=".580pt" strokecolor="#000000">
                <v:path arrowok="t"/>
              </v:shape>
            </v:group>
            <v:group style="position:absolute;left:8887;top:246;width:2;height:1670" coordorigin="8887,246" coordsize="2,1670">
              <v:shape style="position:absolute;left:8887;top:246;width:2;height:1670" coordorigin="8887,246" coordsize="0,1670" path="m8887,246l8887,1915e" filled="false" stroked="true" strokeweight=".580pt" strokecolor="#000000">
                <v:path arrowok="t"/>
              </v:shape>
            </v:group>
            <v:group style="position:absolute;left:6;top:481;width:10217;height:2" coordorigin="6,481" coordsize="10217,2">
              <v:shape style="position:absolute;left:6;top:481;width:10217;height:2" coordorigin="6,481" coordsize="10217,0" path="m6,481l10223,481e" filled="false" stroked="true" strokeweight=".580pt" strokecolor="#000000">
                <v:path arrowok="t"/>
              </v:shape>
              <v:shape style="position:absolute;left:6;top:716;width:10220;height:10" type="#_x0000_t75" stroked="false">
                <v:imagedata r:id="rId25" o:title=""/>
              </v:shape>
              <v:shape style="position:absolute;left:6;top:956;width:10220;height:10" type="#_x0000_t75" stroked="false">
                <v:imagedata r:id="rId25" o:title=""/>
              </v:shape>
              <v:shape style="position:absolute;left:6;top:1195;width:10220;height:10" type="#_x0000_t75" stroked="false">
                <v:imagedata r:id="rId25" o:title=""/>
              </v:shape>
              <v:shape style="position:absolute;left:6;top:1435;width:10220;height:10" type="#_x0000_t75" stroked="false">
                <v:imagedata r:id="rId25" o:title=""/>
              </v:shape>
            </v:group>
            <v:group style="position:absolute;left:6;top:1680;width:10217;height:2" coordorigin="6,1680" coordsize="10217,2">
              <v:shape style="position:absolute;left:6;top:1680;width:10217;height:2" coordorigin="6,1680" coordsize="10217,0" path="m6,1680l10223,1680e" filled="false" stroked="true" strokeweight=".580pt" strokecolor="#000000">
                <v:path arrowok="t"/>
              </v:shape>
              <v:shape style="position:absolute;left:84;top:149;width:1146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1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03;top:29;width:185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Créditos otorgados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61;top:29;width:184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10;top:227;width:1437;height:243" type="#_x0000_t202" filled="false" stroked="false">
                <v:textbox inset="0,0,0,0">
                  <w:txbxContent>
                    <w:p>
                      <w:pPr>
                        <w:tabs>
                          <w:tab w:pos="989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14;top:509;width:1145;height:1400" type="#_x0000_t202" filled="false" stroked="false">
                <v:textbox inset="0,0,0,0">
                  <w:txbxContent>
                    <w:p>
                      <w:pPr>
                        <w:tabs>
                          <w:tab w:pos="920" w:val="left" w:leader="none"/>
                        </w:tabs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2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0" w:val="left" w:leader="none"/>
                        </w:tabs>
                        <w:spacing w:before="9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8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147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7;top:269;width:1368;height:1640" type="#_x0000_t202" filled="false" stroked="false">
                <v:textbox inset="0,0,0,0">
                  <w:txbxContent>
                    <w:p>
                      <w:pPr>
                        <w:tabs>
                          <w:tab w:pos="80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3" w:val="left" w:leader="none"/>
                        </w:tabs>
                        <w:spacing w:before="10"/>
                        <w:ind w:left="33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</w:tabs>
                        <w:spacing w:before="10"/>
                        <w:ind w:left="44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0" w:val="left" w:leader="none"/>
                        </w:tabs>
                        <w:spacing w:before="10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3" w:val="left" w:leader="none"/>
                        </w:tabs>
                        <w:spacing w:before="9"/>
                        <w:ind w:left="4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3" w:val="left" w:leader="none"/>
                        </w:tabs>
                        <w:spacing w:before="10"/>
                        <w:ind w:left="4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1" w:val="left" w:leader="none"/>
                        </w:tabs>
                        <w:spacing w:line="226" w:lineRule="exact"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135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10;top:227;width:907;height:168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1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270,579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2’213,598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9"/>
                        <w:ind w:left="2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59,865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246,235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sz w:val="20"/>
                          <w:szCs w:val="20"/>
                        </w:rPr>
                        <w:t>2’960,277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65;top:269;width:2153;height:1640" type="#_x0000_t202" filled="false" stroked="false">
                <v:textbox inset="0,0,0,0">
                  <w:txbxContent>
                    <w:p>
                      <w:pPr>
                        <w:tabs>
                          <w:tab w:pos="1368" w:val="left" w:leader="none"/>
                        </w:tabs>
                        <w:spacing w:line="205" w:lineRule="exact" w:before="0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5" w:val="left" w:leader="none"/>
                        </w:tabs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262,000</w:t>
                        <w:tab/>
                        <w:t>193,000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40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57,000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1’573,000</w:t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1’127,000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</w:tabs>
                        <w:spacing w:before="9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85,000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67,000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</w:tabs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162,000</w:t>
                        <w:tab/>
                        <w:t>43,000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0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w w:val="95"/>
                          <w:sz w:val="20"/>
                          <w:szCs w:val="20"/>
                        </w:rPr>
                        <w:t>2’139,000</w:t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sz w:val="20"/>
                          <w:szCs w:val="20"/>
                        </w:rPr>
                        <w:t>1’430,000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69;top:269;width:892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1,411,300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1,728,300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1248" w:right="5121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Mujer,</w:t>
      </w:r>
      <w:r>
        <w:rPr>
          <w:spacing w:val="1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Planeación,</w:t>
      </w:r>
      <w:r>
        <w:rPr>
          <w:spacing w:val="1"/>
        </w:rPr>
        <w:t> </w:t>
      </w:r>
      <w:r>
        <w:rPr>
          <w:spacing w:val="-1"/>
        </w:rPr>
        <w:t>Programación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Diagnóstico.</w:t>
      </w:r>
      <w:r>
        <w:rPr>
          <w:spacing w:val="58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- </w:t>
      </w:r>
      <w:r>
        <w:rPr>
          <w:spacing w:val="1"/>
        </w:rPr>
        <w:t> </w:t>
      </w:r>
      <w:r>
        <w:rPr>
          <w:spacing w:val="-1"/>
        </w:rPr>
        <w:t>diciembre.</w:t>
      </w:r>
      <w:r>
        <w:rPr>
          <w:b w:val="0"/>
        </w:rPr>
      </w:r>
    </w:p>
    <w:p>
      <w:pPr>
        <w:pStyle w:val="BodyText"/>
        <w:spacing w:line="160" w:lineRule="exact"/>
        <w:ind w:left="124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/>
        <w:t>A</w:t>
      </w:r>
      <w:r>
        <w:rPr>
          <w:spacing w:val="-4"/>
        </w:rPr>
        <w:t> </w:t>
      </w:r>
      <w:r>
        <w:rPr/>
        <w:t>partir de 2003, el Instituto </w:t>
      </w:r>
      <w:r>
        <w:rPr>
          <w:spacing w:val="-1"/>
        </w:rPr>
        <w:t>Sudcaliforniano</w:t>
      </w:r>
      <w:r>
        <w:rPr/>
        <w:t> de la Mujer no otorga </w:t>
      </w:r>
      <w:r>
        <w:rPr>
          <w:spacing w:val="-1"/>
        </w:rPr>
        <w:t>créditos.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2000.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2794" w:right="2783"/>
        <w:jc w:val="center"/>
        <w:rPr>
          <w:b w:val="0"/>
          <w:bCs w:val="0"/>
        </w:rPr>
      </w:pPr>
      <w:r>
        <w:rPr>
          <w:spacing w:val="-1"/>
        </w:rPr>
        <w:t>Monto total</w:t>
      </w:r>
      <w:r>
        <w:rPr>
          <w:spacing w:val="5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créditos</w:t>
      </w:r>
      <w:r>
        <w:rPr/>
        <w:t> otorgados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mujeres </w:t>
      </w:r>
      <w:r>
        <w:rPr/>
        <w:t>por</w:t>
      </w:r>
      <w:r>
        <w:rPr>
          <w:spacing w:val="-1"/>
        </w:rPr>
        <w:t> el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</w:t>
      </w:r>
      <w:r>
        <w:rPr>
          <w:spacing w:val="25"/>
        </w:rPr>
        <w:t> </w:t>
      </w:r>
      <w:r>
        <w:rPr/>
        <w:t>a</w:t>
      </w:r>
      <w:r>
        <w:rPr>
          <w:spacing w:val="-1"/>
        </w:rPr>
        <w:t> través </w:t>
      </w:r>
      <w:r>
        <w:rPr/>
        <w:t>del</w:t>
      </w:r>
      <w:r>
        <w:rPr>
          <w:spacing w:val="-1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Sudcaliforniano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la Mujer por municipio</w:t>
      </w:r>
      <w:r>
        <w:rPr/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B.C.Sur,</w:t>
      </w:r>
      <w:r>
        <w:rPr>
          <w:spacing w:val="27"/>
        </w:rPr>
        <w:t> </w:t>
      </w:r>
      <w:r>
        <w:rPr/>
        <w:t>1999-2002 (pesos)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73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/>
        <w:pict>
          <v:group style="position:absolute;margin-left:291.239990pt;margin-top:8.110670pt;width:281.05pt;height:113.05pt;mso-position-horizontal-relative:page;mso-position-vertical-relative:paragraph;z-index:3856" coordorigin="5825,162" coordsize="5621,2261">
            <v:group style="position:absolute;left:6190;top:510;width:773;height:1856" coordorigin="6190,510" coordsize="773,1856">
              <v:shape style="position:absolute;left:6190;top:510;width:773;height:1856" coordorigin="6190,510" coordsize="773,1856" path="m6962,510l6962,2365,6190,2365,6190,510,6962,510xe" filled="true" fillcolor="#ffffc0" stroked="false">
                <v:path arrowok="t"/>
                <v:fill type="solid"/>
              </v:shape>
            </v:group>
            <v:group style="position:absolute;left:6190;top:510;width:773;height:1856" coordorigin="6190,510" coordsize="773,1856">
              <v:shape style="position:absolute;left:6190;top:510;width:773;height:1856" coordorigin="6190,510" coordsize="773,1856" path="m6962,510l6962,2365,6190,2365,6190,510,6962,510xe" filled="false" stroked="true" strokeweight=".96pt" strokecolor="#000000">
                <v:path arrowok="t"/>
              </v:shape>
            </v:group>
            <v:group style="position:absolute;left:7579;top:1024;width:771;height:1342" coordorigin="7579,1024" coordsize="771,1342">
              <v:shape style="position:absolute;left:7579;top:1024;width:771;height:1342" coordorigin="7579,1024" coordsize="771,1342" path="m8350,1024l8350,2365,7579,2365,7579,1024,8350,1024xe" filled="true" fillcolor="#ffffc0" stroked="false">
                <v:path arrowok="t"/>
                <v:fill type="solid"/>
              </v:shape>
            </v:group>
            <v:group style="position:absolute;left:7579;top:1024;width:771;height:1342" coordorigin="7579,1024" coordsize="771,1342">
              <v:shape style="position:absolute;left:7579;top:1024;width:771;height:1342" coordorigin="7579,1024" coordsize="771,1342" path="m8350,1024l8350,2365,7579,2365,7579,1024,8350,1024xe" filled="false" stroked="true" strokeweight=".96pt" strokecolor="#000000">
                <v:path arrowok="t"/>
              </v:shape>
            </v:group>
            <v:group style="position:absolute;left:8966;top:1470;width:773;height:896" coordorigin="8966,1470" coordsize="773,896">
              <v:shape style="position:absolute;left:8966;top:1470;width:773;height:896" coordorigin="8966,1470" coordsize="773,896" path="m9739,1470l9739,2365,8966,2365,8966,1470,9739,1470xe" filled="true" fillcolor="#ffffc0" stroked="false">
                <v:path arrowok="t"/>
                <v:fill type="solid"/>
              </v:shape>
            </v:group>
            <v:group style="position:absolute;left:8966;top:1470;width:773;height:896" coordorigin="8966,1470" coordsize="773,896">
              <v:shape style="position:absolute;left:8966;top:1470;width:773;height:896" coordorigin="8966,1470" coordsize="773,896" path="m9739,1470l9739,2365,8966,2365,8966,1470,9739,1470xe" filled="false" stroked="true" strokeweight=".96pt" strokecolor="#000000">
                <v:path arrowok="t"/>
              </v:shape>
            </v:group>
            <v:group style="position:absolute;left:10356;top:1283;width:771;height:1083" coordorigin="10356,1283" coordsize="771,1083">
              <v:shape style="position:absolute;left:10356;top:1283;width:771;height:1083" coordorigin="10356,1283" coordsize="771,1083" path="m11126,1283l11126,2365,10356,2365,10356,1283,11126,1283xe" filled="true" fillcolor="#ffffc0" stroked="false">
                <v:path arrowok="t"/>
                <v:fill type="solid"/>
              </v:shape>
            </v:group>
            <v:group style="position:absolute;left:10356;top:1283;width:771;height:1083" coordorigin="10356,1283" coordsize="771,1083">
              <v:shape style="position:absolute;left:10356;top:1283;width:771;height:1083" coordorigin="10356,1283" coordsize="771,1083" path="m11126,1283l11126,2365,10356,2365,10356,1283,11126,1283xe" filled="false" stroked="true" strokeweight=".96pt" strokecolor="#000000">
                <v:path arrowok="t"/>
              </v:shape>
            </v:group>
            <v:group style="position:absolute;left:5882;top:172;width:2;height:2242" coordorigin="5882,172" coordsize="2,2242">
              <v:shape style="position:absolute;left:5882;top:172;width:2;height:2242" coordorigin="5882,172" coordsize="0,2242" path="m5882,172l5882,2413e" filled="false" stroked="true" strokeweight=".96pt" strokecolor="#000000">
                <v:path arrowok="t"/>
              </v:shape>
            </v:group>
            <v:group style="position:absolute;left:5834;top:2365;width:5602;height:2" coordorigin="5834,2365" coordsize="5602,2">
              <v:shape style="position:absolute;left:5834;top:2365;width:5602;height:2" coordorigin="5834,2365" coordsize="5602,0" path="m11436,2365l5834,2365e" filled="false" stroked="true" strokeweight=".96pt" strokecolor="#000000">
                <v:path arrowok="t"/>
              </v:shape>
            </v:group>
            <v:group style="position:absolute;left:5834;top:2051;width:96;height:2" coordorigin="5834,2051" coordsize="96,2">
              <v:shape style="position:absolute;left:5834;top:2051;width:96;height:2" coordorigin="5834,2051" coordsize="96,0" path="m5834,2051l5930,2051e" filled="false" stroked="true" strokeweight=".96pt" strokecolor="#000000">
                <v:path arrowok="t"/>
              </v:shape>
            </v:group>
            <v:group style="position:absolute;left:5834;top:1739;width:96;height:2" coordorigin="5834,1739" coordsize="96,2">
              <v:shape style="position:absolute;left:5834;top:1739;width:96;height:2" coordorigin="5834,1739" coordsize="96,0" path="m5834,1739l5930,1739e" filled="false" stroked="true" strokeweight=".96pt" strokecolor="#000000">
                <v:path arrowok="t"/>
              </v:shape>
            </v:group>
            <v:group style="position:absolute;left:5834;top:1425;width:96;height:2" coordorigin="5834,1425" coordsize="96,2">
              <v:shape style="position:absolute;left:5834;top:1425;width:96;height:2" coordorigin="5834,1425" coordsize="96,0" path="m5834,1425l5930,1425e" filled="false" stroked="true" strokeweight=".96pt" strokecolor="#000000">
                <v:path arrowok="t"/>
              </v:shape>
            </v:group>
            <v:group style="position:absolute;left:5834;top:1113;width:96;height:2" coordorigin="5834,1113" coordsize="96,2">
              <v:shape style="position:absolute;left:5834;top:1113;width:96;height:2" coordorigin="5834,1113" coordsize="96,0" path="m5834,1113l5930,1113e" filled="false" stroked="true" strokeweight=".96pt" strokecolor="#000000">
                <v:path arrowok="t"/>
              </v:shape>
            </v:group>
            <v:group style="position:absolute;left:5834;top:798;width:96;height:2" coordorigin="5834,798" coordsize="96,2">
              <v:shape style="position:absolute;left:5834;top:798;width:96;height:2" coordorigin="5834,798" coordsize="96,0" path="m5834,798l5930,798e" filled="false" stroked="true" strokeweight=".96pt" strokecolor="#000000">
                <v:path arrowok="t"/>
              </v:shape>
            </v:group>
            <v:group style="position:absolute;left:5834;top:486;width:96;height:2" coordorigin="5834,486" coordsize="96,2">
              <v:shape style="position:absolute;left:5834;top:486;width:96;height:2" coordorigin="5834,486" coordsize="96,0" path="m5834,486l5930,486e" filled="false" stroked="true" strokeweight=".96pt" strokecolor="#000000">
                <v:path arrowok="t"/>
              </v:shape>
            </v:group>
            <v:group style="position:absolute;left:5834;top:172;width:96;height:2" coordorigin="5834,172" coordsize="96,2">
              <v:shape style="position:absolute;left:5834;top:172;width:96;height:2" coordorigin="5834,172" coordsize="96,0" path="m5834,172l5930,172e" filled="false" stroked="true" strokeweight=".96pt" strokecolor="#000000">
                <v:path arrowok="t"/>
              </v:shape>
            </v:group>
            <v:group style="position:absolute;left:7272;top:2317;width:2;height:96" coordorigin="7272,2317" coordsize="2,96">
              <v:shape style="position:absolute;left:7272;top:2317;width:2;height:96" coordorigin="7272,2317" coordsize="0,96" path="m7272,2413l7272,2317e" filled="false" stroked="true" strokeweight=".96pt" strokecolor="#000000">
                <v:path arrowok="t"/>
              </v:shape>
            </v:group>
            <v:group style="position:absolute;left:8659;top:2317;width:2;height:96" coordorigin="8659,2317" coordsize="2,96">
              <v:shape style="position:absolute;left:8659;top:2317;width:2;height:96" coordorigin="8659,2317" coordsize="0,96" path="m8659,2413l8659,2317e" filled="false" stroked="true" strokeweight=".96pt" strokecolor="#000000">
                <v:path arrowok="t"/>
              </v:shape>
            </v:group>
            <v:group style="position:absolute;left:10049;top:2317;width:2;height:96" coordorigin="10049,2317" coordsize="2,96">
              <v:shape style="position:absolute;left:10049;top:2317;width:2;height:96" coordorigin="10049,2317" coordsize="0,96" path="m10049,2413l10049,2317e" filled="false" stroked="true" strokeweight=".96pt" strokecolor="#000000">
                <v:path arrowok="t"/>
              </v:shape>
            </v:group>
            <v:group style="position:absolute;left:11436;top:2317;width:2;height:96" coordorigin="11436,2317" coordsize="2,96">
              <v:shape style="position:absolute;left:11436;top:2317;width:2;height:96" coordorigin="11436,2317" coordsize="0,96" path="m11436,2413l11436,2317e" filled="false" stroked="true" strokeweight=".96pt" strokecolor="#000000">
                <v:path arrowok="t"/>
              </v:shape>
              <v:shape style="position:absolute;left:6187;top:305;width:8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sz w:val="16"/>
                        </w:rPr>
                        <w:t>2,960,277.0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43;top:835;width:8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sz w:val="16"/>
                        </w:rPr>
                        <w:t>2,139,000.0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08;top:1023;width:8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sz w:val="16"/>
                        </w:rPr>
                        <w:t>1,728,300.0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933;top:1291;width:8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b/>
                          <w:sz w:val="16"/>
                        </w:rPr>
                        <w:t>1,430,000.0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entury Gothic"/>
          <w:spacing w:val="-1"/>
          <w:sz w:val="14"/>
        </w:rPr>
        <w:t>3,500,000.00</w:t>
      </w:r>
      <w:r>
        <w:rPr>
          <w:rFonts w:ascii="Century Gothic"/>
          <w:sz w:val="1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3,000,000.00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2,500,000.00</w:t>
      </w:r>
      <w:r>
        <w:rPr>
          <w:rFonts w:ascii="Century Gothic"/>
          <w:sz w:val="1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2,000,000.00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1,500,000.00</w:t>
      </w:r>
      <w:r>
        <w:rPr>
          <w:rFonts w:ascii="Century Gothic"/>
          <w:sz w:val="1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200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1,000,000.00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3315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500,000.00</w:t>
      </w:r>
      <w:r>
        <w:rPr>
          <w:rFonts w:ascii="Century Gothic"/>
          <w:sz w:val="14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4"/>
          <w:szCs w:val="14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8"/>
        <w:rPr>
          <w:rFonts w:ascii="Century Gothic" w:hAnsi="Century Gothic" w:cs="Century Gothic" w:eastAsia="Century Gothic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w w:val="95"/>
          <w:sz w:val="14"/>
        </w:rPr>
        <w:t>0.00</w:t>
      </w:r>
      <w:r>
        <w:rPr>
          <w:rFonts w:ascii="Century Gothic"/>
          <w:sz w:val="1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  <w:r>
        <w:rPr/>
        <w:br w:type="column"/>
      </w:r>
      <w:r>
        <w:rPr>
          <w:rFonts w:ascii="Century Gothic"/>
          <w:sz w:val="14"/>
        </w:rPr>
      </w:r>
    </w:p>
    <w:p>
      <w:pPr>
        <w:spacing w:line="240" w:lineRule="auto" w:before="3"/>
        <w:rPr>
          <w:rFonts w:ascii="Century Gothic" w:hAnsi="Century Gothic" w:cs="Century Gothic" w:eastAsia="Century Gothic"/>
          <w:sz w:val="16"/>
          <w:szCs w:val="16"/>
        </w:rPr>
      </w:pPr>
    </w:p>
    <w:p>
      <w:pPr>
        <w:tabs>
          <w:tab w:pos="2004" w:val="left" w:leader="none"/>
          <w:tab w:pos="3391" w:val="left" w:leader="none"/>
          <w:tab w:pos="4781" w:val="left" w:leader="none"/>
        </w:tabs>
        <w:spacing w:before="0"/>
        <w:ind w:left="615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w w:val="95"/>
          <w:sz w:val="14"/>
        </w:rPr>
        <w:t>1999</w:t>
        <w:tab/>
        <w:t>2000</w:t>
        <w:tab/>
        <w:t>2001</w:t>
        <w:tab/>
      </w:r>
      <w:r>
        <w:rPr>
          <w:rFonts w:ascii="Century Gothic"/>
          <w:spacing w:val="-1"/>
          <w:sz w:val="14"/>
        </w:rPr>
        <w:t>2002</w:t>
      </w:r>
      <w:r>
        <w:rPr>
          <w:rFonts w:ascii="Century Gothic"/>
          <w:sz w:val="14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4"/>
          <w:szCs w:val="14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4008" w:space="40"/>
            <w:col w:w="8772"/>
          </w:cols>
        </w:sectPr>
      </w:pPr>
    </w:p>
    <w:p>
      <w:pPr>
        <w:spacing w:line="240" w:lineRule="auto" w:before="3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pStyle w:val="BodyText"/>
        <w:spacing w:line="240" w:lineRule="auto" w:before="82"/>
        <w:ind w:left="3048" w:right="0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Mujer,</w:t>
      </w:r>
      <w:r>
        <w:rPr>
          <w:spacing w:val="1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Planeación,</w:t>
      </w:r>
      <w:r>
        <w:rPr>
          <w:spacing w:val="1"/>
        </w:rPr>
        <w:t> </w:t>
      </w:r>
      <w:r>
        <w:rPr>
          <w:spacing w:val="-1"/>
        </w:rPr>
        <w:t>Programación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Diagnóstico.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880" w:right="1954" w:hanging="2894"/>
        <w:jc w:val="left"/>
        <w:rPr>
          <w:b w:val="0"/>
          <w:bCs w:val="0"/>
        </w:rPr>
      </w:pPr>
      <w:r>
        <w:rPr>
          <w:spacing w:val="-1"/>
        </w:rPr>
        <w:t>Cursos,</w:t>
      </w:r>
      <w:r>
        <w:rPr/>
        <w:t> talleres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personas</w:t>
      </w:r>
      <w:r>
        <w:rPr>
          <w:spacing w:val="-1"/>
        </w:rPr>
        <w:t> capacitadas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el</w:t>
      </w:r>
      <w:r>
        <w:rPr>
          <w:spacing w:val="1"/>
        </w:rPr>
        <w:t> </w:t>
      </w:r>
      <w:r>
        <w:rPr/>
        <w:t>Instituto</w:t>
      </w:r>
      <w:r>
        <w:rPr>
          <w:spacing w:val="-1"/>
        </w:rPr>
        <w:t> Sudcaliforniano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Mujer,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</w:t>
      </w:r>
      <w:r>
        <w:rPr>
          <w:spacing w:val="54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2003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74"/>
        <w:ind w:left="5366" w:right="0" w:hanging="3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2.919998pt;margin-top:3.489764pt;width:351.3pt;height:121.1pt;mso-position-horizontal-relative:page;mso-position-vertical-relative:paragraph;z-index:-1105744" coordorigin="4658,70" coordsize="7026,2422">
            <v:group style="position:absolute;left:6557;top:76;width:2;height:2410" coordorigin="6557,76" coordsize="2,2410">
              <v:shape style="position:absolute;left:6557;top:76;width:2;height:2410" coordorigin="6557,76" coordsize="0,2410" path="m6557,76l6557,2485e" filled="false" stroked="true" strokeweight=".580pt" strokecolor="#000000">
                <v:path arrowok="t"/>
              </v:shape>
            </v:group>
            <v:group style="position:absolute;left:9030;top:76;width:2;height:2410" coordorigin="9030,76" coordsize="2,2410">
              <v:shape style="position:absolute;left:9030;top:76;width:2;height:2410" coordorigin="9030,76" coordsize="0,2410" path="m9030,76l9030,2485e" filled="false" stroked="true" strokeweight=".580pt" strokecolor="#000000">
                <v:path arrowok="t"/>
              </v:shape>
            </v:group>
            <v:group style="position:absolute;left:6552;top:540;width:5127;height:2" coordorigin="6552,540" coordsize="5127,2">
              <v:shape style="position:absolute;left:6552;top:540;width:5127;height:2" coordorigin="6552,540" coordsize="5127,0" path="m6552,540l11678,540e" filled="false" stroked="true" strokeweight=".580pt" strokecolor="#000000">
                <v:path arrowok="t"/>
              </v:shape>
            </v:group>
            <v:group style="position:absolute;left:7632;top:545;width:2;height:1941" coordorigin="7632,545" coordsize="2,1941">
              <v:shape style="position:absolute;left:7632;top:545;width:2;height:1941" coordorigin="7632,545" coordsize="0,1941" path="m7632,545l7632,2485e" filled="false" stroked="true" strokeweight=".580pt" strokecolor="#000000">
                <v:path arrowok="t"/>
              </v:shape>
            </v:group>
            <v:group style="position:absolute;left:10246;top:545;width:2;height:1941" coordorigin="10246,545" coordsize="2,1941">
              <v:shape style="position:absolute;left:10246;top:545;width:2;height:1941" coordorigin="10246,545" coordsize="0,1941" path="m10246,545l10246,2485e" filled="false" stroked="true" strokeweight=".580pt" strokecolor="#000000">
                <v:path arrowok="t"/>
              </v:shape>
              <v:shape style="position:absolute;left:4658;top:1285;width:7022;height:10" type="#_x0000_t75" stroked="false">
                <v:imagedata r:id="rId26" o:title=""/>
              </v:shape>
              <v:shape style="position:absolute;left:4658;top:1525;width:7022;height:10" type="#_x0000_t75" stroked="false">
                <v:imagedata r:id="rId26" o:title=""/>
              </v:shape>
              <v:shape style="position:absolute;left:4658;top:1765;width:7022;height:10" type="#_x0000_t75" stroked="false">
                <v:imagedata r:id="rId26" o:title=""/>
              </v:shape>
              <v:shape style="position:absolute;left:4658;top:2005;width:7022;height:10" type="#_x0000_t75" stroked="false">
                <v:imagedata r:id="rId26" o:title="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sz w:val="20"/>
        </w:rPr>
        <w:t>Desarrollo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Humano </w:t>
      </w:r>
      <w:r>
        <w:rPr>
          <w:rFonts w:ascii="Arial"/>
          <w:b/>
          <w:color w:val="006699"/>
          <w:sz w:val="20"/>
        </w:rPr>
        <w:t>y</w:t>
      </w:r>
      <w:r>
        <w:rPr>
          <w:rFonts w:ascii="Arial"/>
          <w:b/>
          <w:color w:val="006699"/>
          <w:spacing w:val="23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Productividad</w:t>
      </w:r>
      <w:r>
        <w:rPr>
          <w:rFonts w:ascii="Arial"/>
          <w:sz w:val="20"/>
        </w:rPr>
      </w:r>
    </w:p>
    <w:p>
      <w:pPr>
        <w:spacing w:before="74"/>
        <w:ind w:left="42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Perspectiva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Género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7043" w:space="40"/>
            <w:col w:w="5737"/>
          </w:cols>
        </w:sectPr>
      </w:pPr>
    </w:p>
    <w:p>
      <w:pPr>
        <w:tabs>
          <w:tab w:pos="4907" w:val="left" w:leader="none"/>
        </w:tabs>
        <w:spacing w:line="153" w:lineRule="auto" w:before="122"/>
        <w:ind w:left="4982" w:right="0" w:hanging="159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  <w:tab/>
      </w:r>
      <w:r>
        <w:rPr>
          <w:rFonts w:ascii="Arial"/>
          <w:b/>
          <w:color w:val="006699"/>
          <w:spacing w:val="-1"/>
          <w:position w:val="13"/>
          <w:sz w:val="20"/>
        </w:rPr>
        <w:t>Cursos </w:t>
      </w:r>
      <w:r>
        <w:rPr>
          <w:rFonts w:ascii="Arial"/>
          <w:b/>
          <w:color w:val="006699"/>
          <w:position w:val="13"/>
          <w:sz w:val="20"/>
        </w:rPr>
        <w:t>y</w:t>
      </w:r>
      <w:r>
        <w:rPr>
          <w:rFonts w:ascii="Arial"/>
          <w:b/>
          <w:color w:val="006699"/>
          <w:spacing w:val="23"/>
          <w:position w:val="13"/>
          <w:sz w:val="20"/>
        </w:rPr>
        <w:t> </w:t>
      </w:r>
      <w:r>
        <w:rPr>
          <w:rFonts w:ascii="Arial"/>
          <w:b/>
          <w:color w:val="006699"/>
          <w:sz w:val="20"/>
        </w:rPr>
        <w:t>talleres</w:t>
      </w:r>
      <w:r>
        <w:rPr>
          <w:rFonts w:ascii="Arial"/>
          <w:sz w:val="20"/>
        </w:rPr>
      </w:r>
    </w:p>
    <w:p>
      <w:pPr>
        <w:spacing w:before="9"/>
        <w:ind w:left="192" w:right="0" w:firstLine="123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z w:val="20"/>
        </w:rPr>
        <w:t>Personas</w:t>
      </w:r>
      <w:r>
        <w:rPr>
          <w:rFonts w:ascii="Arial"/>
          <w:b/>
          <w:color w:val="006699"/>
          <w:sz w:val="20"/>
        </w:rPr>
        <w:t> capacitadas</w:t>
      </w:r>
      <w:r>
        <w:rPr>
          <w:rFonts w:ascii="Arial"/>
          <w:sz w:val="20"/>
        </w:rPr>
      </w:r>
    </w:p>
    <w:p>
      <w:pPr>
        <w:spacing w:line="230" w:lineRule="exact" w:before="12"/>
        <w:ind w:left="287" w:right="0" w:hanging="22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Cursos </w:t>
      </w:r>
      <w:r>
        <w:rPr>
          <w:rFonts w:ascii="Arial"/>
          <w:b/>
          <w:color w:val="006699"/>
          <w:sz w:val="20"/>
        </w:rPr>
        <w:t>y</w:t>
      </w:r>
      <w:r>
        <w:rPr>
          <w:rFonts w:ascii="Arial"/>
          <w:b/>
          <w:color w:val="006699"/>
          <w:spacing w:val="22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talleres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spacing w:before="9"/>
        <w:ind w:left="283" w:right="3039" w:firstLine="123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z w:val="20"/>
        </w:rPr>
        <w:t>Personas</w:t>
      </w:r>
      <w:r>
        <w:rPr>
          <w:rFonts w:ascii="Arial"/>
          <w:b/>
          <w:color w:val="006699"/>
          <w:sz w:val="20"/>
        </w:rPr>
        <w:t> capacitadas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4" w:equalWidth="0">
            <w:col w:w="5765" w:space="40"/>
            <w:col w:w="1340" w:space="40"/>
            <w:col w:w="1123" w:space="40"/>
            <w:col w:w="4472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4"/>
          <w:szCs w:val="4"/>
        </w:rPr>
      </w:pPr>
    </w:p>
    <w:tbl>
      <w:tblPr>
        <w:tblW w:w="0" w:type="auto"/>
        <w:jc w:val="left"/>
        <w:tblInd w:w="28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075"/>
        <w:gridCol w:w="1398"/>
        <w:gridCol w:w="1216"/>
        <w:gridCol w:w="1433"/>
      </w:tblGrid>
      <w:tr>
        <w:trPr>
          <w:trHeight w:val="243" w:hRule="exact"/>
        </w:trPr>
        <w:tc>
          <w:tcPr>
            <w:tcW w:w="189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331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8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89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691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341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la Mujer,</w:t>
      </w:r>
      <w:r>
        <w:rPr>
          <w:spacing w:val="1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Organización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t>1/ Se realizaron</w:t>
      </w:r>
      <w:r>
        <w:rPr>
          <w:spacing w:val="1"/>
        </w:rPr>
        <w:t> </w:t>
      </w:r>
      <w:r>
        <w:rPr/>
        <w:t>5 cursos en la </w:t>
      </w:r>
      <w:r>
        <w:rPr>
          <w:spacing w:val="-1"/>
        </w:rPr>
        <w:t>ciudad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capacitaron</w:t>
      </w:r>
      <w:r>
        <w:rPr/>
        <w:t>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5 </w:t>
      </w:r>
      <w:r>
        <w:rPr>
          <w:spacing w:val="-1"/>
        </w:rPr>
        <w:t>municipios.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4369" w:right="2095" w:hanging="2376"/>
        <w:jc w:val="left"/>
        <w:rPr>
          <w:b w:val="0"/>
          <w:bCs w:val="0"/>
        </w:rPr>
      </w:pPr>
      <w:r>
        <w:rPr/>
        <w:t>Pláticas,</w:t>
      </w:r>
      <w:r>
        <w:rPr>
          <w:spacing w:val="-1"/>
        </w:rPr>
        <w:t> conferencias</w:t>
      </w:r>
      <w:r>
        <w:rPr/>
        <w:t> y</w:t>
      </w:r>
      <w:r>
        <w:rPr>
          <w:spacing w:val="-4"/>
        </w:rPr>
        <w:t> </w:t>
      </w:r>
      <w:r>
        <w:rPr/>
        <w:t>personas</w:t>
      </w:r>
      <w:r>
        <w:rPr>
          <w:spacing w:val="-1"/>
        </w:rPr>
        <w:t> capacitadas</w:t>
      </w:r>
      <w:r>
        <w:rPr>
          <w:spacing w:val="54"/>
        </w:rPr>
        <w:t> </w:t>
      </w:r>
      <w:r>
        <w:rPr/>
        <w:t>por </w:t>
      </w:r>
      <w:r>
        <w:rPr>
          <w:spacing w:val="-1"/>
        </w:rPr>
        <w:t>el </w:t>
      </w:r>
      <w:r>
        <w:rPr/>
        <w:t>Instituto</w:t>
      </w:r>
      <w:r>
        <w:rPr>
          <w:spacing w:val="-1"/>
        </w:rPr>
        <w:t> Sudcaliforniano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Mujer</w:t>
      </w:r>
      <w:r>
        <w:rPr>
          <w:spacing w:val="24"/>
        </w:rPr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La Paz</w:t>
      </w:r>
      <w:r>
        <w:rPr>
          <w:spacing w:val="54"/>
        </w:rPr>
        <w:t> </w:t>
      </w:r>
      <w:r>
        <w:rPr>
          <w:spacing w:val="-1"/>
        </w:rPr>
        <w:t>B.C.Sur,</w:t>
      </w:r>
      <w:r>
        <w:rPr/>
        <w:t> </w:t>
      </w:r>
      <w:r>
        <w:rPr>
          <w:spacing w:val="-1"/>
        </w:rPr>
        <w:t>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3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1586"/>
        <w:gridCol w:w="1100"/>
        <w:gridCol w:w="1180"/>
        <w:gridCol w:w="950"/>
      </w:tblGrid>
      <w:tr>
        <w:trPr>
          <w:trHeight w:val="240" w:hRule="exact"/>
        </w:trPr>
        <w:tc>
          <w:tcPr>
            <w:tcW w:w="325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Pláticas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y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Asistentes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3253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Conferencias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Hombres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Mujeres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83" w:hRule="exact"/>
        </w:trPr>
        <w:tc>
          <w:tcPr>
            <w:tcW w:w="32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1"/>
              <w:ind w:left="115" w:right="45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Difusión</w:t>
            </w:r>
            <w:r>
              <w:rPr>
                <w:rFonts w:ascii="Arial" w:hAnsi="Arial"/>
                <w:b/>
                <w:sz w:val="20"/>
              </w:rPr>
              <w:t> 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> equidad</w:t>
            </w:r>
            <w:r>
              <w:rPr>
                <w:rFonts w:ascii="Arial" w:hAnsi="Arial"/>
                <w:b/>
                <w:sz w:val="20"/>
              </w:rPr>
              <w:t> de</w:t>
            </w:r>
            <w:r>
              <w:rPr>
                <w:rFonts w:ascii="Arial" w:hAnsi="Arial"/>
                <w:b/>
                <w:spacing w:val="2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género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políticas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públicas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1,083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69" w:hRule="exact"/>
        </w:trPr>
        <w:tc>
          <w:tcPr>
            <w:tcW w:w="3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left="1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Día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Internacional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Mujer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2,378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44" w:hRule="exact"/>
        </w:trPr>
        <w:tc>
          <w:tcPr>
            <w:tcW w:w="325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4"/>
              <w:ind w:left="115" w:right="705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Día </w:t>
            </w:r>
            <w:r>
              <w:rPr>
                <w:rFonts w:ascii="Arial" w:hAnsi="Arial"/>
                <w:b/>
                <w:sz w:val="20"/>
              </w:rPr>
              <w:t>Internacional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violencia </w:t>
            </w:r>
            <w:r>
              <w:rPr>
                <w:rFonts w:ascii="Arial" w:hAnsi="Arial"/>
                <w:b/>
                <w:spacing w:val="-1"/>
                <w:sz w:val="20"/>
              </w:rPr>
              <w:t>hacia la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mujer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0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right="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394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0"/>
              <w:ind w:left="7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919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25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2,097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2,283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4,380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2436" w:right="0"/>
        <w:jc w:val="left"/>
        <w:rPr>
          <w:b w:val="0"/>
          <w:bCs w:val="0"/>
        </w:rPr>
      </w:pPr>
      <w:r>
        <w:rPr/>
        <w:pict>
          <v:group style="position:absolute;margin-left:206.639999pt;margin-top:-93.589996pt;width:403.5pt;height:93.9pt;mso-position-horizontal-relative:page;mso-position-vertical-relative:paragraph;z-index:-1105720" coordorigin="4133,-1872" coordsize="8070,1878">
            <v:group style="position:absolute;left:10169;top:-1866;width:2;height:1866" coordorigin="10169,-1866" coordsize="2,1866">
              <v:shape style="position:absolute;left:10169;top:-1866;width:2;height:1866" coordorigin="10169,-1866" coordsize="0,1866" path="m10169,-1866l10169,0e" filled="false" stroked="true" strokeweight=".580pt" strokecolor="#000000">
                <v:path arrowok="t"/>
              </v:shape>
              <v:shape style="position:absolute;left:4133;top:-1103;width:8070;height:10" type="#_x0000_t75" stroked="false">
                <v:imagedata r:id="rId27" o:title=""/>
              </v:shape>
              <v:shape style="position:absolute;left:4133;top:-710;width:8070;height:10" type="#_x0000_t75" stroked="false">
                <v:imagedata r:id="rId27" o:title="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la Mujer,</w:t>
      </w:r>
      <w:r>
        <w:rPr>
          <w:spacing w:val="1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Organización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Capacitación.</w:t>
      </w:r>
      <w:r>
        <w:rPr>
          <w:b w:val="0"/>
        </w:rPr>
      </w:r>
    </w:p>
    <w:p>
      <w:pPr>
        <w:pStyle w:val="BodyText"/>
        <w:spacing w:line="240" w:lineRule="auto"/>
        <w:ind w:left="2436" w:right="4053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Las pláticas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llevaron</w:t>
      </w:r>
      <w:r>
        <w:rPr/>
        <w:t> a </w:t>
      </w:r>
      <w:r>
        <w:rPr>
          <w:spacing w:val="-1"/>
        </w:rPr>
        <w:t>cabo</w:t>
      </w:r>
      <w:r>
        <w:rPr/>
        <w:t> con la finalidad de </w:t>
      </w:r>
      <w:r>
        <w:rPr>
          <w:spacing w:val="-1"/>
        </w:rPr>
        <w:t>promover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equidad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género.</w:t>
      </w:r>
      <w:r>
        <w:rPr>
          <w:spacing w:val="24"/>
        </w:rPr>
        <w:t> </w:t>
      </w:r>
      <w:r>
        <w:rPr>
          <w:spacing w:val="-1"/>
        </w:rPr>
        <w:t>2/</w:t>
      </w:r>
      <w:r>
        <w:rPr/>
        <w:t> Las pláticas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llevaron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-1"/>
        </w:rPr>
        <w:t>durante</w:t>
      </w:r>
      <w:r>
        <w:rPr/>
        <w:t> </w:t>
      </w:r>
      <w:r>
        <w:rPr>
          <w:spacing w:val="-1"/>
        </w:rPr>
        <w:t>la</w:t>
      </w:r>
      <w:r>
        <w:rPr/>
        <w:t> I </w:t>
      </w:r>
      <w:r>
        <w:rPr>
          <w:spacing w:val="-1"/>
        </w:rPr>
        <w:t>Jornada </w:t>
      </w:r>
      <w:r>
        <w:rPr/>
        <w:t>Estatal de las Mujeres.</w:t>
      </w:r>
      <w:r>
        <w:rPr>
          <w:b w:val="0"/>
        </w:rPr>
      </w:r>
    </w:p>
    <w:p>
      <w:pPr>
        <w:pStyle w:val="BodyText"/>
        <w:spacing w:line="240" w:lineRule="auto"/>
        <w:ind w:left="2436" w:right="0"/>
        <w:jc w:val="left"/>
        <w:rPr>
          <w:b w:val="0"/>
          <w:bCs w:val="0"/>
        </w:rPr>
      </w:pPr>
      <w:r>
        <w:rPr/>
        <w:t>3/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pláticas</w:t>
      </w:r>
      <w:r>
        <w:rPr/>
        <w:t> se </w:t>
      </w:r>
      <w:r>
        <w:rPr>
          <w:spacing w:val="-1"/>
        </w:rPr>
        <w:t>llevaron</w:t>
      </w:r>
      <w:r>
        <w:rPr/>
        <w:t> a </w:t>
      </w:r>
      <w:r>
        <w:rPr>
          <w:spacing w:val="-1"/>
        </w:rPr>
        <w:t>cabo</w:t>
      </w:r>
      <w:r>
        <w:rPr/>
        <w:t> </w:t>
      </w:r>
      <w:r>
        <w:rPr>
          <w:spacing w:val="-1"/>
        </w:rPr>
        <w:t>durante</w:t>
      </w:r>
      <w:r>
        <w:rPr/>
        <w:t> la II </w:t>
      </w:r>
      <w:r>
        <w:rPr>
          <w:spacing w:val="-1"/>
        </w:rPr>
        <w:t>Jornada</w:t>
      </w:r>
      <w:r>
        <w:rPr/>
        <w:t> </w:t>
      </w:r>
      <w:r>
        <w:rPr>
          <w:spacing w:val="-1"/>
        </w:rPr>
        <w:t>Estatal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violencia</w:t>
      </w:r>
      <w:r>
        <w:rPr>
          <w:spacing w:val="1"/>
        </w:rPr>
        <w:t> </w:t>
      </w:r>
      <w:r>
        <w:rPr>
          <w:spacing w:val="-1"/>
        </w:rPr>
        <w:t>Familiar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hacia</w:t>
      </w:r>
      <w:r>
        <w:rPr>
          <w:spacing w:val="1"/>
        </w:rPr>
        <w:t> </w:t>
      </w:r>
      <w:r>
        <w:rPr/>
        <w:t>las Mujeres.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 w:before="82"/>
        <w:ind w:left="5059" w:right="1954" w:hanging="2456"/>
        <w:jc w:val="left"/>
        <w:rPr>
          <w:b w:val="0"/>
          <w:bCs w:val="0"/>
        </w:rPr>
      </w:pPr>
      <w:r>
        <w:rPr/>
        <w:t>Personas</w:t>
      </w:r>
      <w:r>
        <w:rPr>
          <w:spacing w:val="-2"/>
        </w:rPr>
        <w:t> </w:t>
      </w:r>
      <w:r>
        <w:rPr>
          <w:spacing w:val="-1"/>
        </w:rPr>
        <w:t>atendidas</w:t>
      </w:r>
      <w:r>
        <w:rPr/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áreas </w:t>
      </w:r>
      <w:r>
        <w:rPr/>
        <w:t>de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Difusión</w:t>
      </w:r>
      <w:r>
        <w:rPr>
          <w:spacing w:val="12"/>
        </w:rPr>
        <w:t> </w:t>
      </w:r>
      <w:r>
        <w:rPr>
          <w:spacing w:val="-1"/>
        </w:rPr>
        <w:t>por la SAMM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en el</w:t>
      </w:r>
      <w:r>
        <w:rPr>
          <w:spacing w:val="29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21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718"/>
        <w:gridCol w:w="716"/>
        <w:gridCol w:w="718"/>
        <w:gridCol w:w="716"/>
        <w:gridCol w:w="828"/>
        <w:gridCol w:w="828"/>
        <w:gridCol w:w="718"/>
        <w:gridCol w:w="716"/>
        <w:gridCol w:w="718"/>
        <w:gridCol w:w="779"/>
      </w:tblGrid>
      <w:tr>
        <w:trPr>
          <w:trHeight w:val="235" w:hRule="exact"/>
        </w:trPr>
        <w:tc>
          <w:tcPr>
            <w:tcW w:w="1036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0" w:lineRule="atLeast"/>
              <w:ind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drawing>
                <wp:inline distT="0" distB="0" distL="0" distR="0">
                  <wp:extent cx="655320" cy="6096"/>
                  <wp:effectExtent l="0" t="0" r="0" b="0"/>
                  <wp:docPr id="1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4" w:type="dxa"/>
            <w:gridSpan w:val="10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2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Áreas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6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9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Trabajo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Social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37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Difusión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6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12,015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9,312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8,759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8,494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148" w:right="209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19"/>
        </w:rPr>
        <w:t> </w:t>
      </w:r>
      <w:r>
        <w:rPr>
          <w:spacing w:val="-1"/>
        </w:rPr>
        <w:t>Procuraduría</w:t>
      </w:r>
      <w:r>
        <w:rPr>
          <w:spacing w:val="18"/>
        </w:rPr>
        <w:t> </w:t>
      </w:r>
      <w:r>
        <w:rPr>
          <w:spacing w:val="-1"/>
        </w:rPr>
        <w:t>General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Justicia</w:t>
      </w:r>
      <w:r>
        <w:rPr>
          <w:spacing w:val="20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Estado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B.C.Sur</w:t>
      </w:r>
      <w:r>
        <w:rPr>
          <w:spacing w:val="19"/>
        </w:rPr>
        <w:t> </w:t>
      </w:r>
      <w:r>
        <w:rPr>
          <w:spacing w:val="-1"/>
        </w:rPr>
        <w:t>(PGJE),</w:t>
      </w:r>
      <w:r>
        <w:rPr>
          <w:spacing w:val="19"/>
        </w:rPr>
        <w:t> </w:t>
      </w:r>
      <w:r>
        <w:rPr>
          <w:spacing w:val="-1"/>
        </w:rPr>
        <w:t>Subprocuraduría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Atención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>
          <w:spacing w:val="-1"/>
        </w:rPr>
        <w:t>Mujer</w:t>
      </w:r>
      <w:r>
        <w:rPr>
          <w:spacing w:val="19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al</w:t>
      </w:r>
      <w:r>
        <w:rPr>
          <w:spacing w:val="19"/>
        </w:rPr>
        <w:t> </w:t>
      </w:r>
      <w:r>
        <w:rPr>
          <w:spacing w:val="-1"/>
        </w:rPr>
        <w:t>Menor</w:t>
      </w:r>
      <w:r>
        <w:rPr>
          <w:spacing w:val="80"/>
        </w:rPr>
        <w:t> </w:t>
      </w:r>
      <w:r>
        <w:rPr>
          <w:spacing w:val="-1"/>
        </w:rPr>
        <w:t>(SAMM).</w:t>
      </w:r>
      <w:r>
        <w:rPr>
          <w:b w:val="0"/>
        </w:rPr>
      </w:r>
    </w:p>
    <w:p>
      <w:pPr>
        <w:pStyle w:val="BodyText"/>
        <w:spacing w:line="240" w:lineRule="auto"/>
        <w:ind w:left="2148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22"/>
        </w:rPr>
        <w:t> </w:t>
      </w:r>
      <w:r>
        <w:rPr>
          <w:spacing w:val="-1"/>
        </w:rPr>
        <w:t>Su</w:t>
      </w:r>
      <w:r>
        <w:rPr>
          <w:spacing w:val="23"/>
        </w:rPr>
        <w:t> </w:t>
      </w:r>
      <w:r>
        <w:rPr>
          <w:spacing w:val="-1"/>
        </w:rPr>
        <w:t>finalidad</w:t>
      </w:r>
      <w:r>
        <w:rPr>
          <w:spacing w:val="23"/>
        </w:rPr>
        <w:t> </w:t>
      </w:r>
      <w:r>
        <w:rPr>
          <w:spacing w:val="-1"/>
        </w:rPr>
        <w:t>es</w:t>
      </w:r>
      <w:r>
        <w:rPr>
          <w:spacing w:val="23"/>
        </w:rPr>
        <w:t> </w:t>
      </w:r>
      <w:r>
        <w:rPr>
          <w:spacing w:val="-1"/>
        </w:rPr>
        <w:t>prestar</w:t>
      </w:r>
      <w:r>
        <w:rPr>
          <w:spacing w:val="23"/>
        </w:rPr>
        <w:t> </w:t>
      </w:r>
      <w:r>
        <w:rPr>
          <w:spacing w:val="-1"/>
        </w:rPr>
        <w:t>un</w:t>
      </w:r>
      <w:r>
        <w:rPr>
          <w:spacing w:val="23"/>
        </w:rPr>
        <w:t> </w:t>
      </w:r>
      <w:r>
        <w:rPr>
          <w:spacing w:val="-1"/>
        </w:rPr>
        <w:t>servicio</w:t>
      </w:r>
      <w:r>
        <w:rPr>
          <w:spacing w:val="23"/>
        </w:rPr>
        <w:t> </w:t>
      </w:r>
      <w:r>
        <w:rPr/>
        <w:t>integral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víctimas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2"/>
        </w:rPr>
        <w:t> </w:t>
      </w:r>
      <w:r>
        <w:rPr/>
        <w:t>delitos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1"/>
        </w:rPr>
        <w:t>abuso</w:t>
      </w:r>
      <w:r>
        <w:rPr>
          <w:spacing w:val="22"/>
        </w:rPr>
        <w:t> </w:t>
      </w:r>
      <w:r>
        <w:rPr>
          <w:spacing w:val="-1"/>
        </w:rPr>
        <w:t>sexual</w:t>
      </w:r>
      <w:r>
        <w:rPr>
          <w:spacing w:val="22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los</w:t>
      </w:r>
      <w:r>
        <w:rPr>
          <w:spacing w:val="22"/>
        </w:rPr>
        <w:t> </w:t>
      </w:r>
      <w:r>
        <w:rPr>
          <w:spacing w:val="-1"/>
        </w:rPr>
        <w:t>derivados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spacing w:val="-1"/>
        </w:rPr>
        <w:t>violencia</w:t>
      </w:r>
      <w:r>
        <w:rPr>
          <w:spacing w:val="32"/>
        </w:rPr>
        <w:t> </w:t>
      </w:r>
      <w:r>
        <w:rPr>
          <w:spacing w:val="-1"/>
        </w:rPr>
        <w:t>intrafamiliar,</w:t>
      </w:r>
      <w:r>
        <w:rPr>
          <w:b w:val="0"/>
        </w:rPr>
      </w:r>
    </w:p>
    <w:p>
      <w:pPr>
        <w:pStyle w:val="BodyText"/>
        <w:spacing w:line="240" w:lineRule="auto" w:before="1"/>
        <w:ind w:left="2148" w:right="3159"/>
        <w:jc w:val="left"/>
        <w:rPr>
          <w:b w:val="0"/>
          <w:bCs w:val="0"/>
        </w:rPr>
      </w:pPr>
      <w:r>
        <w:rPr>
          <w:spacing w:val="-1"/>
        </w:rPr>
        <w:t>brindando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2"/>
        </w:rPr>
        <w:t>apoyo</w:t>
      </w:r>
      <w:r>
        <w:rPr/>
        <w:t> </w:t>
      </w:r>
      <w:r>
        <w:rPr>
          <w:spacing w:val="-1"/>
        </w:rPr>
        <w:t>psicológico,</w:t>
      </w:r>
      <w:r>
        <w:rPr>
          <w:spacing w:val="1"/>
        </w:rPr>
        <w:t> </w:t>
      </w:r>
      <w:r>
        <w:rPr>
          <w:spacing w:val="-1"/>
        </w:rPr>
        <w:t>legal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gratuito,</w:t>
      </w:r>
      <w:r>
        <w:rPr>
          <w:spacing w:val="1"/>
        </w:rPr>
        <w:t> </w:t>
      </w:r>
      <w:r>
        <w:rPr>
          <w:spacing w:val="-1"/>
        </w:rPr>
        <w:t>además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desarrollar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promover</w:t>
      </w:r>
      <w:r>
        <w:rPr>
          <w:spacing w:val="1"/>
        </w:rPr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preventivas.</w:t>
      </w:r>
      <w:r>
        <w:rPr>
          <w:spacing w:val="54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148"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corresponden</w:t>
      </w:r>
      <w:r>
        <w:rPr/>
        <w:t> </w:t>
      </w:r>
      <w:r>
        <w:rPr>
          <w:spacing w:val="-1"/>
        </w:rPr>
        <w:t>únicamente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80"/>
        <w:ind w:left="4803" w:right="2314" w:hanging="2388"/>
        <w:jc w:val="left"/>
        <w:rPr>
          <w:b w:val="0"/>
          <w:bCs w:val="0"/>
        </w:rPr>
      </w:pPr>
      <w:r>
        <w:rPr/>
        <w:t>Personas</w:t>
      </w:r>
      <w:r>
        <w:rPr>
          <w:spacing w:val="-2"/>
        </w:rPr>
        <w:t> </w:t>
      </w:r>
      <w:r>
        <w:rPr/>
        <w:t>atendidas</w:t>
      </w:r>
      <w:r>
        <w:rPr>
          <w:spacing w:val="11"/>
        </w:rPr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</w:t>
      </w:r>
      <w:r>
        <w:rPr/>
        <w:t>departamentos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Psicología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Prevención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SAMM</w:t>
      </w:r>
      <w:r>
        <w:rPr>
          <w:spacing w:val="-1"/>
          <w:position w:val="10"/>
          <w:sz w:val="13"/>
        </w:rPr>
        <w:t>1/</w:t>
      </w:r>
      <w:r>
        <w:rPr>
          <w:spacing w:val="24"/>
          <w:w w:val="99"/>
          <w:position w:val="10"/>
          <w:sz w:val="13"/>
        </w:rPr>
        <w:t> </w:t>
      </w:r>
      <w:r>
        <w:rPr>
          <w:spacing w:val="-1"/>
        </w:rPr>
        <w:t>en el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20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4"/>
        <w:gridCol w:w="774"/>
        <w:gridCol w:w="774"/>
        <w:gridCol w:w="775"/>
        <w:gridCol w:w="718"/>
        <w:gridCol w:w="786"/>
        <w:gridCol w:w="718"/>
        <w:gridCol w:w="775"/>
        <w:gridCol w:w="775"/>
        <w:gridCol w:w="774"/>
        <w:gridCol w:w="779"/>
      </w:tblGrid>
      <w:tr>
        <w:trPr>
          <w:trHeight w:val="234" w:hRule="exact"/>
        </w:trPr>
        <w:tc>
          <w:tcPr>
            <w:tcW w:w="103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0" w:lineRule="atLeast"/>
              <w:ind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drawing>
                <wp:inline distT="0" distB="0" distL="0" distR="0">
                  <wp:extent cx="634841" cy="5905"/>
                  <wp:effectExtent l="0" t="0" r="0" b="0"/>
                  <wp:docPr id="3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5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41" cy="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40" w:lineRule="auto"/>
              <w:ind w:left="1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48" w:type="dxa"/>
            <w:gridSpan w:val="10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Departamentos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4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8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Psicología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8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Prevención</w:t>
            </w:r>
            <w:r>
              <w:rPr>
                <w:rFonts w:ascii="Arial" w:hAns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03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03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1,952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1,988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9,394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6,637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6,463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072" w:right="209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26"/>
        </w:rPr>
        <w:t> </w:t>
      </w:r>
      <w:r>
        <w:rPr>
          <w:spacing w:val="-1"/>
        </w:rPr>
        <w:t>Procuraduría</w:t>
      </w:r>
      <w:r>
        <w:rPr>
          <w:spacing w:val="28"/>
        </w:rPr>
        <w:t> </w:t>
      </w:r>
      <w:r>
        <w:rPr>
          <w:spacing w:val="-1"/>
        </w:rPr>
        <w:t>General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Justicia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Estado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B.C.Sur</w:t>
      </w:r>
      <w:r>
        <w:rPr>
          <w:spacing w:val="28"/>
        </w:rPr>
        <w:t> </w:t>
      </w:r>
      <w:r>
        <w:rPr>
          <w:spacing w:val="-1"/>
        </w:rPr>
        <w:t>(PGJE),</w:t>
      </w:r>
      <w:r>
        <w:rPr>
          <w:spacing w:val="29"/>
        </w:rPr>
        <w:t> </w:t>
      </w:r>
      <w:r>
        <w:rPr>
          <w:spacing w:val="-1"/>
        </w:rPr>
        <w:t>Subprocuraduría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Atención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Mujer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al</w:t>
      </w:r>
      <w:r>
        <w:rPr>
          <w:spacing w:val="27"/>
        </w:rPr>
        <w:t> </w:t>
      </w:r>
      <w:r>
        <w:rPr>
          <w:spacing w:val="-1"/>
        </w:rPr>
        <w:t>Menor</w:t>
      </w:r>
      <w:r>
        <w:rPr>
          <w:spacing w:val="80"/>
        </w:rPr>
        <w:t> </w:t>
      </w:r>
      <w:r>
        <w:rPr>
          <w:spacing w:val="-1"/>
        </w:rPr>
        <w:t>(SAMM).</w:t>
      </w:r>
      <w:r>
        <w:rPr>
          <w:b w:val="0"/>
        </w:rPr>
      </w:r>
    </w:p>
    <w:p>
      <w:pPr>
        <w:pStyle w:val="BodyText"/>
        <w:spacing w:line="240" w:lineRule="auto"/>
        <w:ind w:left="2072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29"/>
        </w:rPr>
        <w:t> </w:t>
      </w:r>
      <w:r>
        <w:rPr>
          <w:spacing w:val="-1"/>
        </w:rPr>
        <w:t>Su</w:t>
      </w:r>
      <w:r>
        <w:rPr>
          <w:spacing w:val="30"/>
        </w:rPr>
        <w:t> </w:t>
      </w:r>
      <w:r>
        <w:rPr>
          <w:spacing w:val="-1"/>
        </w:rPr>
        <w:t>finalidad</w:t>
      </w:r>
      <w:r>
        <w:rPr>
          <w:spacing w:val="30"/>
        </w:rPr>
        <w:t> </w:t>
      </w:r>
      <w:r>
        <w:rPr>
          <w:spacing w:val="-1"/>
        </w:rPr>
        <w:t>es</w:t>
      </w:r>
      <w:r>
        <w:rPr>
          <w:spacing w:val="30"/>
        </w:rPr>
        <w:t> </w:t>
      </w:r>
      <w:r>
        <w:rPr>
          <w:spacing w:val="-1"/>
        </w:rPr>
        <w:t>prestar</w:t>
      </w:r>
      <w:r>
        <w:rPr>
          <w:spacing w:val="30"/>
        </w:rPr>
        <w:t> </w:t>
      </w:r>
      <w:r>
        <w:rPr>
          <w:spacing w:val="-1"/>
        </w:rPr>
        <w:t>un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30"/>
        </w:rPr>
        <w:t> </w:t>
      </w:r>
      <w:r>
        <w:rPr/>
        <w:t>integral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las</w:t>
      </w:r>
      <w:r>
        <w:rPr>
          <w:spacing w:val="30"/>
        </w:rPr>
        <w:t> </w:t>
      </w:r>
      <w:r>
        <w:rPr>
          <w:spacing w:val="-1"/>
        </w:rPr>
        <w:t>víctimas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delitos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abuso</w:t>
      </w:r>
      <w:r>
        <w:rPr>
          <w:spacing w:val="29"/>
        </w:rPr>
        <w:t> </w:t>
      </w:r>
      <w:r>
        <w:rPr>
          <w:spacing w:val="-1"/>
        </w:rPr>
        <w:t>sexual</w:t>
      </w:r>
      <w:r>
        <w:rPr>
          <w:spacing w:val="29"/>
        </w:rPr>
        <w:t>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los</w:t>
      </w:r>
      <w:r>
        <w:rPr>
          <w:spacing w:val="29"/>
        </w:rPr>
        <w:t> </w:t>
      </w:r>
      <w:r>
        <w:rPr>
          <w:spacing w:val="-1"/>
        </w:rPr>
        <w:t>derivados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spacing w:val="-1"/>
        </w:rPr>
        <w:t>violencia</w:t>
      </w:r>
      <w:r>
        <w:rPr>
          <w:spacing w:val="32"/>
        </w:rPr>
        <w:t> </w:t>
      </w:r>
      <w:r>
        <w:rPr/>
        <w:t>intrafamiliar, brindando un</w:t>
      </w:r>
      <w:r>
        <w:rPr>
          <w:spacing w:val="1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-1"/>
        </w:rPr>
        <w:t>psicológico,</w:t>
      </w:r>
      <w:r>
        <w:rPr/>
        <w:t> </w:t>
      </w:r>
      <w:r>
        <w:rPr>
          <w:spacing w:val="-1"/>
        </w:rPr>
        <w:t>legal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social</w:t>
      </w:r>
      <w:r>
        <w:rPr/>
        <w:t> gratuito, </w:t>
      </w:r>
      <w:r>
        <w:rPr>
          <w:spacing w:val="-1"/>
        </w:rPr>
        <w:t>además</w:t>
      </w:r>
      <w:r>
        <w:rPr/>
        <w:t> de</w:t>
      </w:r>
      <w:r>
        <w:rPr>
          <w:spacing w:val="-1"/>
        </w:rPr>
        <w:t> </w:t>
      </w:r>
      <w:r>
        <w:rPr/>
        <w:t>desarrollar y</w:t>
      </w:r>
      <w:r>
        <w:rPr>
          <w:spacing w:val="-5"/>
        </w:rPr>
        <w:t> </w:t>
      </w:r>
      <w:r>
        <w:rPr>
          <w:spacing w:val="-1"/>
        </w:rPr>
        <w:t>promover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preventivas.</w:t>
      </w:r>
      <w:r>
        <w:rPr>
          <w:b w:val="0"/>
        </w:rPr>
      </w:r>
    </w:p>
    <w:p>
      <w:pPr>
        <w:pStyle w:val="BodyText"/>
        <w:spacing w:line="240" w:lineRule="auto"/>
        <w:ind w:left="2072" w:right="2095"/>
        <w:jc w:val="left"/>
        <w:rPr>
          <w:b w:val="0"/>
          <w:bCs w:val="0"/>
        </w:rPr>
      </w:pPr>
      <w:r>
        <w:rPr/>
        <w:t>2/ El </w:t>
      </w:r>
      <w:r>
        <w:rPr>
          <w:spacing w:val="-1"/>
        </w:rPr>
        <w:t>funcionamiento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prevención</w:t>
      </w:r>
      <w:r>
        <w:rPr/>
        <w:t> se realiza</w:t>
      </w:r>
      <w:r>
        <w:rPr>
          <w:spacing w:val="1"/>
        </w:rPr>
        <w:t> </w:t>
      </w:r>
      <w:r>
        <w:rPr>
          <w:spacing w:val="-1"/>
        </w:rPr>
        <w:t>mediante</w:t>
      </w:r>
      <w:r>
        <w:rPr/>
        <w:t> el </w:t>
      </w:r>
      <w:r>
        <w:rPr>
          <w:spacing w:val="-1"/>
        </w:rPr>
        <w:t>programa</w:t>
      </w:r>
      <w:r>
        <w:rPr/>
        <w:t> P.O.P.I.</w:t>
      </w:r>
      <w:r>
        <w:rPr>
          <w:spacing w:val="1"/>
        </w:rPr>
        <w:t> </w:t>
      </w:r>
      <w:r>
        <w:rPr>
          <w:spacing w:val="-1"/>
        </w:rPr>
        <w:t>(Programa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Orientación</w:t>
      </w:r>
      <w:r>
        <w:rPr/>
        <w:t> </w:t>
      </w:r>
      <w:r>
        <w:rPr>
          <w:spacing w:val="-1"/>
        </w:rPr>
        <w:t>Preventivo</w:t>
      </w:r>
      <w:r>
        <w:rPr/>
        <w:t> </w:t>
      </w:r>
      <w:r>
        <w:rPr>
          <w:spacing w:val="-1"/>
        </w:rPr>
        <w:t>Infantil).</w:t>
      </w:r>
      <w:r>
        <w:rPr>
          <w:spacing w:val="107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072"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corresponden</w:t>
      </w:r>
      <w:r>
        <w:rPr/>
        <w:t> </w:t>
      </w:r>
      <w:r>
        <w:rPr>
          <w:spacing w:val="-1"/>
        </w:rPr>
        <w:t>únicamente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634" w:right="3246" w:hanging="1370"/>
        <w:jc w:val="left"/>
        <w:rPr>
          <w:b w:val="0"/>
          <w:bCs w:val="0"/>
        </w:rPr>
      </w:pPr>
      <w:r>
        <w:rPr>
          <w:spacing w:val="-1"/>
        </w:rPr>
        <w:t>Asuntos</w:t>
      </w:r>
      <w:r>
        <w:rPr/>
        <w:t> </w:t>
      </w:r>
      <w:r>
        <w:rPr>
          <w:spacing w:val="-1"/>
        </w:rPr>
        <w:t>diversos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8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0.15pt;height:172.2pt;mso-position-horizontal-relative:char;mso-position-vertical-relative:line" coordorigin="0,0" coordsize="11203,3444">
            <v:group style="position:absolute;left:6577;top:19;width:2;height:3419" coordorigin="6577,19" coordsize="2,3419">
              <v:shape style="position:absolute;left:6577;top:19;width:2;height:3419" coordorigin="6577,19" coordsize="0,3419" path="m6577,19l6577,3437e" filled="false" stroked="true" strokeweight=".580pt" strokecolor="#000000">
                <v:path arrowok="t"/>
              </v:shape>
            </v:group>
            <v:group style="position:absolute;left:7440;top:19;width:2;height:3419" coordorigin="7440,19" coordsize="2,3419">
              <v:shape style="position:absolute;left:7440;top:19;width:2;height:3419" coordorigin="7440,19" coordsize="0,3419" path="m7440,19l7440,3437e" filled="false" stroked="true" strokeweight=".580pt" strokecolor="#000000">
                <v:path arrowok="t"/>
              </v:shape>
            </v:group>
            <v:group style="position:absolute;left:8192;top:19;width:2;height:3419" coordorigin="8192,19" coordsize="2,3419">
              <v:shape style="position:absolute;left:8192;top:19;width:2;height:3419" coordorigin="8192,19" coordsize="0,3419" path="m8192,19l8192,3437e" filled="false" stroked="true" strokeweight=".580pt" strokecolor="#000000">
                <v:path arrowok="t"/>
              </v:shape>
            </v:group>
            <v:group style="position:absolute;left:8946;top:19;width:2;height:3419" coordorigin="8946,19" coordsize="2,3419">
              <v:shape style="position:absolute;left:8946;top:19;width:2;height:3419" coordorigin="8946,19" coordsize="0,3419" path="m8946,19l8946,3437e" filled="false" stroked="true" strokeweight=".580pt" strokecolor="#000000">
                <v:path arrowok="t"/>
              </v:shape>
            </v:group>
            <v:group style="position:absolute;left:9698;top:19;width:2;height:3419" coordorigin="9698,19" coordsize="2,3419">
              <v:shape style="position:absolute;left:9698;top:19;width:2;height:3419" coordorigin="9698,19" coordsize="0,3419" path="m9698,19l9698,3437e" filled="false" stroked="true" strokeweight=".580pt" strokecolor="#000000">
                <v:path arrowok="t"/>
              </v:shape>
            </v:group>
            <v:group style="position:absolute;left:10452;top:19;width:2;height:3419" coordorigin="10452,19" coordsize="2,3419">
              <v:shape style="position:absolute;left:10452;top:19;width:2;height:3419" coordorigin="10452,19" coordsize="0,3419" path="m10452,19l10452,3437e" filled="false" stroked="true" strokeweight=".580pt" strokecolor="#000000">
                <v:path arrowok="t"/>
              </v:shape>
            </v:group>
            <v:group style="position:absolute;left:6;top:253;width:11192;height:2" coordorigin="6,253" coordsize="11192,2">
              <v:shape style="position:absolute;left:6;top:253;width:11192;height:2" coordorigin="6,253" coordsize="11192,0" path="m6,253l11197,253e" filled="false" stroked="true" strokeweight=".580pt" strokecolor="#000000">
                <v:path arrowok="t"/>
              </v:shape>
              <v:shape style="position:absolute;left:6;top:488;width:11195;height:10" type="#_x0000_t75" stroked="false">
                <v:imagedata r:id="rId29" o:title=""/>
              </v:shape>
              <v:shape style="position:absolute;left:6;top:728;width:11195;height:10" type="#_x0000_t75" stroked="false">
                <v:imagedata r:id="rId29" o:title=""/>
              </v:shape>
              <v:shape style="position:absolute;left:6;top:968;width:11195;height:10" type="#_x0000_t75" stroked="false">
                <v:imagedata r:id="rId29" o:title=""/>
              </v:shape>
              <v:shape style="position:absolute;left:6;top:1208;width:11195;height:10" type="#_x0000_t75" stroked="false">
                <v:imagedata r:id="rId29" o:title=""/>
              </v:shape>
              <v:shape style="position:absolute;left:6;top:1448;width:11195;height:10" type="#_x0000_t75" stroked="false">
                <v:imagedata r:id="rId29" o:title=""/>
              </v:shape>
              <v:shape style="position:absolute;left:6;top:1688;width:11195;height:10" type="#_x0000_t75" stroked="false">
                <v:imagedata r:id="rId29" o:title=""/>
              </v:shape>
              <v:shape style="position:absolute;left:6;top:1928;width:11195;height:10" type="#_x0000_t75" stroked="false">
                <v:imagedata r:id="rId29" o:title=""/>
              </v:shape>
              <v:shape style="position:absolute;left:6;top:2477;width:11195;height:10" type="#_x0000_t75" stroked="false">
                <v:imagedata r:id="rId29" o:title=""/>
              </v:shape>
              <v:shape style="position:absolute;left:6;top:2717;width:11195;height:10" type="#_x0000_t75" stroked="false">
                <v:imagedata r:id="rId29" o:title=""/>
              </v:shape>
              <v:shape style="position:absolute;left:6;top:2957;width:11195;height:10" type="#_x0000_t75" stroked="false">
                <v:imagedata r:id="rId29" o:title=""/>
              </v:shape>
            </v:group>
            <v:group style="position:absolute;left:6;top:3202;width:11192;height:2" coordorigin="6,3202" coordsize="11192,2">
              <v:shape style="position:absolute;left:6;top:3202;width:11192;height:2" coordorigin="6,3202" coordsize="11192,0" path="m6,3202l11197,3202e" filled="false" stroked="true" strokeweight=".580pt" strokecolor="#000000">
                <v:path arrowok="t"/>
              </v:shape>
              <v:shape style="position:absolute;left:83;top:42;width:6260;height:338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50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Asuntos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106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Ganadería,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Avícola, Agropecuario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Comercio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Créditos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27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Comunicaciones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Transportes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Empleo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7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Educación, Deporte,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Becas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Útiles Escolares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Vivienda,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Material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Electricidad, Agua Potable, Drenaje,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Públicos,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Basura,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8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Jurídico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90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Social,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Asuntos Varios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0;width:668;height:216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4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2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92;top:42;width:3543;height:2120" type="#_x0000_t202" filled="false" stroked="false">
                <v:textbox inset="0,0,0,0">
                  <w:txbxContent>
                    <w:p>
                      <w:pPr>
                        <w:tabs>
                          <w:tab w:pos="753" w:val="left" w:leader="none"/>
                          <w:tab w:pos="1505" w:val="left" w:leader="none"/>
                          <w:tab w:pos="2259" w:val="left" w:leader="none"/>
                          <w:tab w:pos="301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0" w:val="left" w:leader="none"/>
                          <w:tab w:pos="1699" w:val="left" w:leader="none"/>
                          <w:tab w:pos="2452" w:val="left" w:leader="none"/>
                          <w:tab w:pos="3316" w:val="left" w:leader="none"/>
                        </w:tabs>
                        <w:spacing w:before="9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112</w:t>
                        <w:tab/>
                        <w:t>113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8" w:val="left" w:leader="none"/>
                          <w:tab w:pos="1700" w:val="left" w:leader="none"/>
                          <w:tab w:pos="2453" w:val="left" w:leader="none"/>
                          <w:tab w:pos="3317" w:val="left" w:leader="none"/>
                        </w:tabs>
                        <w:spacing w:before="10"/>
                        <w:ind w:left="1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156</w:t>
                        <w:tab/>
                        <w:t>194</w:t>
                        <w:tab/>
                        <w:t>167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196</w:t>
                        <w:tab/>
                        <w:t>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1" w:val="left" w:leader="none"/>
                          <w:tab w:pos="1813" w:val="left" w:leader="none"/>
                          <w:tab w:pos="2567" w:val="left" w:leader="none"/>
                          <w:tab w:pos="3319" w:val="left" w:leader="none"/>
                        </w:tabs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43</w:t>
                        <w:tab/>
                        <w:t>40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  <w:tab/>
                        <w:t>31</w:t>
                        <w:tab/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  <w:tab w:pos="1702" w:val="left" w:leader="none"/>
                          <w:tab w:pos="2456" w:val="left" w:leader="none"/>
                          <w:tab w:pos="3319" w:val="left" w:leader="none"/>
                        </w:tabs>
                        <w:spacing w:before="10"/>
                        <w:ind w:left="19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144</w:t>
                        <w:tab/>
                        <w:t>147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7" w:val="left" w:leader="none"/>
                          <w:tab w:pos="1700" w:val="left" w:leader="none"/>
                          <w:tab w:pos="2453" w:val="left" w:leader="none"/>
                          <w:tab w:pos="3206" w:val="left" w:leader="none"/>
                        </w:tabs>
                        <w:spacing w:before="10"/>
                        <w:ind w:left="3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85</w:t>
                        <w:tab/>
                        <w:t>260</w:t>
                        <w:tab/>
                        <w:t>498</w:t>
                        <w:tab/>
                        <w:t>498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8" w:val="left" w:leader="none"/>
                          <w:tab w:pos="1700" w:val="left" w:leader="none"/>
                          <w:tab w:pos="2453" w:val="left" w:leader="none"/>
                          <w:tab w:pos="3206" w:val="left" w:leader="none"/>
                        </w:tabs>
                        <w:spacing w:before="10"/>
                        <w:ind w:left="1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100</w:t>
                        <w:tab/>
                        <w:t>106</w:t>
                        <w:tab/>
                        <w:t>180</w:t>
                        <w:tab/>
                        <w:t>182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79" w:val="left" w:leader="none"/>
                          <w:tab w:pos="1532" w:val="left" w:leader="none"/>
                          <w:tab w:pos="2285" w:val="left" w:leader="none"/>
                          <w:tab w:pos="3093" w:val="left" w:leader="none"/>
                        </w:tabs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642</w:t>
                        <w:tab/>
                        <w:t>4,087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4,943</w:t>
                        <w:tab/>
                        <w:t>3,605</w:t>
                        <w:tab/>
                        <w:t>1397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  <w:tab w:pos="1812" w:val="left" w:leader="none"/>
                          <w:tab w:pos="2565" w:val="left" w:leader="none"/>
                          <w:tab w:pos="3317" w:val="left" w:leader="none"/>
                        </w:tabs>
                        <w:spacing w:line="226" w:lineRule="exact" w:before="10"/>
                        <w:ind w:left="1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79</w:t>
                        <w:tab/>
                        <w:t>57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68;top:2511;width:50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1,674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21;top:2511;width:50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2,044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74;top:2511;width:503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5,870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27;top:2511;width:503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6,517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81;top:2511;width:502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5,903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33;top:2511;width:502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3,966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877" w:right="9196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Datos</w:t>
      </w:r>
      <w:r>
        <w:rPr/>
        <w:t> de </w:t>
      </w:r>
      <w:r>
        <w:rPr>
          <w:spacing w:val="-1"/>
        </w:rPr>
        <w:t>abril</w:t>
      </w:r>
      <w:r>
        <w:rPr/>
        <w:t> a 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4440" w:right="3159" w:hanging="1175"/>
        <w:jc w:val="left"/>
        <w:rPr>
          <w:b w:val="0"/>
          <w:bCs w:val="0"/>
        </w:rPr>
      </w:pPr>
      <w:r>
        <w:rPr>
          <w:spacing w:val="-1"/>
        </w:rPr>
        <w:t>Asuntos</w:t>
      </w:r>
      <w:r>
        <w:rPr/>
        <w:t> </w:t>
      </w:r>
      <w:r>
        <w:rPr>
          <w:spacing w:val="-1"/>
        </w:rPr>
        <w:t>diversos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</w:t>
      </w:r>
      <w:r>
        <w:rPr/>
        <w:t> de</w:t>
      </w:r>
      <w:r>
        <w:rPr>
          <w:spacing w:val="-1"/>
        </w:rPr>
        <w:t> Atención</w:t>
      </w:r>
      <w:r>
        <w:rPr/>
        <w:t> </w:t>
      </w:r>
      <w:r>
        <w:rPr>
          <w:spacing w:val="-1"/>
        </w:rPr>
        <w:t>Ciudadana</w:t>
      </w:r>
      <w:r>
        <w:rPr>
          <w:spacing w:val="26"/>
        </w:rPr>
        <w:t> </w:t>
      </w:r>
      <w:r>
        <w:rPr>
          <w:spacing w:val="-1"/>
        </w:rPr>
        <w:t>en el municipio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Cabos,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9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6.4pt;height:168.2pt;mso-position-horizontal-relative:char;mso-position-vertical-relative:line" coordorigin="0,0" coordsize="10928,3364">
            <v:group style="position:absolute;left:6578;top:19;width:2;height:3340" coordorigin="6578,19" coordsize="2,3340">
              <v:shape style="position:absolute;left:6578;top:19;width:2;height:3340" coordorigin="6578,19" coordsize="0,3340" path="m6578,19l6578,3358e" filled="false" stroked="true" strokeweight=".580pt" strokecolor="#000000">
                <v:path arrowok="t"/>
              </v:shape>
            </v:group>
            <v:group style="position:absolute;left:7440;top:19;width:2;height:3340" coordorigin="7440,19" coordsize="2,3340">
              <v:shape style="position:absolute;left:7440;top:19;width:2;height:3340" coordorigin="7440,19" coordsize="0,3340" path="m7440,19l7440,3358e" filled="false" stroked="true" strokeweight=".580pt" strokecolor="#000000">
                <v:path arrowok="t"/>
              </v:shape>
            </v:group>
            <v:group style="position:absolute;left:8138;top:19;width:2;height:3340" coordorigin="8138,19" coordsize="2,3340">
              <v:shape style="position:absolute;left:8138;top:19;width:2;height:3340" coordorigin="8138,19" coordsize="0,3340" path="m8138,19l8138,3358e" filled="false" stroked="true" strokeweight=".580pt" strokecolor="#000000">
                <v:path arrowok="t"/>
              </v:shape>
            </v:group>
            <v:group style="position:absolute;left:8835;top:19;width:2;height:3340" coordorigin="8835,19" coordsize="2,3340">
              <v:shape style="position:absolute;left:8835;top:19;width:2;height:3340" coordorigin="8835,19" coordsize="0,3340" path="m8835,19l8835,3358e" filled="false" stroked="true" strokeweight=".580pt" strokecolor="#000000">
                <v:path arrowok="t"/>
              </v:shape>
            </v:group>
            <v:group style="position:absolute;left:9534;top:19;width:2;height:3340" coordorigin="9534,19" coordsize="2,3340">
              <v:shape style="position:absolute;left:9534;top:19;width:2;height:3340" coordorigin="9534,19" coordsize="0,3340" path="m9534,19l9534,3358e" filled="false" stroked="true" strokeweight=".580pt" strokecolor="#000000">
                <v:path arrowok="t"/>
              </v:shape>
            </v:group>
            <v:group style="position:absolute;left:10232;top:19;width:2;height:3340" coordorigin="10232,19" coordsize="2,3340">
              <v:shape style="position:absolute;left:10232;top:19;width:2;height:3340" coordorigin="10232,19" coordsize="0,3340" path="m10232,19l10232,3358e" filled="false" stroked="true" strokeweight=".580pt" strokecolor="#000000">
                <v:path arrowok="t"/>
              </v:shape>
            </v:group>
            <v:group style="position:absolute;left:6;top:253;width:10917;height:2" coordorigin="6,253" coordsize="10917,2">
              <v:shape style="position:absolute;left:6;top:253;width:10917;height:2" coordorigin="6,253" coordsize="10917,0" path="m6,253l10922,253e" filled="false" stroked="true" strokeweight=".580pt" strokecolor="#000000">
                <v:path arrowok="t"/>
              </v:shape>
              <v:shape style="position:absolute;left:6;top:488;width:10918;height:10" type="#_x0000_t75" stroked="false">
                <v:imagedata r:id="rId30" o:title=""/>
              </v:shape>
              <v:shape style="position:absolute;left:6;top:728;width:10918;height:10" type="#_x0000_t75" stroked="false">
                <v:imagedata r:id="rId30" o:title=""/>
              </v:shape>
              <v:shape style="position:absolute;left:6;top:968;width:10918;height:10" type="#_x0000_t75" stroked="false">
                <v:imagedata r:id="rId30" o:title=""/>
              </v:shape>
              <v:shape style="position:absolute;left:6;top:1208;width:10918;height:10" type="#_x0000_t75" stroked="false">
                <v:imagedata r:id="rId30" o:title=""/>
              </v:shape>
              <v:shape style="position:absolute;left:6;top:1448;width:10918;height:10" type="#_x0000_t75" stroked="false">
                <v:imagedata r:id="rId30" o:title=""/>
              </v:shape>
              <v:shape style="position:absolute;left:6;top:1688;width:10918;height:10" type="#_x0000_t75" stroked="false">
                <v:imagedata r:id="rId30" o:title=""/>
              </v:shape>
              <v:shape style="position:absolute;left:6;top:1928;width:10918;height:10" type="#_x0000_t75" stroked="false">
                <v:imagedata r:id="rId30" o:title=""/>
              </v:shape>
              <v:shape style="position:absolute;left:6;top:2398;width:10918;height:10" type="#_x0000_t75" stroked="false">
                <v:imagedata r:id="rId30" o:title=""/>
              </v:shape>
              <v:shape style="position:absolute;left:6;top:2638;width:10918;height:10" type="#_x0000_t75" stroked="false">
                <v:imagedata r:id="rId30" o:title=""/>
              </v:shape>
              <v:shape style="position:absolute;left:6;top:2878;width:10918;height:10" type="#_x0000_t75" stroked="false">
                <v:imagedata r:id="rId30" o:title=""/>
              </v:shape>
            </v:group>
            <v:group style="position:absolute;left:6;top:3123;width:10917;height:2" coordorigin="6,3123" coordsize="10917,2">
              <v:shape style="position:absolute;left:6;top:3123;width:10917;height:2" coordorigin="6,3123" coordsize="10917,0" path="m6,3123l10922,3123e" filled="false" stroked="true" strokeweight=".580pt" strokecolor="#000000">
                <v:path arrowok="t"/>
              </v:shape>
              <v:shape style="position:absolute;left:83;top:42;width:6260;height:331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50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Asuntos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106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Ganadería,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Avícola, Agropecuario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Comercio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Créditos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27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Comunicaciones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Transportes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Empleo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7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Educación, Deporte,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Becas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Útiles Escolares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Vivienda,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Material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Electricidad, Agua Potable, Drenaje,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Públicos,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Basura,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Jurídico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2"/>
                        <w:ind w:left="0" w:right="90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Social,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Económico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 Social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Asuntos Varios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0;width:668;height:216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65;top:42;width:3296;height:2120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  <w:tab w:pos="1396" w:val="left" w:leader="none"/>
                          <w:tab w:pos="2093" w:val="left" w:leader="none"/>
                          <w:tab w:pos="279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9" w:val="left" w:leader="none"/>
                          <w:tab w:pos="1787" w:val="left" w:leader="none"/>
                          <w:tab w:pos="2485" w:val="left" w:leader="none"/>
                          <w:tab w:pos="3183" w:val="left" w:leader="none"/>
                        </w:tabs>
                        <w:spacing w:before="9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3</w:t>
                        <w:tab/>
                        <w:t>4</w:t>
                        <w:tab/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29</w:t>
                        <w:tab/>
                        <w:t>15</w:t>
                        <w:tab/>
                        <w:t>23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76" w:val="left" w:leader="none"/>
                          <w:tab w:pos="2484" w:val="left" w:leader="none"/>
                          <w:tab w:pos="3071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</w:t>
                        <w:tab/>
                        <w:t>28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  <w:tab/>
                        <w:t>3</w:t>
                        <w:tab/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9" w:val="left" w:leader="none"/>
                          <w:tab w:pos="1677" w:val="left" w:leader="none"/>
                          <w:tab w:pos="2485" w:val="left" w:leader="none"/>
                          <w:tab w:pos="3184" w:val="left" w:leader="none"/>
                        </w:tabs>
                        <w:spacing w:before="10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  <w:tab/>
                        <w:t>26</w:t>
                        <w:tab/>
                        <w:t>23</w:t>
                        <w:tab/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  <w:tab/>
                        <w:t>23</w:t>
                        <w:tab/>
                        <w:t>15</w:t>
                        <w:tab/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5" w:val="left" w:leader="none"/>
                          <w:tab w:pos="1563" w:val="left" w:leader="none"/>
                          <w:tab w:pos="2260" w:val="left" w:leader="none"/>
                          <w:tab w:pos="3069" w:val="left" w:leader="none"/>
                        </w:tabs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</w:t>
                        <w:tab/>
                        <w:t>126</w:t>
                        <w:tab/>
                        <w:t>107</w:t>
                        <w:tab/>
                        <w:t>153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676" w:val="left" w:leader="none"/>
                          <w:tab w:pos="2373" w:val="left" w:leader="none"/>
                          <w:tab w:pos="3071" w:val="left" w:leader="none"/>
                        </w:tabs>
                        <w:spacing w:line="226" w:lineRule="exact"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  <w:tab/>
                        <w:t>21</w:t>
                        <w:tab/>
                        <w:t>12</w:t>
                        <w:tab/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36;top:2431;width:337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33;top:2431;width:337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31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29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26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24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8" w:lineRule="auto"/>
        <w:ind w:left="1160" w:right="8913"/>
        <w:jc w:val="left"/>
        <w:rPr>
          <w:b w:val="0"/>
          <w:bCs w:val="0"/>
          <w:sz w:val="16"/>
          <w:szCs w:val="16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/>
        <w:t>1/</w:t>
      </w:r>
      <w:r>
        <w:rPr>
          <w:spacing w:val="-1"/>
        </w:rPr>
        <w:t> </w:t>
      </w:r>
      <w:r>
        <w:rPr/>
        <w:t>Datos de abril a </w:t>
      </w:r>
      <w:r>
        <w:rPr>
          <w:spacing w:val="-1"/>
        </w:rPr>
        <w:t>diciembre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after="0" w:line="238" w:lineRule="auto"/>
        <w:jc w:val="left"/>
        <w:rPr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4"/>
        <w:ind w:left="4668" w:right="3159" w:hanging="140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diversos 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Unidad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Atención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Ciudadana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 municipio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Loreto,</w:t>
      </w:r>
      <w:r>
        <w:rPr>
          <w:rFonts w:ascii="Arial" w:hAnsi="Arial"/>
          <w:b/>
          <w:spacing w:val="-1"/>
          <w:sz w:val="20"/>
        </w:rPr>
        <w:t> 1999-2004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9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3.65pt;height:168.2pt;mso-position-horizontal-relative:char;mso-position-vertical-relative:line" coordorigin="0,0" coordsize="10873,3364">
            <v:group style="position:absolute;left:6522;top:19;width:2;height:3340" coordorigin="6522,19" coordsize="2,3340">
              <v:shape style="position:absolute;left:6522;top:19;width:2;height:3340" coordorigin="6522,19" coordsize="0,3340" path="m6522,19l6522,3358e" filled="false" stroked="true" strokeweight=".580pt" strokecolor="#000000">
                <v:path arrowok="t"/>
              </v:shape>
            </v:group>
            <v:group style="position:absolute;left:7385;top:19;width:2;height:3340" coordorigin="7385,19" coordsize="2,3340">
              <v:shape style="position:absolute;left:7385;top:19;width:2;height:3340" coordorigin="7385,19" coordsize="0,3340" path="m7385,19l7385,3358e" filled="false" stroked="true" strokeweight=".580pt" strokecolor="#000000">
                <v:path arrowok="t"/>
              </v:shape>
            </v:group>
            <v:group style="position:absolute;left:8082;top:19;width:2;height:3340" coordorigin="8082,19" coordsize="2,3340">
              <v:shape style="position:absolute;left:8082;top:19;width:2;height:3340" coordorigin="8082,19" coordsize="0,3340" path="m8082,19l8082,3358e" filled="false" stroked="true" strokeweight=".580pt" strokecolor="#000000">
                <v:path arrowok="t"/>
              </v:shape>
            </v:group>
            <v:group style="position:absolute;left:8780;top:19;width:2;height:3340" coordorigin="8780,19" coordsize="2,3340">
              <v:shape style="position:absolute;left:8780;top:19;width:2;height:3340" coordorigin="8780,19" coordsize="0,3340" path="m8780,19l8780,3358e" filled="false" stroked="true" strokeweight=".580pt" strokecolor="#000000">
                <v:path arrowok="t"/>
              </v:shape>
            </v:group>
            <v:group style="position:absolute;left:9479;top:19;width:2;height:3340" coordorigin="9479,19" coordsize="2,3340">
              <v:shape style="position:absolute;left:9479;top:19;width:2;height:3340" coordorigin="9479,19" coordsize="0,3340" path="m9479,19l9479,3358e" filled="false" stroked="true" strokeweight=".580pt" strokecolor="#000000">
                <v:path arrowok="t"/>
              </v:shape>
            </v:group>
            <v:group style="position:absolute;left:10176;top:19;width:2;height:3340" coordorigin="10176,19" coordsize="2,3340">
              <v:shape style="position:absolute;left:10176;top:19;width:2;height:3340" coordorigin="10176,19" coordsize="0,3340" path="m10176,19l10176,3358e" filled="false" stroked="true" strokeweight=".580pt" strokecolor="#000000">
                <v:path arrowok="t"/>
              </v:shape>
            </v:group>
            <v:group style="position:absolute;left:6;top:254;width:10862;height:2" coordorigin="6,254" coordsize="10862,2">
              <v:shape style="position:absolute;left:6;top:254;width:10862;height:2" coordorigin="6,254" coordsize="10862,0" path="m6,254l10867,254e" filled="false" stroked="true" strokeweight=".580pt" strokecolor="#000000">
                <v:path arrowok="t"/>
              </v:shape>
              <v:shape style="position:absolute;left:6;top:489;width:10861;height:10" type="#_x0000_t75" stroked="false">
                <v:imagedata r:id="rId32" o:title=""/>
              </v:shape>
              <v:shape style="position:absolute;left:6;top:729;width:10861;height:10" type="#_x0000_t75" stroked="false">
                <v:imagedata r:id="rId32" o:title=""/>
              </v:shape>
              <v:shape style="position:absolute;left:6;top:969;width:10861;height:10" type="#_x0000_t75" stroked="false">
                <v:imagedata r:id="rId32" o:title=""/>
              </v:shape>
              <v:shape style="position:absolute;left:6;top:1209;width:10861;height:10" type="#_x0000_t75" stroked="false">
                <v:imagedata r:id="rId32" o:title=""/>
              </v:shape>
              <v:shape style="position:absolute;left:6;top:1449;width:10861;height:10" type="#_x0000_t75" stroked="false">
                <v:imagedata r:id="rId32" o:title=""/>
              </v:shape>
              <v:shape style="position:absolute;left:6;top:1689;width:10861;height:10" type="#_x0000_t75" stroked="false">
                <v:imagedata r:id="rId32" o:title=""/>
              </v:shape>
              <v:shape style="position:absolute;left:6;top:1929;width:10861;height:10" type="#_x0000_t75" stroked="false">
                <v:imagedata r:id="rId32" o:title=""/>
              </v:shape>
              <v:shape style="position:absolute;left:6;top:2398;width:10861;height:10" type="#_x0000_t75" stroked="false">
                <v:imagedata r:id="rId32" o:title=""/>
              </v:shape>
              <v:shape style="position:absolute;left:6;top:2638;width:10861;height:10" type="#_x0000_t75" stroked="false">
                <v:imagedata r:id="rId32" o:title=""/>
              </v:shape>
              <v:shape style="position:absolute;left:6;top:2878;width:10861;height:10" type="#_x0000_t75" stroked="false">
                <v:imagedata r:id="rId32" o:title=""/>
              </v:shape>
            </v:group>
            <v:group style="position:absolute;left:6;top:3123;width:10862;height:2" coordorigin="6,3123" coordsize="10862,2">
              <v:shape style="position:absolute;left:6;top:3123;width:10862;height:2" coordorigin="6,3123" coordsize="10862,0" path="m6,3123l10867,3123e" filled="false" stroked="true" strokeweight=".580pt" strokecolor="#000000">
                <v:path arrowok="t"/>
              </v:shape>
              <v:shape style="position:absolute;left:83;top:42;width:6260;height:331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25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Asuntos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06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Ganadería,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Avícola, Agropecuario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Comercio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Créditos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27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Comunicaciones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Transportes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Empleo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7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Educación, Deporte,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Cultura,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Ecología,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Becas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Útiles Escolares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Vivienda,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Terrenos,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Material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Teléfono,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Electricidad, Agua Potable, Drenaje,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Públicos,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Recolección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Basura,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Pavimentación,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Jurídico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3"/>
                        <w:ind w:left="0" w:right="90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Social,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Económico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Seguridad Social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Asuntos Varios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9;top:0;width:668;height:216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09;top:42;width:3296;height:2121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  <w:tab w:pos="1395" w:val="left" w:leader="none"/>
                          <w:tab w:pos="2093" w:val="left" w:leader="none"/>
                          <w:tab w:pos="279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785" w:val="left" w:leader="none"/>
                          <w:tab w:pos="2483" w:val="left" w:leader="none"/>
                          <w:tab w:pos="3182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  <w:tab/>
                        <w:t>3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786" w:val="left" w:leader="none"/>
                          <w:tab w:pos="2484" w:val="left" w:leader="none"/>
                          <w:tab w:pos="3182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4</w:t>
                        <w:tab/>
                        <w:t>3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9" w:val="left" w:leader="none"/>
                          <w:tab w:pos="1786" w:val="left" w:leader="none"/>
                          <w:tab w:pos="2485" w:val="left" w:leader="none"/>
                          <w:tab w:pos="3183" w:val="left" w:leader="none"/>
                        </w:tabs>
                        <w:spacing w:before="10"/>
                        <w:ind w:left="3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6</w:t>
                        <w:tab/>
                        <w:t>1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0" w:val="left" w:leader="none"/>
                          <w:tab w:pos="1787" w:val="left" w:leader="none"/>
                          <w:tab w:pos="2486" w:val="left" w:leader="none"/>
                          <w:tab w:pos="3184" w:val="left" w:leader="none"/>
                        </w:tabs>
                        <w:spacing w:before="10"/>
                        <w:ind w:left="3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7</w:t>
                        <w:tab/>
                        <w:t>2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673" w:val="left" w:leader="none"/>
                          <w:tab w:pos="2372" w:val="left" w:leader="none"/>
                          <w:tab w:pos="3182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  <w:tab/>
                        <w:t>13</w:t>
                        <w:tab/>
                        <w:t>10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674" w:val="left" w:leader="none"/>
                          <w:tab w:pos="2483" w:val="left" w:leader="none"/>
                          <w:tab w:pos="3182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16</w:t>
                        <w:tab/>
                        <w:t>9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  <w:tab w:pos="2371" w:val="left" w:leader="none"/>
                          <w:tab w:pos="3180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  <w:tab/>
                        <w:t>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785" w:val="left" w:leader="none"/>
                          <w:tab w:pos="2484" w:val="left" w:leader="none"/>
                          <w:tab w:pos="3182" w:val="left" w:leader="none"/>
                        </w:tabs>
                        <w:spacing w:line="226" w:lineRule="exact"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3</w:t>
                        <w:tab/>
                        <w:t>5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92;top:2431;width:22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78;top:2431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87;top:2431;width:22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84;top:2431;width:22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83;top:2431;width:22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81;top:2431;width:22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019" w:right="905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Ciudadana.</w:t>
      </w:r>
      <w:r>
        <w:rPr>
          <w:spacing w:val="24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Datos</w:t>
      </w:r>
      <w:r>
        <w:rPr/>
        <w:t> de </w:t>
      </w:r>
      <w:r>
        <w:rPr>
          <w:spacing w:val="-1"/>
        </w:rPr>
        <w:t>abril</w:t>
      </w:r>
      <w:r>
        <w:rPr/>
        <w:t> a diciembre.</w:t>
      </w:r>
      <w:r>
        <w:rPr>
          <w:b w:val="0"/>
        </w:rPr>
      </w:r>
    </w:p>
    <w:p>
      <w:pPr>
        <w:spacing w:after="0" w:line="239" w:lineRule="auto"/>
        <w:jc w:val="left"/>
        <w:sectPr>
          <w:footerReference w:type="default" r:id="rId31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3" w:id="3"/>
      <w:r>
        <w:rPr>
          <w:color w:val="006699"/>
        </w:rPr>
        <w:t>EDUCACIÓN,</w:t>
      </w:r>
      <w:r>
        <w:rPr>
          <w:color w:val="006699"/>
          <w:spacing w:val="-14"/>
        </w:rPr>
        <w:t> </w:t>
      </w:r>
      <w:r>
        <w:rPr>
          <w:color w:val="006699"/>
        </w:rPr>
        <w:t>CULTURA</w:t>
      </w:r>
      <w:r>
        <w:rPr>
          <w:color w:val="006699"/>
          <w:spacing w:val="-14"/>
        </w:rPr>
        <w:t> </w:t>
      </w:r>
      <w:r>
        <w:rPr>
          <w:color w:val="006699"/>
        </w:rPr>
        <w:t>Y</w:t>
      </w:r>
      <w:r>
        <w:rPr>
          <w:color w:val="006699"/>
          <w:spacing w:val="-14"/>
        </w:rPr>
        <w:t> </w:t>
      </w:r>
      <w:r>
        <w:rPr>
          <w:color w:val="006699"/>
        </w:rPr>
        <w:t>DEPORTE</w:t>
      </w:r>
      <w:bookmarkEnd w:id="3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before="231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EDUCACIÓN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spacing w:before="0"/>
        <w:ind w:left="5630" w:right="2786" w:hanging="25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educación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6.2pt;height:194.85pt;mso-position-horizontal-relative:char;mso-position-vertical-relative:line" coordorigin="0,0" coordsize="12124,3897">
            <v:group style="position:absolute;left:3845;top:19;width:2;height:3873" coordorigin="3845,19" coordsize="2,3873">
              <v:shape style="position:absolute;left:3845;top:19;width:2;height:3873" coordorigin="3845,19" coordsize="0,3873" path="m3845,19l3845,3891e" filled="false" stroked="true" strokeweight=".580pt" strokecolor="#000000">
                <v:path arrowok="t"/>
              </v:shape>
            </v:group>
            <v:group style="position:absolute;left:5225;top:19;width:2;height:3873" coordorigin="5225,19" coordsize="2,3873">
              <v:shape style="position:absolute;left:5225;top:19;width:2;height:3873" coordorigin="5225,19" coordsize="0,3873" path="m5225,19l5225,3891e" filled="false" stroked="true" strokeweight=".580pt" strokecolor="#000000">
                <v:path arrowok="t"/>
              </v:shape>
            </v:group>
            <v:group style="position:absolute;left:6605;top:19;width:2;height:3873" coordorigin="6605,19" coordsize="2,3873">
              <v:shape style="position:absolute;left:6605;top:19;width:2;height:3873" coordorigin="6605,19" coordsize="0,3873" path="m6605,19l6605,3891e" filled="false" stroked="true" strokeweight=".580pt" strokecolor="#000000">
                <v:path arrowok="t"/>
              </v:shape>
            </v:group>
            <v:group style="position:absolute;left:7985;top:19;width:2;height:3873" coordorigin="7985,19" coordsize="2,3873">
              <v:shape style="position:absolute;left:7985;top:19;width:2;height:3873" coordorigin="7985,19" coordsize="0,3873" path="m7985,19l7985,3891e" filled="false" stroked="true" strokeweight=".580pt" strokecolor="#000000">
                <v:path arrowok="t"/>
              </v:shape>
            </v:group>
            <v:group style="position:absolute;left:9365;top:19;width:2;height:3873" coordorigin="9365,19" coordsize="2,3873">
              <v:shape style="position:absolute;left:9365;top:19;width:2;height:3873" coordorigin="9365,19" coordsize="0,3873" path="m9365,19l9365,3891e" filled="false" stroked="true" strokeweight=".580pt" strokecolor="#000000">
                <v:path arrowok="t"/>
              </v:shape>
            </v:group>
            <v:group style="position:absolute;left:10745;top:19;width:2;height:3873" coordorigin="10745,19" coordsize="2,3873">
              <v:shape style="position:absolute;left:10745;top:19;width:2;height:3873" coordorigin="10745,19" coordsize="0,3873" path="m10745,19l10745,3891e" filled="false" stroked="true" strokeweight=".580pt" strokecolor="#000000">
                <v:path arrowok="t"/>
              </v:shape>
            </v:group>
            <v:group style="position:absolute;left:6;top:254;width:12112;height:2" coordorigin="6,254" coordsize="12112,2">
              <v:shape style="position:absolute;left:6;top:254;width:12112;height:2" coordorigin="6,254" coordsize="12112,0" path="m6,254l12117,254e" filled="false" stroked="true" strokeweight=".580pt" strokecolor="#000000">
                <v:path arrowok="t"/>
              </v:shape>
              <v:shape style="position:absolute;left:6;top:489;width:12112;height:10" type="#_x0000_t75" stroked="false">
                <v:imagedata r:id="rId34" o:title=""/>
              </v:shape>
              <v:shape style="position:absolute;left:6;top:958;width:12112;height:10" type="#_x0000_t75" stroked="false">
                <v:imagedata r:id="rId34" o:title=""/>
              </v:shape>
              <v:shape style="position:absolute;left:6;top:1198;width:12112;height:10" type="#_x0000_t75" stroked="false">
                <v:imagedata r:id="rId34" o:title=""/>
              </v:shape>
              <v:shape style="position:absolute;left:6;top:1438;width:12112;height:10" type="#_x0000_t75" stroked="false">
                <v:imagedata r:id="rId34" o:title=""/>
              </v:shape>
              <v:shape style="position:absolute;left:6;top:1678;width:12112;height:10" type="#_x0000_t75" stroked="false">
                <v:imagedata r:id="rId34" o:title=""/>
              </v:shape>
              <v:shape style="position:absolute;left:6;top:1918;width:12112;height:10" type="#_x0000_t75" stroked="false">
                <v:imagedata r:id="rId34" o:title=""/>
              </v:shape>
              <v:shape style="position:absolute;left:6;top:2158;width:12112;height:10" type="#_x0000_t75" stroked="false">
                <v:imagedata r:id="rId34" o:title=""/>
              </v:shape>
              <v:shape style="position:absolute;left:6;top:2398;width:12112;height:10" type="#_x0000_t75" stroked="false">
                <v:imagedata r:id="rId34" o:title=""/>
              </v:shape>
              <v:shape style="position:absolute;left:6;top:2638;width:12112;height:10" type="#_x0000_t75" stroked="false">
                <v:imagedata r:id="rId34" o:title=""/>
              </v:shape>
              <v:shape style="position:absolute;left:6;top:2878;width:12112;height:10" type="#_x0000_t75" stroked="false">
                <v:imagedata r:id="rId34" o:title=""/>
              </v:shape>
              <v:shape style="position:absolute;left:6;top:3118;width:12112;height:10" type="#_x0000_t75" stroked="false">
                <v:imagedata r:id="rId34" o:title=""/>
              </v:shape>
              <v:shape style="position:absolute;left:6;top:3358;width:12112;height:10" type="#_x0000_t75" stroked="false">
                <v:imagedata r:id="rId34" o:title=""/>
              </v:shape>
            </v:group>
            <v:group style="position:absolute;left:6;top:3603;width:12112;height:2" coordorigin="6,3603" coordsize="12112,2">
              <v:shape style="position:absolute;left:6;top:3603;width:12112;height:2" coordorigin="6,3603" coordsize="12112,0" path="m6,3603l12117,3603e" filled="false" stroked="true" strokeweight=".580pt" strokecolor="#000000">
                <v:path arrowok="t"/>
              </v:shape>
              <v:shape style="position:absolute;left:0;top:0;width:12124;height:3897" type="#_x0000_t202" filled="false" stroked="false">
                <v:textbox inset="0,0,0,0">
                  <w:txbxContent>
                    <w:p>
                      <w:pPr>
                        <w:tabs>
                          <w:tab w:pos="4311" w:val="left" w:leader="none"/>
                          <w:tab w:pos="5691" w:val="left" w:leader="none"/>
                          <w:tab w:pos="7071" w:val="left" w:leader="none"/>
                          <w:tab w:pos="8450" w:val="left" w:leader="none"/>
                          <w:tab w:pos="9830" w:val="left" w:leader="none"/>
                          <w:tab w:pos="11156" w:val="left" w:leader="none"/>
                        </w:tabs>
                        <w:spacing w:line="247" w:lineRule="exact" w:before="0"/>
                        <w:ind w:left="143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4023" w:val="left" w:leader="none"/>
                          <w:tab w:pos="5403" w:val="left" w:leader="none"/>
                          <w:tab w:pos="6950" w:val="left" w:leader="none"/>
                          <w:tab w:pos="8330" w:val="left" w:leader="none"/>
                          <w:tab w:pos="9709" w:val="left" w:leader="none"/>
                          <w:tab w:pos="1108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1,299,876.2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1,522,827.6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361,893.5</w:t>
                        <w:tab/>
                        <w:t>344,449.6</w:t>
                        <w:tab/>
                        <w:t>204,007.6</w:t>
                        <w:tab/>
                        <w:t>509,857.3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71" w:val="left" w:leader="none"/>
                          <w:tab w:pos="6350" w:val="left" w:leader="none"/>
                          <w:tab w:pos="7730" w:val="left" w:leader="none"/>
                          <w:tab w:pos="8832" w:val="left" w:leader="none"/>
                          <w:tab w:pos="9933" w:val="left" w:leader="none"/>
                          <w:tab w:pos="11870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Financiamiento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Desarrollo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23.6</w:t>
                        <w:tab/>
                        <w:t>2,718.0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70" w:val="left" w:leader="none"/>
                          <w:tab w:pos="6350" w:val="left" w:leader="none"/>
                          <w:tab w:pos="7729" w:val="left" w:leader="none"/>
                          <w:tab w:pos="9109" w:val="left" w:leader="none"/>
                          <w:tab w:pos="10099" w:val="left" w:leader="none"/>
                          <w:tab w:pos="11869" w:val="left" w:leader="none"/>
                        </w:tabs>
                        <w:spacing w:before="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976.7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69" w:val="left" w:leader="none"/>
                          <w:tab w:pos="6349" w:val="left" w:leader="none"/>
                          <w:tab w:pos="7172" w:val="left" w:leader="none"/>
                          <w:tab w:pos="8553" w:val="left" w:leader="none"/>
                          <w:tab w:pos="10490" w:val="left" w:leader="none"/>
                          <w:tab w:pos="11201" w:val="left" w:leader="none"/>
                        </w:tabs>
                        <w:spacing w:before="9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9,472.8</w:t>
                        <w:tab/>
                        <w:t>3,124.3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29,803.9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69" w:val="left" w:leader="none"/>
                          <w:tab w:pos="5959" w:val="left" w:leader="none"/>
                          <w:tab w:pos="7339" w:val="left" w:leader="none"/>
                          <w:tab w:pos="8552" w:val="left" w:leader="none"/>
                          <w:tab w:pos="10099" w:val="left" w:leader="none"/>
                          <w:tab w:pos="1198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374.8</w:t>
                        <w:tab/>
                        <w:t>469.1</w:t>
                        <w:tab/>
                        <w:t>1,767.6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417.0</w:t>
                        <w:tab/>
                        <w:t>5.6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69" w:val="left" w:leader="none"/>
                          <w:tab w:pos="5792" w:val="left" w:leader="none"/>
                          <w:tab w:pos="7730" w:val="left" w:leader="none"/>
                          <w:tab w:pos="8553" w:val="left" w:leader="none"/>
                          <w:tab w:pos="10490" w:val="left" w:leader="none"/>
                          <w:tab w:pos="11870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9,520.0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6,461.8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413" w:val="left" w:leader="none"/>
                          <w:tab w:pos="6350" w:val="left" w:leader="none"/>
                          <w:tab w:pos="7730" w:val="left" w:leader="none"/>
                          <w:tab w:pos="9110" w:val="left" w:leader="none"/>
                          <w:tab w:pos="10490" w:val="left" w:leader="none"/>
                          <w:tab w:pos="11870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3,620.0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301" w:val="left" w:leader="none"/>
                          <w:tab w:pos="5569" w:val="left" w:leader="none"/>
                          <w:tab w:pos="6782" w:val="left" w:leader="none"/>
                          <w:tab w:pos="8163" w:val="left" w:leader="none"/>
                          <w:tab w:pos="9543" w:val="left" w:leader="none"/>
                          <w:tab w:pos="11201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  <w:tab/>
                        <w:t>11,307.0</w:t>
                        <w:tab/>
                        <w:t>121,818.0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1,352,845.9</w:t>
                        <w:tab/>
                        <w:t>1,511,759.9</w:t>
                        <w:tab/>
                        <w:t>2,030,521.5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68,739.5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69" w:val="left" w:leader="none"/>
                          <w:tab w:pos="5959" w:val="left" w:leader="none"/>
                          <w:tab w:pos="7729" w:val="left" w:leader="none"/>
                          <w:tab w:pos="9109" w:val="left" w:leader="none"/>
                          <w:tab w:pos="10489" w:val="left" w:leader="none"/>
                          <w:tab w:pos="1198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CONAFE CAPFCE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798.5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824.7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70" w:val="left" w:leader="none"/>
                          <w:tab w:pos="5681" w:val="left" w:leader="none"/>
                          <w:tab w:pos="7061" w:val="left" w:leader="none"/>
                          <w:tab w:pos="9109" w:val="left" w:leader="none"/>
                          <w:tab w:pos="10099" w:val="left" w:leader="none"/>
                          <w:tab w:pos="1186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Gobierno</w:t>
                      </w:r>
                      <w:r>
                        <w:rPr>
                          <w:rFonts w:ascii="Arial"/>
                          <w:b/>
                          <w:spacing w:val="5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CAPFCE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10,736.3</w:t>
                        <w:tab/>
                        <w:t>19,646.3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428.4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72" w:val="left" w:leader="none"/>
                          <w:tab w:pos="6351" w:val="left" w:leader="none"/>
                          <w:tab w:pos="7731" w:val="left" w:leader="none"/>
                          <w:tab w:pos="9111" w:val="left" w:leader="none"/>
                          <w:tab w:pos="10491" w:val="left" w:leader="none"/>
                          <w:tab w:pos="11982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2%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sobre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nómina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690.8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969" w:val="left" w:leader="none"/>
                          <w:tab w:pos="5681" w:val="left" w:leader="none"/>
                          <w:tab w:pos="7173" w:val="left" w:leader="none"/>
                          <w:tab w:pos="9109" w:val="left" w:leader="none"/>
                          <w:tab w:pos="9933" w:val="left" w:leader="none"/>
                          <w:tab w:pos="11313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Oferta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Complementaria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(Peso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Peso)</w:t>
                        <w:tab/>
                        <w:t>0</w:t>
                        <w:tab/>
                        <w:t>14,228.0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8,703.7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2,243.8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1,183.3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301" w:val="left" w:leader="none"/>
                          <w:tab w:pos="5793" w:val="left" w:leader="none"/>
                          <w:tab w:pos="7061" w:val="left" w:leader="none"/>
                          <w:tab w:pos="8441" w:val="left" w:leader="none"/>
                          <w:tab w:pos="9821" w:val="left" w:leader="none"/>
                          <w:tab w:pos="10923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97,523.3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7,571.0</w:t>
                        <w:tab/>
                        <w:t>99,198.7</w:t>
                        <w:tab/>
                        <w:t>14,870.8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12,081.0</w:t>
                        <w:tab/>
                        <w:t>1,997,477.3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70" w:val="left" w:leader="none"/>
                          <w:tab w:pos="5960" w:val="left" w:leader="none"/>
                          <w:tab w:pos="7451" w:val="left" w:leader="none"/>
                          <w:tab w:pos="8831" w:val="left" w:leader="none"/>
                          <w:tab w:pos="10211" w:val="left" w:leader="none"/>
                          <w:tab w:pos="1131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219.7</w:t>
                        <w:tab/>
                        <w:t>25.0</w:t>
                        <w:tab/>
                        <w:t>60.0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20.0</w:t>
                        <w:tab/>
                        <w:t>5,665.5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023" w:val="left" w:leader="none"/>
                          <w:tab w:pos="5403" w:val="left" w:leader="none"/>
                          <w:tab w:pos="6783" w:val="left" w:leader="none"/>
                          <w:tab w:pos="8163" w:val="left" w:leader="none"/>
                          <w:tab w:pos="9543" w:val="left" w:leader="none"/>
                          <w:tab w:pos="10923" w:val="left" w:leader="none"/>
                        </w:tabs>
                        <w:spacing w:before="10"/>
                        <w:ind w:left="156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1,412,326.4</w:t>
                        <w:tab/>
                        <w:t>1,688,093.8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1,852,255.1</w:t>
                        <w:tab/>
                        <w:t>1,882,517.6</w:t>
                        <w:tab/>
                        <w:t>2,253,414.0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2,614,247.9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528" w:right="52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160" w:lineRule="exact"/>
        <w:ind w:left="5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2001.</w:t>
      </w:r>
      <w:r>
        <w:rPr/>
        <w:t> La </w:t>
      </w:r>
      <w:r>
        <w:rPr>
          <w:spacing w:val="-1"/>
        </w:rPr>
        <w:t>suma</w:t>
      </w:r>
      <w:r>
        <w:rPr/>
        <w:t> de parciales </w:t>
      </w:r>
      <w:r>
        <w:rPr>
          <w:spacing w:val="-1"/>
        </w:rPr>
        <w:t>puede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 total,</w:t>
      </w:r>
      <w:r>
        <w:rPr/>
        <w:t> debido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3"/>
          <w:pgSz w:w="15840" w:h="12240" w:orient="landscape"/>
          <w:pgMar w:footer="697" w:header="384" w:top="1360" w:bottom="880" w:left="1760" w:right="1260"/>
          <w:pgNumType w:start="1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30" w:lineRule="exact" w:before="74"/>
        <w:ind w:left="3953" w:right="0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educación</w:t>
      </w:r>
      <w:r>
        <w:rPr/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30" w:lineRule="exact" w:before="0"/>
        <w:ind w:left="1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290.100006pt;margin-top:8.563886pt;width:277.6pt;height:175.45pt;mso-position-horizontal-relative:page;mso-position-vertical-relative:paragraph;z-index:4792" coordorigin="5802,171" coordsize="5552,3509">
            <v:group style="position:absolute;left:6032;top:2000;width:572;height:1620" coordorigin="6032,2000" coordsize="572,1620">
              <v:shape style="position:absolute;left:6032;top:2000;width:572;height:1620" coordorigin="6032,2000" coordsize="572,1620" path="m6604,2000l6604,3620,6032,3620,6032,2000,6604,2000xe" filled="true" fillcolor="#ffffc0" stroked="false">
                <v:path arrowok="t"/>
                <v:fill type="solid"/>
              </v:shape>
            </v:group>
            <v:group style="position:absolute;left:6032;top:2000;width:572;height:1620" coordorigin="6032,2000" coordsize="572,1620">
              <v:shape style="position:absolute;left:6032;top:2000;width:572;height:1620" coordorigin="6032,2000" coordsize="572,1620" path="m6604,2000l6604,3620,6032,3620,6032,2000,6604,2000xe" filled="false" stroked="true" strokeweight=".96pt" strokecolor="#000000">
                <v:path arrowok="t"/>
              </v:shape>
            </v:group>
            <v:group style="position:absolute;left:6947;top:1686;width:569;height:1935" coordorigin="6947,1686" coordsize="569,1935">
              <v:shape style="position:absolute;left:6947;top:1686;width:569;height:1935" coordorigin="6947,1686" coordsize="569,1935" path="m7516,1686l7516,3620,6947,3620,6947,1686,7516,1686xe" filled="true" fillcolor="#ffffc0" stroked="false">
                <v:path arrowok="t"/>
                <v:fill type="solid"/>
              </v:shape>
            </v:group>
            <v:group style="position:absolute;left:6947;top:1686;width:569;height:1935" coordorigin="6947,1686" coordsize="569,1935">
              <v:shape style="position:absolute;left:6947;top:1686;width:569;height:1935" coordorigin="6947,1686" coordsize="569,1935" path="m7516,1686l7516,3620,6947,3620,6947,1686,7516,1686xe" filled="false" stroked="true" strokeweight=".96pt" strokecolor="#000000">
                <v:path arrowok="t"/>
              </v:shape>
            </v:group>
            <v:group style="position:absolute;left:7859;top:1496;width:572;height:2124" coordorigin="7859,1496" coordsize="572,2124">
              <v:shape style="position:absolute;left:7859;top:1496;width:572;height:2124" coordorigin="7859,1496" coordsize="572,2124" path="m8430,1496l8430,3620,7859,3620,7859,1496,8430,1496xe" filled="true" fillcolor="#ffffc0" stroked="false">
                <v:path arrowok="t"/>
                <v:fill type="solid"/>
              </v:shape>
            </v:group>
            <v:group style="position:absolute;left:7859;top:1496;width:572;height:2124" coordorigin="7859,1496" coordsize="572,2124">
              <v:shape style="position:absolute;left:7859;top:1496;width:572;height:2124" coordorigin="7859,1496" coordsize="572,2124" path="m8430,1496l8430,3620,7859,3620,7859,1496,8430,1496xe" filled="false" stroked="true" strokeweight=".96pt" strokecolor="#000000">
                <v:path arrowok="t"/>
              </v:shape>
            </v:group>
            <v:group style="position:absolute;left:8773;top:1462;width:572;height:2158" coordorigin="8773,1462" coordsize="572,2158">
              <v:shape style="position:absolute;left:8773;top:1462;width:572;height:2158" coordorigin="8773,1462" coordsize="572,2158" path="m9344,1462l9344,3620,8773,3620,8773,1462,9344,1462xe" filled="true" fillcolor="#ffffc0" stroked="false">
                <v:path arrowok="t"/>
                <v:fill type="solid"/>
              </v:shape>
            </v:group>
            <v:group style="position:absolute;left:8773;top:1462;width:572;height:2158" coordorigin="8773,1462" coordsize="572,2158">
              <v:shape style="position:absolute;left:8773;top:1462;width:572;height:2158" coordorigin="8773,1462" coordsize="572,2158" path="m9344,1462l9344,3620,8773,3620,8773,1462,9344,1462xe" filled="false" stroked="true" strokeweight=".96pt" strokecolor="#000000">
                <v:path arrowok="t"/>
              </v:shape>
            </v:group>
            <v:group style="position:absolute;left:9688;top:1038;width:569;height:2583" coordorigin="9688,1038" coordsize="569,2583">
              <v:shape style="position:absolute;left:9688;top:1038;width:569;height:2583" coordorigin="9688,1038" coordsize="569,2583" path="m10256,1038l10256,3620,9688,3620,9688,1038,10256,1038xe" filled="true" fillcolor="#ffffc0" stroked="false">
                <v:path arrowok="t"/>
                <v:fill type="solid"/>
              </v:shape>
            </v:group>
            <v:group style="position:absolute;left:9688;top:1038;width:569;height:2583" coordorigin="9688,1038" coordsize="569,2583">
              <v:shape style="position:absolute;left:9688;top:1038;width:569;height:2583" coordorigin="9688,1038" coordsize="569,2583" path="m10256,1038l10256,3620,9688,3620,9688,1038,10256,1038xe" filled="false" stroked="true" strokeweight=".96pt" strokecolor="#000000">
                <v:path arrowok="t"/>
              </v:shape>
            </v:group>
            <v:group style="position:absolute;left:10600;top:622;width:572;height:2998" coordorigin="10600,622" coordsize="572,2998">
              <v:shape style="position:absolute;left:10600;top:622;width:572;height:2998" coordorigin="10600,622" coordsize="572,2998" path="m11171,622l11171,3620,10600,3620,10600,622,11171,622xe" filled="true" fillcolor="#ffffc0" stroked="false">
                <v:path arrowok="t"/>
                <v:fill type="solid"/>
              </v:shape>
            </v:group>
            <v:group style="position:absolute;left:10600;top:622;width:572;height:2998" coordorigin="10600,622" coordsize="572,2998">
              <v:shape style="position:absolute;left:10600;top:622;width:572;height:2998" coordorigin="10600,622" coordsize="572,2998" path="m11171,622l11171,3620,10600,3620,10600,622,11171,622xe" filled="false" stroked="true" strokeweight=".96pt" strokecolor="#000000">
                <v:path arrowok="t"/>
              </v:shape>
            </v:group>
            <v:group style="position:absolute;left:5862;top:181;width:2;height:3490" coordorigin="5862,181" coordsize="2,3490">
              <v:shape style="position:absolute;left:5862;top:181;width:2;height:3490" coordorigin="5862,181" coordsize="0,3490" path="m5862,181l5862,3670e" filled="false" stroked="true" strokeweight=".96pt" strokecolor="#000000">
                <v:path arrowok="t"/>
              </v:shape>
            </v:group>
            <v:group style="position:absolute;left:5812;top:3620;width:5532;height:2" coordorigin="5812,3620" coordsize="5532,2">
              <v:shape style="position:absolute;left:5812;top:3620;width:5532;height:2" coordorigin="5812,3620" coordsize="5532,0" path="m11344,3620l5812,3620e" filled="false" stroked="true" strokeweight=".96pt" strokecolor="#000000">
                <v:path arrowok="t"/>
              </v:shape>
            </v:group>
            <v:group style="position:absolute;left:5812;top:3046;width:51;height:2" coordorigin="5812,3046" coordsize="51,2">
              <v:shape style="position:absolute;left:5812;top:3046;width:51;height:2" coordorigin="5812,3046" coordsize="51,0" path="m5812,3046l5862,3046e" filled="false" stroked="true" strokeweight=".96pt" strokecolor="#000000">
                <v:path arrowok="t"/>
              </v:shape>
            </v:group>
            <v:group style="position:absolute;left:5812;top:2473;width:51;height:2" coordorigin="5812,2473" coordsize="51,2">
              <v:shape style="position:absolute;left:5812;top:2473;width:51;height:2" coordorigin="5812,2473" coordsize="51,0" path="m5812,2473l5862,2473e" filled="false" stroked="true" strokeweight=".96pt" strokecolor="#000000">
                <v:path arrowok="t"/>
              </v:shape>
            </v:group>
            <v:group style="position:absolute;left:5812;top:1902;width:51;height:2" coordorigin="5812,1902" coordsize="51,2">
              <v:shape style="position:absolute;left:5812;top:1902;width:51;height:2" coordorigin="5812,1902" coordsize="51,0" path="m5812,1902l5862,1902e" filled="false" stroked="true" strokeweight=".96pt" strokecolor="#000000">
                <v:path arrowok="t"/>
              </v:shape>
            </v:group>
            <v:group style="position:absolute;left:5812;top:1328;width:51;height:2" coordorigin="5812,1328" coordsize="51,2">
              <v:shape style="position:absolute;left:5812;top:1328;width:51;height:2" coordorigin="5812,1328" coordsize="51,0" path="m5812,1328l5862,1328e" filled="false" stroked="true" strokeweight=".96pt" strokecolor="#000000">
                <v:path arrowok="t"/>
              </v:shape>
            </v:group>
            <v:group style="position:absolute;left:5812;top:754;width:51;height:2" coordorigin="5812,754" coordsize="51,2">
              <v:shape style="position:absolute;left:5812;top:754;width:51;height:2" coordorigin="5812,754" coordsize="51,0" path="m5812,754l5862,754e" filled="false" stroked="true" strokeweight=".96pt" strokecolor="#000000">
                <v:path arrowok="t"/>
              </v:shape>
            </v:group>
            <v:group style="position:absolute;left:5812;top:181;width:51;height:2" coordorigin="5812,181" coordsize="51,2">
              <v:shape style="position:absolute;left:5812;top:181;width:51;height:2" coordorigin="5812,181" coordsize="51,0" path="m5812,181l5862,181e" filled="false" stroked="true" strokeweight=".96pt" strokecolor="#000000">
                <v:path arrowok="t"/>
              </v:shape>
            </v:group>
            <v:group style="position:absolute;left:6776;top:3620;width:2;height:51" coordorigin="6776,3620" coordsize="2,51">
              <v:shape style="position:absolute;left:6776;top:3620;width:2;height:51" coordorigin="6776,3620" coordsize="0,51" path="m6776,3670l6776,3620e" filled="false" stroked="true" strokeweight=".96pt" strokecolor="#000000">
                <v:path arrowok="t"/>
              </v:shape>
            </v:group>
            <v:group style="position:absolute;left:7688;top:3620;width:2;height:51" coordorigin="7688,3620" coordsize="2,51">
              <v:shape style="position:absolute;left:7688;top:3620;width:2;height:51" coordorigin="7688,3620" coordsize="0,51" path="m7688,3670l7688,3620e" filled="false" stroked="true" strokeweight=".96pt" strokecolor="#000000">
                <v:path arrowok="t"/>
              </v:shape>
            </v:group>
            <v:group style="position:absolute;left:8603;top:3620;width:2;height:51" coordorigin="8603,3620" coordsize="2,51">
              <v:shape style="position:absolute;left:8603;top:3620;width:2;height:51" coordorigin="8603,3620" coordsize="0,51" path="m8603,3670l8603,3620e" filled="false" stroked="true" strokeweight=".96pt" strokecolor="#000000">
                <v:path arrowok="t"/>
              </v:shape>
            </v:group>
            <v:group style="position:absolute;left:9517;top:3620;width:2;height:51" coordorigin="9517,3620" coordsize="2,51">
              <v:shape style="position:absolute;left:9517;top:3620;width:2;height:51" coordorigin="9517,3620" coordsize="0,51" path="m9517,3670l9517,3620e" filled="false" stroked="true" strokeweight=".96pt" strokecolor="#000000">
                <v:path arrowok="t"/>
              </v:shape>
            </v:group>
            <v:group style="position:absolute;left:10429;top:3620;width:2;height:51" coordorigin="10429,3620" coordsize="2,51">
              <v:shape style="position:absolute;left:10429;top:3620;width:2;height:51" coordorigin="10429,3620" coordsize="0,51" path="m10429,3670l10429,3620e" filled="false" stroked="true" strokeweight=".96pt" strokecolor="#000000">
                <v:path arrowok="t"/>
              </v:shape>
            </v:group>
            <v:group style="position:absolute;left:11344;top:3620;width:2;height:51" coordorigin="11344,3620" coordsize="2,51">
              <v:shape style="position:absolute;left:11344;top:3620;width:2;height:51" coordorigin="11344,3620" coordsize="0,51" path="m11344,3670l11344,3620e" filled="false" stroked="true" strokeweight=".96pt" strokecolor="#000000">
                <v:path arrowok="t"/>
              </v:shape>
              <v:shape style="position:absolute;left:9642;top:359;width:1667;height:404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81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2,614,247.9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5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2,253,414.0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00;top:1036;width:1602;height:351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75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1,852,255.1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1,688,093.8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30;top:923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1,882,517.6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37;top:1552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1,412,326.4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3,000,000.0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31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2,500,000.0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31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2,000,000.0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31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1,500,000.0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31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1,000,000.0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80"/>
        <w:ind w:left="32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500,000.0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1276" w:val="left" w:leader="none"/>
          <w:tab w:pos="2191" w:val="left" w:leader="none"/>
          <w:tab w:pos="3103" w:val="left" w:leader="none"/>
          <w:tab w:pos="4017" w:val="left" w:leader="none"/>
          <w:tab w:pos="4931" w:val="left" w:leader="none"/>
        </w:tabs>
        <w:spacing w:before="141"/>
        <w:ind w:left="3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1999</w:t>
        <w:tab/>
        <w:t>2000</w:t>
        <w:tab/>
      </w:r>
      <w:r>
        <w:rPr>
          <w:rFonts w:ascii="Arial"/>
          <w:b/>
          <w:spacing w:val="-1"/>
          <w:w w:val="95"/>
          <w:sz w:val="16"/>
        </w:rPr>
        <w:t>2001</w:t>
        <w:tab/>
      </w:r>
      <w:r>
        <w:rPr>
          <w:rFonts w:ascii="Arial"/>
          <w:b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978" w:space="40"/>
            <w:col w:w="8802"/>
          </w:cols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82"/>
        <w:ind w:left="3048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123" w:right="3468" w:hanging="1644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educación</w:t>
      </w:r>
      <w:r>
        <w:rPr/>
        <w:t> 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6.1pt;height:216.95pt;mso-position-horizontal-relative:char;mso-position-vertical-relative:line" coordorigin="0,0" coordsize="12322,4339">
            <v:group style="position:absolute;left:4161;top:19;width:2;height:4311" coordorigin="4161,19" coordsize="2,4311">
              <v:shape style="position:absolute;left:4161;top:19;width:2;height:4311" coordorigin="4161,19" coordsize="0,4311" path="m4161,19l4161,4329e" filled="false" stroked="true" strokeweight=".580pt" strokecolor="#000000">
                <v:path arrowok="t"/>
              </v:shape>
            </v:group>
            <v:group style="position:absolute;left:5502;top:19;width:2;height:4311" coordorigin="5502,19" coordsize="2,4311">
              <v:shape style="position:absolute;left:5502;top:19;width:2;height:4311" coordorigin="5502,19" coordsize="0,4311" path="m5502,19l5502,4329e" filled="false" stroked="true" strokeweight=".580pt" strokecolor="#000000">
                <v:path arrowok="t"/>
              </v:shape>
            </v:group>
            <v:group style="position:absolute;left:6828;top:19;width:2;height:4311" coordorigin="6828,19" coordsize="2,4311">
              <v:shape style="position:absolute;left:6828;top:19;width:2;height:4311" coordorigin="6828,19" coordsize="0,4311" path="m6828,19l6828,4329e" filled="false" stroked="true" strokeweight=".580pt" strokecolor="#000000">
                <v:path arrowok="t"/>
              </v:shape>
            </v:group>
            <v:group style="position:absolute;left:8151;top:19;width:2;height:4311" coordorigin="8151,19" coordsize="2,4311">
              <v:shape style="position:absolute;left:8151;top:19;width:2;height:4311" coordorigin="8151,19" coordsize="0,4311" path="m8151,19l8151,4329e" filled="false" stroked="true" strokeweight=".580pt" strokecolor="#000000">
                <v:path arrowok="t"/>
              </v:shape>
            </v:group>
            <v:group style="position:absolute;left:9531;top:19;width:2;height:4311" coordorigin="9531,19" coordsize="2,4311">
              <v:shape style="position:absolute;left:9531;top:19;width:2;height:4311" coordorigin="9531,19" coordsize="0,4311" path="m9531,19l9531,4329e" filled="false" stroked="true" strokeweight=".580pt" strokecolor="#000000">
                <v:path arrowok="t"/>
              </v:shape>
            </v:group>
            <v:group style="position:absolute;left:10857;top:19;width:2;height:4311" coordorigin="10857,19" coordsize="2,4311">
              <v:shape style="position:absolute;left:10857;top:19;width:2;height:4311" coordorigin="10857,19" coordsize="0,4311" path="m10857,19l10857,4329e" filled="false" stroked="true" strokeweight=".580pt" strokecolor="#000000">
                <v:path arrowok="t"/>
              </v:shape>
            </v:group>
            <v:group style="position:absolute;left:6;top:254;width:12310;height:2" coordorigin="6,254" coordsize="12310,2">
              <v:shape style="position:absolute;left:6;top:254;width:12310;height:2" coordorigin="6,254" coordsize="12310,0" path="m6,254l12315,254e" filled="false" stroked="true" strokeweight=".580pt" strokecolor="#000000">
                <v:path arrowok="t"/>
              </v:shape>
              <v:shape style="position:absolute;left:6;top:489;width:12311;height:10" type="#_x0000_t75" stroked="false">
                <v:imagedata r:id="rId35" o:title=""/>
              </v:shape>
              <v:shape style="position:absolute;left:6;top:729;width:12311;height:10" type="#_x0000_t75" stroked="false">
                <v:imagedata r:id="rId35" o:title=""/>
              </v:shape>
              <v:shape style="position:absolute;left:6;top:969;width:12311;height:10" type="#_x0000_t75" stroked="false">
                <v:imagedata r:id="rId35" o:title=""/>
              </v:shape>
              <v:shape style="position:absolute;left:6;top:1209;width:12311;height:10" type="#_x0000_t75" stroked="false">
                <v:imagedata r:id="rId35" o:title=""/>
              </v:shape>
              <v:shape style="position:absolute;left:6;top:1449;width:12311;height:10" type="#_x0000_t75" stroked="false">
                <v:imagedata r:id="rId35" o:title=""/>
              </v:shape>
              <v:shape style="position:absolute;left:6;top:1689;width:12311;height:10" type="#_x0000_t75" stroked="false">
                <v:imagedata r:id="rId35" o:title=""/>
              </v:shape>
              <v:shape style="position:absolute;left:6;top:1929;width:12311;height:10" type="#_x0000_t75" stroked="false">
                <v:imagedata r:id="rId35" o:title=""/>
              </v:shape>
              <v:shape style="position:absolute;left:6;top:2169;width:12311;height:10" type="#_x0000_t75" stroked="false">
                <v:imagedata r:id="rId35" o:title=""/>
              </v:shape>
              <v:shape style="position:absolute;left:6;top:2409;width:12311;height:10" type="#_x0000_t75" stroked="false">
                <v:imagedata r:id="rId35" o:title=""/>
              </v:shape>
              <v:shape style="position:absolute;left:6;top:2649;width:12311;height:10" type="#_x0000_t75" stroked="false">
                <v:imagedata r:id="rId35" o:title=""/>
              </v:shape>
              <v:shape style="position:absolute;left:6;top:2889;width:12311;height:10" type="#_x0000_t75" stroked="false">
                <v:imagedata r:id="rId35" o:title=""/>
              </v:shape>
              <v:shape style="position:absolute;left:6;top:3129;width:12311;height:10" type="#_x0000_t75" stroked="false">
                <v:imagedata r:id="rId35" o:title=""/>
              </v:shape>
              <v:shape style="position:absolute;left:6;top:3369;width:12311;height:10" type="#_x0000_t75" stroked="false">
                <v:imagedata r:id="rId35" o:title=""/>
              </v:shape>
              <v:shape style="position:absolute;left:6;top:3609;width:12311;height:10" type="#_x0000_t75" stroked="false">
                <v:imagedata r:id="rId35" o:title=""/>
              </v:shape>
              <v:shape style="position:absolute;left:6;top:3849;width:12311;height:10" type="#_x0000_t75" stroked="false">
                <v:imagedata r:id="rId35" o:title=""/>
              </v:shape>
            </v:group>
            <v:group style="position:absolute;left:6;top:4094;width:12310;height:2" coordorigin="6,4094" coordsize="12310,2">
              <v:shape style="position:absolute;left:6;top:4094;width:12310;height:2" coordorigin="6,4094" coordsize="12310,0" path="m6,4094l12315,4094e" filled="false" stroked="true" strokeweight=".580pt" strokecolor="#000000">
                <v:path arrowok="t"/>
              </v:shape>
              <v:shape style="position:absolute;left:6;top:4329;width:12311;height:10" type="#_x0000_t75" stroked="false">
                <v:imagedata r:id="rId35" o:title=""/>
              </v:shape>
              <v:shape style="position:absolute;left:0;top:0;width:12322;height:4339" type="#_x0000_t202" filled="false" stroked="false">
                <v:textbox inset="0,0,0,0">
                  <w:txbxContent>
                    <w:p>
                      <w:pPr>
                        <w:tabs>
                          <w:tab w:pos="4609" w:val="left" w:leader="none"/>
                          <w:tab w:pos="5941" w:val="left" w:leader="none"/>
                          <w:tab w:pos="7265" w:val="left" w:leader="none"/>
                          <w:tab w:pos="8618" w:val="left" w:leader="none"/>
                          <w:tab w:pos="9971" w:val="left" w:leader="none"/>
                          <w:tab w:pos="11312" w:val="left" w:leader="none"/>
                        </w:tabs>
                        <w:spacing w:line="247" w:lineRule="exact" w:before="0"/>
                        <w:ind w:left="1462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Dependencia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4523" w:val="left" w:leader="none"/>
                          <w:tab w:pos="5847" w:val="left" w:leader="none"/>
                          <w:tab w:pos="7172" w:val="left" w:leader="none"/>
                          <w:tab w:pos="8552" w:val="left" w:leader="none"/>
                          <w:tab w:pos="9877" w:val="left" w:leader="none"/>
                          <w:tab w:pos="1134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Coordinación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Federal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SEP</w:t>
                        <w:tab/>
                        <w:t>287,000.5</w:t>
                        <w:tab/>
                        <w:t>366,697.8</w:t>
                        <w:tab/>
                        <w:t>384,760.9</w:t>
                        <w:tab/>
                        <w:t>439,525.1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298,476.5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550,036.5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302" w:val="left" w:leader="none"/>
                          <w:tab w:pos="6627" w:val="left" w:leader="none"/>
                          <w:tab w:pos="7951" w:val="left" w:leader="none"/>
                          <w:tab w:pos="9331" w:val="left" w:leader="none"/>
                          <w:tab w:pos="10379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SEMARNAT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54.2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745" w:val="left" w:leader="none"/>
                          <w:tab w:pos="6070" w:val="left" w:leader="none"/>
                          <w:tab w:pos="7952" w:val="left" w:leader="none"/>
                          <w:tab w:pos="9332" w:val="left" w:leader="none"/>
                          <w:tab w:pos="1065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INAH</w:t>
                        <w:tab/>
                        <w:t>4,643.6</w:t>
                        <w:tab/>
                        <w:t>4,223.4</w:t>
                        <w:tab/>
                        <w:t>0</w:t>
                        <w:tab/>
                        <w:t>0</w:t>
                        <w:tab/>
                        <w:t>0 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746" w:val="left" w:leader="none"/>
                          <w:tab w:pos="6238" w:val="left" w:leader="none"/>
                          <w:tab w:pos="7563" w:val="left" w:leader="none"/>
                          <w:tab w:pos="8776" w:val="left" w:leader="none"/>
                          <w:tab w:pos="1026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SEDESOL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3,620.0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270.0</w:t>
                        <w:tab/>
                        <w:t>399.6</w:t>
                        <w:tab/>
                        <w:t>1,615.3</w:t>
                        <w:tab/>
                        <w:t>417.0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02" w:val="left" w:leader="none"/>
                          <w:tab w:pos="6627" w:val="left" w:leader="none"/>
                          <w:tab w:pos="7952" w:val="left" w:leader="none"/>
                          <w:tab w:pos="9332" w:val="left" w:leader="none"/>
                          <w:tab w:pos="1026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FONAES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976.7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521" w:val="left" w:leader="none"/>
                          <w:tab w:pos="6070" w:val="left" w:leader="none"/>
                          <w:tab w:pos="7952" w:val="left" w:leader="none"/>
                          <w:tab w:pos="9332" w:val="left" w:leader="none"/>
                          <w:tab w:pos="1065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CIBNOR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131,653.4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7,300.0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523" w:val="left" w:leader="none"/>
                          <w:tab w:pos="5680" w:val="left" w:leader="none"/>
                          <w:tab w:pos="7005" w:val="left" w:leader="none"/>
                          <w:tab w:pos="8385" w:val="left" w:leader="none"/>
                          <w:tab w:pos="9711" w:val="left" w:leader="none"/>
                          <w:tab w:pos="11176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 Estatal</w:t>
                        <w:tab/>
                        <w:t>972,639.9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1,294,235.0</w:t>
                        <w:tab/>
                        <w:t>1,373,405.5</w:t>
                        <w:tab/>
                        <w:t>1,441,270.7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1,943,088.6</w:t>
                        <w:tab/>
                        <w:t>2,063,520.6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01" w:val="left" w:leader="none"/>
                          <w:tab w:pos="6626" w:val="left" w:leader="none"/>
                          <w:tab w:pos="7282" w:val="left" w:leader="none"/>
                          <w:tab w:pos="9331" w:val="left" w:leader="none"/>
                          <w:tab w:pos="10657" w:val="left" w:leader="none"/>
                          <w:tab w:pos="12122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Finanzas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84,653.0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303" w:val="left" w:leader="none"/>
                          <w:tab w:pos="6071" w:val="left" w:leader="none"/>
                          <w:tab w:pos="7396" w:val="left" w:leader="none"/>
                          <w:tab w:pos="9333" w:val="left" w:leader="none"/>
                          <w:tab w:pos="9990" w:val="left" w:leader="none"/>
                          <w:tab w:pos="12124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Coord. Programas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Bienestar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Social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4,771.8</w:t>
                        <w:tab/>
                        <w:t>6,388.3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10,381.0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747" w:val="left" w:leader="none"/>
                          <w:tab w:pos="6072" w:val="left" w:leader="none"/>
                          <w:tab w:pos="7396" w:val="left" w:leader="none"/>
                          <w:tab w:pos="9333" w:val="left" w:leader="none"/>
                          <w:tab w:pos="10659" w:val="left" w:leader="none"/>
                          <w:tab w:pos="12235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SEPUIE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1,462.0</w:t>
                        <w:tab/>
                        <w:t>4,027.7</w:t>
                        <w:tab/>
                        <w:t>2,039.7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690.8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04" w:val="left" w:leader="none"/>
                          <w:tab w:pos="6239" w:val="left" w:leader="none"/>
                          <w:tab w:pos="7675" w:val="left" w:leader="none"/>
                          <w:tab w:pos="8943" w:val="left" w:leader="none"/>
                          <w:tab w:pos="10380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219.7</w:t>
                        <w:tab/>
                        <w:t>25.0</w:t>
                        <w:tab/>
                        <w:t>106.5</w:t>
                        <w:tab/>
                        <w:t>20.0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746" w:val="left" w:leader="none"/>
                          <w:tab w:pos="6071" w:val="left" w:leader="none"/>
                          <w:tab w:pos="7563" w:val="left" w:leader="none"/>
                          <w:tab w:pos="9332" w:val="left" w:leader="none"/>
                          <w:tab w:pos="1065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Comondú</w:t>
                        <w:tab/>
                        <w:t>3,523.5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1,606.5</w:t>
                        <w:tab/>
                        <w:t>206.8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745" w:val="left" w:leader="none"/>
                          <w:tab w:pos="6070" w:val="left" w:leader="none"/>
                          <w:tab w:pos="7952" w:val="left" w:leader="none"/>
                          <w:tab w:pos="9332" w:val="left" w:leader="none"/>
                          <w:tab w:pos="1065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2,773.4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2,224.3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12" w:val="left" w:leader="none"/>
                          <w:tab w:pos="6237" w:val="left" w:leader="none"/>
                          <w:tab w:pos="7951" w:val="left" w:leader="none"/>
                          <w:tab w:pos="9331" w:val="left" w:leader="none"/>
                          <w:tab w:pos="10657" w:val="left" w:leader="none"/>
                          <w:tab w:pos="12122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730.2</w:t>
                        <w:tab/>
                        <w:t>359.3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744" w:val="left" w:leader="none"/>
                          <w:tab w:pos="6236" w:val="left" w:leader="none"/>
                          <w:tab w:pos="7673" w:val="left" w:leader="none"/>
                          <w:tab w:pos="9331" w:val="left" w:leader="none"/>
                          <w:tab w:pos="10657" w:val="left" w:leader="none"/>
                          <w:tab w:pos="12122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2,314.2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886.5</w:t>
                        <w:tab/>
                        <w:t>73.0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745" w:val="left" w:leader="none"/>
                          <w:tab w:pos="6071" w:val="left" w:leader="none"/>
                          <w:tab w:pos="7562" w:val="left" w:leader="none"/>
                          <w:tab w:pos="9332" w:val="left" w:leader="none"/>
                          <w:tab w:pos="10658" w:val="left" w:leader="none"/>
                          <w:tab w:pos="1212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1,965.8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1,272.0</w:t>
                        <w:tab/>
                        <w:t>303.5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355" w:val="left" w:leader="none"/>
                          <w:tab w:pos="5680" w:val="left" w:leader="none"/>
                          <w:tab w:pos="6951" w:val="left" w:leader="none"/>
                          <w:tab w:pos="8331" w:val="left" w:leader="none"/>
                          <w:tab w:pos="9729" w:val="left" w:leader="none"/>
                          <w:tab w:pos="11122" w:val="left" w:leader="none"/>
                        </w:tabs>
                        <w:spacing w:before="10"/>
                        <w:ind w:left="17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1,412,326.4</w:t>
                        <w:tab/>
                        <w:t>1,688,093.8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1,852,255.1</w:t>
                        <w:tab/>
                        <w:t>1,882,517.6</w:t>
                        <w:tab/>
                        <w:t>2,253,414.0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2,614,247.9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528" w:right="512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52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1999-2003.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2"/>
        <w:spacing w:line="240" w:lineRule="auto" w:before="82"/>
        <w:ind w:left="502" w:right="0" w:hanging="166"/>
        <w:jc w:val="left"/>
        <w:rPr>
          <w:b w:val="0"/>
          <w:bCs w:val="0"/>
        </w:rPr>
      </w:pPr>
      <w:r>
        <w:rPr>
          <w:spacing w:val="-1"/>
        </w:rPr>
        <w:t>Datos</w:t>
      </w:r>
      <w:r>
        <w:rPr>
          <w:spacing w:val="-2"/>
        </w:rPr>
        <w:t> </w:t>
      </w:r>
      <w:r>
        <w:rPr/>
        <w:t>básicos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educación</w:t>
      </w:r>
      <w:r>
        <w:rPr>
          <w:spacing w:val="-1"/>
          <w:position w:val="10"/>
          <w:sz w:val="13"/>
        </w:rPr>
        <w:t>1/</w:t>
      </w:r>
      <w:r>
        <w:rPr>
          <w:spacing w:val="19"/>
          <w:position w:val="10"/>
          <w:sz w:val="13"/>
        </w:rPr>
        <w:t> </w:t>
      </w:r>
      <w:r>
        <w:rPr>
          <w:spacing w:val="-1"/>
        </w:rPr>
        <w:t>al inicio de curso en B.C.Sur,</w:t>
      </w:r>
      <w:r>
        <w:rPr>
          <w:spacing w:val="32"/>
        </w:rPr>
        <w:t> </w:t>
      </w:r>
      <w:r>
        <w:rPr/>
        <w:t>1999-2000, 2000-2001, 2001-2002, 2002-2003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2003-2004</w:t>
      </w:r>
      <w:r>
        <w:rPr>
          <w:b w:val="0"/>
        </w:rPr>
      </w:r>
    </w:p>
    <w:p>
      <w:pPr>
        <w:spacing w:line="230" w:lineRule="exact" w:before="117"/>
        <w:ind w:left="322" w:right="42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pacing w:val="-1"/>
          <w:sz w:val="20"/>
        </w:rPr>
        <w:t>Maestros al </w:t>
      </w:r>
      <w:r>
        <w:rPr>
          <w:rFonts w:ascii="Arial"/>
          <w:b/>
          <w:sz w:val="20"/>
        </w:rPr>
        <w:t>inicio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curso en B.C.Sur,</w:t>
      </w:r>
      <w:r>
        <w:rPr>
          <w:rFonts w:ascii="Arial"/>
          <w:sz w:val="20"/>
        </w:rPr>
      </w:r>
    </w:p>
    <w:p>
      <w:pPr>
        <w:spacing w:line="230" w:lineRule="exact" w:before="0"/>
        <w:ind w:left="323" w:right="42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1999-2000, 2000-2001, 2001-2002, 2002-2003, 2003-2004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sz w:val="20"/>
        </w:rPr>
      </w:r>
    </w:p>
    <w:p>
      <w:pPr>
        <w:spacing w:before="0"/>
        <w:ind w:left="322" w:right="42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2004-2005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5963" w:space="677"/>
            <w:col w:w="6180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pStyle w:val="Heading6"/>
        <w:spacing w:line="240" w:lineRule="auto"/>
        <w:ind w:left="1592" w:right="0"/>
        <w:jc w:val="center"/>
        <w:rPr>
          <w:i w:val="0"/>
        </w:rPr>
      </w:pPr>
      <w:r>
        <w:rPr/>
        <w:pict>
          <v:group style="position:absolute;margin-left:109.5pt;margin-top:-5.706624pt;width:271.350pt;height:84.55pt;mso-position-horizontal-relative:page;mso-position-vertical-relative:paragraph;z-index:-1104712" coordorigin="2190,-114" coordsize="5427,1691">
            <v:group style="position:absolute;left:3406;top:-108;width:2;height:1679" coordorigin="3406,-108" coordsize="2,1679">
              <v:shape style="position:absolute;left:3406;top:-108;width:2;height:1679" coordorigin="3406,-108" coordsize="0,1679" path="m3406,-108l3406,1570e" filled="false" stroked="true" strokeweight=".580pt" strokecolor="#000000">
                <v:path arrowok="t"/>
              </v:shape>
            </v:group>
            <v:group style="position:absolute;left:4512;top:-108;width:2;height:1679" coordorigin="4512,-108" coordsize="2,1679">
              <v:shape style="position:absolute;left:4512;top:-108;width:2;height:1679" coordorigin="4512,-108" coordsize="0,1679" path="m4512,-108l4512,1570e" filled="false" stroked="true" strokeweight=".580pt" strokecolor="#000000">
                <v:path arrowok="t"/>
              </v:shape>
            </v:group>
            <v:group style="position:absolute;left:5642;top:-108;width:2;height:1679" coordorigin="5642,-108" coordsize="2,1679">
              <v:shape style="position:absolute;left:5642;top:-108;width:2;height:1679" coordorigin="5642,-108" coordsize="0,1679" path="m5642,-108l5642,1570e" filled="false" stroked="true" strokeweight=".580pt" strokecolor="#000000">
                <v:path arrowok="t"/>
              </v:shape>
            </v:group>
            <v:group style="position:absolute;left:6762;top:-108;width:2;height:1679" coordorigin="6762,-108" coordsize="2,1679">
              <v:shape style="position:absolute;left:6762;top:-108;width:2;height:1679" coordorigin="6762,-108" coordsize="0,1679" path="m6762,-108l6762,1570e" filled="false" stroked="true" strokeweight=".580pt" strokecolor="#000000">
                <v:path arrowok="t"/>
              </v:shape>
              <v:shape style="position:absolute;left:2190;top:361;width:5426;height:10" type="#_x0000_t75" stroked="false">
                <v:imagedata r:id="rId36" o:title=""/>
              </v:shape>
              <v:shape style="position:absolute;left:2190;top:601;width:5426;height:10" type="#_x0000_t75" stroked="false">
                <v:imagedata r:id="rId36" o:title=""/>
              </v:shape>
              <v:shape style="position:absolute;left:2190;top:841;width:5426;height:10" type="#_x0000_t75" stroked="false">
                <v:imagedata r:id="rId36" o:title=""/>
              </v:shape>
              <v:shape style="position:absolute;left:2190;top:1081;width:5426;height:10" type="#_x0000_t75" stroked="false">
                <v:imagedata r:id="rId36" o:title=""/>
              </v:shape>
              <v:shape style="position:absolute;left:2190;top:1321;width:5426;height:10" type="#_x0000_t75" stroked="false">
                <v:imagedata r:id="rId36" o:title=""/>
              </v:shape>
              <v:shape style="position:absolute;left:2557;top:-85;width:49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31;top:-85;width:3935;height:201" type="#_x0000_t202" filled="false" stroked="false">
                <v:textbox inset="0,0,0,0">
                  <w:txbxContent>
                    <w:p>
                      <w:pPr>
                        <w:tabs>
                          <w:tab w:pos="1107" w:val="left" w:leader="none"/>
                          <w:tab w:pos="2236" w:val="left" w:leader="none"/>
                          <w:tab w:pos="338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Alumnos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Maestros</w:t>
                        <w:tab/>
                        <w:t>Escuelas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Aulas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63.679993pt;margin-top:8.623377pt;width:256.3500pt;height:133.950pt;mso-position-horizontal-relative:page;mso-position-vertical-relative:paragraph;z-index:5248" coordorigin="9274,172" coordsize="5127,2679">
            <v:group style="position:absolute;left:9470;top:1270;width:563;height:1523" coordorigin="9470,1270" coordsize="563,1523">
              <v:shape style="position:absolute;left:9470;top:1270;width:563;height:1523" coordorigin="9470,1270" coordsize="563,1523" path="m10033,1270l10033,2793,9470,2793,9470,1270,10033,1270xe" filled="true" fillcolor="#ccffcc" stroked="false">
                <v:path arrowok="t"/>
                <v:fill type="solid"/>
              </v:shape>
            </v:group>
            <v:group style="position:absolute;left:9470;top:1270;width:563;height:1523" coordorigin="9470,1270" coordsize="563,1523">
              <v:shape style="position:absolute;left:9470;top:1270;width:563;height:1523" coordorigin="9470,1270" coordsize="563,1523" path="m10033,1270l10033,2793,9470,2793,9470,1270,10033,1270xe" filled="false" stroked="true" strokeweight=".96pt" strokecolor="#000000">
                <v:path arrowok="t"/>
              </v:shape>
            </v:group>
            <v:group style="position:absolute;left:10314;top:1215;width:562;height:1578" coordorigin="10314,1215" coordsize="562,1578">
              <v:shape style="position:absolute;left:10314;top:1215;width:562;height:1578" coordorigin="10314,1215" coordsize="562,1578" path="m10876,1215l10876,2793,10314,2793,10314,1215,10876,1215xe" filled="true" fillcolor="#ccffcc" stroked="false">
                <v:path arrowok="t"/>
                <v:fill type="solid"/>
              </v:shape>
            </v:group>
            <v:group style="position:absolute;left:10314;top:1215;width:562;height:1578" coordorigin="10314,1215" coordsize="562,1578">
              <v:shape style="position:absolute;left:10314;top:1215;width:562;height:1578" coordorigin="10314,1215" coordsize="562,1578" path="m10876,1215l10876,2793,10314,2793,10314,1215,10876,1215xe" filled="false" stroked="true" strokeweight=".96pt" strokecolor="#000000">
                <v:path arrowok="t"/>
              </v:shape>
            </v:group>
            <v:group style="position:absolute;left:11156;top:1129;width:564;height:1665" coordorigin="11156,1129" coordsize="564,1665">
              <v:shape style="position:absolute;left:11156;top:1129;width:564;height:1665" coordorigin="11156,1129" coordsize="564,1665" path="m11720,1129l11720,2793,11156,2793,11156,1129,11720,1129xe" filled="true" fillcolor="#ccffcc" stroked="false">
                <v:path arrowok="t"/>
                <v:fill type="solid"/>
              </v:shape>
            </v:group>
            <v:group style="position:absolute;left:11156;top:1129;width:564;height:1665" coordorigin="11156,1129" coordsize="564,1665">
              <v:shape style="position:absolute;left:11156;top:1129;width:564;height:1665" coordorigin="11156,1129" coordsize="564,1665" path="m11720,1129l11720,2793,11156,2793,11156,1129,11720,1129xe" filled="false" stroked="true" strokeweight=".96pt" strokecolor="#000000">
                <v:path arrowok="t"/>
              </v:shape>
            </v:group>
            <v:group style="position:absolute;left:12001;top:994;width:562;height:1799" coordorigin="12001,994" coordsize="562,1799">
              <v:shape style="position:absolute;left:12001;top:994;width:562;height:1799" coordorigin="12001,994" coordsize="562,1799" path="m12563,994l12563,2793,12001,2793,12001,994,12563,994xe" filled="true" fillcolor="#ccffcc" stroked="false">
                <v:path arrowok="t"/>
                <v:fill type="solid"/>
              </v:shape>
            </v:group>
            <v:group style="position:absolute;left:12001;top:994;width:562;height:1799" coordorigin="12001,994" coordsize="562,1799">
              <v:shape style="position:absolute;left:12001;top:994;width:562;height:1799" coordorigin="12001,994" coordsize="562,1799" path="m12563,994l12563,2793,12001,2793,12001,994,12563,994xe" filled="false" stroked="true" strokeweight=".96pt" strokecolor="#000000">
                <v:path arrowok="t"/>
              </v:shape>
            </v:group>
            <v:group style="position:absolute;left:12844;top:667;width:563;height:2127" coordorigin="12844,667" coordsize="563,2127">
              <v:shape style="position:absolute;left:12844;top:667;width:563;height:2127" coordorigin="12844,667" coordsize="563,2127" path="m13406,667l13406,2793,12844,2793,12844,667,13406,667xe" filled="true" fillcolor="#ccffcc" stroked="false">
                <v:path arrowok="t"/>
                <v:fill type="solid"/>
              </v:shape>
            </v:group>
            <v:group style="position:absolute;left:12844;top:667;width:563;height:2127" coordorigin="12844,667" coordsize="563,2127">
              <v:shape style="position:absolute;left:12844;top:667;width:563;height:2127" coordorigin="12844,667" coordsize="563,2127" path="m13406,667l13406,2793,12844,2793,12844,667,13406,667xe" filled="false" stroked="true" strokeweight=".96pt" strokecolor="#000000">
                <v:path arrowok="t"/>
              </v:shape>
            </v:group>
            <v:group style="position:absolute;left:13687;top:576;width:562;height:2218" coordorigin="13687,576" coordsize="562,2218">
              <v:shape style="position:absolute;left:13687;top:576;width:562;height:2218" coordorigin="13687,576" coordsize="562,2218" path="m14249,576l14249,2793,13687,2793,13687,576,14249,576xe" filled="true" fillcolor="#ccffcc" stroked="false">
                <v:path arrowok="t"/>
                <v:fill type="solid"/>
              </v:shape>
            </v:group>
            <v:group style="position:absolute;left:13687;top:576;width:562;height:2218" coordorigin="13687,576" coordsize="562,2218">
              <v:shape style="position:absolute;left:13687;top:576;width:562;height:2218" coordorigin="13687,576" coordsize="562,2218" path="m14249,576l14249,2793,13687,2793,13687,576,14249,576xe" filled="false" stroked="true" strokeweight=".96pt" strokecolor="#000000">
                <v:path arrowok="t"/>
              </v:shape>
            </v:group>
            <v:group style="position:absolute;left:9331;top:182;width:2;height:2660" coordorigin="9331,182" coordsize="2,2660">
              <v:shape style="position:absolute;left:9331;top:182;width:2;height:2660" coordorigin="9331,182" coordsize="0,2660" path="m9331,182l9331,2841e" filled="false" stroked="true" strokeweight=".96pt" strokecolor="#000000">
                <v:path arrowok="t"/>
              </v:shape>
            </v:group>
            <v:group style="position:absolute;left:9283;top:2793;width:5108;height:2" coordorigin="9283,2793" coordsize="5108,2">
              <v:shape style="position:absolute;left:9283;top:2793;width:5108;height:2" coordorigin="9283,2793" coordsize="5108,0" path="m14390,2793l9283,2793e" filled="false" stroked="true" strokeweight=".96pt" strokecolor="#000000">
                <v:path arrowok="t"/>
              </v:shape>
            </v:group>
            <v:group style="position:absolute;left:9283;top:2360;width:48;height:2" coordorigin="9283,2360" coordsize="48,2">
              <v:shape style="position:absolute;left:9283;top:2360;width:48;height:2" coordorigin="9283,2360" coordsize="48,0" path="m9283,2360l9331,2360e" filled="false" stroked="true" strokeweight=".96pt" strokecolor="#000000">
                <v:path arrowok="t"/>
              </v:shape>
            </v:group>
            <v:group style="position:absolute;left:9283;top:1923;width:48;height:2" coordorigin="9283,1923" coordsize="48,2">
              <v:shape style="position:absolute;left:9283;top:1923;width:48;height:2" coordorigin="9283,1923" coordsize="48,0" path="m9283,1923l9331,1923e" filled="false" stroked="true" strokeweight=".96pt" strokecolor="#000000">
                <v:path arrowok="t"/>
              </v:shape>
            </v:group>
            <v:group style="position:absolute;left:9283;top:1489;width:48;height:2" coordorigin="9283,1489" coordsize="48,2">
              <v:shape style="position:absolute;left:9283;top:1489;width:48;height:2" coordorigin="9283,1489" coordsize="48,0" path="m9283,1489l9331,1489e" filled="false" stroked="true" strokeweight=".96pt" strokecolor="#000000">
                <v:path arrowok="t"/>
              </v:shape>
            </v:group>
            <v:group style="position:absolute;left:9283;top:1052;width:48;height:2" coordorigin="9283,1052" coordsize="48,2">
              <v:shape style="position:absolute;left:9283;top:1052;width:48;height:2" coordorigin="9283,1052" coordsize="48,0" path="m9283,1052l9331,1052e" filled="false" stroked="true" strokeweight=".96pt" strokecolor="#000000">
                <v:path arrowok="t"/>
              </v:shape>
            </v:group>
            <v:group style="position:absolute;left:9283;top:619;width:48;height:2" coordorigin="9283,619" coordsize="48,2">
              <v:shape style="position:absolute;left:9283;top:619;width:48;height:2" coordorigin="9283,619" coordsize="48,0" path="m9283,619l9331,619e" filled="false" stroked="true" strokeweight=".96pt" strokecolor="#000000">
                <v:path arrowok="t"/>
              </v:shape>
            </v:group>
            <v:group style="position:absolute;left:9283;top:182;width:48;height:2" coordorigin="9283,182" coordsize="48,2">
              <v:shape style="position:absolute;left:9283;top:182;width:48;height:2" coordorigin="9283,182" coordsize="48,0" path="m9283,182l9331,182e" filled="false" stroked="true" strokeweight=".96pt" strokecolor="#000000">
                <v:path arrowok="t"/>
              </v:shape>
            </v:group>
            <v:group style="position:absolute;left:10175;top:2793;width:2;height:48" coordorigin="10175,2793" coordsize="2,48">
              <v:shape style="position:absolute;left:10175;top:2793;width:2;height:48" coordorigin="10175,2793" coordsize="0,48" path="m10175,2841l10175,2793e" filled="false" stroked="true" strokeweight=".96pt" strokecolor="#000000">
                <v:path arrowok="t"/>
              </v:shape>
            </v:group>
            <v:group style="position:absolute;left:11017;top:2793;width:2;height:48" coordorigin="11017,2793" coordsize="2,48">
              <v:shape style="position:absolute;left:11017;top:2793;width:2;height:48" coordorigin="11017,2793" coordsize="0,48" path="m11017,2841l11017,2793e" filled="false" stroked="true" strokeweight=".96pt" strokecolor="#000000">
                <v:path arrowok="t"/>
              </v:shape>
            </v:group>
            <v:group style="position:absolute;left:11862;top:2793;width:2;height:48" coordorigin="11862,2793" coordsize="2,48">
              <v:shape style="position:absolute;left:11862;top:2793;width:2;height:48" coordorigin="11862,2793" coordsize="0,48" path="m11862,2841l11862,2793e" filled="false" stroked="true" strokeweight=".96pt" strokecolor="#000000">
                <v:path arrowok="t"/>
              </v:shape>
            </v:group>
            <v:group style="position:absolute;left:12704;top:2793;width:2;height:48" coordorigin="12704,2793" coordsize="2,48">
              <v:shape style="position:absolute;left:12704;top:2793;width:2;height:48" coordorigin="12704,2793" coordsize="0,48" path="m12704,2841l12704,2793e" filled="false" stroked="true" strokeweight=".96pt" strokecolor="#000000">
                <v:path arrowok="t"/>
              </v:shape>
            </v:group>
            <v:group style="position:absolute;left:13548;top:2793;width:2;height:48" coordorigin="13548,2793" coordsize="2,48">
              <v:shape style="position:absolute;left:13548;top:2793;width:2;height:48" coordorigin="13548,2793" coordsize="0,48" path="m13548,2841l13548,2793e" filled="false" stroked="true" strokeweight=".96pt" strokecolor="#000000">
                <v:path arrowok="t"/>
              </v:shape>
            </v:group>
            <v:group style="position:absolute;left:14390;top:2793;width:2;height:48" coordorigin="14390,2793" coordsize="2,48">
              <v:shape style="position:absolute;left:14390;top:2793;width:2;height:48" coordorigin="14390,2793" coordsize="0,48" path="m14390,2841l14390,2793e" filled="false" stroked="true" strokeweight=".96pt" strokecolor="#000000">
                <v:path arrowok="t"/>
              </v:shape>
              <v:shape style="position:absolute;left:12925;top:463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9,770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769;top:358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10,196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238;top:918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7,647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068;top:832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8,260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66;top:1084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6,995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81;top:1029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7,256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9.209999pt;margin-top:6.573377pt;width:271.850pt;height:72.6pt;mso-position-horizontal-relative:page;mso-position-vertical-relative:paragraph;z-index:5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6"/>
                    <w:gridCol w:w="1106"/>
                    <w:gridCol w:w="1130"/>
                    <w:gridCol w:w="1120"/>
                    <w:gridCol w:w="853"/>
                  </w:tblGrid>
                  <w:tr>
                    <w:trPr>
                      <w:trHeight w:val="243" w:hRule="exact"/>
                    </w:trPr>
                    <w:tc>
                      <w:tcPr>
                        <w:tcW w:w="121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1999-2000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129,581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6,995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3,671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2000-2001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132,284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7,256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3,790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2001-2002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144,601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7,647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4,053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2002-2003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164,761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8,260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5,334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2003-2004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167,839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9,770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975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5,634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2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2004-2005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175,682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10,196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5,693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i/>
          <w:spacing w:val="-1"/>
        </w:rPr>
        <w:t>12,000</w:t>
      </w:r>
      <w:r>
        <w:rPr>
          <w:i w:val="0"/>
        </w:rPr>
      </w:r>
    </w:p>
    <w:p>
      <w:pPr>
        <w:spacing w:line="240" w:lineRule="auto" w:before="0"/>
        <w:rPr>
          <w:rFonts w:ascii="Arial" w:hAnsi="Arial" w:cs="Arial" w:eastAsia="Arial"/>
          <w:i/>
          <w:sz w:val="15"/>
          <w:szCs w:val="15"/>
        </w:rPr>
      </w:pPr>
    </w:p>
    <w:p>
      <w:pPr>
        <w:spacing w:before="80"/>
        <w:ind w:left="1592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21"/>
          <w:szCs w:val="21"/>
        </w:rPr>
      </w:pPr>
    </w:p>
    <w:p>
      <w:pPr>
        <w:spacing w:before="0"/>
        <w:ind w:left="168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8,000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0" w:lineRule="auto" w:before="101"/>
        <w:ind w:left="168" w:right="0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13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spacing w:val="-1"/>
        </w:rPr>
        <w:t>Educación</w:t>
      </w:r>
      <w:r>
        <w:rPr>
          <w:spacing w:val="15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>
          <w:spacing w:val="-1"/>
        </w:rPr>
        <w:t>(SEP)</w:t>
      </w:r>
      <w:r>
        <w:rPr>
          <w:spacing w:val="13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1"/>
        </w:rPr>
        <w:t>B.C.Sur,</w:t>
      </w:r>
      <w:r>
        <w:rPr>
          <w:spacing w:val="14"/>
        </w:rPr>
        <w:t> </w:t>
      </w:r>
      <w:r>
        <w:rPr>
          <w:spacing w:val="-1"/>
        </w:rPr>
        <w:t>Departamento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Sistemas</w:t>
      </w:r>
      <w:r>
        <w:rPr>
          <w:spacing w:val="22"/>
        </w:rPr>
        <w:t> </w:t>
      </w:r>
      <w:r>
        <w:rPr/>
        <w:t>de Información y</w:t>
      </w:r>
      <w:r>
        <w:rPr>
          <w:spacing w:val="-5"/>
        </w:rPr>
        <w:t> </w:t>
      </w:r>
      <w:r>
        <w:rPr/>
        <w:t>Estadísticas.</w:t>
      </w:r>
      <w:r>
        <w:rPr>
          <w:b w:val="0"/>
        </w:rPr>
      </w:r>
    </w:p>
    <w:p>
      <w:pPr>
        <w:pStyle w:val="BodyText"/>
        <w:spacing w:line="240" w:lineRule="auto"/>
        <w:ind w:left="168" w:right="0"/>
        <w:jc w:val="both"/>
        <w:rPr>
          <w:b w:val="0"/>
          <w:bCs w:val="0"/>
        </w:rPr>
      </w:pPr>
      <w:r>
        <w:rPr>
          <w:spacing w:val="-1"/>
        </w:rPr>
        <w:t>1/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alumnos,</w:t>
      </w:r>
      <w:r>
        <w:rPr>
          <w:spacing w:val="17"/>
        </w:rPr>
        <w:t> </w:t>
      </w:r>
      <w:r>
        <w:rPr>
          <w:spacing w:val="-1"/>
        </w:rPr>
        <w:t>maestros</w:t>
      </w:r>
      <w:r>
        <w:rPr>
          <w:spacing w:val="17"/>
        </w:rPr>
        <w:t> </w:t>
      </w:r>
      <w:r>
        <w:rPr/>
        <w:t>y</w:t>
      </w:r>
      <w:r>
        <w:rPr>
          <w:spacing w:val="12"/>
        </w:rPr>
        <w:t> </w:t>
      </w:r>
      <w:r>
        <w:rPr>
          <w:spacing w:val="-1"/>
        </w:rPr>
        <w:t>escuelas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consideran</w:t>
      </w:r>
      <w:r>
        <w:rPr>
          <w:spacing w:val="17"/>
        </w:rPr>
        <w:t> </w:t>
      </w:r>
      <w:r>
        <w:rPr>
          <w:spacing w:val="-1"/>
        </w:rPr>
        <w:t>datos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educación</w:t>
      </w:r>
      <w:r>
        <w:rPr>
          <w:spacing w:val="16"/>
        </w:rPr>
        <w:t> </w:t>
      </w:r>
      <w:r>
        <w:rPr/>
        <w:t>inicial</w:t>
      </w:r>
      <w:r>
        <w:rPr>
          <w:spacing w:val="16"/>
        </w:rPr>
        <w:t> </w:t>
      </w:r>
      <w:r>
        <w:rPr/>
        <w:t>hasta</w:t>
      </w:r>
      <w:r>
        <w:rPr>
          <w:spacing w:val="37"/>
        </w:rPr>
        <w:t> </w:t>
      </w:r>
      <w:r>
        <w:rPr>
          <w:spacing w:val="-1"/>
        </w:rPr>
        <w:t>superior.</w:t>
      </w:r>
      <w:r>
        <w:rPr>
          <w:spacing w:val="34"/>
        </w:rPr>
        <w:t> </w:t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spacing w:val="-1"/>
        </w:rPr>
        <w:t>maestros</w:t>
      </w:r>
      <w:r>
        <w:rPr>
          <w:spacing w:val="34"/>
        </w:rPr>
        <w:t> </w:t>
      </w:r>
      <w:r>
        <w:rPr>
          <w:spacing w:val="-1"/>
        </w:rPr>
        <w:t>se</w:t>
      </w:r>
      <w:r>
        <w:rPr>
          <w:spacing w:val="34"/>
        </w:rPr>
        <w:t> </w:t>
      </w:r>
      <w:r>
        <w:rPr>
          <w:spacing w:val="-1"/>
        </w:rPr>
        <w:t>tomaron</w:t>
      </w:r>
      <w:r>
        <w:rPr>
          <w:spacing w:val="34"/>
        </w:rPr>
        <w:t> </w:t>
      </w:r>
      <w:r>
        <w:rPr>
          <w:spacing w:val="-1"/>
        </w:rPr>
        <w:t>en</w:t>
      </w:r>
      <w:r>
        <w:rPr>
          <w:spacing w:val="32"/>
        </w:rPr>
        <w:t> </w:t>
      </w:r>
      <w:r>
        <w:rPr>
          <w:spacing w:val="-1"/>
        </w:rPr>
        <w:t>cuenta</w:t>
      </w:r>
      <w:r>
        <w:rPr>
          <w:spacing w:val="33"/>
        </w:rPr>
        <w:t> </w:t>
      </w:r>
      <w:r>
        <w:rPr>
          <w:spacing w:val="-1"/>
        </w:rPr>
        <w:t>directivos</w:t>
      </w:r>
      <w:r>
        <w:rPr>
          <w:spacing w:val="32"/>
        </w:rPr>
        <w:t> </w:t>
      </w:r>
      <w:r>
        <w:rPr>
          <w:spacing w:val="-1"/>
        </w:rPr>
        <w:t>con</w:t>
      </w:r>
      <w:r>
        <w:rPr>
          <w:spacing w:val="33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sin</w:t>
      </w:r>
      <w:r>
        <w:rPr>
          <w:spacing w:val="32"/>
        </w:rPr>
        <w:t> </w:t>
      </w:r>
      <w:r>
        <w:rPr>
          <w:spacing w:val="-1"/>
        </w:rPr>
        <w:t>grupo</w:t>
      </w:r>
      <w:r>
        <w:rPr>
          <w:spacing w:val="32"/>
        </w:rPr>
        <w:t> </w:t>
      </w:r>
      <w:r>
        <w:rPr>
          <w:spacing w:val="-1"/>
        </w:rPr>
        <w:t>así</w:t>
      </w:r>
      <w:r>
        <w:rPr>
          <w:spacing w:val="32"/>
        </w:rPr>
        <w:t> </w:t>
      </w:r>
      <w:r>
        <w:rPr>
          <w:spacing w:val="-1"/>
        </w:rPr>
        <w:t>como</w:t>
      </w:r>
      <w:r>
        <w:rPr>
          <w:spacing w:val="44"/>
        </w:rPr>
        <w:t> </w:t>
      </w:r>
      <w:r>
        <w:rPr>
          <w:spacing w:val="-1"/>
        </w:rPr>
        <w:t>personal</w:t>
      </w:r>
      <w:r>
        <w:rPr>
          <w:spacing w:val="8"/>
        </w:rPr>
        <w:t> </w:t>
      </w:r>
      <w:r>
        <w:rPr>
          <w:spacing w:val="-1"/>
        </w:rPr>
        <w:t>docente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docente</w:t>
      </w:r>
      <w:r>
        <w:rPr>
          <w:spacing w:val="8"/>
        </w:rPr>
        <w:t> </w:t>
      </w:r>
      <w:r>
        <w:rPr>
          <w:spacing w:val="-1"/>
        </w:rPr>
        <w:t>especial.</w:t>
      </w:r>
      <w:r>
        <w:rPr>
          <w:spacing w:val="9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escuelas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7"/>
        </w:rPr>
        <w:t> </w:t>
      </w:r>
      <w:r>
        <w:rPr>
          <w:spacing w:val="-1"/>
        </w:rPr>
        <w:t>consideraron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ambos</w:t>
      </w:r>
      <w:r>
        <w:rPr>
          <w:spacing w:val="7"/>
        </w:rPr>
        <w:t> </w:t>
      </w:r>
      <w:r>
        <w:rPr>
          <w:spacing w:val="-1"/>
        </w:rPr>
        <w:t>turnos</w:t>
      </w:r>
      <w:r>
        <w:rPr>
          <w:spacing w:val="7"/>
        </w:rPr>
        <w:t> </w:t>
      </w:r>
      <w:r>
        <w:rPr>
          <w:spacing w:val="-1"/>
        </w:rPr>
        <w:t>así</w:t>
      </w:r>
      <w:r>
        <w:rPr>
          <w:spacing w:val="22"/>
        </w:rPr>
        <w:t> </w:t>
      </w:r>
      <w:r>
        <w:rPr>
          <w:spacing w:val="-1"/>
        </w:rPr>
        <w:t>como</w:t>
      </w:r>
      <w:r>
        <w:rPr>
          <w:spacing w:val="17"/>
        </w:rPr>
        <w:t> </w:t>
      </w:r>
      <w:r>
        <w:rPr>
          <w:spacing w:val="-1"/>
        </w:rPr>
        <w:t>29</w:t>
      </w:r>
      <w:r>
        <w:rPr>
          <w:spacing w:val="17"/>
        </w:rPr>
        <w:t> </w:t>
      </w:r>
      <w:r>
        <w:rPr>
          <w:spacing w:val="-1"/>
        </w:rPr>
        <w:t>planteles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capacitación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>
          <w:spacing w:val="-1"/>
        </w:rPr>
        <w:t>el</w:t>
      </w:r>
      <w:r>
        <w:rPr>
          <w:spacing w:val="17"/>
        </w:rPr>
        <w:t> </w:t>
      </w:r>
      <w:r>
        <w:rPr>
          <w:spacing w:val="-1"/>
        </w:rPr>
        <w:t>trabajo.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17"/>
        </w:rPr>
        <w:t> </w:t>
      </w:r>
      <w:r>
        <w:rPr>
          <w:spacing w:val="-1"/>
        </w:rPr>
        <w:t>aulas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6"/>
        </w:rPr>
        <w:t> </w:t>
      </w:r>
      <w:r>
        <w:rPr>
          <w:spacing w:val="-1"/>
        </w:rPr>
        <w:t>consideran</w:t>
      </w:r>
      <w:r>
        <w:rPr>
          <w:spacing w:val="16"/>
        </w:rPr>
        <w:t> </w:t>
      </w:r>
      <w:r>
        <w:rPr>
          <w:spacing w:val="-1"/>
        </w:rPr>
        <w:t>las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inicial no </w:t>
      </w:r>
      <w:r>
        <w:rPr>
          <w:spacing w:val="-1"/>
        </w:rPr>
        <w:t>escolarizado,</w:t>
      </w:r>
      <w:r>
        <w:rPr>
          <w:spacing w:val="1"/>
        </w:rPr>
        <w:t> </w:t>
      </w:r>
      <w:r>
        <w:rPr>
          <w:spacing w:val="-3"/>
        </w:rPr>
        <w:t>ya</w:t>
      </w:r>
      <w:r>
        <w:rPr/>
        <w:t> que</w:t>
      </w:r>
      <w:r>
        <w:rPr>
          <w:spacing w:val="-1"/>
        </w:rPr>
        <w:t> no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aulas,</w:t>
      </w:r>
      <w:r>
        <w:rPr/>
        <w:t> </w:t>
      </w:r>
      <w:r>
        <w:rPr>
          <w:spacing w:val="-1"/>
        </w:rPr>
        <w:t>sino</w:t>
      </w:r>
      <w:r>
        <w:rPr/>
        <w:t> </w:t>
      </w:r>
      <w:r>
        <w:rPr>
          <w:spacing w:val="-1"/>
        </w:rPr>
        <w:t>espacios</w:t>
      </w:r>
      <w:r>
        <w:rPr/>
        <w:t> </w:t>
      </w:r>
      <w:r>
        <w:rPr>
          <w:spacing w:val="-1"/>
        </w:rPr>
        <w:t>educativos.</w:t>
      </w:r>
      <w:r>
        <w:rPr>
          <w:b w:val="0"/>
        </w:rPr>
      </w:r>
    </w:p>
    <w:p>
      <w:pPr>
        <w:pStyle w:val="Heading6"/>
        <w:spacing w:line="240" w:lineRule="auto"/>
        <w:ind w:left="168" w:right="0"/>
        <w:jc w:val="left"/>
        <w:rPr>
          <w:i w:val="0"/>
        </w:rPr>
      </w:pPr>
      <w:r>
        <w:rPr>
          <w:i w:val="0"/>
        </w:rPr>
        <w:br w:type="column"/>
      </w:r>
      <w:r>
        <w:rPr>
          <w:i/>
          <w:spacing w:val="-1"/>
        </w:rPr>
        <w:t>6,000</w:t>
      </w:r>
      <w:r>
        <w:rPr>
          <w:i w:val="0"/>
        </w:rPr>
      </w:r>
    </w:p>
    <w:p>
      <w:pPr>
        <w:spacing w:line="240" w:lineRule="auto" w:before="9"/>
        <w:rPr>
          <w:rFonts w:ascii="Arial" w:hAnsi="Arial" w:cs="Arial" w:eastAsia="Arial"/>
          <w:i/>
          <w:sz w:val="21"/>
          <w:szCs w:val="21"/>
        </w:rPr>
      </w:pP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21"/>
          <w:szCs w:val="21"/>
        </w:rPr>
      </w:pP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2,000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i/>
          <w:sz w:val="12"/>
          <w:szCs w:val="12"/>
        </w:rPr>
      </w:pPr>
    </w:p>
    <w:p>
      <w:pPr>
        <w:spacing w:before="0"/>
        <w:ind w:left="1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1999-2000</w:t>
      </w:r>
      <w:r>
        <w:rPr>
          <w:rFonts w:ascii="Arial"/>
          <w:i/>
          <w:spacing w:val="32"/>
          <w:sz w:val="16"/>
        </w:rPr>
        <w:t> </w:t>
      </w:r>
      <w:r>
        <w:rPr>
          <w:rFonts w:ascii="Arial"/>
          <w:i/>
          <w:spacing w:val="-1"/>
          <w:sz w:val="16"/>
        </w:rPr>
        <w:t>2000-2001</w:t>
      </w:r>
      <w:r>
        <w:rPr>
          <w:rFonts w:ascii="Arial"/>
          <w:i/>
          <w:spacing w:val="36"/>
          <w:sz w:val="16"/>
        </w:rPr>
        <w:t> </w:t>
      </w:r>
      <w:r>
        <w:rPr>
          <w:rFonts w:ascii="Arial"/>
          <w:i/>
          <w:spacing w:val="-1"/>
          <w:sz w:val="16"/>
        </w:rPr>
        <w:t>2001-2002</w:t>
      </w:r>
      <w:r>
        <w:rPr>
          <w:rFonts w:ascii="Arial"/>
          <w:i/>
          <w:spacing w:val="34"/>
          <w:sz w:val="16"/>
        </w:rPr>
        <w:t> </w:t>
      </w:r>
      <w:r>
        <w:rPr>
          <w:rFonts w:ascii="Arial"/>
          <w:i/>
          <w:spacing w:val="-1"/>
          <w:sz w:val="16"/>
        </w:rPr>
        <w:t>2002-2003</w:t>
      </w:r>
      <w:r>
        <w:rPr>
          <w:rFonts w:ascii="Arial"/>
          <w:i/>
          <w:spacing w:val="36"/>
          <w:sz w:val="16"/>
        </w:rPr>
        <w:t> </w:t>
      </w:r>
      <w:r>
        <w:rPr>
          <w:rFonts w:ascii="Arial"/>
          <w:i/>
          <w:spacing w:val="-1"/>
          <w:sz w:val="16"/>
        </w:rPr>
        <w:t>2003-2004</w:t>
      </w:r>
      <w:r>
        <w:rPr>
          <w:rFonts w:ascii="Arial"/>
          <w:i/>
          <w:spacing w:val="33"/>
          <w:sz w:val="16"/>
        </w:rPr>
        <w:t> </w:t>
      </w:r>
      <w:r>
        <w:rPr>
          <w:rFonts w:ascii="Arial"/>
          <w:i/>
          <w:spacing w:val="-1"/>
          <w:sz w:val="16"/>
        </w:rPr>
        <w:t>2004-2005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3" w:equalWidth="0">
            <w:col w:w="6124" w:space="758"/>
            <w:col w:w="570" w:space="40"/>
            <w:col w:w="5328"/>
          </w:cols>
        </w:sectPr>
      </w:pPr>
    </w:p>
    <w:p>
      <w:pPr>
        <w:spacing w:before="25"/>
        <w:ind w:left="446" w:right="0" w:firstLine="2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Población estudiantil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al inicio de curso en B.C.Sur,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1999-2000, 2000-2001, 2001-2002, 2002-2003, 2003-2004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sz w:val="20"/>
        </w:rPr>
      </w:r>
    </w:p>
    <w:p>
      <w:pPr>
        <w:spacing w:before="0"/>
        <w:ind w:left="44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2004-2005</w:t>
      </w:r>
      <w:r>
        <w:rPr>
          <w:rFonts w:ascii="Arial"/>
          <w:sz w:val="20"/>
        </w:rPr>
      </w:r>
    </w:p>
    <w:p>
      <w:pPr>
        <w:spacing w:before="176"/>
        <w:ind w:left="4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2.380005pt;margin-top:13.539845pt;width:242.2pt;height:156.85pt;mso-position-horizontal-relative:page;mso-position-vertical-relative:paragraph;z-index:5080" coordorigin="2848,271" coordsize="4844,3137">
            <v:group style="position:absolute;left:3040;top:1363;width:533;height:1992" coordorigin="3040,1363" coordsize="533,1992">
              <v:shape style="position:absolute;left:3040;top:1363;width:533;height:1992" coordorigin="3040,1363" coordsize="533,1992" path="m3572,1363l3572,3355,3040,3355,3040,1363,3572,1363xe" filled="true" fillcolor="#ffffc0" stroked="false">
                <v:path arrowok="t"/>
                <v:fill type="solid"/>
              </v:shape>
            </v:group>
            <v:group style="position:absolute;left:3040;top:1363;width:533;height:1992" coordorigin="3040,1363" coordsize="533,1992">
              <v:shape style="position:absolute;left:3040;top:1363;width:533;height:1992" coordorigin="3040,1363" coordsize="533,1992" path="m3572,1363l3572,3355,3040,3355,3040,1363,3572,1363xe" filled="false" stroked="true" strokeweight=".96pt" strokecolor="#000000">
                <v:path arrowok="t"/>
              </v:shape>
            </v:group>
            <v:group style="position:absolute;left:3836;top:1322;width:531;height:2033" coordorigin="3836,1322" coordsize="531,2033">
              <v:shape style="position:absolute;left:3836;top:1322;width:531;height:2033" coordorigin="3836,1322" coordsize="531,2033" path="m4367,1322l4367,3355,3836,3355,3836,1322,4367,1322xe" filled="true" fillcolor="#ffffc0" stroked="false">
                <v:path arrowok="t"/>
                <v:fill type="solid"/>
              </v:shape>
            </v:group>
            <v:group style="position:absolute;left:3836;top:1322;width:531;height:2033" coordorigin="3836,1322" coordsize="531,2033">
              <v:shape style="position:absolute;left:3836;top:1322;width:531;height:2033" coordorigin="3836,1322" coordsize="531,2033" path="m4367,1322l4367,3355,3836,3355,3836,1322,4367,1322xe" filled="false" stroked="true" strokeweight=".96pt" strokecolor="#000000">
                <v:path arrowok="t"/>
              </v:shape>
            </v:group>
            <v:group style="position:absolute;left:4631;top:1132;width:533;height:2223" coordorigin="4631,1132" coordsize="533,2223">
              <v:shape style="position:absolute;left:4631;top:1132;width:533;height:2223" coordorigin="4631,1132" coordsize="533,2223" path="m5164,1132l5164,3355,4631,3355,4631,1132,5164,1132xe" filled="true" fillcolor="#ffffc0" stroked="false">
                <v:path arrowok="t"/>
                <v:fill type="solid"/>
              </v:shape>
            </v:group>
            <v:group style="position:absolute;left:4631;top:1132;width:533;height:2223" coordorigin="4631,1132" coordsize="533,2223">
              <v:shape style="position:absolute;left:4631;top:1132;width:533;height:2223" coordorigin="4631,1132" coordsize="533,2223" path="m5164,1132l5164,3355,4631,3355,4631,1132,5164,1132xe" filled="false" stroked="true" strokeweight=".96pt" strokecolor="#000000">
                <v:path arrowok="t"/>
              </v:shape>
            </v:group>
            <v:group style="position:absolute;left:5428;top:823;width:531;height:2532" coordorigin="5428,823" coordsize="531,2532">
              <v:shape style="position:absolute;left:5428;top:823;width:531;height:2532" coordorigin="5428,823" coordsize="531,2532" path="m5958,823l5958,3355,5428,3355,5428,823,5958,823xe" filled="true" fillcolor="#ffffc0" stroked="false">
                <v:path arrowok="t"/>
                <v:fill type="solid"/>
              </v:shape>
            </v:group>
            <v:group style="position:absolute;left:5428;top:823;width:531;height:2532" coordorigin="5428,823" coordsize="531,2532">
              <v:shape style="position:absolute;left:5428;top:823;width:531;height:2532" coordorigin="5428,823" coordsize="531,2532" path="m5958,823l5958,3355,5428,3355,5428,823,5958,823xe" filled="false" stroked="true" strokeweight=".96pt" strokecolor="#000000">
                <v:path arrowok="t"/>
              </v:shape>
            </v:group>
            <v:group style="position:absolute;left:6222;top:775;width:533;height:2580" coordorigin="6222,775" coordsize="533,2580">
              <v:shape style="position:absolute;left:6222;top:775;width:533;height:2580" coordorigin="6222,775" coordsize="533,2580" path="m6755,775l6755,3355,6222,3355,6222,775,6755,775xe" filled="true" fillcolor="#ffffc0" stroked="false">
                <v:path arrowok="t"/>
                <v:fill type="solid"/>
              </v:shape>
            </v:group>
            <v:group style="position:absolute;left:6222;top:775;width:533;height:2580" coordorigin="6222,775" coordsize="533,2580">
              <v:shape style="position:absolute;left:6222;top:775;width:533;height:2580" coordorigin="6222,775" coordsize="533,2580" path="m6755,775l6755,3355,6222,3355,6222,775,6755,775xe" filled="false" stroked="true" strokeweight=".96pt" strokecolor="#000000">
                <v:path arrowok="t"/>
              </v:shape>
            </v:group>
            <v:group style="position:absolute;left:7019;top:655;width:531;height:2700" coordorigin="7019,655" coordsize="531,2700">
              <v:shape style="position:absolute;left:7019;top:655;width:531;height:2700" coordorigin="7019,655" coordsize="531,2700" path="m7549,655l7549,3355,7019,3355,7019,655,7549,655xe" filled="true" fillcolor="#ffffc0" stroked="false">
                <v:path arrowok="t"/>
                <v:fill type="solid"/>
              </v:shape>
            </v:group>
            <v:group style="position:absolute;left:7019;top:655;width:531;height:2700" coordorigin="7019,655" coordsize="531,2700">
              <v:shape style="position:absolute;left:7019;top:655;width:531;height:2700" coordorigin="7019,655" coordsize="531,2700" path="m7549,655l7549,3355,7019,3355,7019,655,7549,655xe" filled="false" stroked="true" strokeweight=".96pt" strokecolor="#000000">
                <v:path arrowok="t"/>
              </v:shape>
            </v:group>
            <v:group style="position:absolute;left:2908;top:280;width:2;height:3118" coordorigin="2908,280" coordsize="2,3118">
              <v:shape style="position:absolute;left:2908;top:280;width:2;height:3118" coordorigin="2908,280" coordsize="0,3118" path="m2908,280l2908,3398e" filled="false" stroked="true" strokeweight=".96pt" strokecolor="#000000">
                <v:path arrowok="t"/>
              </v:shape>
            </v:group>
            <v:group style="position:absolute;left:2857;top:3355;width:4824;height:2" coordorigin="2857,3355" coordsize="4824,2">
              <v:shape style="position:absolute;left:2857;top:3355;width:4824;height:2" coordorigin="2857,3355" coordsize="4824,0" path="m7681,3355l2857,3355e" filled="false" stroked="true" strokeweight=".96pt" strokecolor="#000000">
                <v:path arrowok="t"/>
              </v:shape>
            </v:group>
            <v:group style="position:absolute;left:2857;top:3048;width:51;height:2" coordorigin="2857,3048" coordsize="51,2">
              <v:shape style="position:absolute;left:2857;top:3048;width:51;height:2" coordorigin="2857,3048" coordsize="51,0" path="m2857,3048l2908,3048e" filled="false" stroked="true" strokeweight=".96pt" strokecolor="#000000">
                <v:path arrowok="t"/>
              </v:shape>
            </v:group>
            <v:group style="position:absolute;left:2857;top:2740;width:51;height:2" coordorigin="2857,2740" coordsize="51,2">
              <v:shape style="position:absolute;left:2857;top:2740;width:51;height:2" coordorigin="2857,2740" coordsize="51,0" path="m2857,2740l2908,2740e" filled="false" stroked="true" strokeweight=".96pt" strokecolor="#000000">
                <v:path arrowok="t"/>
              </v:shape>
            </v:group>
            <v:group style="position:absolute;left:2857;top:2433;width:51;height:2" coordorigin="2857,2433" coordsize="51,2">
              <v:shape style="position:absolute;left:2857;top:2433;width:51;height:2" coordorigin="2857,2433" coordsize="51,0" path="m2857,2433l2908,2433e" filled="false" stroked="true" strokeweight=".96pt" strokecolor="#000000">
                <v:path arrowok="t"/>
              </v:shape>
            </v:group>
            <v:group style="position:absolute;left:2857;top:2126;width:51;height:2" coordorigin="2857,2126" coordsize="51,2">
              <v:shape style="position:absolute;left:2857;top:2126;width:51;height:2" coordorigin="2857,2126" coordsize="51,0" path="m2857,2126l2908,2126e" filled="false" stroked="true" strokeweight=".96pt" strokecolor="#000000">
                <v:path arrowok="t"/>
              </v:shape>
            </v:group>
            <v:group style="position:absolute;left:2857;top:1819;width:51;height:2" coordorigin="2857,1819" coordsize="51,2">
              <v:shape style="position:absolute;left:2857;top:1819;width:51;height:2" coordorigin="2857,1819" coordsize="51,0" path="m2857,1819l2908,1819e" filled="false" stroked="true" strokeweight=".96pt" strokecolor="#000000">
                <v:path arrowok="t"/>
              </v:shape>
            </v:group>
            <v:group style="position:absolute;left:2857;top:1509;width:51;height:2" coordorigin="2857,1509" coordsize="51,2">
              <v:shape style="position:absolute;left:2857;top:1509;width:51;height:2" coordorigin="2857,1509" coordsize="51,0" path="m2857,1509l2908,1509e" filled="false" stroked="true" strokeweight=".96pt" strokecolor="#000000">
                <v:path arrowok="t"/>
              </v:shape>
            </v:group>
            <v:group style="position:absolute;left:2857;top:1202;width:51;height:2" coordorigin="2857,1202" coordsize="51,2">
              <v:shape style="position:absolute;left:2857;top:1202;width:51;height:2" coordorigin="2857,1202" coordsize="51,0" path="m2857,1202l2908,1202e" filled="false" stroked="true" strokeweight=".96pt" strokecolor="#000000">
                <v:path arrowok="t"/>
              </v:shape>
            </v:group>
            <v:group style="position:absolute;left:2857;top:895;width:51;height:2" coordorigin="2857,895" coordsize="51,2">
              <v:shape style="position:absolute;left:2857;top:895;width:51;height:2" coordorigin="2857,895" coordsize="51,0" path="m2857,895l2908,895e" filled="false" stroked="true" strokeweight=".96pt" strokecolor="#000000">
                <v:path arrowok="t"/>
              </v:shape>
            </v:group>
            <v:group style="position:absolute;left:2857;top:588;width:51;height:2" coordorigin="2857,588" coordsize="51,2">
              <v:shape style="position:absolute;left:2857;top:588;width:51;height:2" coordorigin="2857,588" coordsize="51,0" path="m2857,588l2908,588e" filled="false" stroked="true" strokeweight=".96pt" strokecolor="#000000">
                <v:path arrowok="t"/>
              </v:shape>
            </v:group>
            <v:group style="position:absolute;left:2857;top:280;width:51;height:2" coordorigin="2857,280" coordsize="51,2">
              <v:shape style="position:absolute;left:2857;top:280;width:51;height:2" coordorigin="2857,280" coordsize="51,0" path="m2857,280l2908,280e" filled="false" stroked="true" strokeweight=".96pt" strokecolor="#000000">
                <v:path arrowok="t"/>
              </v:shape>
            </v:group>
            <v:group style="position:absolute;left:3704;top:3355;width:2;height:44" coordorigin="3704,3355" coordsize="2,44">
              <v:shape style="position:absolute;left:3704;top:3355;width:2;height:44" coordorigin="3704,3355" coordsize="0,44" path="m3704,3398l3704,3355e" filled="false" stroked="true" strokeweight=".96pt" strokecolor="#000000">
                <v:path arrowok="t"/>
              </v:shape>
            </v:group>
            <v:group style="position:absolute;left:4499;top:3355;width:2;height:44" coordorigin="4499,3355" coordsize="2,44">
              <v:shape style="position:absolute;left:4499;top:3355;width:2;height:44" coordorigin="4499,3355" coordsize="0,44" path="m4499,3398l4499,3355e" filled="false" stroked="true" strokeweight=".96pt" strokecolor="#000000">
                <v:path arrowok="t"/>
              </v:shape>
            </v:group>
            <v:group style="position:absolute;left:5296;top:3355;width:2;height:44" coordorigin="5296,3355" coordsize="2,44">
              <v:shape style="position:absolute;left:5296;top:3355;width:2;height:44" coordorigin="5296,3355" coordsize="0,44" path="m5296,3398l5296,3355e" filled="false" stroked="true" strokeweight=".96pt" strokecolor="#000000">
                <v:path arrowok="t"/>
              </v:shape>
            </v:group>
            <v:group style="position:absolute;left:6090;top:3355;width:2;height:44" coordorigin="6090,3355" coordsize="2,44">
              <v:shape style="position:absolute;left:6090;top:3355;width:2;height:44" coordorigin="6090,3355" coordsize="0,44" path="m6090,3398l6090,3355e" filled="false" stroked="true" strokeweight=".96pt" strokecolor="#000000">
                <v:path arrowok="t"/>
              </v:shape>
            </v:group>
            <v:group style="position:absolute;left:6887;top:3355;width:2;height:44" coordorigin="6887,3355" coordsize="2,44">
              <v:shape style="position:absolute;left:6887;top:3355;width:2;height:44" coordorigin="6887,3355" coordsize="0,44" path="m6887,3398l6887,3355e" filled="false" stroked="true" strokeweight=".96pt" strokecolor="#000000">
                <v:path arrowok="t"/>
              </v:shape>
            </v:group>
            <v:group style="position:absolute;left:7681;top:3355;width:2;height:44" coordorigin="7681,3355" coordsize="2,44">
              <v:shape style="position:absolute;left:7681;top:3355;width:2;height:44" coordorigin="7681,3355" coordsize="0,44" path="m7681,3398l7681,3355e" filled="false" stroked="true" strokeweight=".96pt" strokecolor="#000000">
                <v:path arrowok="t"/>
              </v:shape>
              <v:shape style="position:absolute;left:6198;top:543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167,839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09;top:43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175,682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04;top:679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164,761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609;top:98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144,601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16;top:1188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129,581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793;top:114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132,284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before="123"/>
        <w:ind w:left="4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180,000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i/>
          <w:sz w:val="21"/>
          <w:szCs w:val="21"/>
        </w:rPr>
      </w:pPr>
    </w:p>
    <w:p>
      <w:pPr>
        <w:spacing w:before="0"/>
        <w:ind w:left="4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140,000</w:t>
      </w:r>
      <w:r>
        <w:rPr>
          <w:rFonts w:ascii="Arial"/>
          <w:sz w:val="16"/>
        </w:rPr>
      </w:r>
    </w:p>
    <w:p>
      <w:pPr>
        <w:spacing w:before="123"/>
        <w:ind w:left="4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120,000</w:t>
      </w:r>
      <w:r>
        <w:rPr>
          <w:rFonts w:ascii="Arial"/>
          <w:sz w:val="16"/>
        </w:rPr>
      </w:r>
    </w:p>
    <w:p>
      <w:pPr>
        <w:spacing w:before="125"/>
        <w:ind w:left="4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before="123"/>
        <w:ind w:left="5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80,000</w:t>
      </w:r>
      <w:r>
        <w:rPr>
          <w:rFonts w:ascii="Arial"/>
          <w:sz w:val="16"/>
        </w:rPr>
      </w:r>
    </w:p>
    <w:p>
      <w:pPr>
        <w:spacing w:before="123"/>
        <w:ind w:left="5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60,000</w:t>
      </w:r>
      <w:r>
        <w:rPr>
          <w:rFonts w:ascii="Arial"/>
          <w:sz w:val="16"/>
        </w:rPr>
      </w:r>
    </w:p>
    <w:p>
      <w:pPr>
        <w:spacing w:before="123"/>
        <w:ind w:left="5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40,000</w:t>
      </w:r>
      <w:r>
        <w:rPr>
          <w:rFonts w:ascii="Arial"/>
          <w:sz w:val="16"/>
        </w:rPr>
      </w:r>
    </w:p>
    <w:p>
      <w:pPr>
        <w:spacing w:before="123"/>
        <w:ind w:left="5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20,000</w:t>
      </w:r>
      <w:r>
        <w:rPr>
          <w:rFonts w:ascii="Arial"/>
          <w:sz w:val="16"/>
        </w:rPr>
      </w:r>
    </w:p>
    <w:p>
      <w:pPr>
        <w:spacing w:line="172" w:lineRule="exact" w:before="123"/>
        <w:ind w:left="9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i/>
          <w:sz w:val="13"/>
          <w:szCs w:val="13"/>
        </w:rPr>
      </w:pPr>
      <w:r>
        <w:rPr/>
        <w:br w:type="column"/>
      </w:r>
      <w:r>
        <w:rPr>
          <w:rFonts w:ascii="Arial"/>
          <w:i/>
          <w:sz w:val="13"/>
        </w:rPr>
      </w:r>
    </w:p>
    <w:p>
      <w:pPr>
        <w:pStyle w:val="BodyText"/>
        <w:spacing w:line="240" w:lineRule="auto"/>
        <w:ind w:left="444" w:right="158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(SEP)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Departamento de Sistemas de</w:t>
      </w:r>
      <w:r>
        <w:rPr>
          <w:spacing w:val="29"/>
        </w:rPr>
        <w:t> </w:t>
      </w:r>
      <w:r>
        <w:rPr/>
        <w:t>Información y</w:t>
      </w:r>
      <w:r>
        <w:rPr>
          <w:spacing w:val="-5"/>
        </w:rPr>
        <w:t> </w:t>
      </w:r>
      <w:r>
        <w:rPr/>
        <w:t>Estadísticas.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750" w:right="0"/>
        <w:jc w:val="left"/>
        <w:rPr>
          <w:b w:val="0"/>
          <w:bCs w:val="0"/>
        </w:rPr>
      </w:pPr>
      <w:r>
        <w:rPr/>
        <w:t>1999-2000, 2000-2001, 2001-2002, 2002-2003, 2003-2004</w:t>
      </w:r>
      <w:r>
        <w:rPr>
          <w:spacing w:val="-1"/>
        </w:rPr>
        <w:t> </w:t>
      </w:r>
      <w:r>
        <w:rPr/>
        <w:t>y</w:t>
      </w:r>
      <w:r>
        <w:rPr>
          <w:b w:val="0"/>
        </w:rPr>
      </w:r>
    </w:p>
    <w:p>
      <w:pPr>
        <w:spacing w:before="0"/>
        <w:ind w:left="28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2004-2005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 w:before="0"/>
        <w:ind w:right="4766"/>
        <w:jc w:val="center"/>
        <w:rPr>
          <w:i w:val="0"/>
        </w:rPr>
      </w:pPr>
      <w:r>
        <w:rPr/>
        <w:pict>
          <v:group style="position:absolute;margin-left:458.76001pt;margin-top:4.624806pt;width:263.9pt;height:128.65pt;mso-position-horizontal-relative:page;mso-position-vertical-relative:paragraph;z-index:5344" coordorigin="9175,92" coordsize="5278,2573">
            <v:group style="position:absolute;left:9377;top:830;width:579;height:1778" coordorigin="9377,830" coordsize="579,1778">
              <v:shape style="position:absolute;left:9377;top:830;width:579;height:1778" coordorigin="9377,830" coordsize="579,1778" path="m9955,830l9955,2608,9377,2608,9377,830,9955,830xe" filled="true" fillcolor="#c0c0ff" stroked="false">
                <v:path arrowok="t"/>
                <v:fill type="solid"/>
              </v:shape>
            </v:group>
            <v:group style="position:absolute;left:9377;top:830;width:579;height:1778" coordorigin="9377,830" coordsize="579,1778">
              <v:shape style="position:absolute;left:9377;top:830;width:579;height:1778" coordorigin="9377,830" coordsize="579,1778" path="m9955,830l9955,2608,9377,2608,9377,830,9955,830xe" filled="false" stroked="true" strokeweight=".96pt" strokecolor="#000000">
                <v:path arrowok="t"/>
              </v:shape>
            </v:group>
            <v:group style="position:absolute;left:10244;top:818;width:579;height:1790" coordorigin="10244,818" coordsize="579,1790">
              <v:shape style="position:absolute;left:10244;top:818;width:579;height:1790" coordorigin="10244,818" coordsize="579,1790" path="m10823,818l10823,2608,10244,2608,10244,818,10823,818xe" filled="true" fillcolor="#c0c0ff" stroked="false">
                <v:path arrowok="t"/>
                <v:fill type="solid"/>
              </v:shape>
            </v:group>
            <v:group style="position:absolute;left:10244;top:818;width:579;height:1790" coordorigin="10244,818" coordsize="579,1790">
              <v:shape style="position:absolute;left:10244;top:818;width:579;height:1790" coordorigin="10244,818" coordsize="579,1790" path="m10823,818l10823,2608,10244,2608,10244,818,10823,818xe" filled="false" stroked="true" strokeweight=".96pt" strokecolor="#000000">
                <v:path arrowok="t"/>
              </v:shape>
            </v:group>
            <v:group style="position:absolute;left:11113;top:698;width:579;height:1910" coordorigin="11113,698" coordsize="579,1910">
              <v:shape style="position:absolute;left:11113;top:698;width:579;height:1910" coordorigin="11113,698" coordsize="579,1910" path="m11692,698l11692,2608,11113,2608,11113,698,11692,698xe" filled="true" fillcolor="#c0c0ff" stroked="false">
                <v:path arrowok="t"/>
                <v:fill type="solid"/>
              </v:shape>
            </v:group>
            <v:group style="position:absolute;left:11113;top:698;width:579;height:1910" coordorigin="11113,698" coordsize="579,1910">
              <v:shape style="position:absolute;left:11113;top:698;width:579;height:1910" coordorigin="11113,698" coordsize="579,1910" path="m11692,698l11692,2608,11113,2608,11113,698,11692,698xe" filled="false" stroked="true" strokeweight=".96pt" strokecolor="#000000">
                <v:path arrowok="t"/>
              </v:shape>
            </v:group>
            <v:group style="position:absolute;left:11982;top:606;width:579;height:2002" coordorigin="11982,606" coordsize="579,2002">
              <v:shape style="position:absolute;left:11982;top:606;width:579;height:2002" coordorigin="11982,606" coordsize="579,2002" path="m12560,606l12560,2608,11982,2608,11982,606,12560,606xe" filled="true" fillcolor="#c0c0ff" stroked="false">
                <v:path arrowok="t"/>
                <v:fill type="solid"/>
              </v:shape>
            </v:group>
            <v:group style="position:absolute;left:11982;top:606;width:579;height:2002" coordorigin="11982,606" coordsize="579,2002">
              <v:shape style="position:absolute;left:11982;top:606;width:579;height:2002" coordorigin="11982,606" coordsize="579,2002" path="m12560,606l12560,2608,11982,2608,11982,606,12560,606xe" filled="false" stroked="true" strokeweight=".96pt" strokecolor="#000000">
                <v:path arrowok="t"/>
              </v:shape>
            </v:group>
            <v:group style="position:absolute;left:12851;top:572;width:578;height:2036" coordorigin="12851,572" coordsize="578,2036">
              <v:shape style="position:absolute;left:12851;top:572;width:578;height:2036" coordorigin="12851,572" coordsize="578,2036" path="m13428,572l13428,2608,12851,2608,12851,572,13428,572xe" filled="true" fillcolor="#c0c0ff" stroked="false">
                <v:path arrowok="t"/>
                <v:fill type="solid"/>
              </v:shape>
            </v:group>
            <v:group style="position:absolute;left:12851;top:572;width:578;height:2036" coordorigin="12851,572" coordsize="578,2036">
              <v:shape style="position:absolute;left:12851;top:572;width:578;height:2036" coordorigin="12851,572" coordsize="578,2036" path="m13428,572l13428,2608,12851,2608,12851,572,13428,572xe" filled="false" stroked="true" strokeweight=".96pt" strokecolor="#000000">
                <v:path arrowok="t"/>
              </v:shape>
            </v:group>
            <v:group style="position:absolute;left:13718;top:474;width:579;height:2134" coordorigin="13718,474" coordsize="579,2134">
              <v:shape style="position:absolute;left:13718;top:474;width:579;height:2134" coordorigin="13718,474" coordsize="579,2134" path="m14297,474l14297,2608,13718,2608,13718,474,14297,474xe" filled="true" fillcolor="#c0c0ff" stroked="false">
                <v:path arrowok="t"/>
                <v:fill type="solid"/>
              </v:shape>
            </v:group>
            <v:group style="position:absolute;left:13718;top:474;width:579;height:2134" coordorigin="13718,474" coordsize="579,2134">
              <v:shape style="position:absolute;left:13718;top:474;width:579;height:2134" coordorigin="13718,474" coordsize="579,2134" path="m14297,474l14297,2608,13718,2608,13718,474,14297,474xe" filled="false" stroked="true" strokeweight=".96pt" strokecolor="#000000">
                <v:path arrowok="t"/>
              </v:shape>
            </v:group>
            <v:group style="position:absolute;left:9233;top:102;width:2;height:2554" coordorigin="9233,102" coordsize="2,2554">
              <v:shape style="position:absolute;left:9233;top:102;width:2;height:2554" coordorigin="9233,102" coordsize="0,2554" path="m9233,102l9233,2656e" filled="false" stroked="true" strokeweight=".96pt" strokecolor="#000000">
                <v:path arrowok="t"/>
              </v:shape>
            </v:group>
            <v:group style="position:absolute;left:9185;top:2608;width:5259;height:2" coordorigin="9185,2608" coordsize="5259,2">
              <v:shape style="position:absolute;left:9185;top:2608;width:5259;height:2" coordorigin="9185,2608" coordsize="5259,0" path="m14443,2608l9185,2608e" filled="false" stroked="true" strokeweight=".96pt" strokecolor="#000000">
                <v:path arrowok="t"/>
              </v:shape>
            </v:group>
            <v:group style="position:absolute;left:9185;top:2191;width:48;height:2" coordorigin="9185,2191" coordsize="48,2">
              <v:shape style="position:absolute;left:9185;top:2191;width:48;height:2" coordorigin="9185,2191" coordsize="48,0" path="m9185,2191l9233,2191e" filled="false" stroked="true" strokeweight=".96pt" strokecolor="#000000">
                <v:path arrowok="t"/>
              </v:shape>
            </v:group>
            <v:group style="position:absolute;left:9185;top:1774;width:48;height:2" coordorigin="9185,1774" coordsize="48,2">
              <v:shape style="position:absolute;left:9185;top:1774;width:48;height:2" coordorigin="9185,1774" coordsize="48,0" path="m9185,1774l9233,1774e" filled="false" stroked="true" strokeweight=".96pt" strokecolor="#000000">
                <v:path arrowok="t"/>
              </v:shape>
            </v:group>
            <v:group style="position:absolute;left:9185;top:1356;width:48;height:2" coordorigin="9185,1356" coordsize="48,2">
              <v:shape style="position:absolute;left:9185;top:1356;width:48;height:2" coordorigin="9185,1356" coordsize="48,0" path="m9185,1356l9233,1356e" filled="false" stroked="true" strokeweight=".96pt" strokecolor="#000000">
                <v:path arrowok="t"/>
              </v:shape>
            </v:group>
            <v:group style="position:absolute;left:9185;top:936;width:48;height:2" coordorigin="9185,936" coordsize="48,2">
              <v:shape style="position:absolute;left:9185;top:936;width:48;height:2" coordorigin="9185,936" coordsize="48,0" path="m9185,936l9233,936e" filled="false" stroked="true" strokeweight=".96pt" strokecolor="#000000">
                <v:path arrowok="t"/>
              </v:shape>
            </v:group>
            <v:group style="position:absolute;left:9185;top:520;width:48;height:2" coordorigin="9185,520" coordsize="48,2">
              <v:shape style="position:absolute;left:9185;top:520;width:48;height:2" coordorigin="9185,520" coordsize="48,0" path="m9185,520l9233,520e" filled="false" stroked="true" strokeweight=".96pt" strokecolor="#000000">
                <v:path arrowok="t"/>
              </v:shape>
            </v:group>
            <v:group style="position:absolute;left:9185;top:102;width:48;height:2" coordorigin="9185,102" coordsize="48,2">
              <v:shape style="position:absolute;left:9185;top:102;width:48;height:2" coordorigin="9185,102" coordsize="48,0" path="m9185,102l9233,102e" filled="false" stroked="true" strokeweight=".96pt" strokecolor="#000000">
                <v:path arrowok="t"/>
              </v:shape>
            </v:group>
            <v:group style="position:absolute;left:10100;top:2608;width:2;height:48" coordorigin="10100,2608" coordsize="2,48">
              <v:shape style="position:absolute;left:10100;top:2608;width:2;height:48" coordorigin="10100,2608" coordsize="0,48" path="m10100,2656l10100,2608e" filled="false" stroked="true" strokeweight=".96pt" strokecolor="#000000">
                <v:path arrowok="t"/>
              </v:shape>
            </v:group>
            <v:group style="position:absolute;left:10969;top:2608;width:2;height:48" coordorigin="10969,2608" coordsize="2,48">
              <v:shape style="position:absolute;left:10969;top:2608;width:2;height:48" coordorigin="10969,2608" coordsize="0,48" path="m10969,2656l10969,2608e" filled="false" stroked="true" strokeweight=".96pt" strokecolor="#000000">
                <v:path arrowok="t"/>
              </v:shape>
            </v:group>
            <v:group style="position:absolute;left:11838;top:2608;width:2;height:48" coordorigin="11838,2608" coordsize="2,48">
              <v:shape style="position:absolute;left:11838;top:2608;width:2;height:48" coordorigin="11838,2608" coordsize="0,48" path="m11838,2656l11838,2608e" filled="false" stroked="true" strokeweight=".96pt" strokecolor="#000000">
                <v:path arrowok="t"/>
              </v:shape>
            </v:group>
            <v:group style="position:absolute;left:12707;top:2608;width:2;height:48" coordorigin="12707,2608" coordsize="2,48">
              <v:shape style="position:absolute;left:12707;top:2608;width:2;height:48" coordorigin="12707,2608" coordsize="0,48" path="m12707,2656l12707,2608e" filled="false" stroked="true" strokeweight=".96pt" strokecolor="#000000">
                <v:path arrowok="t"/>
              </v:shape>
            </v:group>
            <v:group style="position:absolute;left:13574;top:2608;width:2;height:48" coordorigin="13574,2608" coordsize="2,48">
              <v:shape style="position:absolute;left:13574;top:2608;width:2;height:48" coordorigin="13574,2608" coordsize="0,48" path="m13574,2656l13574,2608e" filled="false" stroked="true" strokeweight=".96pt" strokecolor="#000000">
                <v:path arrowok="t"/>
              </v:shape>
            </v:group>
            <v:group style="position:absolute;left:14443;top:2608;width:2;height:48" coordorigin="14443,2608" coordsize="2,48">
              <v:shape style="position:absolute;left:14443;top:2608;width:2;height:48" coordorigin="14443,2608" coordsize="0,48" path="m14443,2656l14443,2608e" filled="false" stroked="true" strokeweight=".96pt" strokecolor="#000000">
                <v:path arrowok="t"/>
              </v:shape>
              <v:shape style="position:absolute;left:9516;top:665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851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00;top:628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857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300;top:542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1,200</w:t>
      </w:r>
      <w:r>
        <w:rPr>
          <w:i w:val="0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98"/>
        <w:ind w:left="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800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8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5852" w:space="401"/>
            <w:col w:w="6567"/>
          </w:cols>
        </w:sectPr>
      </w:pPr>
    </w:p>
    <w:p>
      <w:pPr>
        <w:spacing w:before="48"/>
        <w:ind w:left="12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sz w:val="14"/>
        </w:rPr>
        <w:t>1999-2000</w:t>
      </w:r>
      <w:r>
        <w:rPr>
          <w:rFonts w:ascii="Arial"/>
          <w:i/>
          <w:sz w:val="14"/>
        </w:rPr>
        <w:t>  </w:t>
      </w:r>
      <w:r>
        <w:rPr>
          <w:rFonts w:ascii="Arial"/>
          <w:i/>
          <w:spacing w:val="9"/>
          <w:sz w:val="14"/>
        </w:rPr>
        <w:t> </w:t>
      </w:r>
      <w:r>
        <w:rPr>
          <w:rFonts w:ascii="Arial"/>
          <w:i/>
          <w:spacing w:val="-1"/>
          <w:sz w:val="14"/>
        </w:rPr>
        <w:t>2000-2001</w:t>
      </w:r>
      <w:r>
        <w:rPr>
          <w:rFonts w:ascii="Arial"/>
          <w:i/>
          <w:sz w:val="14"/>
        </w:rPr>
        <w:t>  </w:t>
      </w:r>
      <w:r>
        <w:rPr>
          <w:rFonts w:ascii="Arial"/>
          <w:i/>
          <w:spacing w:val="10"/>
          <w:sz w:val="14"/>
        </w:rPr>
        <w:t> </w:t>
      </w:r>
      <w:r>
        <w:rPr>
          <w:rFonts w:ascii="Arial"/>
          <w:i/>
          <w:spacing w:val="-1"/>
          <w:sz w:val="14"/>
        </w:rPr>
        <w:t>2001-2002</w:t>
      </w:r>
      <w:r>
        <w:rPr>
          <w:rFonts w:ascii="Arial"/>
          <w:i/>
          <w:sz w:val="14"/>
        </w:rPr>
        <w:t>  </w:t>
      </w:r>
      <w:r>
        <w:rPr>
          <w:rFonts w:ascii="Arial"/>
          <w:i/>
          <w:spacing w:val="9"/>
          <w:sz w:val="14"/>
        </w:rPr>
        <w:t> </w:t>
      </w:r>
      <w:r>
        <w:rPr>
          <w:rFonts w:ascii="Arial"/>
          <w:i/>
          <w:spacing w:val="-1"/>
          <w:sz w:val="14"/>
        </w:rPr>
        <w:t>2002-2003</w:t>
      </w:r>
      <w:r>
        <w:rPr>
          <w:rFonts w:ascii="Arial"/>
          <w:i/>
          <w:sz w:val="14"/>
        </w:rPr>
        <w:t>  </w:t>
      </w:r>
      <w:r>
        <w:rPr>
          <w:rFonts w:ascii="Arial"/>
          <w:i/>
          <w:spacing w:val="11"/>
          <w:sz w:val="14"/>
        </w:rPr>
        <w:t> </w:t>
      </w:r>
      <w:r>
        <w:rPr>
          <w:rFonts w:ascii="Arial"/>
          <w:i/>
          <w:spacing w:val="-1"/>
          <w:sz w:val="14"/>
        </w:rPr>
        <w:t>2003-2004</w:t>
      </w:r>
      <w:r>
        <w:rPr>
          <w:rFonts w:ascii="Arial"/>
          <w:i/>
          <w:sz w:val="14"/>
        </w:rPr>
        <w:t>  </w:t>
      </w:r>
      <w:r>
        <w:rPr>
          <w:rFonts w:ascii="Arial"/>
          <w:i/>
          <w:spacing w:val="9"/>
          <w:sz w:val="14"/>
        </w:rPr>
        <w:t> </w:t>
      </w:r>
      <w:r>
        <w:rPr>
          <w:rFonts w:ascii="Arial"/>
          <w:i/>
          <w:spacing w:val="-1"/>
          <w:sz w:val="14"/>
        </w:rPr>
        <w:t>2004-2005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40" w:lineRule="auto" w:before="107"/>
        <w:ind w:left="168" w:right="0" w:firstLine="2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(SEP)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Sistemas</w:t>
      </w:r>
      <w:r>
        <w:rPr>
          <w:spacing w:val="30"/>
        </w:rPr>
        <w:t> </w:t>
      </w:r>
      <w:r>
        <w:rPr/>
        <w:t>de Información y</w:t>
      </w:r>
      <w:r>
        <w:rPr>
          <w:spacing w:val="-5"/>
        </w:rPr>
        <w:t> </w:t>
      </w:r>
      <w:r>
        <w:rPr/>
        <w:t>Estadísticas.</w:t>
      </w:r>
      <w:r>
        <w:rPr>
          <w:b w:val="0"/>
        </w:rPr>
      </w:r>
    </w:p>
    <w:p>
      <w:pPr>
        <w:spacing w:line="164" w:lineRule="exact" w:before="0"/>
        <w:ind w:left="7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pStyle w:val="Heading6"/>
        <w:spacing w:line="240" w:lineRule="auto" w:before="49"/>
        <w:ind w:left="996" w:right="0"/>
        <w:jc w:val="left"/>
        <w:rPr>
          <w:i w:val="0"/>
        </w:rPr>
      </w:pPr>
      <w:r>
        <w:rPr>
          <w:i/>
          <w:spacing w:val="-1"/>
        </w:rPr>
        <w:t>1999-2000</w:t>
      </w:r>
      <w:r>
        <w:rPr>
          <w:i/>
        </w:rPr>
        <w:t> </w:t>
      </w:r>
      <w:r>
        <w:rPr>
          <w:i/>
          <w:spacing w:val="14"/>
        </w:rPr>
        <w:t> </w:t>
      </w:r>
      <w:r>
        <w:rPr>
          <w:i/>
          <w:spacing w:val="-1"/>
        </w:rPr>
        <w:t>2000-2001</w:t>
      </w:r>
      <w:r>
        <w:rPr>
          <w:i/>
        </w:rPr>
        <w:t> </w:t>
      </w:r>
      <w:r>
        <w:rPr>
          <w:i/>
          <w:spacing w:val="16"/>
        </w:rPr>
        <w:t> </w:t>
      </w:r>
      <w:r>
        <w:rPr>
          <w:i/>
          <w:spacing w:val="-1"/>
        </w:rPr>
        <w:t>2001-2002</w:t>
      </w:r>
      <w:r>
        <w:rPr>
          <w:i/>
        </w:rPr>
        <w:t> </w:t>
      </w:r>
      <w:r>
        <w:rPr>
          <w:i/>
          <w:spacing w:val="16"/>
        </w:rPr>
        <w:t> </w:t>
      </w:r>
      <w:r>
        <w:rPr>
          <w:i/>
          <w:spacing w:val="-1"/>
        </w:rPr>
        <w:t>2002-2003</w:t>
      </w:r>
      <w:r>
        <w:rPr>
          <w:i/>
        </w:rPr>
        <w:t> </w:t>
      </w:r>
      <w:r>
        <w:rPr>
          <w:i/>
          <w:spacing w:val="16"/>
        </w:rPr>
        <w:t> </w:t>
      </w:r>
      <w:r>
        <w:rPr>
          <w:i/>
          <w:spacing w:val="-1"/>
        </w:rPr>
        <w:t>2003-2004</w:t>
      </w:r>
      <w:r>
        <w:rPr>
          <w:i/>
        </w:rPr>
        <w:t> </w:t>
      </w:r>
      <w:r>
        <w:rPr>
          <w:i/>
          <w:spacing w:val="14"/>
        </w:rPr>
        <w:t> </w:t>
      </w:r>
      <w:r>
        <w:rPr>
          <w:i/>
          <w:spacing w:val="-1"/>
        </w:rPr>
        <w:t>2004-2005</w:t>
      </w:r>
      <w:r>
        <w:rPr>
          <w:i w:val="0"/>
        </w:rPr>
      </w:r>
    </w:p>
    <w:p>
      <w:pPr>
        <w:spacing w:line="240" w:lineRule="auto" w:before="1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/>
        <w:ind w:left="168" w:right="158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(SEP)</w:t>
      </w:r>
      <w:r>
        <w:rPr>
          <w:spacing w:val="-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 Departamento de Sistemas de</w:t>
      </w:r>
      <w:r>
        <w:rPr>
          <w:spacing w:val="29"/>
        </w:rPr>
        <w:t> </w:t>
      </w:r>
      <w:r>
        <w:rPr/>
        <w:t>Información y</w:t>
      </w:r>
      <w:r>
        <w:rPr>
          <w:spacing w:val="-5"/>
        </w:rPr>
        <w:t> </w:t>
      </w:r>
      <w:r>
        <w:rPr/>
        <w:t>Estadísticas.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  <w:cols w:num="2" w:equalWidth="0">
            <w:col w:w="5978" w:space="551"/>
            <w:col w:w="629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457" w:right="2447"/>
        <w:jc w:val="center"/>
        <w:rPr>
          <w:b w:val="0"/>
          <w:bCs w:val="0"/>
        </w:rPr>
      </w:pPr>
      <w:r>
        <w:rPr>
          <w:spacing w:val="-1"/>
        </w:rPr>
        <w:t>Alumnos</w:t>
      </w:r>
      <w:r>
        <w:rPr/>
        <w:t> inscritos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niveles educativos al </w:t>
      </w:r>
      <w:r>
        <w:rPr/>
        <w:t>inicio</w:t>
      </w:r>
      <w:r>
        <w:rPr>
          <w:b w:val="0"/>
        </w:rPr>
      </w:r>
    </w:p>
    <w:p>
      <w:pPr>
        <w:spacing w:before="0"/>
        <w:ind w:left="2506" w:right="244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curso en B.C.Sur,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1999-2000,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2000-2001,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2001-2002,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2002-2003,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2003-2004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2004-2005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1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56.65pt;height:108.1pt;mso-position-horizontal-relative:char;mso-position-vertical-relative:line" coordorigin="0,0" coordsize="13133,2162">
            <v:group style="position:absolute;left:3473;top:6;width:2;height:2151" coordorigin="3473,6" coordsize="2,2151">
              <v:shape style="position:absolute;left:3473;top:6;width:2;height:2151" coordorigin="3473,6" coordsize="0,2151" path="m3473,6l3473,2156e" filled="false" stroked="true" strokeweight=".580pt" strokecolor="#000000">
                <v:path arrowok="t"/>
              </v:shape>
            </v:group>
            <v:group style="position:absolute;left:3468;top:241;width:9659;height:2" coordorigin="3468,241" coordsize="9659,2">
              <v:shape style="position:absolute;left:3468;top:241;width:9659;height:2" coordorigin="3468,241" coordsize="9659,0" path="m3468,241l13127,241e" filled="false" stroked="true" strokeweight=".580pt" strokecolor="#000000">
                <v:path arrowok="t"/>
              </v:shape>
            </v:group>
            <v:group style="position:absolute;left:4776;top:246;width:2;height:1911" coordorigin="4776,246" coordsize="2,1911">
              <v:shape style="position:absolute;left:4776;top:246;width:2;height:1911" coordorigin="4776,246" coordsize="0,1911" path="m4776,246l4776,2156e" filled="false" stroked="true" strokeweight=".580pt" strokecolor="#000000">
                <v:path arrowok="t"/>
              </v:shape>
            </v:group>
            <v:group style="position:absolute;left:6068;top:246;width:2;height:1911" coordorigin="6068,246" coordsize="2,1911">
              <v:shape style="position:absolute;left:6068;top:246;width:2;height:1911" coordorigin="6068,246" coordsize="0,1911" path="m6068,246l6068,2156e" filled="false" stroked="true" strokeweight=".580pt" strokecolor="#000000">
                <v:path arrowok="t"/>
              </v:shape>
            </v:group>
            <v:group style="position:absolute;left:7356;top:246;width:2;height:1911" coordorigin="7356,246" coordsize="2,1911">
              <v:shape style="position:absolute;left:7356;top:246;width:2;height:1911" coordorigin="7356,246" coordsize="0,1911" path="m7356,246l7356,2156e" filled="false" stroked="true" strokeweight=".580pt" strokecolor="#000000">
                <v:path arrowok="t"/>
              </v:shape>
            </v:group>
            <v:group style="position:absolute;left:8804;top:246;width:2;height:1911" coordorigin="8804,246" coordsize="2,1911">
              <v:shape style="position:absolute;left:8804;top:246;width:2;height:1911" coordorigin="8804,246" coordsize="0,1911" path="m8804,246l8804,2156e" filled="false" stroked="true" strokeweight=".580pt" strokecolor="#000000">
                <v:path arrowok="t"/>
              </v:shape>
            </v:group>
            <v:group style="position:absolute;left:10253;top:246;width:2;height:1911" coordorigin="10253,246" coordsize="2,1911">
              <v:shape style="position:absolute;left:10253;top:246;width:2;height:1911" coordorigin="10253,246" coordsize="0,1911" path="m10253,246l10253,2156e" filled="false" stroked="true" strokeweight=".580pt" strokecolor="#000000">
                <v:path arrowok="t"/>
              </v:shape>
            </v:group>
            <v:group style="position:absolute;left:11700;top:246;width:2;height:1911" coordorigin="11700,246" coordsize="2,1911">
              <v:shape style="position:absolute;left:11700;top:246;width:2;height:1911" coordorigin="11700,246" coordsize="0,1911" path="m11700,246l11700,2156e" filled="false" stroked="true" strokeweight=".580pt" strokecolor="#000000">
                <v:path arrowok="t"/>
              </v:shape>
            </v:group>
            <v:group style="position:absolute;left:6;top:481;width:13121;height:2" coordorigin="6,481" coordsize="13121,2">
              <v:shape style="position:absolute;left:6;top:481;width:13121;height:2" coordorigin="6,481" coordsize="13121,0" path="m6,481l13127,481e" filled="false" stroked="true" strokeweight=".580pt" strokecolor="#000000">
                <v:path arrowok="t"/>
              </v:shape>
              <v:shape style="position:absolute;left:6;top:716;width:13121;height:10" type="#_x0000_t75" stroked="false">
                <v:imagedata r:id="rId37" o:title=""/>
              </v:shape>
              <v:shape style="position:absolute;left:6;top:956;width:13121;height:10" type="#_x0000_t75" stroked="false">
                <v:imagedata r:id="rId37" o:title=""/>
              </v:shape>
              <v:shape style="position:absolute;left:6;top:1196;width:13121;height:10" type="#_x0000_t75" stroked="false">
                <v:imagedata r:id="rId37" o:title=""/>
              </v:shape>
              <v:shape style="position:absolute;left:6;top:1436;width:13121;height:10" type="#_x0000_t75" stroked="false">
                <v:imagedata r:id="rId37" o:title=""/>
              </v:shape>
              <v:shape style="position:absolute;left:6;top:1676;width:13121;height:10" type="#_x0000_t75" stroked="false">
                <v:imagedata r:id="rId37" o:title=""/>
              </v:shape>
            </v:group>
            <v:group style="position:absolute;left:6;top:1921;width:13121;height:2" coordorigin="6,1921" coordsize="13121,2">
              <v:shape style="position:absolute;left:6;top:1921;width:13121;height:2" coordorigin="6,1921" coordsize="13121,0" path="m6,1921l13127,1921e" filled="false" stroked="true" strokeweight=".580pt" strokecolor="#000000">
                <v:path arrowok="t"/>
              </v:shape>
              <v:shape style="position:absolute;left:121;top:149;width:4549;height:2001" type="#_x0000_t202" filled="false" stroked="false">
                <v:textbox inset="0,0,0,0">
                  <w:txbxContent>
                    <w:p>
                      <w:pPr>
                        <w:tabs>
                          <w:tab w:pos="3523" w:val="left" w:leader="none"/>
                        </w:tabs>
                        <w:spacing w:line="313" w:lineRule="exact" w:before="0"/>
                        <w:ind w:left="8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Nivel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Educativo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-11"/>
                          <w:sz w:val="20"/>
                        </w:rPr>
                        <w:t>1998-1999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34" w:val="lef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Preescolar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5/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15,513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93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 Primaria</w:t>
                        <w:tab/>
                        <w:t>58,295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935" w:val="left" w:leader="none"/>
                        </w:tabs>
                        <w:spacing w:line="218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Secundaria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22,111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046" w:val="lef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Prof. Medio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6/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1,266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935" w:val="left" w:leader="none"/>
                        </w:tabs>
                        <w:spacing w:line="218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Bachillerato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14,777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547" w:val="righ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7/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864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823" w:val="left" w:leader="none"/>
                        </w:tabs>
                        <w:spacing w:line="226" w:lineRule="exact" w:before="10"/>
                        <w:ind w:left="12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112,826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41;top:269;width:1020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1999-2000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16,129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59,688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22,942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1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14,287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115,292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31;top:29;width:6795;height:2121" type="#_x0000_t202" filled="false" stroked="false">
                <v:textbox inset="0,0,0,0">
                  <w:txbxContent>
                    <w:p>
                      <w:pPr>
                        <w:spacing w:line="193" w:lineRule="exact" w:before="0"/>
                        <w:ind w:left="164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Alumnos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3" w:val="left" w:leader="none"/>
                          <w:tab w:pos="2762" w:val="left" w:leader="none"/>
                          <w:tab w:pos="4211" w:val="left" w:leader="none"/>
                          <w:tab w:pos="5651" w:val="lef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2000-2001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2001-2002</w:t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2002-2003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2003-2004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2004-2005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851" w:val="left" w:leader="none"/>
                          <w:tab w:pos="3299" w:val="left" w:leader="none"/>
                          <w:tab w:pos="4748" w:val="left" w:leader="none"/>
                          <w:tab w:pos="6179" w:val="left" w:leader="none"/>
                        </w:tabs>
                        <w:spacing w:before="10"/>
                        <w:ind w:left="4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16,162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16,309</w:t>
                        <w:tab/>
                        <w:t>17,106</w:t>
                        <w:tab/>
                        <w:t>18,024</w:t>
                        <w:tab/>
                        <w:t>18,375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50" w:val="left" w:leader="none"/>
                          <w:tab w:pos="3299" w:val="left" w:leader="none"/>
                          <w:tab w:pos="4747" w:val="left" w:leader="none"/>
                          <w:tab w:pos="6179" w:val="left" w:leader="none"/>
                        </w:tabs>
                        <w:spacing w:before="10"/>
                        <w:ind w:left="4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60,953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62,112</w:t>
                        <w:tab/>
                        <w:t>63,695</w:t>
                        <w:tab/>
                        <w:t>65,227</w:t>
                        <w:tab/>
                        <w:t>66,312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50" w:val="left" w:leader="none"/>
                          <w:tab w:pos="3299" w:val="left" w:leader="none"/>
                          <w:tab w:pos="4747" w:val="left" w:leader="none"/>
                          <w:tab w:pos="6179" w:val="left" w:leader="none"/>
                        </w:tabs>
                        <w:spacing w:before="10"/>
                        <w:ind w:left="4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23,752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24,834</w:t>
                        <w:tab/>
                        <w:t>25,504</w:t>
                        <w:tab/>
                        <w:t>26,243</w:t>
                        <w:tab/>
                        <w:t>26,790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63" w:val="left" w:leader="none"/>
                          <w:tab w:pos="3558" w:val="left" w:leader="none"/>
                          <w:tab w:pos="5007" w:val="left" w:leader="none"/>
                          <w:tab w:pos="6293" w:val="left" w:leader="none"/>
                        </w:tabs>
                        <w:spacing w:before="10"/>
                        <w:ind w:left="5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1,305</w:t>
                        <w:tab/>
                        <w:t>1,383</w:t>
                        <w:tab/>
                        <w:t>n.d.</w:t>
                        <w:tab/>
                        <w:t>n.d.</w:t>
                        <w:tab/>
                        <w:t>1,839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50" w:val="left" w:leader="none"/>
                          <w:tab w:pos="3299" w:val="left" w:leader="none"/>
                          <w:tab w:pos="4747" w:val="left" w:leader="none"/>
                          <w:tab w:pos="6179" w:val="left" w:leader="none"/>
                        </w:tabs>
                        <w:spacing w:before="10"/>
                        <w:ind w:left="4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14,467</w:t>
                        <w:tab/>
                        <w:t>16,908</w:t>
                        <w:tab/>
                        <w:t>21,866</w:t>
                        <w:tab/>
                        <w:t>19,065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18,442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29" w:val="left" w:leader="none"/>
                          <w:tab w:pos="3556" w:val="left" w:leader="none"/>
                          <w:tab w:pos="5006" w:val="left" w:leader="none"/>
                          <w:tab w:pos="6292" w:val="left" w:leader="none"/>
                        </w:tabs>
                        <w:spacing w:before="10"/>
                        <w:ind w:left="6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916</w:t>
                        <w:tab/>
                        <w:t>935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39" w:val="left" w:leader="none"/>
                          <w:tab w:pos="3187" w:val="left" w:leader="none"/>
                          <w:tab w:pos="4636" w:val="left" w:leader="none"/>
                          <w:tab w:pos="6067" w:val="left" w:leader="none"/>
                        </w:tabs>
                        <w:spacing w:line="226" w:lineRule="exact" w:before="10"/>
                        <w:ind w:left="2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117,555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122,481</w:t>
                        <w:tab/>
                        <w:t>128,171</w:t>
                        <w:tab/>
                        <w:t>128,559</w:t>
                        <w:tab/>
                        <w:t>132,949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429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>
          <w:spacing w:val="37"/>
        </w:rPr>
        <w:t> </w:t>
      </w:r>
      <w:r>
        <w:rPr/>
        <w:t>(SEP) en B.C.Sur,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Sistemas de Información y</w:t>
      </w:r>
      <w:r>
        <w:rPr>
          <w:spacing w:val="-5"/>
        </w:rPr>
        <w:t> </w:t>
      </w:r>
      <w:r>
        <w:rPr>
          <w:spacing w:val="-1"/>
        </w:rPr>
        <w:t>Estadísticas.</w:t>
      </w:r>
      <w:r>
        <w:rPr>
          <w:b w:val="0"/>
        </w:rPr>
      </w:r>
    </w:p>
    <w:p>
      <w:pPr>
        <w:pStyle w:val="BodyText"/>
        <w:spacing w:line="240" w:lineRule="auto"/>
        <w:ind w:left="42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incluyen</w:t>
      </w:r>
      <w:r>
        <w:rPr/>
        <w:t> </w:t>
      </w:r>
      <w:r>
        <w:rPr>
          <w:spacing w:val="-1"/>
        </w:rPr>
        <w:t>5,837</w:t>
      </w:r>
      <w:r>
        <w:rPr/>
        <w:t> </w:t>
      </w:r>
      <w:r>
        <w:rPr>
          <w:spacing w:val="-1"/>
        </w:rPr>
        <w:t>alumnos</w:t>
      </w:r>
      <w:r>
        <w:rPr/>
        <w:t> de </w:t>
      </w:r>
      <w:r>
        <w:rPr>
          <w:spacing w:val="-1"/>
        </w:rPr>
        <w:t>educación</w:t>
      </w:r>
      <w:r>
        <w:rPr/>
        <w:t> inicial, </w:t>
      </w:r>
      <w:r>
        <w:rPr>
          <w:spacing w:val="1"/>
        </w:rPr>
        <w:t> </w:t>
      </w:r>
      <w:r>
        <w:rPr>
          <w:spacing w:val="-1"/>
        </w:rPr>
        <w:t>786</w:t>
      </w:r>
      <w:r>
        <w:rPr/>
        <w:t> de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>
          <w:spacing w:val="-1"/>
        </w:rPr>
        <w:t>especial,</w:t>
      </w:r>
      <w:r>
        <w:rPr>
          <w:spacing w:val="1"/>
        </w:rPr>
        <w:t> </w:t>
      </w:r>
      <w:r>
        <w:rPr>
          <w:spacing w:val="-1"/>
        </w:rPr>
        <w:t>10,014</w:t>
      </w:r>
      <w:r>
        <w:rPr/>
        <w:t> </w:t>
      </w:r>
      <w:r>
        <w:rPr>
          <w:spacing w:val="-1"/>
        </w:rPr>
        <w:t>alumnos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superior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5,483</w:t>
      </w:r>
      <w:r>
        <w:rPr/>
        <w:t> de educación</w:t>
      </w:r>
      <w:r>
        <w:rPr>
          <w:spacing w:val="1"/>
        </w:rPr>
        <w:t> </w:t>
      </w:r>
      <w:r>
        <w:rPr/>
        <w:t>para adultos.</w:t>
      </w:r>
      <w:r>
        <w:rPr>
          <w:b w:val="0"/>
        </w:rPr>
      </w:r>
    </w:p>
    <w:p>
      <w:pPr>
        <w:pStyle w:val="BodyText"/>
        <w:spacing w:line="240" w:lineRule="auto"/>
        <w:ind w:left="428" w:right="3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No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2"/>
        </w:rPr>
        <w:t>incluyen</w:t>
      </w:r>
      <w:r>
        <w:rPr>
          <w:spacing w:val="5"/>
        </w:rPr>
        <w:t> </w:t>
      </w:r>
      <w:r>
        <w:rPr>
          <w:spacing w:val="-1"/>
        </w:rPr>
        <w:t>7,415</w:t>
      </w:r>
      <w:r>
        <w:rPr>
          <w:spacing w:val="5"/>
        </w:rPr>
        <w:t> </w:t>
      </w:r>
      <w:r>
        <w:rPr>
          <w:spacing w:val="-1"/>
        </w:rPr>
        <w:t>alumnos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5"/>
        </w:rPr>
        <w:t> </w:t>
      </w:r>
      <w:r>
        <w:rPr>
          <w:spacing w:val="-1"/>
        </w:rPr>
        <w:t>inicial,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787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especial,</w:t>
      </w:r>
      <w:r>
        <w:rPr>
          <w:spacing w:val="4"/>
        </w:rPr>
        <w:t> </w:t>
      </w:r>
      <w:r>
        <w:rPr>
          <w:spacing w:val="-1"/>
        </w:rPr>
        <w:t>12,526</w:t>
      </w:r>
      <w:r>
        <w:rPr>
          <w:spacing w:val="4"/>
        </w:rPr>
        <w:t> </w:t>
      </w:r>
      <w:r>
        <w:rPr>
          <w:spacing w:val="-1"/>
        </w:rPr>
        <w:t>alumnos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superior,</w:t>
      </w:r>
      <w:r>
        <w:rPr>
          <w:spacing w:val="4"/>
        </w:rPr>
        <w:t> </w:t>
      </w:r>
      <w:r>
        <w:rPr>
          <w:spacing w:val="-1"/>
        </w:rPr>
        <w:t>6,426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educación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adultos</w:t>
      </w:r>
      <w:r>
        <w:rPr>
          <w:spacing w:val="4"/>
        </w:rPr>
        <w:t> </w:t>
      </w:r>
      <w:r>
        <w:rPr/>
        <w:t>y </w:t>
      </w:r>
      <w:r>
        <w:rPr>
          <w:spacing w:val="3"/>
        </w:rPr>
        <w:t> </w:t>
      </w:r>
      <w:r>
        <w:rPr>
          <w:spacing w:val="-1"/>
        </w:rPr>
        <w:t>9,436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capacitación</w:t>
      </w:r>
      <w:r>
        <w:rPr>
          <w:spacing w:val="4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74"/>
        </w:rPr>
        <w:t> </w:t>
      </w:r>
      <w:r>
        <w:rPr/>
        <w:t>trabajo.</w:t>
      </w:r>
      <w:r>
        <w:rPr>
          <w:b w:val="0"/>
        </w:rPr>
      </w:r>
    </w:p>
    <w:p>
      <w:pPr>
        <w:pStyle w:val="BodyText"/>
        <w:spacing w:line="240" w:lineRule="auto"/>
        <w:ind w:left="428" w:right="935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incluyen</w:t>
      </w:r>
      <w:r>
        <w:rPr/>
        <w:t> </w:t>
      </w:r>
      <w:r>
        <w:rPr>
          <w:spacing w:val="-1"/>
        </w:rPr>
        <w:t>5,997</w:t>
      </w:r>
      <w:r>
        <w:rPr/>
        <w:t> </w:t>
      </w:r>
      <w:r>
        <w:rPr>
          <w:spacing w:val="-1"/>
        </w:rPr>
        <w:t>alumnos de educación inicial,</w:t>
      </w:r>
      <w:r>
        <w:rPr>
          <w:spacing w:val="36"/>
        </w:rPr>
        <w:t> </w:t>
      </w:r>
      <w:r>
        <w:rPr>
          <w:spacing w:val="-1"/>
        </w:rPr>
        <w:t>306 de educación especial,</w:t>
      </w:r>
      <w:r>
        <w:rPr/>
        <w:t> </w:t>
      </w:r>
      <w:r>
        <w:rPr>
          <w:spacing w:val="-1"/>
        </w:rPr>
        <w:t>12,801 alumnos de educación superior, 6,246 de educación para adultos,</w:t>
      </w:r>
      <w:r>
        <w:rPr>
          <w:spacing w:val="37"/>
        </w:rPr>
        <w:t> </w:t>
      </w:r>
      <w:r>
        <w:rPr>
          <w:spacing w:val="-1"/>
        </w:rPr>
        <w:t>7,511 de</w:t>
      </w:r>
      <w:r>
        <w:rPr/>
        <w:t> </w:t>
      </w:r>
      <w:r>
        <w:rPr>
          <w:spacing w:val="-1"/>
        </w:rPr>
        <w:t>capacitación</w:t>
      </w:r>
      <w:r>
        <w:rPr>
          <w:spacing w:val="60"/>
        </w:rPr>
        <w:t> </w:t>
      </w:r>
      <w:r>
        <w:rPr/>
        <w:t>para el trabajo, 256 </w:t>
      </w:r>
      <w:r>
        <w:rPr>
          <w:spacing w:val="-1"/>
        </w:rPr>
        <w:t>alumnos</w:t>
      </w:r>
      <w:r>
        <w:rPr/>
        <w:t> de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>
          <w:spacing w:val="-1"/>
        </w:rPr>
        <w:t>extraescolar,</w:t>
      </w:r>
      <w:r>
        <w:rPr>
          <w:spacing w:val="1"/>
        </w:rPr>
        <w:t> </w:t>
      </w:r>
      <w:r>
        <w:rPr>
          <w:spacing w:val="-1"/>
        </w:rPr>
        <w:t>1,093 alumnos</w:t>
      </w:r>
      <w:r>
        <w:rPr/>
        <w:t> de </w:t>
      </w:r>
      <w:r>
        <w:rPr>
          <w:spacing w:val="-1"/>
        </w:rPr>
        <w:t>misiones</w:t>
      </w:r>
      <w:r>
        <w:rPr/>
        <w:t> </w:t>
      </w:r>
      <w:r>
        <w:rPr>
          <w:spacing w:val="-1"/>
        </w:rPr>
        <w:t>culturales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5,070</w:t>
      </w:r>
      <w:r>
        <w:rPr/>
        <w:t> </w:t>
      </w:r>
      <w:r>
        <w:rPr>
          <w:spacing w:val="-1"/>
        </w:rPr>
        <w:t>alumnos</w:t>
      </w:r>
      <w:r>
        <w:rPr/>
        <w:t> de preparatoria </w:t>
      </w:r>
      <w:r>
        <w:rPr>
          <w:spacing w:val="-1"/>
        </w:rPr>
        <w:t>abierta.</w:t>
      </w:r>
      <w:r>
        <w:rPr>
          <w:b w:val="0"/>
        </w:rPr>
      </w:r>
    </w:p>
    <w:p>
      <w:pPr>
        <w:pStyle w:val="BodyText"/>
        <w:spacing w:line="240" w:lineRule="auto" w:before="1"/>
        <w:ind w:left="428" w:right="3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8"/>
        </w:rPr>
        <w:t> </w:t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2"/>
        </w:rPr>
        <w:t>incluyen</w:t>
      </w:r>
      <w:r>
        <w:rPr>
          <w:spacing w:val="17"/>
        </w:rPr>
        <w:t> </w:t>
      </w:r>
      <w:r>
        <w:rPr>
          <w:spacing w:val="-1"/>
        </w:rPr>
        <w:t>5,394</w:t>
      </w:r>
      <w:r>
        <w:rPr>
          <w:spacing w:val="17"/>
        </w:rPr>
        <w:t> </w:t>
      </w:r>
      <w:r>
        <w:rPr>
          <w:spacing w:val="-1"/>
        </w:rPr>
        <w:t>alumnos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>
          <w:spacing w:val="-1"/>
        </w:rPr>
        <w:t>inicial,</w:t>
      </w:r>
      <w:r>
        <w:rPr>
          <w:spacing w:val="17"/>
        </w:rPr>
        <w:t> </w:t>
      </w:r>
      <w:r>
        <w:rPr>
          <w:spacing w:val="-1"/>
        </w:rPr>
        <w:t>815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preescolar</w:t>
      </w:r>
      <w:r>
        <w:rPr>
          <w:spacing w:val="16"/>
        </w:rPr>
        <w:t> </w:t>
      </w:r>
      <w:r>
        <w:rPr>
          <w:spacing w:val="-1"/>
        </w:rPr>
        <w:t>comunitario,</w:t>
      </w:r>
      <w:r>
        <w:rPr>
          <w:spacing w:val="17"/>
        </w:rPr>
        <w:t> </w:t>
      </w:r>
      <w:r>
        <w:rPr/>
        <w:t>358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primaria</w:t>
      </w:r>
      <w:r>
        <w:rPr>
          <w:spacing w:val="17"/>
        </w:rPr>
        <w:t> </w:t>
      </w:r>
      <w:r>
        <w:rPr>
          <w:spacing w:val="-1"/>
        </w:rPr>
        <w:t>comunitario,</w:t>
      </w:r>
      <w:r>
        <w:rPr>
          <w:spacing w:val="17"/>
        </w:rPr>
        <w:t> </w:t>
      </w:r>
      <w:r>
        <w:rPr>
          <w:spacing w:val="-1"/>
        </w:rPr>
        <w:t>730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>
          <w:spacing w:val="-1"/>
        </w:rPr>
        <w:t>especial,</w:t>
      </w:r>
      <w:r>
        <w:rPr>
          <w:spacing w:val="17"/>
        </w:rPr>
        <w:t> </w:t>
      </w:r>
      <w:r>
        <w:rPr>
          <w:spacing w:val="-1"/>
        </w:rPr>
        <w:t>12,435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1"/>
        </w:rPr>
        <w:t>educación</w:t>
      </w:r>
      <w:r>
        <w:rPr>
          <w:spacing w:val="17"/>
        </w:rPr>
        <w:t> </w:t>
      </w:r>
      <w:r>
        <w:rPr>
          <w:spacing w:val="-1"/>
        </w:rPr>
        <w:t>superior,</w:t>
      </w:r>
      <w:r>
        <w:rPr>
          <w:spacing w:val="17"/>
        </w:rPr>
        <w:t> </w:t>
      </w:r>
      <w:r>
        <w:rPr>
          <w:spacing w:val="-1"/>
        </w:rPr>
        <w:t>4,</w:t>
      </w:r>
      <w:r>
        <w:rPr>
          <w:spacing w:val="17"/>
        </w:rPr>
        <w:t> </w:t>
      </w:r>
      <w:r>
        <w:rPr>
          <w:spacing w:val="-1"/>
        </w:rPr>
        <w:t>445</w:t>
      </w:r>
      <w:r>
        <w:rPr>
          <w:spacing w:val="17"/>
        </w:rPr>
        <w:t> </w:t>
      </w:r>
      <w:r>
        <w:rPr/>
        <w:t>de</w:t>
      </w:r>
      <w:r>
        <w:rPr>
          <w:spacing w:val="75"/>
        </w:rPr>
        <w:t> </w:t>
      </w:r>
      <w:r>
        <w:rPr>
          <w:spacing w:val="-1"/>
        </w:rPr>
        <w:t>educación</w:t>
      </w:r>
      <w:r>
        <w:rPr>
          <w:spacing w:val="1"/>
        </w:rPr>
        <w:t> </w:t>
      </w:r>
      <w:r>
        <w:rPr/>
        <w:t>para </w:t>
      </w:r>
      <w:r>
        <w:rPr>
          <w:spacing w:val="-1"/>
        </w:rPr>
        <w:t>adultos,</w:t>
      </w:r>
      <w:r>
        <w:rPr>
          <w:spacing w:val="1"/>
        </w:rPr>
        <w:t> </w:t>
      </w:r>
      <w:r>
        <w:rPr>
          <w:spacing w:val="-1"/>
        </w:rPr>
        <w:t>1,634</w:t>
      </w:r>
      <w:r>
        <w:rPr/>
        <w:t> de</w:t>
      </w:r>
      <w:r>
        <w:rPr>
          <w:spacing w:val="-2"/>
        </w:rPr>
        <w:t> </w:t>
      </w:r>
      <w:r>
        <w:rPr/>
        <w:t>misiones</w:t>
      </w:r>
      <w:r>
        <w:rPr>
          <w:spacing w:val="1"/>
        </w:rPr>
        <w:t> </w:t>
      </w:r>
      <w:r>
        <w:rPr/>
        <w:t>culturales, </w:t>
      </w:r>
      <w:r>
        <w:rPr>
          <w:spacing w:val="-1"/>
        </w:rPr>
        <w:t>211</w:t>
      </w:r>
      <w:r>
        <w:rPr/>
        <w:t> de </w:t>
      </w:r>
      <w:r>
        <w:rPr>
          <w:spacing w:val="-1"/>
        </w:rPr>
        <w:t>CEDEX,</w:t>
      </w:r>
      <w:r>
        <w:rPr/>
        <w:t> </w:t>
      </w:r>
      <w:r>
        <w:rPr>
          <w:spacing w:val="-1"/>
        </w:rPr>
        <w:t>7,758</w:t>
      </w:r>
      <w:r>
        <w:rPr/>
        <w:t> de </w:t>
      </w:r>
      <w:r>
        <w:rPr>
          <w:spacing w:val="-1"/>
        </w:rPr>
        <w:t>preparatoria</w:t>
      </w:r>
      <w:r>
        <w:rPr>
          <w:spacing w:val="1"/>
        </w:rPr>
        <w:t> </w:t>
      </w:r>
      <w:r>
        <w:rPr/>
        <w:t>abierta,</w:t>
      </w:r>
      <w:r>
        <w:rPr>
          <w:spacing w:val="1"/>
        </w:rPr>
        <w:t> </w:t>
      </w:r>
      <w:r>
        <w:rPr>
          <w:spacing w:val="-1"/>
        </w:rPr>
        <w:t>8,900</w:t>
      </w:r>
      <w:r>
        <w:rPr/>
        <w:t> de </w:t>
      </w:r>
      <w:r>
        <w:rPr>
          <w:spacing w:val="-1"/>
        </w:rPr>
        <w:t>capacitación</w:t>
      </w:r>
      <w:r>
        <w:rPr>
          <w:spacing w:val="1"/>
        </w:rPr>
        <w:t> </w:t>
      </w:r>
      <w:r>
        <w:rPr/>
        <w:t>para </w:t>
      </w:r>
      <w:r>
        <w:rPr>
          <w:spacing w:val="-1"/>
        </w:rPr>
        <w:t>el</w:t>
      </w:r>
      <w:r>
        <w:rPr/>
        <w:t> trabajo y</w:t>
      </w:r>
      <w:r>
        <w:rPr>
          <w:spacing w:val="-5"/>
        </w:rPr>
        <w:t> </w:t>
      </w:r>
      <w:r>
        <w:rPr/>
        <w:t>53 </w:t>
      </w:r>
      <w:r>
        <w:rPr>
          <w:spacing w:val="-1"/>
        </w:rPr>
        <w:t>inicial</w:t>
      </w:r>
      <w:r>
        <w:rPr/>
        <w:t> semi escolarizado.</w:t>
      </w:r>
      <w:r>
        <w:rPr>
          <w:b w:val="0"/>
        </w:rPr>
      </w:r>
    </w:p>
    <w:p>
      <w:pPr>
        <w:pStyle w:val="BodyText"/>
        <w:spacing w:line="240" w:lineRule="auto"/>
        <w:ind w:left="428" w:right="5665"/>
        <w:jc w:val="left"/>
        <w:rPr>
          <w:b w:val="0"/>
          <w:bCs w:val="0"/>
        </w:rPr>
      </w:pPr>
      <w:r>
        <w:rPr>
          <w:spacing w:val="-1"/>
        </w:rPr>
        <w:t>5/</w:t>
      </w:r>
      <w:r>
        <w:rPr/>
        <w:t> Para </w:t>
      </w:r>
      <w:r>
        <w:rPr>
          <w:spacing w:val="-1"/>
        </w:rPr>
        <w:t>el</w:t>
      </w:r>
      <w:r>
        <w:rPr/>
        <w:t> inicio de </w:t>
      </w:r>
      <w:r>
        <w:rPr>
          <w:spacing w:val="-1"/>
        </w:rPr>
        <w:t>curso</w:t>
      </w:r>
      <w:r>
        <w:rPr/>
        <w:t> 2002-2003;</w:t>
      </w:r>
      <w:r>
        <w:rPr>
          <w:spacing w:val="-1"/>
        </w:rPr>
        <w:t> </w:t>
      </w:r>
      <w:r>
        <w:rPr/>
        <w:t>no </w:t>
      </w:r>
      <w:r>
        <w:rPr>
          <w:spacing w:val="-1"/>
        </w:rPr>
        <w:t>se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incluyen</w:t>
      </w:r>
      <w:r>
        <w:rPr>
          <w:spacing w:val="-2"/>
        </w:rPr>
        <w:t> </w:t>
      </w:r>
      <w:r>
        <w:rPr>
          <w:spacing w:val="-1"/>
        </w:rPr>
        <w:t>657</w:t>
      </w:r>
      <w:r>
        <w:rPr/>
        <w:t> </w:t>
      </w:r>
      <w:r>
        <w:rPr>
          <w:spacing w:val="-1"/>
        </w:rPr>
        <w:t>alumnos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preescolar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e inicial.</w:t>
      </w:r>
      <w:r>
        <w:rPr>
          <w:spacing w:val="39"/>
        </w:rPr>
        <w:t> </w:t>
      </w:r>
      <w:r>
        <w:rPr/>
        <w:t>6/ Para el </w:t>
      </w:r>
      <w:r>
        <w:rPr>
          <w:spacing w:val="-1"/>
        </w:rPr>
        <w:t>inicio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curso</w:t>
      </w:r>
      <w:r>
        <w:rPr/>
        <w:t> 2002-2003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2003-2004;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dato</w:t>
      </w:r>
      <w:r>
        <w:rPr/>
        <w:t> esta </w:t>
      </w:r>
      <w:r>
        <w:rPr>
          <w:spacing w:val="-1"/>
        </w:rPr>
        <w:t>incluido</w:t>
      </w:r>
      <w:r>
        <w:rPr/>
        <w:t> en el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bachillerato.</w:t>
      </w:r>
      <w:r>
        <w:rPr>
          <w:b w:val="0"/>
        </w:rPr>
      </w:r>
    </w:p>
    <w:p>
      <w:pPr>
        <w:pStyle w:val="BodyText"/>
        <w:spacing w:line="240" w:lineRule="auto"/>
        <w:ind w:left="428" w:right="0"/>
        <w:jc w:val="left"/>
        <w:rPr>
          <w:b w:val="0"/>
          <w:bCs w:val="0"/>
        </w:rPr>
      </w:pPr>
      <w:r>
        <w:rPr/>
        <w:t>7/ Para el inicio de curso 2002-2003 y</w:t>
      </w:r>
      <w:r>
        <w:rPr>
          <w:spacing w:val="-5"/>
        </w:rPr>
        <w:t> </w:t>
      </w:r>
      <w:r>
        <w:rPr/>
        <w:t>2003-2004;</w:t>
      </w:r>
      <w:r>
        <w:rPr>
          <w:spacing w:val="-3"/>
        </w:rPr>
        <w:t> </w:t>
      </w:r>
      <w:r>
        <w:rPr/>
        <w:t>el dato esta incluido en el total de</w:t>
      </w:r>
      <w:r>
        <w:rPr>
          <w:spacing w:val="-3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superior; que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menciona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nota</w:t>
      </w:r>
      <w:r>
        <w:rPr/>
        <w:t> </w:t>
      </w:r>
      <w:r>
        <w:rPr>
          <w:spacing w:val="-1"/>
        </w:rPr>
        <w:t>3.</w:t>
      </w:r>
      <w:r>
        <w:rPr>
          <w:b w:val="0"/>
        </w:rPr>
      </w:r>
    </w:p>
    <w:p>
      <w:pPr>
        <w:pStyle w:val="BodyText"/>
        <w:spacing w:line="240" w:lineRule="auto"/>
        <w:ind w:left="42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2456" w:right="2447"/>
        <w:jc w:val="center"/>
        <w:rPr>
          <w:b w:val="0"/>
          <w:bCs w:val="0"/>
        </w:rPr>
      </w:pPr>
      <w:r>
        <w:rPr>
          <w:spacing w:val="-1"/>
        </w:rPr>
        <w:t>Alumnos</w:t>
      </w:r>
      <w:r>
        <w:rPr/>
        <w:t> </w:t>
      </w:r>
      <w:r>
        <w:rPr>
          <w:spacing w:val="-1"/>
        </w:rPr>
        <w:t>egresados</w:t>
      </w:r>
      <w:r>
        <w:rPr/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niveles educativos</w:t>
      </w:r>
      <w:r>
        <w:rPr>
          <w:b w:val="0"/>
        </w:rPr>
      </w:r>
    </w:p>
    <w:p>
      <w:pPr>
        <w:spacing w:before="0"/>
        <w:ind w:left="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al fin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curso en B.C.Sur,</w:t>
      </w:r>
      <w:r>
        <w:rPr>
          <w:rFonts w:ascii="Arial"/>
          <w:b/>
          <w:sz w:val="20"/>
        </w:rPr>
        <w:t> 1999-2000, 2000-2001, 2001-2002, 2002-2003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2003-2004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8.35pt;height:108.1pt;mso-position-horizontal-relative:char;mso-position-vertical-relative:line" coordorigin="0,0" coordsize="11167,2162">
            <v:group style="position:absolute;left:3397;top:6;width:2;height:2151" coordorigin="3397,6" coordsize="2,2151">
              <v:shape style="position:absolute;left:3397;top:6;width:2;height:2151" coordorigin="3397,6" coordsize="0,2151" path="m3397,6l3397,2156e" filled="false" stroked="true" strokeweight=".580pt" strokecolor="#000000">
                <v:path arrowok="t"/>
              </v:shape>
            </v:group>
            <v:group style="position:absolute;left:3392;top:241;width:7769;height:2" coordorigin="3392,241" coordsize="7769,2">
              <v:shape style="position:absolute;left:3392;top:241;width:7769;height:2" coordorigin="3392,241" coordsize="7769,0" path="m3392,241l11161,241e" filled="false" stroked="true" strokeweight=".580pt" strokecolor="#000000">
                <v:path arrowok="t"/>
              </v:shape>
            </v:group>
            <v:group style="position:absolute;left:4681;top:246;width:2;height:1911" coordorigin="4681,246" coordsize="2,1911">
              <v:shape style="position:absolute;left:4681;top:246;width:2;height:1911" coordorigin="4681,246" coordsize="0,1911" path="m4681,246l4681,2156e" filled="false" stroked="true" strokeweight=".580pt" strokecolor="#000000">
                <v:path arrowok="t"/>
              </v:shape>
            </v:group>
            <v:group style="position:absolute;left:5965;top:246;width:2;height:1911" coordorigin="5965,246" coordsize="2,1911">
              <v:shape style="position:absolute;left:5965;top:246;width:2;height:1911" coordorigin="5965,246" coordsize="0,1911" path="m5965,246l5965,2156e" filled="false" stroked="true" strokeweight=".580pt" strokecolor="#000000">
                <v:path arrowok="t"/>
              </v:shape>
            </v:group>
            <v:group style="position:absolute;left:7249;top:246;width:2;height:1911" coordorigin="7249,246" coordsize="2,1911">
              <v:shape style="position:absolute;left:7249;top:246;width:2;height:1911" coordorigin="7249,246" coordsize="0,1911" path="m7249,246l7249,2156e" filled="false" stroked="true" strokeweight=".580pt" strokecolor="#000000">
                <v:path arrowok="t"/>
              </v:shape>
            </v:group>
            <v:group style="position:absolute;left:8588;top:246;width:2;height:1911" coordorigin="8588,246" coordsize="2,1911">
              <v:shape style="position:absolute;left:8588;top:246;width:2;height:1911" coordorigin="8588,246" coordsize="0,1911" path="m8588,246l8588,2156e" filled="false" stroked="true" strokeweight=".580pt" strokecolor="#000000">
                <v:path arrowok="t"/>
              </v:shape>
            </v:group>
            <v:group style="position:absolute;left:9872;top:246;width:2;height:1911" coordorigin="9872,246" coordsize="2,1911">
              <v:shape style="position:absolute;left:9872;top:246;width:2;height:1911" coordorigin="9872,246" coordsize="0,1911" path="m9872,246l9872,2156e" filled="false" stroked="true" strokeweight=".580pt" strokecolor="#000000">
                <v:path arrowok="t"/>
              </v:shape>
            </v:group>
            <v:group style="position:absolute;left:6;top:481;width:11144;height:2" coordorigin="6,481" coordsize="11144,2">
              <v:shape style="position:absolute;left:6;top:481;width:11144;height:2" coordorigin="6,481" coordsize="11144,0" path="m6,481l11149,481e" filled="false" stroked="true" strokeweight=".580pt" strokecolor="#000000">
                <v:path arrowok="t"/>
              </v:shape>
              <v:shape style="position:absolute;left:6;top:716;width:11143;height:10" type="#_x0000_t75" stroked="false">
                <v:imagedata r:id="rId38" o:title=""/>
              </v:shape>
              <v:shape style="position:absolute;left:6;top:956;width:11143;height:10" type="#_x0000_t75" stroked="false">
                <v:imagedata r:id="rId38" o:title=""/>
              </v:shape>
              <v:shape style="position:absolute;left:6;top:1196;width:11143;height:10" type="#_x0000_t75" stroked="false">
                <v:imagedata r:id="rId38" o:title=""/>
              </v:shape>
              <v:shape style="position:absolute;left:6;top:1436;width:11143;height:10" type="#_x0000_t75" stroked="false">
                <v:imagedata r:id="rId38" o:title=""/>
              </v:shape>
              <v:shape style="position:absolute;left:6;top:1676;width:11143;height:10" type="#_x0000_t75" stroked="false">
                <v:imagedata r:id="rId38" o:title=""/>
              </v:shape>
            </v:group>
            <v:group style="position:absolute;left:6;top:1921;width:11144;height:2" coordorigin="6,1921" coordsize="11144,2">
              <v:shape style="position:absolute;left:6;top:1921;width:11144;height:2" coordorigin="6,1921" coordsize="11144,0" path="m6,1921l11149,1921e" filled="false" stroked="true" strokeweight=".580pt" strokecolor="#000000">
                <v:path arrowok="t"/>
              </v:shape>
              <v:shape style="position:absolute;left:121;top:149;width:2973;height:20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84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Nivel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Educativo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82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Preescolar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 Primaria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Secundaria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Prof.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Medio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Bachillerato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Normal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54;top:29;width:8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Alumnos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59;top:269;width:7490;height:1881" type="#_x0000_t202" filled="false" stroked="false">
                <v:textbox inset="0,0,0,0">
                  <w:txbxContent>
                    <w:p>
                      <w:pPr>
                        <w:tabs>
                          <w:tab w:pos="1283" w:val="left" w:leader="none"/>
                          <w:tab w:pos="2567" w:val="left" w:leader="none"/>
                          <w:tab w:pos="3878" w:val="left" w:leader="none"/>
                          <w:tab w:pos="5190" w:val="left" w:leader="none"/>
                          <w:tab w:pos="6473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1998-1999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1999-2000</w:t>
                        <w:tab/>
                        <w:t>2000-2001</w:t>
                        <w:tab/>
                        <w:t>2001-2002</w:t>
                        <w:tab/>
                        <w:t>2002-2003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2003-2004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96" w:val="left" w:leader="none"/>
                          <w:tab w:pos="3080" w:val="left" w:leader="none"/>
                          <w:tab w:pos="4420" w:val="left" w:leader="none"/>
                          <w:tab w:pos="5703" w:val="left" w:leader="none"/>
                          <w:tab w:pos="6987" w:val="left" w:leader="none"/>
                        </w:tabs>
                        <w:spacing w:before="10"/>
                        <w:ind w:left="5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7,864</w:t>
                        <w:tab/>
                        <w:t>8,322</w:t>
                        <w:tab/>
                        <w:t>8,537</w:t>
                        <w:tab/>
                        <w:t>7,884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8,720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9,024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96" w:val="left" w:leader="none"/>
                          <w:tab w:pos="3080" w:val="left" w:leader="none"/>
                          <w:tab w:pos="4420" w:val="left" w:leader="none"/>
                          <w:tab w:pos="5703" w:val="left" w:leader="none"/>
                          <w:tab w:pos="6987" w:val="left" w:leader="none"/>
                        </w:tabs>
                        <w:spacing w:before="10"/>
                        <w:ind w:left="5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8,522</w:t>
                        <w:tab/>
                        <w:t>8,769</w:t>
                        <w:tab/>
                        <w:t>9,072</w:t>
                        <w:tab/>
                        <w:t>8,897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9,325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9,456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96" w:val="left" w:leader="none"/>
                          <w:tab w:pos="3080" w:val="left" w:leader="none"/>
                          <w:tab w:pos="4420" w:val="left" w:leader="none"/>
                          <w:tab w:pos="5703" w:val="left" w:leader="none"/>
                          <w:tab w:pos="6987" w:val="left" w:leader="none"/>
                        </w:tabs>
                        <w:spacing w:before="10"/>
                        <w:ind w:left="5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5,367</w:t>
                        <w:tab/>
                        <w:t>5,531</w:t>
                        <w:tab/>
                        <w:t>5,644</w:t>
                        <w:tab/>
                        <w:t>6,192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6,700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7,170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64" w:val="left" w:leader="none"/>
                          <w:tab w:pos="3248" w:val="left" w:leader="none"/>
                          <w:tab w:pos="4588" w:val="left" w:leader="none"/>
                          <w:tab w:pos="5870" w:val="left" w:leader="none"/>
                          <w:tab w:pos="7154" w:val="left" w:leader="none"/>
                        </w:tabs>
                        <w:spacing w:before="10"/>
                        <w:ind w:left="6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172</w:t>
                        <w:tab/>
                        <w:t>248</w:t>
                        <w:tab/>
                        <w:t>211</w:t>
                        <w:tab/>
                        <w:t>131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301</w:t>
                        <w:tab/>
                        <w:t>287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96" w:val="left" w:leader="none"/>
                          <w:tab w:pos="3079" w:val="left" w:leader="none"/>
                          <w:tab w:pos="4420" w:val="left" w:leader="none"/>
                          <w:tab w:pos="5703" w:val="left" w:leader="none"/>
                          <w:tab w:pos="6986" w:val="left" w:leader="none"/>
                        </w:tabs>
                        <w:spacing w:before="10"/>
                        <w:ind w:left="5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2,767</w:t>
                        <w:tab/>
                        <w:t>2,878</w:t>
                        <w:tab/>
                        <w:t>2,796</w:t>
                        <w:tab/>
                        <w:t>2,606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2,905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64" w:val="left" w:leader="none"/>
                          <w:tab w:pos="3248" w:val="left" w:leader="none"/>
                          <w:tab w:pos="4588" w:val="left" w:leader="none"/>
                          <w:tab w:pos="5870" w:val="left" w:leader="none"/>
                          <w:tab w:pos="7154" w:val="left" w:leader="none"/>
                        </w:tabs>
                        <w:spacing w:before="10"/>
                        <w:ind w:left="6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123</w:t>
                        <w:tab/>
                        <w:t>254</w:t>
                        <w:tab/>
                        <w:t>191</w:t>
                        <w:tab/>
                        <w:t>165</w:t>
                        <w:tab/>
                        <w:t>264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84" w:val="left" w:leader="none"/>
                          <w:tab w:pos="2968" w:val="left" w:leader="none"/>
                          <w:tab w:pos="4308" w:val="left" w:leader="none"/>
                          <w:tab w:pos="5591" w:val="left" w:leader="none"/>
                          <w:tab w:pos="6875" w:val="left" w:leader="none"/>
                        </w:tabs>
                        <w:spacing w:line="226" w:lineRule="exact" w:before="10"/>
                        <w:ind w:left="40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24,807</w:t>
                        <w:tab/>
                        <w:t>25,871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26,514</w:t>
                        <w:tab/>
                        <w:t>25,901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28,166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29,316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137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 </w:t>
      </w:r>
      <w:r>
        <w:rPr/>
        <w:t>(SEP)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Sistemas de Información y</w:t>
      </w:r>
      <w:r>
        <w:rPr>
          <w:spacing w:val="-5"/>
        </w:rPr>
        <w:t> </w:t>
      </w:r>
      <w:r>
        <w:rPr>
          <w:spacing w:val="-1"/>
        </w:rPr>
        <w:t>Estadísticas.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500" w:right="10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 w:before="74"/>
        <w:ind w:left="1687" w:right="0"/>
        <w:jc w:val="left"/>
        <w:rPr>
          <w:b w:val="0"/>
          <w:bCs w:val="0"/>
        </w:rPr>
      </w:pPr>
      <w:r>
        <w:rPr>
          <w:spacing w:val="-1"/>
        </w:rPr>
        <w:t>Matrícula</w:t>
      </w:r>
      <w:r>
        <w:rPr>
          <w:spacing w:val="54"/>
        </w:rPr>
        <w:t> </w:t>
      </w:r>
      <w:r>
        <w:rPr>
          <w:spacing w:val="-1"/>
        </w:rPr>
        <w:t>escolar registrada</w:t>
      </w:r>
      <w:r>
        <w:rPr/>
        <w:t> por</w:t>
      </w:r>
      <w:r>
        <w:rPr>
          <w:spacing w:val="-1"/>
        </w:rPr>
        <w:t> semestre en </w:t>
      </w:r>
      <w:r>
        <w:rPr/>
        <w:t>la</w:t>
      </w:r>
      <w:r>
        <w:rPr>
          <w:spacing w:val="2"/>
        </w:rPr>
        <w:t> </w:t>
      </w:r>
      <w:r>
        <w:rPr>
          <w:spacing w:val="-2"/>
        </w:rPr>
        <w:t>Universidad</w:t>
      </w:r>
      <w:r>
        <w:rPr>
          <w:spacing w:val="-1"/>
        </w:rPr>
        <w:t> Autónoma</w:t>
      </w:r>
      <w:r>
        <w:rPr/>
        <w:t> de</w:t>
      </w:r>
      <w:r>
        <w:rPr>
          <w:spacing w:val="-1"/>
        </w:rPr>
        <w:t> Baja California</w:t>
      </w:r>
      <w:r>
        <w:rPr/>
        <w:t> Sur,</w:t>
      </w:r>
      <w:r>
        <w:rPr>
          <w:spacing w:val="-1"/>
        </w:rPr>
        <w:t> 1998-2004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7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7.4pt;height:24.3pt;mso-position-horizontal-relative:char;mso-position-vertical-relative:line" coordorigin="0,0" coordsize="11348,486">
            <v:group style="position:absolute;left:1032;top:6;width:2;height:471" coordorigin="1032,6" coordsize="2,471">
              <v:shape style="position:absolute;left:1032;top:6;width:2;height:471" coordorigin="1032,6" coordsize="0,471" path="m1032,6l1032,476e" filled="false" stroked="true" strokeweight=".580pt" strokecolor="#000000">
                <v:path arrowok="t"/>
              </v:shape>
            </v:group>
            <v:group style="position:absolute;left:1741;top:6;width:2;height:471" coordorigin="1741,6" coordsize="2,471">
              <v:shape style="position:absolute;left:1741;top:6;width:2;height:471" coordorigin="1741,6" coordsize="0,471" path="m1741,6l1741,476e" filled="false" stroked="true" strokeweight=".580pt" strokecolor="#000000">
                <v:path arrowok="t"/>
              </v:shape>
            </v:group>
            <v:group style="position:absolute;left:2505;top:6;width:2;height:471" coordorigin="2505,6" coordsize="2,471">
              <v:shape style="position:absolute;left:2505;top:6;width:2;height:471" coordorigin="2505,6" coordsize="0,471" path="m2505,6l2505,476e" filled="false" stroked="true" strokeweight=".580pt" strokecolor="#000000">
                <v:path arrowok="t"/>
              </v:shape>
            </v:group>
            <v:group style="position:absolute;left:3215;top:6;width:2;height:471" coordorigin="3215,6" coordsize="2,471">
              <v:shape style="position:absolute;left:3215;top:6;width:2;height:471" coordorigin="3215,6" coordsize="0,471" path="m3215,6l3215,476e" filled="false" stroked="true" strokeweight=".580pt" strokecolor="#000000">
                <v:path arrowok="t"/>
              </v:shape>
            </v:group>
            <v:group style="position:absolute;left:3980;top:6;width:2;height:471" coordorigin="3980,6" coordsize="2,471">
              <v:shape style="position:absolute;left:3980;top:6;width:2;height:471" coordorigin="3980,6" coordsize="0,471" path="m3980,6l3980,476e" filled="false" stroked="true" strokeweight=".580pt" strokecolor="#000000">
                <v:path arrowok="t"/>
              </v:shape>
            </v:group>
            <v:group style="position:absolute;left:4688;top:6;width:2;height:471" coordorigin="4688,6" coordsize="2,471">
              <v:shape style="position:absolute;left:4688;top:6;width:2;height:471" coordorigin="4688,6" coordsize="0,471" path="m4688,6l4688,476e" filled="false" stroked="true" strokeweight=".580pt" strokecolor="#000000">
                <v:path arrowok="t"/>
              </v:shape>
            </v:group>
            <v:group style="position:absolute;left:5454;top:6;width:2;height:471" coordorigin="5454,6" coordsize="2,471">
              <v:shape style="position:absolute;left:5454;top:6;width:2;height:471" coordorigin="5454,6" coordsize="0,471" path="m5454,6l5454,476e" filled="false" stroked="true" strokeweight=".580pt" strokecolor="#000000">
                <v:path arrowok="t"/>
              </v:shape>
            </v:group>
            <v:group style="position:absolute;left:6163;top:6;width:2;height:471" coordorigin="6163,6" coordsize="2,471">
              <v:shape style="position:absolute;left:6163;top:6;width:2;height:471" coordorigin="6163,6" coordsize="0,471" path="m6163,6l6163,476e" filled="false" stroked="true" strokeweight=".580pt" strokecolor="#000000">
                <v:path arrowok="t"/>
              </v:shape>
            </v:group>
            <v:group style="position:absolute;left:6927;top:6;width:2;height:471" coordorigin="6927,6" coordsize="2,471">
              <v:shape style="position:absolute;left:6927;top:6;width:2;height:471" coordorigin="6927,6" coordsize="0,471" path="m6927,6l6927,476e" filled="false" stroked="true" strokeweight=".580pt" strokecolor="#000000">
                <v:path arrowok="t"/>
              </v:shape>
            </v:group>
            <v:group style="position:absolute;left:7637;top:6;width:2;height:471" coordorigin="7637,6" coordsize="2,471">
              <v:shape style="position:absolute;left:7637;top:6;width:2;height:471" coordorigin="7637,6" coordsize="0,471" path="m7637,6l7637,476e" filled="false" stroked="true" strokeweight=".580pt" strokecolor="#000000">
                <v:path arrowok="t"/>
              </v:shape>
            </v:group>
            <v:group style="position:absolute;left:8402;top:6;width:2;height:471" coordorigin="8402,6" coordsize="2,471">
              <v:shape style="position:absolute;left:8402;top:6;width:2;height:471" coordorigin="8402,6" coordsize="0,471" path="m8402,6l8402,476e" filled="false" stroked="true" strokeweight=".580pt" strokecolor="#000000">
                <v:path arrowok="t"/>
              </v:shape>
            </v:group>
            <v:group style="position:absolute;left:9110;top:6;width:2;height:471" coordorigin="9110,6" coordsize="2,471">
              <v:shape style="position:absolute;left:9110;top:6;width:2;height:471" coordorigin="9110,6" coordsize="0,471" path="m9110,6l9110,476e" filled="false" stroked="true" strokeweight=".580pt" strokecolor="#000000">
                <v:path arrowok="t"/>
              </v:shape>
            </v:group>
            <v:group style="position:absolute;left:9876;top:6;width:2;height:471" coordorigin="9876,6" coordsize="2,471">
              <v:shape style="position:absolute;left:9876;top:6;width:2;height:471" coordorigin="9876,6" coordsize="0,471" path="m9876,6l9876,476e" filled="false" stroked="true" strokeweight=".580pt" strokecolor="#000000">
                <v:path arrowok="t"/>
              </v:shape>
            </v:group>
            <v:group style="position:absolute;left:10585;top:6;width:2;height:471" coordorigin="10585,6" coordsize="2,471">
              <v:shape style="position:absolute;left:10585;top:6;width:2;height:471" coordorigin="10585,6" coordsize="0,471" path="m10585,6l10585,476e" filled="false" stroked="true" strokeweight=".580pt" strokecolor="#000000">
                <v:path arrowok="t"/>
              </v:shape>
            </v:group>
            <v:group style="position:absolute;left:6;top:241;width:11337;height:2" coordorigin="6,241" coordsize="11337,2">
              <v:shape style="position:absolute;left:6;top:241;width:11337;height:2" coordorigin="6,241" coordsize="11337,0" path="m6,241l11342,241e" filled="false" stroked="true" strokeweight=".580pt" strokecolor="#000000">
                <v:path arrowok="t"/>
              </v:shape>
              <v:shape style="position:absolute;left:6;top:476;width:11338;height:10" type="#_x0000_t75" stroked="false">
                <v:imagedata r:id="rId39" o:title=""/>
              </v:shape>
              <v:shape style="position:absolute;left:0;top:0;width:11348;height:486" type="#_x0000_t202" filled="false" stroked="false">
                <v:textbox inset="0,0,0,0">
                  <w:txbxContent>
                    <w:p>
                      <w:pPr>
                        <w:tabs>
                          <w:tab w:pos="1169" w:val="left" w:leader="none"/>
                          <w:tab w:pos="1934" w:val="left" w:leader="none"/>
                          <w:tab w:pos="2643" w:val="left" w:leader="none"/>
                          <w:tab w:pos="3407" w:val="left" w:leader="none"/>
                          <w:tab w:pos="4117" w:val="left" w:leader="none"/>
                          <w:tab w:pos="4882" w:val="left" w:leader="none"/>
                          <w:tab w:pos="5590" w:val="left" w:leader="none"/>
                          <w:tab w:pos="6356" w:val="left" w:leader="none"/>
                          <w:tab w:pos="7065" w:val="left" w:leader="none"/>
                          <w:tab w:pos="7829" w:val="left" w:leader="none"/>
                          <w:tab w:pos="8538" w:val="left" w:leader="none"/>
                          <w:tab w:pos="9304" w:val="left" w:leader="none"/>
                          <w:tab w:pos="10012" w:val="left" w:leader="none"/>
                          <w:tab w:pos="10778" w:val="left" w:leader="none"/>
                        </w:tabs>
                        <w:spacing w:line="250" w:lineRule="auto" w:before="4"/>
                        <w:ind w:left="82" w:right="66" w:firstLine="101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1998-I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1998-II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1999-I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1999-II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2000-I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2000-II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2001-I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2001-II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2002-I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2002-II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2003-I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2003-II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2004-I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2004-II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Matrícula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2,332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2,985</w:t>
                        <w:tab/>
                        <w:t>2,359</w:t>
                        <w:tab/>
                        <w:t>2,823</w:t>
                        <w:tab/>
                        <w:t>2,430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3,170</w:t>
                        <w:tab/>
                        <w:t>2,910</w:t>
                        <w:tab/>
                        <w:t>3,961</w:t>
                        <w:tab/>
                        <w:t>3,555</w:t>
                        <w:tab/>
                        <w:t>4,651</w:t>
                        <w:tab/>
                        <w:t>4,131</w:t>
                        <w:tab/>
                        <w:t>4,886</w:t>
                        <w:tab/>
                        <w:t>4,466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5,737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877" w:right="3893"/>
        <w:jc w:val="left"/>
        <w:rPr>
          <w:b w:val="0"/>
          <w:bCs w:val="0"/>
        </w:rPr>
      </w:pPr>
      <w:r>
        <w:rPr>
          <w:spacing w:val="-1"/>
        </w:rPr>
        <w:t>Fuente: Universidad</w:t>
      </w:r>
      <w:r>
        <w:rPr/>
        <w:t> </w:t>
      </w:r>
      <w:r>
        <w:rPr>
          <w:spacing w:val="-2"/>
        </w:rPr>
        <w:t>Autónoma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1"/>
        </w:rPr>
        <w:t>Universitaria.</w:t>
      </w:r>
      <w:r>
        <w:rPr>
          <w:spacing w:val="72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877" w:right="0"/>
        <w:jc w:val="left"/>
        <w:rPr>
          <w:b w:val="0"/>
          <w:bCs w:val="0"/>
        </w:rPr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licenciatura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posgrado.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2"/>
        <w:spacing w:line="240" w:lineRule="auto"/>
        <w:ind w:left="1960" w:right="0"/>
        <w:jc w:val="left"/>
        <w:rPr>
          <w:b w:val="0"/>
          <w:bCs w:val="0"/>
        </w:rPr>
      </w:pPr>
      <w:r>
        <w:rPr>
          <w:spacing w:val="-1"/>
        </w:rPr>
        <w:t>Egresados registrados</w:t>
      </w:r>
      <w:r>
        <w:rPr/>
        <w:t> por</w:t>
      </w:r>
      <w:r>
        <w:rPr>
          <w:spacing w:val="-1"/>
        </w:rPr>
        <w:t> semestre en </w:t>
      </w:r>
      <w:r>
        <w:rPr/>
        <w:t>la</w:t>
      </w:r>
      <w:r>
        <w:rPr>
          <w:spacing w:val="-1"/>
        </w:rPr>
        <w:t> Universidad Autónoma</w:t>
      </w:r>
      <w:r>
        <w:rPr/>
        <w:t> de</w:t>
      </w:r>
      <w:r>
        <w:rPr>
          <w:spacing w:val="-1"/>
        </w:rPr>
        <w:t> Baja California</w:t>
      </w:r>
      <w:r>
        <w:rPr/>
        <w:t> Sur,</w:t>
      </w:r>
      <w:r>
        <w:rPr>
          <w:spacing w:val="-1"/>
        </w:rPr>
        <w:t> 1998-2004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6.4pt;height:24.3pt;mso-position-horizontal-relative:char;mso-position-vertical-relative:line" coordorigin="0,0" coordsize="10728,486">
            <v:group style="position:absolute;left:1176;top:6;width:2;height:471" coordorigin="1176,6" coordsize="2,471">
              <v:shape style="position:absolute;left:1176;top:6;width:2;height:471" coordorigin="1176,6" coordsize="0,471" path="m1176,6l1176,476e" filled="false" stroked="true" strokeweight=".580pt" strokecolor="#000000">
                <v:path arrowok="t"/>
              </v:shape>
            </v:group>
            <v:group style="position:absolute;left:1885;top:6;width:2;height:471" coordorigin="1885,6" coordsize="2,471">
              <v:shape style="position:absolute;left:1885;top:6;width:2;height:471" coordorigin="1885,6" coordsize="0,471" path="m1885,6l1885,476e" filled="false" stroked="true" strokeweight=".580pt" strokecolor="#000000">
                <v:path arrowok="t"/>
              </v:shape>
            </v:group>
            <v:group style="position:absolute;left:2649;top:6;width:2;height:471" coordorigin="2649,6" coordsize="2,471">
              <v:shape style="position:absolute;left:2649;top:6;width:2;height:471" coordorigin="2649,6" coordsize="0,471" path="m2649,6l2649,476e" filled="false" stroked="true" strokeweight=".580pt" strokecolor="#000000">
                <v:path arrowok="t"/>
              </v:shape>
            </v:group>
            <v:group style="position:absolute;left:3359;top:6;width:2;height:471" coordorigin="3359,6" coordsize="2,471">
              <v:shape style="position:absolute;left:3359;top:6;width:2;height:471" coordorigin="3359,6" coordsize="0,471" path="m3359,6l3359,476e" filled="false" stroked="true" strokeweight=".580pt" strokecolor="#000000">
                <v:path arrowok="t"/>
              </v:shape>
            </v:group>
            <v:group style="position:absolute;left:4124;top:6;width:2;height:471" coordorigin="4124,6" coordsize="2,471">
              <v:shape style="position:absolute;left:4124;top:6;width:2;height:471" coordorigin="4124,6" coordsize="0,471" path="m4124,6l4124,476e" filled="false" stroked="true" strokeweight=".580pt" strokecolor="#000000">
                <v:path arrowok="t"/>
              </v:shape>
            </v:group>
            <v:group style="position:absolute;left:4833;top:6;width:2;height:471" coordorigin="4833,6" coordsize="2,471">
              <v:shape style="position:absolute;left:4833;top:6;width:2;height:471" coordorigin="4833,6" coordsize="0,471" path="m4833,6l4833,476e" filled="false" stroked="true" strokeweight=".580pt" strokecolor="#000000">
                <v:path arrowok="t"/>
              </v:shape>
            </v:group>
            <v:group style="position:absolute;left:5598;top:6;width:2;height:471" coordorigin="5598,6" coordsize="2,471">
              <v:shape style="position:absolute;left:5598;top:6;width:2;height:471" coordorigin="5598,6" coordsize="0,471" path="m5598,6l5598,476e" filled="false" stroked="true" strokeweight=".580pt" strokecolor="#000000">
                <v:path arrowok="t"/>
              </v:shape>
            </v:group>
            <v:group style="position:absolute;left:6307;top:6;width:2;height:471" coordorigin="6307,6" coordsize="2,471">
              <v:shape style="position:absolute;left:6307;top:6;width:2;height:471" coordorigin="6307,6" coordsize="0,471" path="m6307,6l6307,476e" filled="false" stroked="true" strokeweight=".580pt" strokecolor="#000000">
                <v:path arrowok="t"/>
              </v:shape>
            </v:group>
            <v:group style="position:absolute;left:7071;top:6;width:2;height:471" coordorigin="7071,6" coordsize="2,471">
              <v:shape style="position:absolute;left:7071;top:6;width:2;height:471" coordorigin="7071,6" coordsize="0,471" path="m7071,6l7071,476e" filled="false" stroked="true" strokeweight=".580pt" strokecolor="#000000">
                <v:path arrowok="t"/>
              </v:shape>
            </v:group>
            <v:group style="position:absolute;left:7781;top:6;width:2;height:471" coordorigin="7781,6" coordsize="2,471">
              <v:shape style="position:absolute;left:7781;top:6;width:2;height:471" coordorigin="7781,6" coordsize="0,471" path="m7781,6l7781,476e" filled="false" stroked="true" strokeweight=".580pt" strokecolor="#000000">
                <v:path arrowok="t"/>
              </v:shape>
            </v:group>
            <v:group style="position:absolute;left:8546;top:6;width:2;height:471" coordorigin="8546,6" coordsize="2,471">
              <v:shape style="position:absolute;left:8546;top:6;width:2;height:471" coordorigin="8546,6" coordsize="0,471" path="m8546,6l8546,476e" filled="false" stroked="true" strokeweight=".580pt" strokecolor="#000000">
                <v:path arrowok="t"/>
              </v:shape>
            </v:group>
            <v:group style="position:absolute;left:9255;top:6;width:2;height:471" coordorigin="9255,6" coordsize="2,471">
              <v:shape style="position:absolute;left:9255;top:6;width:2;height:471" coordorigin="9255,6" coordsize="0,471" path="m9255,6l9255,476e" filled="false" stroked="true" strokeweight=".580pt" strokecolor="#000000">
                <v:path arrowok="t"/>
              </v:shape>
            </v:group>
            <v:group style="position:absolute;left:10020;top:6;width:2;height:471" coordorigin="10020,6" coordsize="2,471">
              <v:shape style="position:absolute;left:10020;top:6;width:2;height:471" coordorigin="10020,6" coordsize="0,471" path="m10020,6l10020,476e" filled="false" stroked="true" strokeweight=".580pt" strokecolor="#000000">
                <v:path arrowok="t"/>
              </v:shape>
            </v:group>
            <v:group style="position:absolute;left:6;top:241;width:10716;height:2" coordorigin="6,241" coordsize="10716,2">
              <v:shape style="position:absolute;left:6;top:241;width:10716;height:2" coordorigin="6,241" coordsize="10716,0" path="m6,241l10722,241e" filled="false" stroked="true" strokeweight=".580pt" strokecolor="#000000">
                <v:path arrowok="t"/>
              </v:shape>
              <v:shape style="position:absolute;left:6;top:476;width:10720;height:10" type="#_x0000_t75" stroked="false">
                <v:imagedata r:id="rId40" o:title=""/>
              </v:shape>
              <v:shape style="position:absolute;left:0;top:0;width:10728;height:486" type="#_x0000_t202" filled="false" stroked="false">
                <v:textbox inset="0,0,0,0">
                  <w:txbxContent>
                    <w:p>
                      <w:pPr>
                        <w:tabs>
                          <w:tab w:pos="1480" w:val="left" w:leader="none"/>
                          <w:tab w:pos="2357" w:val="left" w:leader="none"/>
                          <w:tab w:pos="2954" w:val="left" w:leader="none"/>
                          <w:tab w:pos="3831" w:val="left" w:leader="none"/>
                          <w:tab w:pos="4428" w:val="left" w:leader="none"/>
                          <w:tab w:pos="5305" w:val="left" w:leader="none"/>
                          <w:tab w:pos="5901" w:val="left" w:leader="none"/>
                          <w:tab w:pos="6778" w:val="left" w:leader="none"/>
                          <w:tab w:pos="7376" w:val="left" w:leader="none"/>
                          <w:tab w:pos="8253" w:val="left" w:leader="none"/>
                          <w:tab w:pos="8849" w:val="left" w:leader="none"/>
                          <w:tab w:pos="9726" w:val="left" w:leader="none"/>
                          <w:tab w:pos="10322" w:val="left" w:leader="none"/>
                        </w:tabs>
                        <w:spacing w:line="250" w:lineRule="auto" w:before="4"/>
                        <w:ind w:left="82" w:right="68" w:firstLine="116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1998-I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1998-II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1999-I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1999-II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2000-I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2000-II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2001-I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2001-II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2002-I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2002-II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2003-I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2003-II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2004-I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Egresados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115</w:t>
                        <w:tab/>
                        <w:t>28</w:t>
                        <w:tab/>
                        <w:t>276</w:t>
                        <w:tab/>
                        <w:t>47</w:t>
                        <w:tab/>
                        <w:t>316</w:t>
                        <w:tab/>
                        <w:t>57</w:t>
                        <w:tab/>
                        <w:t>249</w:t>
                        <w:tab/>
                        <w:t>72</w:t>
                        <w:tab/>
                        <w:t>302</w:t>
                        <w:tab/>
                        <w:t>46</w:t>
                        <w:tab/>
                        <w:t>284</w:t>
                        <w:tab/>
                        <w:t>47</w:t>
                        <w:tab/>
                        <w:t>341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1248" w:right="3468"/>
        <w:jc w:val="left"/>
        <w:rPr>
          <w:b w:val="0"/>
          <w:bCs w:val="0"/>
        </w:rPr>
      </w:pPr>
      <w:r>
        <w:rPr>
          <w:spacing w:val="-1"/>
        </w:rPr>
        <w:t>Fuente: Universidad</w:t>
      </w:r>
      <w:r>
        <w:rPr/>
        <w:t> </w:t>
      </w:r>
      <w:r>
        <w:rPr>
          <w:spacing w:val="-2"/>
        </w:rPr>
        <w:t>Autónoma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1"/>
        </w:rPr>
        <w:t>Universitaria.</w:t>
      </w:r>
      <w:r>
        <w:rPr>
          <w:spacing w:val="72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licenciatura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posgrado.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2684" w:right="0"/>
        <w:jc w:val="left"/>
        <w:rPr>
          <w:b w:val="0"/>
          <w:bCs w:val="0"/>
        </w:rPr>
      </w:pPr>
      <w:r>
        <w:rPr/>
        <w:t>Titulados</w:t>
      </w:r>
      <w:r>
        <w:rPr>
          <w:spacing w:val="-1"/>
        </w:rPr>
        <w:t> registrados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Universidad</w:t>
      </w:r>
      <w:r>
        <w:rPr>
          <w:spacing w:val="-1"/>
        </w:rPr>
        <w:t> Autónoma</w:t>
      </w:r>
      <w:r>
        <w:rPr/>
        <w:t> de</w:t>
      </w:r>
      <w:r>
        <w:rPr>
          <w:spacing w:val="-1"/>
        </w:rPr>
        <w:t> Baja California</w:t>
      </w:r>
      <w:r>
        <w:rPr/>
        <w:t> Sur,</w:t>
      </w:r>
      <w:r>
        <w:rPr>
          <w:spacing w:val="-1"/>
        </w:rPr>
        <w:t> 1998-2004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6"/>
        <w:gridCol w:w="586"/>
        <w:gridCol w:w="587"/>
        <w:gridCol w:w="586"/>
        <w:gridCol w:w="586"/>
        <w:gridCol w:w="587"/>
        <w:gridCol w:w="586"/>
        <w:gridCol w:w="578"/>
      </w:tblGrid>
      <w:tr>
        <w:trPr>
          <w:trHeight w:val="240" w:hRule="exact"/>
        </w:trPr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0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Titulados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" w:lineRule="atLeast"/>
        <w:ind w:left="384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3259074" cy="6095"/>
            <wp:effectExtent l="0" t="0" r="0" b="0"/>
            <wp:docPr id="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074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40" w:lineRule="exact"/>
        <w:ind w:left="3948" w:right="0"/>
        <w:jc w:val="left"/>
        <w:rPr>
          <w:b w:val="0"/>
          <w:bCs w:val="0"/>
        </w:rPr>
      </w:pPr>
      <w:r>
        <w:rPr>
          <w:spacing w:val="-1"/>
        </w:rPr>
        <w:t>Fuente: Universidad</w:t>
      </w:r>
      <w:r>
        <w:rPr/>
        <w:t> </w:t>
      </w:r>
      <w:r>
        <w:rPr>
          <w:spacing w:val="-2"/>
        </w:rPr>
        <w:t>Autónoma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>
          <w:b w:val="0"/>
        </w:rPr>
      </w:r>
    </w:p>
    <w:p>
      <w:pPr>
        <w:pStyle w:val="BodyText"/>
        <w:spacing w:line="240" w:lineRule="auto"/>
        <w:ind w:left="3948" w:right="5121"/>
        <w:jc w:val="left"/>
        <w:rPr>
          <w:b w:val="0"/>
          <w:bCs w:val="0"/>
        </w:rPr>
      </w:pP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1"/>
        </w:rPr>
        <w:t>Universitaria.</w:t>
      </w:r>
      <w:r>
        <w:rPr>
          <w:spacing w:val="33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948" w:right="0"/>
        <w:jc w:val="left"/>
        <w:rPr>
          <w:b w:val="0"/>
          <w:bCs w:val="0"/>
        </w:rPr>
      </w:pPr>
      <w:r>
        <w:rPr>
          <w:spacing w:val="-1"/>
        </w:rPr>
        <w:t>Incluye</w:t>
      </w:r>
      <w:r>
        <w:rPr/>
        <w:t> </w:t>
      </w:r>
      <w:r>
        <w:rPr>
          <w:spacing w:val="-1"/>
        </w:rPr>
        <w:t>licenciatura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posgrado.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3986" w:right="3159" w:firstLine="232"/>
        <w:jc w:val="left"/>
        <w:rPr>
          <w:b w:val="0"/>
          <w:bCs w:val="0"/>
        </w:rPr>
      </w:pPr>
      <w:r>
        <w:rPr>
          <w:spacing w:val="-1"/>
        </w:rPr>
        <w:t>Becas </w:t>
      </w:r>
      <w:r>
        <w:rPr/>
        <w:t>a</w:t>
      </w:r>
      <w:r>
        <w:rPr>
          <w:spacing w:val="-1"/>
        </w:rPr>
        <w:t> estudiantes</w:t>
      </w:r>
      <w:r>
        <w:rPr/>
        <w:t> de</w:t>
      </w:r>
      <w:r>
        <w:rPr>
          <w:spacing w:val="54"/>
        </w:rPr>
        <w:t> </w:t>
      </w:r>
      <w:r>
        <w:rPr/>
        <w:t>licenciatura</w:t>
      </w:r>
      <w:r>
        <w:rPr>
          <w:spacing w:val="-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25"/>
        </w:rPr>
        <w:t> </w:t>
      </w:r>
      <w:r>
        <w:rPr>
          <w:spacing w:val="-2"/>
        </w:rPr>
        <w:t>Universidad</w:t>
      </w:r>
      <w:r>
        <w:rPr>
          <w:spacing w:val="-1"/>
        </w:rPr>
        <w:t> Autónoma</w:t>
      </w:r>
      <w:r>
        <w:rPr/>
        <w:t> de</w:t>
      </w:r>
      <w:r>
        <w:rPr>
          <w:spacing w:val="-1"/>
        </w:rPr>
        <w:t> Baja California</w:t>
      </w:r>
      <w:r>
        <w:rPr/>
        <w:t> Sur,</w:t>
      </w:r>
      <w:r>
        <w:rPr>
          <w:spacing w:val="-1"/>
        </w:rPr>
        <w:t> 2003-2004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2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0.95pt;height:60.6pt;mso-position-horizontal-relative:char;mso-position-vertical-relative:line" coordorigin="0,0" coordsize="4819,1212">
            <v:group style="position:absolute;left:2621;top:6;width:2;height:1200" coordorigin="2621,6" coordsize="2,1200">
              <v:shape style="position:absolute;left:2621;top:6;width:2;height:1200" coordorigin="2621,6" coordsize="0,1200" path="m2621,6l2621,1206e" filled="false" stroked="true" strokeweight=".580pt" strokecolor="#000000">
                <v:path arrowok="t"/>
              </v:shape>
            </v:group>
            <v:group style="position:absolute;left:3721;top:6;width:2;height:1200" coordorigin="3721,6" coordsize="2,1200">
              <v:shape style="position:absolute;left:3721;top:6;width:2;height:1200" coordorigin="3721,6" coordsize="0,1200" path="m3721,6l3721,1206e" filled="false" stroked="true" strokeweight=".580pt" strokecolor="#000000">
                <v:path arrowok="t"/>
              </v:shape>
            </v:group>
            <v:group style="position:absolute;left:6;top:241;width:4808;height:2" coordorigin="6,241" coordsize="4808,2">
              <v:shape style="position:absolute;left:6;top:241;width:4808;height:2" coordorigin="6,241" coordsize="4808,0" path="m6,241l4813,241e" filled="false" stroked="true" strokeweight=".580pt" strokecolor="#000000">
                <v:path arrowok="t"/>
              </v:shape>
              <v:shape style="position:absolute;left:6;top:476;width:4810;height:10" type="#_x0000_t75" stroked="false">
                <v:imagedata r:id="rId42" o:title=""/>
              </v:shape>
              <v:shape style="position:absolute;left:6;top:716;width:4810;height:10" type="#_x0000_t75" stroked="false">
                <v:imagedata r:id="rId42" o:title=""/>
              </v:shape>
              <v:shape style="position:absolute;left:6;top:956;width:4810;height:10" type="#_x0000_t75" stroked="false">
                <v:imagedata r:id="rId42" o:title=""/>
              </v:shape>
            </v:group>
            <v:group style="position:absolute;left:6;top:1201;width:4808;height:2" coordorigin="6,1201" coordsize="4808,2">
              <v:shape style="position:absolute;left:6;top:1201;width:4808;height:2" coordorigin="6,1201" coordsize="4808,0" path="m6,1201l4813,1201e" filled="false" stroked="true" strokeweight=".580pt" strokecolor="#000000">
                <v:path arrowok="t"/>
              </v:shape>
              <v:shape style="position:absolute;left:83;top:29;width:159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3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Becas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Pronabes Socioeconómica Excelencia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Deportiva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47;top:29;width:1805;height:1161" type="#_x0000_t202" filled="false" stroked="false">
                <v:textbox inset="0,0,0,0">
                  <w:txbxContent>
                    <w:p>
                      <w:pPr>
                        <w:tabs>
                          <w:tab w:pos="1100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68" w:val="left" w:leader="none"/>
                        </w:tabs>
                        <w:spacing w:before="10"/>
                        <w:ind w:left="3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69" w:val="left" w:leader="none"/>
                        </w:tabs>
                        <w:spacing w:before="10"/>
                        <w:ind w:left="4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0" w:val="left" w:leader="none"/>
                        </w:tabs>
                        <w:spacing w:before="10"/>
                        <w:ind w:left="36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0" w:val="left" w:leader="none"/>
                        </w:tabs>
                        <w:spacing w:line="226" w:lineRule="exact" w:before="10"/>
                        <w:ind w:left="5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279" w:right="3468"/>
        <w:jc w:val="left"/>
        <w:rPr>
          <w:b w:val="0"/>
          <w:bCs w:val="0"/>
        </w:rPr>
      </w:pPr>
      <w:r>
        <w:rPr>
          <w:spacing w:val="-1"/>
        </w:rPr>
        <w:t>Fuente: Universidad</w:t>
      </w:r>
      <w:r>
        <w:rPr/>
        <w:t> </w:t>
      </w:r>
      <w:r>
        <w:rPr>
          <w:spacing w:val="-2"/>
        </w:rPr>
        <w:t>Autónoma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Programación</w:t>
      </w:r>
      <w:r>
        <w:rPr/>
        <w:t> </w:t>
      </w:r>
      <w:r>
        <w:rPr>
          <w:spacing w:val="-1"/>
        </w:rPr>
        <w:t>Universitaria.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3833" w:right="0"/>
        <w:jc w:val="left"/>
        <w:rPr>
          <w:b w:val="0"/>
          <w:bCs w:val="0"/>
        </w:rPr>
      </w:pPr>
      <w:r>
        <w:rPr/>
        <w:t>Grado</w:t>
      </w:r>
      <w:r>
        <w:rPr>
          <w:spacing w:val="-1"/>
        </w:rPr>
        <w:t> </w:t>
      </w:r>
      <w:r>
        <w:rPr/>
        <w:t>promedio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escolaridad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2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586"/>
        <w:gridCol w:w="587"/>
        <w:gridCol w:w="586"/>
        <w:gridCol w:w="586"/>
        <w:gridCol w:w="587"/>
        <w:gridCol w:w="578"/>
      </w:tblGrid>
      <w:tr>
        <w:trPr>
          <w:trHeight w:val="272" w:hRule="exact"/>
        </w:trPr>
        <w:tc>
          <w:tcPr>
            <w:tcW w:w="8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09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Grado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promedio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escolaridad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881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881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8.85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4242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(SEP)</w:t>
      </w:r>
      <w:r>
        <w:rPr/>
        <w:t> en B.C.Sur.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4652" w:right="4642"/>
        <w:jc w:val="center"/>
        <w:rPr>
          <w:b w:val="0"/>
          <w:bCs w:val="0"/>
        </w:rPr>
      </w:pPr>
      <w:r>
        <w:rPr>
          <w:spacing w:val="-1"/>
        </w:rPr>
        <w:t>Reprobación</w:t>
      </w:r>
      <w:r>
        <w:rPr/>
        <w:t> y</w:t>
      </w:r>
      <w:r>
        <w:rPr>
          <w:spacing w:val="-4"/>
        </w:rPr>
        <w:t> </w:t>
      </w:r>
      <w:r>
        <w:rPr/>
        <w:t>deserción</w:t>
      </w:r>
      <w:r>
        <w:rPr>
          <w:spacing w:val="-1"/>
        </w:rPr>
        <w:t> en B.C.Sur,</w:t>
      </w:r>
      <w:r>
        <w:rPr>
          <w:spacing w:val="22"/>
        </w:rPr>
        <w:t> </w:t>
      </w:r>
      <w:r>
        <w:rPr/>
        <w:t>2002-2003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/>
        <w:t>2003-2004 </w:t>
      </w:r>
      <w:r>
        <w:rPr>
          <w:spacing w:val="-2"/>
        </w:rPr>
        <w:t>(%)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7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5"/>
        <w:gridCol w:w="1474"/>
        <w:gridCol w:w="1475"/>
        <w:gridCol w:w="1474"/>
        <w:gridCol w:w="1212"/>
      </w:tblGrid>
      <w:tr>
        <w:trPr>
          <w:trHeight w:val="234" w:hRule="exact"/>
        </w:trPr>
        <w:tc>
          <w:tcPr>
            <w:tcW w:w="16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4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948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8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Reprobación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686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Deserción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1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2002-2003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2003-2004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2002-2003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2003-2004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6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Primaria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2.4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0.3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0.2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Secundaria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8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11.74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4.5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16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Media </w:t>
            </w:r>
            <w:r>
              <w:rPr>
                <w:rFonts w:ascii="Arial"/>
                <w:b/>
                <w:sz w:val="20"/>
              </w:rPr>
              <w:t>Superior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37.2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8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31.86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7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17.3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2862" w:right="3159"/>
        <w:jc w:val="left"/>
        <w:rPr>
          <w:b w:val="0"/>
          <w:bCs w:val="0"/>
        </w:rPr>
      </w:pPr>
      <w:r>
        <w:rPr/>
        <w:pict>
          <v:shape style="position:absolute;margin-left:227.160004pt;margin-top:-24.620201pt;width:362.580008pt;height:.48pt;mso-position-horizontal-relative:page;mso-position-vertical-relative:paragraph;z-index:-1103872" type="#_x0000_t75" stroked="false">
            <v:imagedata r:id="rId43" o:title=""/>
          </v:shape>
        </w:pict>
      </w:r>
      <w:r>
        <w:rPr/>
        <w:pict>
          <v:shape style="position:absolute;margin-left:227.160004pt;margin-top:-12.620201pt;width:362.580008pt;height:.48pt;mso-position-horizontal-relative:page;mso-position-vertical-relative:paragraph;z-index:-1103848" type="#_x0000_t75" stroked="false">
            <v:imagedata r:id="rId43" o:title=""/>
          </v:shape>
        </w:pict>
      </w: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(SEP)</w:t>
      </w:r>
      <w:r>
        <w:rPr/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/>
        <w:t>B.C.Sur,</w:t>
      </w:r>
      <w:r>
        <w:rPr>
          <w:spacing w:val="1"/>
        </w:rPr>
        <w:t> </w:t>
      </w:r>
      <w:r>
        <w:rPr/>
        <w:t>Subsecretaría de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Educativos,</w:t>
      </w:r>
      <w:r>
        <w:rPr>
          <w:spacing w:val="43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de </w:t>
      </w:r>
      <w:r>
        <w:rPr/>
        <w:t>Información y</w:t>
      </w:r>
      <w:r>
        <w:rPr>
          <w:spacing w:val="-5"/>
        </w:rPr>
        <w:t> </w:t>
      </w:r>
      <w:r>
        <w:rPr/>
        <w:t>Estadísticas.</w:t>
      </w:r>
      <w:r>
        <w:rPr>
          <w:b w:val="0"/>
        </w:rPr>
      </w:r>
    </w:p>
    <w:p>
      <w:pPr>
        <w:spacing w:after="0" w:line="160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4334" w:right="4323"/>
        <w:jc w:val="center"/>
        <w:rPr>
          <w:b w:val="0"/>
          <w:bCs w:val="0"/>
        </w:rPr>
      </w:pPr>
      <w:r>
        <w:rPr>
          <w:spacing w:val="-1"/>
        </w:rPr>
        <w:t>Asignación</w:t>
      </w:r>
      <w:r>
        <w:rPr/>
        <w:t> 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>
          <w:spacing w:val="-2"/>
        </w:rPr>
        <w:t>educativas</w:t>
      </w:r>
      <w:r>
        <w:rPr>
          <w:spacing w:val="-1"/>
        </w:rPr>
        <w:t> en B.C.Sur</w:t>
      </w:r>
      <w:r>
        <w:rPr>
          <w:spacing w:val="22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1006"/>
        <w:gridCol w:w="900"/>
        <w:gridCol w:w="946"/>
        <w:gridCol w:w="949"/>
        <w:gridCol w:w="902"/>
        <w:gridCol w:w="745"/>
      </w:tblGrid>
      <w:tr>
        <w:trPr>
          <w:trHeight w:val="234" w:hRule="exact"/>
        </w:trPr>
        <w:tc>
          <w:tcPr>
            <w:tcW w:w="119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48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Alumnos</w:t>
            </w:r>
            <w:r>
              <w:rPr>
                <w:rFonts w:ascii="Arial"/>
                <w:b/>
                <w:color w:val="006699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Becados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19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19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13,369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20,606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23,718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28,522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3228" w:right="3159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>
          <w:spacing w:val="37"/>
        </w:rPr>
        <w:t> </w:t>
      </w:r>
      <w:r>
        <w:rPr/>
        <w:t>(SEP) en B.C.Sur,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de </w:t>
      </w:r>
      <w:r>
        <w:rPr>
          <w:spacing w:val="-1"/>
        </w:rPr>
        <w:t>Becas.</w:t>
      </w:r>
      <w:r>
        <w:rPr>
          <w:spacing w:val="2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160" w:lineRule="exact" w:before="1"/>
        <w:ind w:left="3228" w:right="3468"/>
        <w:jc w:val="left"/>
        <w:rPr>
          <w:b w:val="0"/>
          <w:bCs w:val="0"/>
        </w:rPr>
      </w:pP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becas otorgadas</w:t>
      </w:r>
      <w:r>
        <w:rPr>
          <w:spacing w:val="-1"/>
        </w:rPr>
        <w:t> </w:t>
      </w:r>
      <w:r>
        <w:rPr/>
        <w:t>por la SEP,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Oportunidades</w:t>
      </w:r>
      <w:r>
        <w:rPr/>
        <w:t> </w:t>
      </w:r>
      <w:r>
        <w:rPr>
          <w:spacing w:val="-1"/>
        </w:rPr>
        <w:t>(SEDESOL),</w:t>
      </w:r>
      <w:r>
        <w:rPr/>
        <w:t> </w:t>
      </w:r>
      <w:r>
        <w:rPr>
          <w:spacing w:val="-2"/>
        </w:rPr>
        <w:t>PRONABE,</w:t>
      </w:r>
      <w:r>
        <w:rPr>
          <w:spacing w:val="28"/>
        </w:rPr>
        <w:t> </w:t>
      </w:r>
      <w:r>
        <w:rPr>
          <w:spacing w:val="-2"/>
        </w:rPr>
        <w:t>CONACYT,</w:t>
      </w:r>
      <w:r>
        <w:rPr/>
        <w:t> </w:t>
      </w:r>
      <w:r>
        <w:rPr>
          <w:spacing w:val="-1"/>
        </w:rPr>
        <w:t>Patronato</w:t>
      </w:r>
      <w:r>
        <w:rPr/>
        <w:t> del </w:t>
      </w:r>
      <w:r>
        <w:rPr>
          <w:spacing w:val="-1"/>
        </w:rPr>
        <w:t>Estudiante</w:t>
      </w:r>
      <w:r>
        <w:rPr/>
        <w:t> </w:t>
      </w:r>
      <w:r>
        <w:rPr>
          <w:spacing w:val="-2"/>
        </w:rPr>
        <w:t>Sudcaliforniano</w:t>
      </w:r>
      <w:r>
        <w:rPr/>
        <w:t> e </w:t>
      </w:r>
      <w:r>
        <w:rPr>
          <w:spacing w:val="-1"/>
        </w:rPr>
        <w:t>instituciones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media</w:t>
      </w:r>
      <w:r>
        <w:rPr>
          <w:spacing w:val="48"/>
        </w:rPr>
        <w:t> </w:t>
      </w:r>
      <w:r>
        <w:rPr>
          <w:spacing w:val="-1"/>
        </w:rPr>
        <w:t>superior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superior.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2"/>
        <w:spacing w:line="240" w:lineRule="auto"/>
        <w:ind w:left="4334" w:right="4323"/>
        <w:jc w:val="center"/>
        <w:rPr>
          <w:b w:val="0"/>
          <w:bCs w:val="0"/>
        </w:rPr>
      </w:pPr>
      <w:r>
        <w:rPr>
          <w:spacing w:val="-1"/>
        </w:rPr>
        <w:t>Asignación</w:t>
      </w:r>
      <w:r>
        <w:rPr/>
        <w:t> de</w:t>
      </w:r>
      <w:r>
        <w:rPr>
          <w:spacing w:val="-1"/>
        </w:rPr>
        <w:t> </w:t>
      </w:r>
      <w:r>
        <w:rPr/>
        <w:t>becas</w:t>
      </w:r>
      <w:r>
        <w:rPr>
          <w:spacing w:val="-1"/>
        </w:rPr>
        <w:t> </w:t>
      </w:r>
      <w:r>
        <w:rPr>
          <w:spacing w:val="-2"/>
        </w:rPr>
        <w:t>educativas</w:t>
      </w:r>
      <w:r>
        <w:rPr>
          <w:spacing w:val="-1"/>
        </w:rPr>
        <w:t> en B.C.Sur</w:t>
      </w:r>
      <w:r>
        <w:rPr>
          <w:spacing w:val="22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6"/>
        <w:spacing w:line="240" w:lineRule="auto"/>
        <w:ind w:left="3617" w:right="0"/>
        <w:jc w:val="left"/>
        <w:rPr>
          <w:i w:val="0"/>
        </w:rPr>
      </w:pPr>
      <w:r>
        <w:rPr/>
        <w:pict>
          <v:group style="position:absolute;margin-left:296.459991pt;margin-top:3.370535pt;width:250.95pt;height:160.2pt;mso-position-horizontal-relative:page;mso-position-vertical-relative:paragraph;z-index:5944" coordorigin="5929,67" coordsize="5019,3204">
            <v:group style="position:absolute;left:6080;top:2989;width:635;height:225" coordorigin="6080,2989" coordsize="635,225">
              <v:shape style="position:absolute;left:6080;top:2989;width:635;height:225" coordorigin="6080,2989" coordsize="635,225" path="m6715,2989l6715,3213,6080,3213,6080,2989,6715,2989xe" filled="true" fillcolor="#ffffcc" stroked="false">
                <v:path arrowok="t"/>
                <v:fill type="solid"/>
              </v:shape>
            </v:group>
            <v:group style="position:absolute;left:6080;top:2989;width:635;height:225" coordorigin="6080,2989" coordsize="635,225">
              <v:shape style="position:absolute;left:6080;top:2989;width:635;height:225" coordorigin="6080,2989" coordsize="635,225" path="m6715,2989l6715,3213,6080,3213,6080,2989,6715,2989xe" filled="false" stroked="true" strokeweight=".96pt" strokecolor="#000000">
                <v:path arrowok="t"/>
              </v:shape>
            </v:group>
            <v:group style="position:absolute;left:6905;top:2802;width:636;height:412" coordorigin="6905,2802" coordsize="636,412">
              <v:shape style="position:absolute;left:6905;top:2802;width:636;height:412" coordorigin="6905,2802" coordsize="636,412" path="m7541,2802l7541,3213,6905,3213,6905,2802,7541,2802xe" filled="true" fillcolor="#ffffcc" stroked="false">
                <v:path arrowok="t"/>
                <v:fill type="solid"/>
              </v:shape>
            </v:group>
            <v:group style="position:absolute;left:6905;top:2802;width:636;height:412" coordorigin="6905,2802" coordsize="636,412">
              <v:shape style="position:absolute;left:6905;top:2802;width:636;height:412" coordorigin="6905,2802" coordsize="636,412" path="m7541,2802l7541,3213,6905,3213,6905,2802,7541,2802xe" filled="false" stroked="true" strokeweight=".96pt" strokecolor="#000000">
                <v:path arrowok="t"/>
              </v:shape>
            </v:group>
            <v:group style="position:absolute;left:7730;top:1863;width:636;height:1350" coordorigin="7730,1863" coordsize="636,1350">
              <v:shape style="position:absolute;left:7730;top:1863;width:636;height:1350" coordorigin="7730,1863" coordsize="636,1350" path="m8366,1863l8366,3213,7730,3213,7730,1863,8366,1863xe" filled="true" fillcolor="#ffffcc" stroked="false">
                <v:path arrowok="t"/>
                <v:fill type="solid"/>
              </v:shape>
            </v:group>
            <v:group style="position:absolute;left:7730;top:1863;width:636;height:1350" coordorigin="7730,1863" coordsize="636,1350">
              <v:shape style="position:absolute;left:7730;top:1863;width:636;height:1350" coordorigin="7730,1863" coordsize="636,1350" path="m8366,1863l8366,3213,7730,3213,7730,1863,8366,1863xe" filled="false" stroked="true" strokeweight=".96pt" strokecolor="#000000">
                <v:path arrowok="t"/>
              </v:shape>
            </v:group>
            <v:group style="position:absolute;left:8556;top:1131;width:636;height:2082" coordorigin="8556,1131" coordsize="636,2082">
              <v:shape style="position:absolute;left:8556;top:1131;width:636;height:2082" coordorigin="8556,1131" coordsize="636,2082" path="m9192,1131l9192,3213,8556,3213,8556,1131,9192,1131xe" filled="true" fillcolor="#ffffcc" stroked="false">
                <v:path arrowok="t"/>
                <v:fill type="solid"/>
              </v:shape>
            </v:group>
            <v:group style="position:absolute;left:8556;top:1131;width:636;height:2082" coordorigin="8556,1131" coordsize="636,2082">
              <v:shape style="position:absolute;left:8556;top:1131;width:636;height:2082" coordorigin="8556,1131" coordsize="636,2082" path="m9192,1131l9192,3213,8556,3213,8556,1131,9192,1131xe" filled="false" stroked="true" strokeweight=".96pt" strokecolor="#000000">
                <v:path arrowok="t"/>
              </v:shape>
            </v:group>
            <v:group style="position:absolute;left:9382;top:818;width:635;height:2396" coordorigin="9382,818" coordsize="635,2396">
              <v:shape style="position:absolute;left:9382;top:818;width:635;height:2396" coordorigin="9382,818" coordsize="635,2396" path="m10016,818l10016,3213,9382,3213,9382,818,10016,818xe" filled="true" fillcolor="#ffffcc" stroked="false">
                <v:path arrowok="t"/>
                <v:fill type="solid"/>
              </v:shape>
            </v:group>
            <v:group style="position:absolute;left:9382;top:818;width:635;height:2396" coordorigin="9382,818" coordsize="635,2396">
              <v:shape style="position:absolute;left:9382;top:818;width:635;height:2396" coordorigin="9382,818" coordsize="635,2396" path="m10016,818l10016,3213,9382,3213,9382,818,10016,818xe" filled="false" stroked="true" strokeweight=".96pt" strokecolor="#000000">
                <v:path arrowok="t"/>
              </v:shape>
            </v:group>
            <v:group style="position:absolute;left:10206;top:331;width:636;height:2883" coordorigin="10206,331" coordsize="636,2883">
              <v:shape style="position:absolute;left:10206;top:331;width:636;height:2883" coordorigin="10206,331" coordsize="636,2883" path="m10842,331l10842,3213,10206,3213,10206,331,10842,331xe" filled="true" fillcolor="#ffffcc" stroked="false">
                <v:path arrowok="t"/>
                <v:fill type="solid"/>
              </v:shape>
            </v:group>
            <v:group style="position:absolute;left:10206;top:331;width:636;height:2883" coordorigin="10206,331" coordsize="636,2883">
              <v:shape style="position:absolute;left:10206;top:331;width:636;height:2883" coordorigin="10206,331" coordsize="636,2883" path="m10842,331l10842,3213,10206,3213,10206,331,10842,331xe" filled="false" stroked="true" strokeweight=".96pt" strokecolor="#000000">
                <v:path arrowok="t"/>
              </v:shape>
            </v:group>
            <v:group style="position:absolute;left:5987;top:182;width:2;height:3080" coordorigin="5987,182" coordsize="2,3080">
              <v:shape style="position:absolute;left:5987;top:182;width:2;height:3080" coordorigin="5987,182" coordsize="0,3080" path="m5987,182l5987,3261e" filled="false" stroked="true" strokeweight=".96pt" strokecolor="#000000">
                <v:path arrowok="t"/>
              </v:shape>
            </v:group>
            <v:group style="position:absolute;left:5939;top:3213;width:5000;height:2" coordorigin="5939,3213" coordsize="5000,2">
              <v:shape style="position:absolute;left:5939;top:3213;width:5000;height:2" coordorigin="5939,3213" coordsize="5000,0" path="m10938,3213l5939,3213e" filled="false" stroked="true" strokeweight=".96pt" strokecolor="#000000">
                <v:path arrowok="t"/>
              </v:shape>
            </v:group>
            <v:group style="position:absolute;left:5939;top:2708;width:48;height:2" coordorigin="5939,2708" coordsize="48,2">
              <v:shape style="position:absolute;left:5939;top:2708;width:48;height:2" coordorigin="5939,2708" coordsize="48,0" path="m5939,2708l5987,2708e" filled="false" stroked="true" strokeweight=".96pt" strokecolor="#000000">
                <v:path arrowok="t"/>
              </v:shape>
            </v:group>
            <v:group style="position:absolute;left:5939;top:2204;width:48;height:2" coordorigin="5939,2204" coordsize="48,2">
              <v:shape style="position:absolute;left:5939;top:2204;width:48;height:2" coordorigin="5939,2204" coordsize="48,0" path="m5939,2204l5987,2204e" filled="false" stroked="true" strokeweight=".96pt" strokecolor="#000000">
                <v:path arrowok="t"/>
              </v:shape>
            </v:group>
            <v:group style="position:absolute;left:5939;top:1698;width:48;height:2" coordorigin="5939,1698" coordsize="48,2">
              <v:shape style="position:absolute;left:5939;top:1698;width:48;height:2" coordorigin="5939,1698" coordsize="48,0" path="m5939,1698l5987,1698e" filled="false" stroked="true" strokeweight=".96pt" strokecolor="#000000">
                <v:path arrowok="t"/>
              </v:shape>
            </v:group>
            <v:group style="position:absolute;left:5939;top:1191;width:48;height:2" coordorigin="5939,1191" coordsize="48,2">
              <v:shape style="position:absolute;left:5939;top:1191;width:48;height:2" coordorigin="5939,1191" coordsize="48,0" path="m5939,1191l5987,1191e" filled="false" stroked="true" strokeweight=".96pt" strokecolor="#000000">
                <v:path arrowok="t"/>
              </v:shape>
            </v:group>
            <v:group style="position:absolute;left:5939;top:689;width:48;height:2" coordorigin="5939,689" coordsize="48,2">
              <v:shape style="position:absolute;left:5939;top:689;width:48;height:2" coordorigin="5939,689" coordsize="48,0" path="m5939,689l5987,689e" filled="false" stroked="true" strokeweight=".96pt" strokecolor="#000000">
                <v:path arrowok="t"/>
              </v:shape>
            </v:group>
            <v:group style="position:absolute;left:5939;top:182;width:48;height:2" coordorigin="5939,182" coordsize="48,2">
              <v:shape style="position:absolute;left:5939;top:182;width:48;height:2" coordorigin="5939,182" coordsize="48,0" path="m5939,182l5987,182e" filled="false" stroked="true" strokeweight=".96pt" strokecolor="#000000">
                <v:path arrowok="t"/>
              </v:shape>
            </v:group>
            <v:group style="position:absolute;left:6811;top:3213;width:2;height:48" coordorigin="6811,3213" coordsize="2,48">
              <v:shape style="position:absolute;left:6811;top:3213;width:2;height:48" coordorigin="6811,3213" coordsize="0,48" path="m6811,3261l6811,3213e" filled="false" stroked="true" strokeweight=".96pt" strokecolor="#000000">
                <v:path arrowok="t"/>
              </v:shape>
            </v:group>
            <v:group style="position:absolute;left:7637;top:3213;width:2;height:48" coordorigin="7637,3213" coordsize="2,48">
              <v:shape style="position:absolute;left:7637;top:3213;width:2;height:48" coordorigin="7637,3213" coordsize="0,48" path="m7637,3261l7637,3213e" filled="false" stroked="true" strokeweight=".96pt" strokecolor="#000000">
                <v:path arrowok="t"/>
              </v:shape>
            </v:group>
            <v:group style="position:absolute;left:8462;top:3213;width:2;height:48" coordorigin="8462,3213" coordsize="2,48">
              <v:shape style="position:absolute;left:8462;top:3213;width:2;height:48" coordorigin="8462,3213" coordsize="0,48" path="m8462,3261l8462,3213e" filled="false" stroked="true" strokeweight=".96pt" strokecolor="#000000">
                <v:path arrowok="t"/>
              </v:shape>
            </v:group>
            <v:group style="position:absolute;left:9288;top:3213;width:2;height:48" coordorigin="9288,3213" coordsize="2,48">
              <v:shape style="position:absolute;left:9288;top:3213;width:2;height:48" coordorigin="9288,3213" coordsize="0,48" path="m9288,3261l9288,3213e" filled="false" stroked="true" strokeweight=".96pt" strokecolor="#000000">
                <v:path arrowok="t"/>
              </v:shape>
            </v:group>
            <v:group style="position:absolute;left:10112;top:3213;width:2;height:48" coordorigin="10112,3213" coordsize="2,48">
              <v:shape style="position:absolute;left:10112;top:3213;width:2;height:48" coordorigin="10112,3213" coordsize="0,48" path="m10112,3261l10112,3213e" filled="false" stroked="true" strokeweight=".96pt" strokecolor="#000000">
                <v:path arrowok="t"/>
              </v:shape>
            </v:group>
            <v:group style="position:absolute;left:10938;top:3213;width:2;height:48" coordorigin="10938,3213" coordsize="2,48">
              <v:shape style="position:absolute;left:10938;top:3213;width:2;height:48" coordorigin="10938,3213" coordsize="0,48" path="m10938,3261l10938,3213e" filled="false" stroked="true" strokeweight=".96pt" strokecolor="#000000">
                <v:path arrowok="t"/>
              </v:shape>
              <v:shape style="position:absolute;left:10278;top:67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28,522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454;top:555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23,718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28;top:869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20,606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02;top:1600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13,369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22;top:2538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4,080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98;top:272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2,221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30,000</w:t>
      </w:r>
      <w:r>
        <w:rPr>
          <w:i w:val="0"/>
        </w:rPr>
      </w:r>
    </w:p>
    <w:p>
      <w:pPr>
        <w:spacing w:line="240" w:lineRule="auto" w:before="1"/>
        <w:rPr>
          <w:rFonts w:ascii="Arial" w:hAnsi="Arial" w:cs="Arial" w:eastAsia="Arial"/>
          <w:i/>
          <w:sz w:val="21"/>
          <w:szCs w:val="21"/>
        </w:rPr>
      </w:pPr>
    </w:p>
    <w:p>
      <w:pPr>
        <w:spacing w:before="80"/>
        <w:ind w:left="3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25,000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spacing w:before="80"/>
        <w:ind w:left="3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20,000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21"/>
          <w:szCs w:val="21"/>
        </w:rPr>
      </w:pPr>
    </w:p>
    <w:p>
      <w:pPr>
        <w:spacing w:before="80"/>
        <w:ind w:left="3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15,000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21"/>
          <w:szCs w:val="21"/>
        </w:rPr>
      </w:pPr>
    </w:p>
    <w:p>
      <w:pPr>
        <w:spacing w:before="80"/>
        <w:ind w:left="3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80"/>
        <w:ind w:left="37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spacing w:before="80"/>
        <w:ind w:left="40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286" w:val="left" w:leader="none"/>
          <w:tab w:pos="6111" w:val="left" w:leader="none"/>
          <w:tab w:pos="6937" w:val="left" w:leader="none"/>
          <w:tab w:pos="7762" w:val="left" w:leader="none"/>
          <w:tab w:pos="8587" w:val="left" w:leader="none"/>
        </w:tabs>
        <w:spacing w:before="48"/>
        <w:ind w:left="44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40" w:lineRule="auto" w:before="82"/>
        <w:ind w:left="3614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Pública</w:t>
      </w:r>
      <w:r>
        <w:rPr>
          <w:spacing w:val="37"/>
        </w:rPr>
        <w:t> </w:t>
      </w:r>
      <w:r>
        <w:rPr/>
        <w:t>(SEP) en B.C.Sur,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de </w:t>
      </w:r>
      <w:r>
        <w:rPr>
          <w:spacing w:val="-1"/>
        </w:rPr>
        <w:t>Becas.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 w:before="74"/>
        <w:ind w:left="4468" w:right="2411" w:hanging="1838"/>
        <w:jc w:val="left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</w:t>
      </w:r>
      <w:r>
        <w:rPr/>
        <w:t>becarios</w:t>
      </w:r>
      <w:r>
        <w:rPr>
          <w:spacing w:val="-1"/>
        </w:rPr>
        <w:t> registrados</w:t>
      </w:r>
      <w:r>
        <w:rPr/>
        <w:t> </w:t>
      </w:r>
      <w:r>
        <w:rPr>
          <w:spacing w:val="-1"/>
        </w:rPr>
        <w:t>en el Patronato </w:t>
      </w:r>
      <w:r>
        <w:rPr/>
        <w:t>del</w:t>
      </w:r>
      <w:r>
        <w:rPr>
          <w:spacing w:val="-1"/>
        </w:rPr>
        <w:t> Estudiante Sudcaliforniano</w:t>
      </w:r>
      <w:r>
        <w:rPr>
          <w:spacing w:val="26"/>
        </w:rPr>
        <w:t> </w:t>
      </w:r>
      <w:r>
        <w:rPr>
          <w:spacing w:val="-1"/>
        </w:rPr>
        <w:t>con subsidio</w:t>
      </w:r>
      <w:r>
        <w:rPr/>
        <w:t> </w:t>
      </w:r>
      <w:r>
        <w:rPr>
          <w:spacing w:val="-1"/>
        </w:rPr>
        <w:t>estatal en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6518" w:val="left" w:leader="none"/>
          <w:tab w:pos="9600" w:val="left" w:leader="none"/>
        </w:tabs>
        <w:spacing w:before="0"/>
        <w:ind w:left="34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5.509995pt;margin-top:.079753pt;width:525.85pt;height:96.1pt;mso-position-horizontal-relative:page;mso-position-vertical-relative:paragraph;z-index:6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642"/>
                    <w:gridCol w:w="642"/>
                    <w:gridCol w:w="642"/>
                    <w:gridCol w:w="696"/>
                    <w:gridCol w:w="642"/>
                    <w:gridCol w:w="586"/>
                    <w:gridCol w:w="586"/>
                    <w:gridCol w:w="587"/>
                    <w:gridCol w:w="695"/>
                    <w:gridCol w:w="586"/>
                    <w:gridCol w:w="586"/>
                    <w:gridCol w:w="587"/>
                    <w:gridCol w:w="586"/>
                    <w:gridCol w:w="695"/>
                    <w:gridCol w:w="580"/>
                  </w:tblGrid>
                  <w:tr>
                    <w:trPr>
                      <w:trHeight w:val="481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3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59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Loreto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17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1,128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1,253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1,301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1,820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1,721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729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781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461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335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pacing w:val="-1"/>
          <w:sz w:val="20"/>
        </w:rPr>
        <w:t>Secundaria</w:t>
        <w:tab/>
        <w:t>Preparatoria</w:t>
        <w:tab/>
        <w:t>Profesional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671310" cy="6096"/>
            <wp:effectExtent l="0" t="0" r="0" b="0"/>
            <wp:docPr id="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671310" cy="6096"/>
            <wp:effectExtent l="0" t="0" r="0" b="0"/>
            <wp:docPr id="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671310" cy="6096"/>
            <wp:effectExtent l="0" t="0" r="0" b="0"/>
            <wp:docPr id="1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1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671310" cy="6096"/>
            <wp:effectExtent l="0" t="0" r="0" b="0"/>
            <wp:docPr id="13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1068" w:right="5121"/>
        <w:jc w:val="left"/>
        <w:rPr>
          <w:b w:val="0"/>
          <w:bCs w:val="0"/>
        </w:rPr>
      </w:pPr>
      <w:r>
        <w:rPr>
          <w:spacing w:val="-1"/>
        </w:rPr>
        <w:t>Fuente: Patronato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Estudiante</w:t>
      </w:r>
      <w:r>
        <w:rPr/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Estadística</w:t>
      </w:r>
      <w:r>
        <w:rPr>
          <w:spacing w:val="27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06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dependencia.</w:t>
      </w:r>
      <w:r>
        <w:rPr>
          <w:b w:val="0"/>
        </w:rPr>
      </w:r>
    </w:p>
    <w:p>
      <w:pPr>
        <w:pStyle w:val="BodyText"/>
        <w:spacing w:line="240" w:lineRule="auto"/>
        <w:ind w:left="1068" w:right="731"/>
        <w:jc w:val="left"/>
        <w:rPr>
          <w:b w:val="0"/>
          <w:bCs w:val="0"/>
        </w:rPr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incluyen</w:t>
      </w:r>
      <w:r>
        <w:rPr/>
        <w:t> </w:t>
      </w:r>
      <w:r>
        <w:rPr>
          <w:spacing w:val="-1"/>
        </w:rPr>
        <w:t>361</w:t>
      </w:r>
      <w:r>
        <w:rPr/>
        <w:t> </w:t>
      </w:r>
      <w:r>
        <w:rPr>
          <w:spacing w:val="-1"/>
        </w:rPr>
        <w:t>becas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secundaria,</w:t>
      </w:r>
      <w:r>
        <w:rPr>
          <w:spacing w:val="1"/>
        </w:rPr>
        <w:t> </w:t>
      </w:r>
      <w:r>
        <w:rPr>
          <w:spacing w:val="-1"/>
        </w:rPr>
        <w:t>144</w:t>
      </w:r>
      <w:r>
        <w:rPr/>
        <w:t>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preparatoria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64</w:t>
      </w:r>
      <w:r>
        <w:rPr/>
        <w:t>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profesional</w:t>
      </w:r>
      <w:r>
        <w:rPr>
          <w:spacing w:val="1"/>
        </w:rPr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Recurso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Sorteo</w:t>
      </w:r>
      <w:r>
        <w:rPr/>
        <w:t> </w:t>
      </w:r>
      <w:r>
        <w:rPr>
          <w:spacing w:val="-1"/>
        </w:rPr>
        <w:t>XXV.</w:t>
      </w:r>
      <w:r>
        <w:rPr>
          <w:spacing w:val="84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incluyen</w:t>
      </w:r>
      <w:r>
        <w:rPr/>
        <w:t> 5 </w:t>
      </w:r>
      <w:r>
        <w:rPr>
          <w:spacing w:val="-1"/>
        </w:rPr>
        <w:t>becas</w:t>
      </w:r>
      <w:r>
        <w:rPr/>
        <w:t> 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secundaria,</w:t>
      </w:r>
      <w:r>
        <w:rPr>
          <w:spacing w:val="1"/>
        </w:rPr>
        <w:t> </w:t>
      </w:r>
      <w:r>
        <w:rPr>
          <w:spacing w:val="-1"/>
        </w:rPr>
        <w:t>10</w:t>
      </w:r>
      <w:r>
        <w:rPr/>
        <w:t>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preparatoria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241</w:t>
      </w:r>
      <w:r>
        <w:rPr/>
        <w:t>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profesional</w:t>
      </w:r>
      <w:r>
        <w:rPr>
          <w:spacing w:val="1"/>
        </w:rPr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Recurso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Sorteo</w:t>
      </w:r>
      <w:r>
        <w:rPr/>
        <w:t> </w:t>
      </w:r>
      <w:r>
        <w:rPr>
          <w:spacing w:val="-1"/>
        </w:rPr>
        <w:t>XXVI.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593" w:right="3159" w:hanging="178"/>
        <w:jc w:val="left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</w:t>
      </w:r>
      <w:r>
        <w:rPr/>
        <w:t>becarios</w:t>
      </w:r>
      <w:r>
        <w:rPr>
          <w:spacing w:val="-1"/>
        </w:rPr>
        <w:t> registrados</w:t>
      </w:r>
      <w:r>
        <w:rPr/>
        <w:t> </w:t>
      </w:r>
      <w:r>
        <w:rPr>
          <w:spacing w:val="-1"/>
        </w:rPr>
        <w:t>en el Patronato </w:t>
      </w:r>
      <w:r>
        <w:rPr/>
        <w:t>del</w:t>
      </w:r>
      <w:r>
        <w:rPr>
          <w:spacing w:val="-1"/>
        </w:rPr>
        <w:t> Estudiante</w:t>
      </w:r>
      <w:r>
        <w:rPr>
          <w:spacing w:val="25"/>
        </w:rPr>
        <w:t> </w:t>
      </w:r>
      <w:r>
        <w:rPr>
          <w:spacing w:val="-1"/>
        </w:rPr>
        <w:t>Sudcaliforniano con subsidio</w:t>
      </w:r>
      <w:r>
        <w:rPr/>
        <w:t> </w:t>
      </w:r>
      <w:r>
        <w:rPr>
          <w:spacing w:val="-1"/>
        </w:rPr>
        <w:t>estatal en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6"/>
        <w:spacing w:line="240" w:lineRule="auto"/>
        <w:ind w:left="3274" w:right="0"/>
        <w:jc w:val="left"/>
        <w:rPr>
          <w:i w:val="0"/>
        </w:rPr>
      </w:pPr>
      <w:r>
        <w:rPr/>
        <w:pict>
          <v:group style="position:absolute;margin-left:274.980011pt;margin-top:8.74398pt;width:289pt;height:133pt;mso-position-horizontal-relative:page;mso-position-vertical-relative:paragraph;z-index:6088" coordorigin="5500,175" coordsize="5780,2660">
            <v:group style="position:absolute;left:5692;top:1108;width:879;height:1666" coordorigin="5692,1108" coordsize="879,1666">
              <v:shape style="position:absolute;left:5692;top:1108;width:879;height:1666" coordorigin="5692,1108" coordsize="879,1666" path="m6570,1108l6570,2774,5692,2774,5692,1108,6570,1108xe" filled="true" fillcolor="#ffffcc" stroked="false">
                <v:path arrowok="t"/>
                <v:fill type="solid"/>
              </v:shape>
            </v:group>
            <v:group style="position:absolute;left:5692;top:1108;width:879;height:1666" coordorigin="5692,1108" coordsize="879,1666">
              <v:shape style="position:absolute;left:5692;top:1108;width:879;height:1666" coordorigin="5692,1108" coordsize="879,1666" path="m6570,1108l6570,2774,5692,2774,5692,1108,6570,1108xe" filled="false" stroked="true" strokeweight=".96pt" strokecolor="#000000">
                <v:path arrowok="t"/>
              </v:shape>
            </v:group>
            <v:group style="position:absolute;left:6834;top:1008;width:879;height:1767" coordorigin="6834,1008" coordsize="879,1767">
              <v:shape style="position:absolute;left:6834;top:1008;width:879;height:1767" coordorigin="6834,1008" coordsize="879,1767" path="m7712,1008l7712,2774,6834,2774,6834,1008,7712,1008xe" filled="true" fillcolor="#ffffcc" stroked="false">
                <v:path arrowok="t"/>
                <v:fill type="solid"/>
              </v:shape>
            </v:group>
            <v:group style="position:absolute;left:6834;top:1008;width:879;height:1767" coordorigin="6834,1008" coordsize="879,1767">
              <v:shape style="position:absolute;left:6834;top:1008;width:879;height:1767" coordorigin="6834,1008" coordsize="879,1767" path="m7712,1008l7712,2774,6834,2774,6834,1008,7712,1008xe" filled="false" stroked="true" strokeweight=".96pt" strokecolor="#000000">
                <v:path arrowok="t"/>
              </v:shape>
            </v:group>
            <v:group style="position:absolute;left:7976;top:1096;width:876;height:1678" coordorigin="7976,1096" coordsize="876,1678">
              <v:shape style="position:absolute;left:7976;top:1096;width:876;height:1678" coordorigin="7976,1096" coordsize="876,1678" path="m8852,1096l8852,2774,7976,2774,7976,1096,8852,1096xe" filled="true" fillcolor="#ffffcc" stroked="false">
                <v:path arrowok="t"/>
                <v:fill type="solid"/>
              </v:shape>
            </v:group>
            <v:group style="position:absolute;left:7976;top:1096;width:876;height:1678" coordorigin="7976,1096" coordsize="876,1678">
              <v:shape style="position:absolute;left:7976;top:1096;width:876;height:1678" coordorigin="7976,1096" coordsize="876,1678" path="m8852,1096l8852,2774,7976,2774,7976,1096,8852,1096xe" filled="false" stroked="true" strokeweight=".96pt" strokecolor="#000000">
                <v:path arrowok="t"/>
              </v:shape>
            </v:group>
            <v:group style="position:absolute;left:9116;top:621;width:879;height:2153" coordorigin="9116,621" coordsize="879,2153">
              <v:shape style="position:absolute;left:9116;top:621;width:879;height:2153" coordorigin="9116,621" coordsize="879,2153" path="m9995,621l9995,2774,9116,2774,9116,621,9995,621xe" filled="true" fillcolor="#ffffcc" stroked="false">
                <v:path arrowok="t"/>
                <v:fill type="solid"/>
              </v:shape>
            </v:group>
            <v:group style="position:absolute;left:9116;top:621;width:879;height:2153" coordorigin="9116,621" coordsize="879,2153">
              <v:shape style="position:absolute;left:9116;top:621;width:879;height:2153" coordorigin="9116,621" coordsize="879,2153" path="m9995,621l9995,2774,9116,2774,9116,621,9995,621xe" filled="false" stroked="true" strokeweight=".96pt" strokecolor="#000000">
                <v:path arrowok="t"/>
              </v:shape>
            </v:group>
            <v:group style="position:absolute;left:10259;top:770;width:879;height:2004" coordorigin="10259,770" coordsize="879,2004">
              <v:shape style="position:absolute;left:10259;top:770;width:879;height:2004" coordorigin="10259,770" coordsize="879,2004" path="m11137,770l11137,2774,10259,2774,10259,770,11137,770xe" filled="true" fillcolor="#ffffcc" stroked="false">
                <v:path arrowok="t"/>
                <v:fill type="solid"/>
              </v:shape>
            </v:group>
            <v:group style="position:absolute;left:10259;top:770;width:879;height:2004" coordorigin="10259,770" coordsize="879,2004">
              <v:shape style="position:absolute;left:10259;top:770;width:879;height:2004" coordorigin="10259,770" coordsize="879,2004" path="m11137,770l11137,2774,10259,2774,10259,770,11137,770xe" filled="false" stroked="true" strokeweight=".96pt" strokecolor="#000000">
                <v:path arrowok="t"/>
              </v:shape>
            </v:group>
            <v:group style="position:absolute;left:5560;top:184;width:2;height:2640" coordorigin="5560,184" coordsize="2,2640">
              <v:shape style="position:absolute;left:5560;top:184;width:2;height:2640" coordorigin="5560,184" coordsize="0,2640" path="m5560,184l5560,2824e" filled="false" stroked="true" strokeweight=".96pt" strokecolor="#000000">
                <v:path arrowok="t"/>
              </v:shape>
            </v:group>
            <v:group style="position:absolute;left:5509;top:2774;width:5760;height:2" coordorigin="5509,2774" coordsize="5760,2">
              <v:shape style="position:absolute;left:5509;top:2774;width:5760;height:2" coordorigin="5509,2774" coordsize="5760,0" path="m11269,2774l5509,2774e" filled="false" stroked="true" strokeweight=".96pt" strokecolor="#000000">
                <v:path arrowok="t"/>
              </v:shape>
            </v:group>
            <v:group style="position:absolute;left:5509;top:2404;width:51;height:2" coordorigin="5509,2404" coordsize="51,2">
              <v:shape style="position:absolute;left:5509;top:2404;width:51;height:2" coordorigin="5509,2404" coordsize="51,0" path="m5509,2404l5560,2404e" filled="false" stroked="true" strokeweight=".96pt" strokecolor="#000000">
                <v:path arrowok="t"/>
              </v:shape>
            </v:group>
            <v:group style="position:absolute;left:5509;top:2035;width:51;height:2" coordorigin="5509,2035" coordsize="51,2">
              <v:shape style="position:absolute;left:5509;top:2035;width:51;height:2" coordorigin="5509,2035" coordsize="51,0" path="m5509,2035l5560,2035e" filled="false" stroked="true" strokeweight=".96pt" strokecolor="#000000">
                <v:path arrowok="t"/>
              </v:shape>
            </v:group>
            <v:group style="position:absolute;left:5509;top:1665;width:51;height:2" coordorigin="5509,1665" coordsize="51,2">
              <v:shape style="position:absolute;left:5509;top:1665;width:51;height:2" coordorigin="5509,1665" coordsize="51,0" path="m5509,1665l5560,1665e" filled="false" stroked="true" strokeweight=".96pt" strokecolor="#000000">
                <v:path arrowok="t"/>
              </v:shape>
            </v:group>
            <v:group style="position:absolute;left:5509;top:1293;width:51;height:2" coordorigin="5509,1293" coordsize="51,2">
              <v:shape style="position:absolute;left:5509;top:1293;width:51;height:2" coordorigin="5509,1293" coordsize="51,0" path="m5509,1293l5560,1293e" filled="false" stroked="true" strokeweight=".96pt" strokecolor="#000000">
                <v:path arrowok="t"/>
              </v:shape>
            </v:group>
            <v:group style="position:absolute;left:5509;top:924;width:51;height:2" coordorigin="5509,924" coordsize="51,2">
              <v:shape style="position:absolute;left:5509;top:924;width:51;height:2" coordorigin="5509,924" coordsize="51,0" path="m5509,924l5560,924e" filled="false" stroked="true" strokeweight=".96pt" strokecolor="#000000">
                <v:path arrowok="t"/>
              </v:shape>
            </v:group>
            <v:group style="position:absolute;left:5509;top:554;width:51;height:2" coordorigin="5509,554" coordsize="51,2">
              <v:shape style="position:absolute;left:5509;top:554;width:51;height:2" coordorigin="5509,554" coordsize="51,0" path="m5509,554l5560,554e" filled="false" stroked="true" strokeweight=".96pt" strokecolor="#000000">
                <v:path arrowok="t"/>
              </v:shape>
            </v:group>
            <v:group style="position:absolute;left:5509;top:184;width:51;height:2" coordorigin="5509,184" coordsize="51,2">
              <v:shape style="position:absolute;left:5509;top:184;width:51;height:2" coordorigin="5509,184" coordsize="51,0" path="m5509,184l5560,184e" filled="false" stroked="true" strokeweight=".96pt" strokecolor="#000000">
                <v:path arrowok="t"/>
              </v:shape>
            </v:group>
            <v:group style="position:absolute;left:6702;top:2774;width:2;height:51" coordorigin="6702,2774" coordsize="2,51">
              <v:shape style="position:absolute;left:6702;top:2774;width:2;height:51" coordorigin="6702,2774" coordsize="0,51" path="m6702,2824l6702,2774e" filled="false" stroked="true" strokeweight=".96pt" strokecolor="#000000">
                <v:path arrowok="t"/>
              </v:shape>
            </v:group>
            <v:group style="position:absolute;left:7844;top:2774;width:2;height:51" coordorigin="7844,2774" coordsize="2,51">
              <v:shape style="position:absolute;left:7844;top:2774;width:2;height:51" coordorigin="7844,2774" coordsize="0,51" path="m7844,2824l7844,2774e" filled="false" stroked="true" strokeweight=".96pt" strokecolor="#000000">
                <v:path arrowok="t"/>
              </v:shape>
            </v:group>
            <v:group style="position:absolute;left:8984;top:2774;width:2;height:51" coordorigin="8984,2774" coordsize="2,51">
              <v:shape style="position:absolute;left:8984;top:2774;width:2;height:51" coordorigin="8984,2774" coordsize="0,51" path="m8984,2824l8984,2774e" filled="false" stroked="true" strokeweight=".96pt" strokecolor="#000000">
                <v:path arrowok="t"/>
              </v:shape>
            </v:group>
            <v:group style="position:absolute;left:10127;top:2774;width:2;height:51" coordorigin="10127,2774" coordsize="2,51">
              <v:shape style="position:absolute;left:10127;top:2774;width:2;height:51" coordorigin="10127,2774" coordsize="0,51" path="m10127,2824l10127,2774e" filled="false" stroked="true" strokeweight=".96pt" strokecolor="#000000">
                <v:path arrowok="t"/>
              </v:shape>
            </v:group>
            <v:group style="position:absolute;left:11269;top:2774;width:2;height:51" coordorigin="11269,2774" coordsize="2,51">
              <v:shape style="position:absolute;left:11269;top:2774;width:2;height:51" coordorigin="11269,2774" coordsize="0,51" path="m11269,2824l11269,2774e" filled="false" stroked="true" strokeweight=".96pt" strokecolor="#000000">
                <v:path arrowok="t"/>
              </v:shape>
              <v:shape style="position:absolute;left:9354;top:358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2,910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96;top:507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2,708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32;top:84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2,252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74;top:744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2,386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14;top:833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2,266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3,500</w:t>
      </w:r>
      <w:r>
        <w:rPr>
          <w:i w:val="0"/>
        </w:rPr>
      </w:r>
    </w:p>
    <w:p>
      <w:pPr>
        <w:spacing w:line="240" w:lineRule="auto" w:before="2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3,000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3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2,500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2,000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1,500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2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1,000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4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9"/>
          <w:szCs w:val="9"/>
        </w:rPr>
      </w:pPr>
    </w:p>
    <w:p>
      <w:pPr>
        <w:spacing w:before="80"/>
        <w:ind w:left="358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335" w:val="left" w:leader="none"/>
          <w:tab w:pos="6477" w:val="left" w:leader="none"/>
          <w:tab w:pos="7617" w:val="left" w:leader="none"/>
          <w:tab w:pos="8759" w:val="left" w:leader="none"/>
        </w:tabs>
        <w:spacing w:before="56"/>
        <w:ind w:left="41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82"/>
        <w:ind w:left="3318" w:right="0"/>
        <w:jc w:val="left"/>
        <w:rPr>
          <w:b w:val="0"/>
          <w:bCs w:val="0"/>
        </w:rPr>
      </w:pPr>
      <w:r>
        <w:rPr>
          <w:spacing w:val="-1"/>
        </w:rPr>
        <w:t>Fuente: Patronato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Estudiante</w:t>
      </w:r>
      <w:r>
        <w:rPr/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Estadística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2823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Número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becarios</w:t>
      </w:r>
      <w:r>
        <w:rPr>
          <w:rFonts w:ascii="Arial" w:hAnsi="Arial"/>
          <w:b/>
          <w:spacing w:val="-1"/>
          <w:sz w:val="20"/>
        </w:rPr>
        <w:t> registrados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 Patronato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Estudiante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Sudcaliforniano con subsidio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federal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2002-2004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6462" w:val="left" w:leader="none"/>
          <w:tab w:pos="8373" w:val="left" w:leader="none"/>
        </w:tabs>
        <w:spacing w:before="0"/>
        <w:ind w:left="45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36.229996pt;margin-top:.079618pt;width:344.4pt;height:96.1pt;mso-position-horizontal-relative:page;mso-position-vertical-relative:paragraph;z-index:6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642"/>
                    <w:gridCol w:w="695"/>
                    <w:gridCol w:w="642"/>
                    <w:gridCol w:w="587"/>
                    <w:gridCol w:w="695"/>
                    <w:gridCol w:w="586"/>
                    <w:gridCol w:w="586"/>
                    <w:gridCol w:w="696"/>
                    <w:gridCol w:w="578"/>
                  </w:tblGrid>
                  <w:tr>
                    <w:trPr>
                      <w:trHeight w:val="481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17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1,357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1,233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1,548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1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Loreto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17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1,765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1,233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1,548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594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543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477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pacing w:val="-1"/>
          <w:sz w:val="20"/>
        </w:rPr>
        <w:t>Secundaria</w:t>
        <w:tab/>
        <w:t>Preparatoria</w:t>
        <w:tab/>
        <w:t>Profesional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29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367784" cy="6096"/>
            <wp:effectExtent l="0" t="0" r="0" b="0"/>
            <wp:docPr id="15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9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367784" cy="6096"/>
            <wp:effectExtent l="0" t="0" r="0" b="0"/>
            <wp:docPr id="1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9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367784" cy="6096"/>
            <wp:effectExtent l="0" t="0" r="0" b="0"/>
            <wp:docPr id="1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97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367784" cy="6096"/>
            <wp:effectExtent l="0" t="0" r="0" b="0"/>
            <wp:docPr id="2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BodyText"/>
        <w:spacing w:line="240" w:lineRule="auto"/>
        <w:ind w:left="2814" w:right="3533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Patronato </w:t>
      </w:r>
      <w:r>
        <w:rPr>
          <w:spacing w:val="1"/>
        </w:rPr>
        <w:t> </w:t>
      </w:r>
      <w:r>
        <w:rPr/>
        <w:t>del </w:t>
      </w:r>
      <w:r>
        <w:rPr>
          <w:spacing w:val="1"/>
        </w:rPr>
        <w:t> </w:t>
      </w:r>
      <w:r>
        <w:rPr/>
        <w:t>Estudiante </w:t>
      </w:r>
      <w:r>
        <w:rPr>
          <w:spacing w:val="1"/>
        </w:rPr>
        <w:t> </w:t>
      </w:r>
      <w:r>
        <w:rPr>
          <w:spacing w:val="-1"/>
        </w:rPr>
        <w:t>Sudcaliforniano,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-5"/>
        </w:rPr>
        <w:t> </w:t>
      </w:r>
      <w:r>
        <w:rPr/>
        <w:t>Estadística.</w:t>
      </w:r>
      <w:r>
        <w:rPr>
          <w:spacing w:val="27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2824" w:right="2813"/>
        <w:jc w:val="center"/>
        <w:rPr>
          <w:b w:val="0"/>
          <w:bCs w:val="0"/>
        </w:rPr>
      </w:pPr>
      <w:r>
        <w:rPr>
          <w:spacing w:val="-1"/>
        </w:rPr>
        <w:t>Personal </w:t>
      </w:r>
      <w:r>
        <w:rPr/>
        <w:t>del</w:t>
      </w:r>
      <w:r>
        <w:rPr>
          <w:spacing w:val="-1"/>
        </w:rPr>
        <w:t> Centro </w:t>
      </w:r>
      <w:r>
        <w:rPr>
          <w:spacing w:val="-2"/>
        </w:rPr>
        <w:t>Investigaciones</w:t>
      </w:r>
      <w:r>
        <w:rPr/>
        <w:t> </w:t>
      </w:r>
      <w:r>
        <w:rPr>
          <w:spacing w:val="-1"/>
        </w:rPr>
        <w:t>Biológicas</w:t>
      </w:r>
      <w:r>
        <w:rPr/>
        <w:t> del</w:t>
      </w:r>
      <w:r>
        <w:rPr>
          <w:spacing w:val="-1"/>
        </w:rPr>
        <w:t> Noroeste,</w:t>
      </w:r>
      <w:r>
        <w:rPr/>
        <w:t> </w:t>
      </w:r>
      <w:r>
        <w:rPr>
          <w:spacing w:val="-1"/>
        </w:rPr>
        <w:t>S.C.</w:t>
      </w:r>
      <w:r>
        <w:rPr>
          <w:spacing w:val="36"/>
        </w:rPr>
        <w:t> </w:t>
      </w:r>
      <w:r>
        <w:rPr/>
        <w:t>pertenecientes</w:t>
      </w:r>
      <w:r>
        <w:rPr>
          <w:spacing w:val="-2"/>
        </w:rPr>
        <w:t> </w:t>
      </w:r>
      <w:r>
        <w:rPr>
          <w:spacing w:val="-1"/>
        </w:rPr>
        <w:t>al </w:t>
      </w:r>
      <w:r>
        <w:rPr/>
        <w:t>Sistema</w:t>
      </w:r>
      <w:r>
        <w:rPr>
          <w:spacing w:val="-1"/>
        </w:rPr>
        <w:t> Nacional</w:t>
      </w:r>
      <w:r>
        <w:rPr/>
        <w:t> de</w:t>
      </w:r>
      <w:r>
        <w:rPr>
          <w:spacing w:val="-1"/>
        </w:rPr>
        <w:t> Investigadores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9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3.3pt;height:72.7pt;mso-position-horizontal-relative:char;mso-position-vertical-relative:line" coordorigin="0,0" coordsize="4866,1454">
            <v:group style="position:absolute;left:1829;top:19;width:2;height:1430" coordorigin="1829,19" coordsize="2,1430">
              <v:shape style="position:absolute;left:1829;top:19;width:2;height:1430" coordorigin="1829,19" coordsize="0,1430" path="m1829,19l1829,1448e" filled="false" stroked="true" strokeweight=".580pt" strokecolor="#000000">
                <v:path arrowok="t"/>
              </v:shape>
            </v:group>
            <v:group style="position:absolute;left:2414;top:19;width:2;height:1430" coordorigin="2414,19" coordsize="2,1430">
              <v:shape style="position:absolute;left:2414;top:19;width:2;height:1430" coordorigin="2414,19" coordsize="0,1430" path="m2414,19l2414,1448e" filled="false" stroked="true" strokeweight=".580pt" strokecolor="#000000">
                <v:path arrowok="t"/>
              </v:shape>
            </v:group>
            <v:group style="position:absolute;left:3001;top:19;width:2;height:1430" coordorigin="3001,19" coordsize="2,1430">
              <v:shape style="position:absolute;left:3001;top:19;width:2;height:1430" coordorigin="3001,19" coordsize="0,1430" path="m3001,19l3001,1448e" filled="false" stroked="true" strokeweight=".580pt" strokecolor="#000000">
                <v:path arrowok="t"/>
              </v:shape>
            </v:group>
            <v:group style="position:absolute;left:3587;top:19;width:2;height:1430" coordorigin="3587,19" coordsize="2,1430">
              <v:shape style="position:absolute;left:3587;top:19;width:2;height:1430" coordorigin="3587,19" coordsize="0,1430" path="m3587,19l3587,1448e" filled="false" stroked="true" strokeweight=".580pt" strokecolor="#000000">
                <v:path arrowok="t"/>
              </v:shape>
            </v:group>
            <v:group style="position:absolute;left:4172;top:19;width:2;height:1430" coordorigin="4172,19" coordsize="2,1430">
              <v:shape style="position:absolute;left:4172;top:19;width:2;height:1430" coordorigin="4172,19" coordsize="0,1430" path="m4172,19l4172,1448e" filled="false" stroked="true" strokeweight=".580pt" strokecolor="#000000">
                <v:path arrowok="t"/>
              </v:shape>
            </v:group>
            <v:group style="position:absolute;left:6;top:253;width:4854;height:2" coordorigin="6,253" coordsize="4854,2">
              <v:shape style="position:absolute;left:6;top:253;width:4854;height:2" coordorigin="6,253" coordsize="4854,0" path="m6,253l4860,253e" filled="false" stroked="true" strokeweight=".580pt" strokecolor="#000000">
                <v:path arrowok="t"/>
              </v:shape>
            </v:group>
            <v:group style="position:absolute;left:1243;top:257;width:2;height:1191" coordorigin="1243,257" coordsize="2,1191">
              <v:shape style="position:absolute;left:1243;top:257;width:2;height:1191" coordorigin="1243,257" coordsize="0,1191" path="m1243,257l1243,1448e" filled="false" stroked="true" strokeweight=".580pt" strokecolor="#000000">
                <v:path arrowok="t"/>
              </v:shape>
              <v:shape style="position:absolute;left:6;top:488;width:3576;height:10" type="#_x0000_t75" stroked="false">
                <v:imagedata r:id="rId47" o:title=""/>
              </v:shape>
            </v:group>
            <v:group style="position:absolute;left:3582;top:493;width:1278;height:2" coordorigin="3582,493" coordsize="1278,2">
              <v:shape style="position:absolute;left:3582;top:493;width:1278;height:2" coordorigin="3582,493" coordsize="1278,0" path="m3582,493l4860,493e" filled="false" stroked="true" strokeweight=".580pt" strokecolor="#000000">
                <v:path arrowok="t"/>
              </v:shape>
              <v:shape style="position:absolute;left:6;top:728;width:3576;height:10" type="#_x0000_t75" stroked="false">
                <v:imagedata r:id="rId47" o:title=""/>
              </v:shape>
            </v:group>
            <v:group style="position:absolute;left:3582;top:733;width:1278;height:2" coordorigin="3582,733" coordsize="1278,2">
              <v:shape style="position:absolute;left:3582;top:733;width:1278;height:2" coordorigin="3582,733" coordsize="1278,0" path="m3582,733l4860,733e" filled="false" stroked="true" strokeweight=".580pt" strokecolor="#000000">
                <v:path arrowok="t"/>
              </v:shape>
              <v:shape style="position:absolute;left:6;top:968;width:3576;height:10" type="#_x0000_t75" stroked="false">
                <v:imagedata r:id="rId47" o:title=""/>
              </v:shape>
            </v:group>
            <v:group style="position:absolute;left:3582;top:973;width:1278;height:2" coordorigin="3582,973" coordsize="1278,2">
              <v:shape style="position:absolute;left:3582;top:973;width:1278;height:2" coordorigin="3582,973" coordsize="1278,0" path="m3582,973l4860,973e" filled="false" stroked="true" strokeweight=".580pt" strokecolor="#000000">
                <v:path arrowok="t"/>
              </v:shape>
            </v:group>
            <v:group style="position:absolute;left:6;top:1213;width:4854;height:2" coordorigin="6,1213" coordsize="4854,2">
              <v:shape style="position:absolute;left:6;top:1213;width:4854;height:2" coordorigin="6,1213" coordsize="4854,0" path="m6,1213l4860,1213e" filled="false" stroked="true" strokeweight=".580pt" strokecolor="#000000">
                <v:path arrowok="t"/>
              </v:shape>
              <v:shape style="position:absolute;left:0;top:0;width:4866;height:1454" type="#_x0000_t202" filled="false" stroked="false">
                <v:textbox inset="0,0,0,0">
                  <w:txbxContent>
                    <w:p>
                      <w:pPr>
                        <w:tabs>
                          <w:tab w:pos="1313" w:val="left" w:leader="none"/>
                        </w:tabs>
                        <w:spacing w:line="247" w:lineRule="exact" w:before="0"/>
                        <w:ind w:left="389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Nivel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  <w:tab w:pos="2121" w:val="left" w:leader="none"/>
                          <w:tab w:pos="2708" w:val="left" w:leader="none"/>
                          <w:tab w:pos="3293" w:val="left" w:leader="none"/>
                          <w:tab w:pos="3879" w:val="left" w:leader="none"/>
                          <w:tab w:pos="4797" w:val="right" w:leader="none"/>
                        </w:tabs>
                        <w:spacing w:before="9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Candidatos</w:t>
                        <w:tab/>
                        <w:t>14</w:t>
                        <w:tab/>
                        <w:t>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</w:t>
                        <w:tab/>
                        <w:t>12</w:t>
                        <w:tab/>
                        <w:t>13</w:t>
                        <w:tab/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  <w:tab w:pos="2122" w:val="left" w:leader="none"/>
                          <w:tab w:pos="2708" w:val="left" w:leader="none"/>
                          <w:tab w:pos="3293" w:val="left" w:leader="none"/>
                          <w:tab w:pos="3879" w:val="left" w:leader="none"/>
                          <w:tab w:pos="4797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Nivel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44</w:t>
                        <w:tab/>
                        <w:t>47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49</w:t>
                        <w:tab/>
                        <w:t>56</w:t>
                        <w:tab/>
                        <w:t>56</w:t>
                        <w:tab/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48" w:val="left" w:leader="none"/>
                          <w:tab w:pos="2234" w:val="left" w:leader="none"/>
                          <w:tab w:pos="2820" w:val="left" w:leader="none"/>
                          <w:tab w:pos="3406" w:val="left" w:leader="none"/>
                          <w:tab w:pos="3991" w:val="left" w:leader="none"/>
                          <w:tab w:pos="4798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Nivel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II</w:t>
                        <w:tab/>
                        <w:t>4</w:t>
                        <w:tab/>
                        <w:t>4</w:t>
                        <w:tab/>
                        <w:t>5</w:t>
                        <w:tab/>
                        <w:t>6</w:t>
                        <w:tab/>
                        <w:t>8</w:t>
                        <w:tab/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48" w:val="left" w:leader="none"/>
                          <w:tab w:pos="2234" w:val="left" w:leader="none"/>
                          <w:tab w:pos="2820" w:val="left" w:leader="none"/>
                          <w:tab w:pos="3406" w:val="left" w:leader="none"/>
                          <w:tab w:pos="3991" w:val="left" w:leader="none"/>
                          <w:tab w:pos="4798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Nivel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III</w:t>
                        <w:tab/>
                        <w:t>2</w:t>
                        <w:tab/>
                        <w:t>3</w:t>
                        <w:tab/>
                        <w:t>4</w:t>
                        <w:tab/>
                        <w:t>4</w:t>
                        <w:tab/>
                        <w:t>4</w:t>
                        <w:tab/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  <w:tab w:pos="2121" w:val="left" w:leader="none"/>
                          <w:tab w:pos="2708" w:val="left" w:leader="none"/>
                          <w:tab w:pos="3294" w:val="left" w:leader="none"/>
                          <w:tab w:pos="3879" w:val="left" w:leader="none"/>
                          <w:tab w:pos="4798" w:val="right" w:leader="none"/>
                        </w:tabs>
                        <w:spacing w:before="10"/>
                        <w:ind w:left="3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61</w:t>
                        <w:tab/>
                        <w:t>70</w:t>
                        <w:tab/>
                        <w:t>78</w:t>
                        <w:tab/>
                        <w:t>81</w:t>
                        <w:tab/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128" w:right="3893"/>
        <w:jc w:val="left"/>
        <w:rPr>
          <w:b w:val="0"/>
          <w:bCs w:val="0"/>
        </w:rPr>
      </w:pPr>
      <w:r>
        <w:rPr>
          <w:spacing w:val="-1"/>
        </w:rPr>
        <w:t>Fuente: Centro</w:t>
      </w:r>
      <w:r>
        <w:rPr/>
        <w:t> </w:t>
      </w:r>
      <w:r>
        <w:rPr>
          <w:spacing w:val="-1"/>
        </w:rPr>
        <w:t>Investigaciones Biológicas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Noroeste,</w:t>
      </w:r>
      <w:r>
        <w:rPr>
          <w:spacing w:val="1"/>
        </w:rPr>
        <w:t> </w:t>
      </w:r>
      <w:r>
        <w:rPr/>
        <w:t>S.C.</w:t>
      </w:r>
      <w:r>
        <w:rPr>
          <w:spacing w:val="23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412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84</w:t>
      </w:r>
      <w:r>
        <w:rPr/>
        <w:t> </w:t>
      </w:r>
      <w:r>
        <w:rPr>
          <w:spacing w:val="-1"/>
        </w:rPr>
        <w:t>investigadores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6 </w:t>
      </w:r>
      <w:r>
        <w:rPr>
          <w:spacing w:val="-1"/>
        </w:rPr>
        <w:t>técnicos:</w:t>
      </w:r>
      <w:r>
        <w:rPr/>
        <w:t> 5 </w:t>
      </w:r>
      <w:r>
        <w:rPr>
          <w:spacing w:val="-1"/>
        </w:rPr>
        <w:t>nivel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1 </w:t>
      </w:r>
      <w:r>
        <w:rPr>
          <w:spacing w:val="-1"/>
        </w:rPr>
        <w:t>nivel</w:t>
      </w:r>
      <w:r>
        <w:rPr>
          <w:spacing w:val="1"/>
        </w:rPr>
        <w:t> </w:t>
      </w:r>
      <w:r>
        <w:rPr>
          <w:spacing w:val="-1"/>
        </w:rPr>
        <w:t>Candidato.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5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CULTURA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74"/>
        <w:ind w:left="5630" w:right="2786" w:hanging="238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cultura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3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5.3pt;height:119.2pt;mso-position-horizontal-relative:char;mso-position-vertical-relative:line" coordorigin="0,0" coordsize="10106,2384">
            <v:group style="position:absolute;left:3661;top:19;width:2;height:2360" coordorigin="3661,19" coordsize="2,2360">
              <v:shape style="position:absolute;left:3661;top:19;width:2;height:2360" coordorigin="3661,19" coordsize="0,2360" path="m3661,19l3661,2378e" filled="false" stroked="true" strokeweight=".580pt" strokecolor="#000000">
                <v:path arrowok="t"/>
              </v:shape>
            </v:group>
            <v:group style="position:absolute;left:4763;top:19;width:2;height:2360" coordorigin="4763,19" coordsize="2,2360">
              <v:shape style="position:absolute;left:4763;top:19;width:2;height:2360" coordorigin="4763,19" coordsize="0,2360" path="m4763,19l4763,2378e" filled="false" stroked="true" strokeweight=".580pt" strokecolor="#000000">
                <v:path arrowok="t"/>
              </v:shape>
            </v:group>
            <v:group style="position:absolute;left:5865;top:19;width:2;height:2360" coordorigin="5865,19" coordsize="2,2360">
              <v:shape style="position:absolute;left:5865;top:19;width:2;height:2360" coordorigin="5865,19" coordsize="0,2360" path="m5865,19l5865,2378e" filled="false" stroked="true" strokeweight=".580pt" strokecolor="#000000">
                <v:path arrowok="t"/>
              </v:shape>
            </v:group>
            <v:group style="position:absolute;left:6967;top:19;width:2;height:2360" coordorigin="6967,19" coordsize="2,2360">
              <v:shape style="position:absolute;left:6967;top:19;width:2;height:2360" coordorigin="6967,19" coordsize="0,2360" path="m6967,19l6967,2378e" filled="false" stroked="true" strokeweight=".580pt" strokecolor="#000000">
                <v:path arrowok="t"/>
              </v:shape>
            </v:group>
            <v:group style="position:absolute;left:8069;top:19;width:2;height:2360" coordorigin="8069,19" coordsize="2,2360">
              <v:shape style="position:absolute;left:8069;top:19;width:2;height:2360" coordorigin="8069,19" coordsize="0,2360" path="m8069,19l8069,2378e" filled="false" stroked="true" strokeweight=".580pt" strokecolor="#000000">
                <v:path arrowok="t"/>
              </v:shape>
            </v:group>
            <v:group style="position:absolute;left:9042;top:19;width:2;height:2360" coordorigin="9042,19" coordsize="2,2360">
              <v:shape style="position:absolute;left:9042;top:19;width:2;height:2360" coordorigin="9042,19" coordsize="0,2360" path="m9042,19l9042,2378e" filled="false" stroked="true" strokeweight=".580pt" strokecolor="#000000">
                <v:path arrowok="t"/>
              </v:shape>
            </v:group>
            <v:group style="position:absolute;left:6;top:253;width:10095;height:2" coordorigin="6,253" coordsize="10095,2">
              <v:shape style="position:absolute;left:6;top:253;width:10095;height:2" coordorigin="6,253" coordsize="10095,0" path="m6,253l10100,253e" filled="false" stroked="true" strokeweight=".580pt" strokecolor="#000000">
                <v:path arrowok="t"/>
              </v:shape>
              <v:shape style="position:absolute;left:6;top:518;width:10097;height:10" type="#_x0000_t75" stroked="false">
                <v:imagedata r:id="rId49" o:title=""/>
              </v:shape>
              <v:shape style="position:absolute;left:6;top:788;width:10097;height:10" type="#_x0000_t75" stroked="false">
                <v:imagedata r:id="rId49" o:title=""/>
              </v:shape>
              <v:shape style="position:absolute;left:6;top:1058;width:10097;height:10" type="#_x0000_t75" stroked="false">
                <v:imagedata r:id="rId49" o:title=""/>
              </v:shape>
              <v:shape style="position:absolute;left:6;top:1328;width:10097;height:10" type="#_x0000_t75" stroked="false">
                <v:imagedata r:id="rId49" o:title=""/>
              </v:shape>
              <v:shape style="position:absolute;left:6;top:1598;width:10097;height:10" type="#_x0000_t75" stroked="false">
                <v:imagedata r:id="rId49" o:title=""/>
              </v:shape>
              <v:shape style="position:absolute;left:6;top:1868;width:10097;height:10" type="#_x0000_t75" stroked="false">
                <v:imagedata r:id="rId49" o:title=""/>
              </v:shape>
            </v:group>
            <v:group style="position:absolute;left:6;top:2143;width:10095;height:2" coordorigin="6,2143" coordsize="10095,2">
              <v:shape style="position:absolute;left:6;top:2143;width:10095;height:2" coordorigin="6,2143" coordsize="10095,0" path="m6,2143l10100,2143e" filled="false" stroked="true" strokeweight=".580pt" strokecolor="#000000">
                <v:path arrowok="t"/>
              </v:shape>
              <v:shape style="position:absolute;left:83;top:42;width:3283;height:233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5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81" w:lineRule="auto" w:before="9"/>
                        <w:ind w:left="0" w:right="182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81" w:lineRule="auto" w:before="40"/>
                        <w:ind w:left="0" w:right="18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al 2%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sobre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nómina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Gobierno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CAPFCE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Recursos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Propios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4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53;top:0;width:6014;height:2372" type="#_x0000_t202" filled="false" stroked="false">
                <v:textbox inset="0,0,0,0">
                  <w:txbxContent>
                    <w:p>
                      <w:pPr>
                        <w:tabs>
                          <w:tab w:pos="1138" w:val="left" w:leader="none"/>
                          <w:tab w:pos="2240" w:val="left" w:leader="none"/>
                          <w:tab w:pos="3341" w:val="left" w:leader="none"/>
                          <w:tab w:pos="4379" w:val="left" w:leader="none"/>
                          <w:tab w:pos="5344" w:val="left" w:leader="none"/>
                        </w:tabs>
                        <w:spacing w:line="247" w:lineRule="exact" w:before="0"/>
                        <w:ind w:left="3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102" w:val="left" w:leader="none"/>
                          <w:tab w:pos="2204" w:val="left" w:leader="none"/>
                          <w:tab w:pos="3305" w:val="left" w:leader="none"/>
                          <w:tab w:pos="4279" w:val="left" w:leader="none"/>
                          <w:tab w:pos="5233" w:val="left" w:leader="none"/>
                        </w:tabs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6,915.2</w:t>
                        <w:tab/>
                        <w:t>1,803.7</w:t>
                        <w:tab/>
                        <w:t>3,095.8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1,729.4</w:t>
                        <w:tab/>
                        <w:t>3,607.8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31,179.5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371" w:val="left" w:leader="none"/>
                          <w:tab w:pos="3862" w:val="left" w:leader="none"/>
                          <w:tab w:pos="4836" w:val="left" w:leader="none"/>
                          <w:tab w:pos="5901" w:val="left" w:leader="none"/>
                        </w:tabs>
                        <w:spacing w:before="40"/>
                        <w:ind w:left="5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280.0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262.4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8" w:val="left" w:leader="none"/>
                          <w:tab w:pos="2760" w:val="left" w:leader="none"/>
                          <w:tab w:pos="3861" w:val="left" w:leader="none"/>
                          <w:tab w:pos="4834" w:val="left" w:leader="none"/>
                          <w:tab w:pos="5900" w:val="left" w:leader="none"/>
                        </w:tabs>
                        <w:spacing w:before="4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621.6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61" w:val="left" w:leader="none"/>
                          <w:tab w:pos="2372" w:val="left" w:leader="none"/>
                          <w:tab w:pos="3863" w:val="left" w:leader="none"/>
                          <w:tab w:pos="4836" w:val="left" w:leader="none"/>
                          <w:tab w:pos="5902" w:val="left" w:leader="none"/>
                        </w:tabs>
                        <w:spacing w:before="40"/>
                        <w:ind w:left="55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9" w:val="left" w:leader="none"/>
                          <w:tab w:pos="2761" w:val="left" w:leader="none"/>
                          <w:tab w:pos="3862" w:val="left" w:leader="none"/>
                          <w:tab w:pos="4446" w:val="left" w:leader="none"/>
                          <w:tab w:pos="5901" w:val="left" w:leader="none"/>
                        </w:tabs>
                        <w:spacing w:before="40"/>
                        <w:ind w:left="5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384.0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90" w:val="left" w:leader="none"/>
                          <w:tab w:pos="2203" w:val="left" w:leader="none"/>
                          <w:tab w:pos="3193" w:val="left" w:leader="none"/>
                          <w:tab w:pos="4278" w:val="left" w:leader="none"/>
                          <w:tab w:pos="5344" w:val="left" w:leader="none"/>
                        </w:tabs>
                        <w:spacing w:before="4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194.1</w:t>
                        <w:tab/>
                        <w:t>11,210.9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5,924.7</w:t>
                        <w:tab/>
                        <w:t>10,059.9</w:t>
                        <w:tab/>
                        <w:t>3,216.1</w:t>
                        <w:tab/>
                        <w:t>1,066.9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02" w:val="left" w:leader="none"/>
                          <w:tab w:pos="2371" w:val="left" w:leader="none"/>
                          <w:tab w:pos="3862" w:val="left" w:leader="none"/>
                          <w:tab w:pos="4835" w:val="left" w:leader="none"/>
                          <w:tab w:pos="5900" w:val="left" w:leader="none"/>
                        </w:tabs>
                        <w:spacing w:before="40"/>
                        <w:ind w:left="5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1,364.6</w:t>
                        <w:tab/>
                        <w:t>666.2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91" w:val="left" w:leader="none"/>
                          <w:tab w:pos="2092" w:val="left" w:leader="none"/>
                          <w:tab w:pos="3193" w:val="left" w:leader="none"/>
                          <w:tab w:pos="4278" w:val="left" w:leader="none"/>
                          <w:tab w:pos="5232" w:val="left" w:leader="none"/>
                        </w:tabs>
                        <w:spacing w:line="226" w:lineRule="exact" w:before="4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7,730.9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14,659.2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10,049.1</w:t>
                        <w:tab/>
                        <w:t>11,789.3</w:t>
                        <w:tab/>
                        <w:t>7,207.9</w:t>
                        <w:tab/>
                        <w:t>32,246.4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428" w:right="432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14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parciales </w:t>
      </w:r>
      <w:r>
        <w:rPr>
          <w:spacing w:val="-1"/>
        </w:rPr>
        <w:t>puede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 total,</w:t>
      </w:r>
      <w:r>
        <w:rPr/>
        <w:t> debido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5630" w:right="2786" w:hanging="2499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cultura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spacing w:val="27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2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4.5500pt;height:132.7pt;mso-position-horizontal-relative:char;mso-position-vertical-relative:line" coordorigin="0,0" coordsize="10291,2654">
            <v:group style="position:absolute;left:4161;top:19;width:2;height:2630" coordorigin="4161,19" coordsize="2,2630">
              <v:shape style="position:absolute;left:4161;top:19;width:2;height:2630" coordorigin="4161,19" coordsize="0,2630" path="m4161,19l4161,2648e" filled="false" stroked="true" strokeweight=".580pt" strokecolor="#000000">
                <v:path arrowok="t"/>
              </v:shape>
            </v:group>
            <v:group style="position:absolute;left:5101;top:19;width:2;height:2630" coordorigin="5101,19" coordsize="2,2630">
              <v:shape style="position:absolute;left:5101;top:19;width:2;height:2630" coordorigin="5101,19" coordsize="0,2630" path="m5101,19l5101,2648e" filled="false" stroked="true" strokeweight=".580pt" strokecolor="#000000">
                <v:path arrowok="t"/>
              </v:shape>
            </v:group>
            <v:group style="position:absolute;left:6151;top:19;width:2;height:2630" coordorigin="6151,19" coordsize="2,2630">
              <v:shape style="position:absolute;left:6151;top:19;width:2;height:2630" coordorigin="6151,19" coordsize="0,2630" path="m6151,19l6151,2648e" filled="false" stroked="true" strokeweight=".580pt" strokecolor="#000000">
                <v:path arrowok="t"/>
              </v:shape>
            </v:group>
            <v:group style="position:absolute;left:7201;top:19;width:2;height:2630" coordorigin="7201,19" coordsize="2,2630">
              <v:shape style="position:absolute;left:7201;top:19;width:2;height:2630" coordorigin="7201,19" coordsize="0,2630" path="m7201,19l7201,2648e" filled="false" stroked="true" strokeweight=".580pt" strokecolor="#000000">
                <v:path arrowok="t"/>
              </v:shape>
            </v:group>
            <v:group style="position:absolute;left:8251;top:19;width:2;height:2630" coordorigin="8251,19" coordsize="2,2630">
              <v:shape style="position:absolute;left:8251;top:19;width:2;height:2630" coordorigin="8251,19" coordsize="0,2630" path="m8251,19l8251,2648e" filled="false" stroked="true" strokeweight=".580pt" strokecolor="#000000">
                <v:path arrowok="t"/>
              </v:shape>
            </v:group>
            <v:group style="position:absolute;left:9188;top:19;width:2;height:2630" coordorigin="9188,19" coordsize="2,2630">
              <v:shape style="position:absolute;left:9188;top:19;width:2;height:2630" coordorigin="9188,19" coordsize="0,2630" path="m9188,19l9188,2648e" filled="false" stroked="true" strokeweight=".580pt" strokecolor="#000000">
                <v:path arrowok="t"/>
              </v:shape>
            </v:group>
            <v:group style="position:absolute;left:6;top:253;width:10280;height:2" coordorigin="6,253" coordsize="10280,2">
              <v:shape style="position:absolute;left:6;top:253;width:10280;height:2" coordorigin="6,253" coordsize="10280,0" path="m6,253l10285,253e" filled="false" stroked="true" strokeweight=".580pt" strokecolor="#000000">
                <v:path arrowok="t"/>
              </v:shape>
              <v:shape style="position:absolute;left:6;top:488;width:10282;height:10" type="#_x0000_t75" stroked="false">
                <v:imagedata r:id="rId50" o:title=""/>
              </v:shape>
              <v:shape style="position:absolute;left:6;top:728;width:10282;height:10" type="#_x0000_t75" stroked="false">
                <v:imagedata r:id="rId50" o:title=""/>
              </v:shape>
              <v:shape style="position:absolute;left:6;top:968;width:10282;height:10" type="#_x0000_t75" stroked="false">
                <v:imagedata r:id="rId50" o:title=""/>
              </v:shape>
              <v:shape style="position:absolute;left:6;top:1208;width:10282;height:10" type="#_x0000_t75" stroked="false">
                <v:imagedata r:id="rId50" o:title=""/>
              </v:shape>
              <v:shape style="position:absolute;left:6;top:1448;width:10282;height:10" type="#_x0000_t75" stroked="false">
                <v:imagedata r:id="rId50" o:title=""/>
              </v:shape>
              <v:shape style="position:absolute;left:6;top:1688;width:10282;height:10" type="#_x0000_t75" stroked="false">
                <v:imagedata r:id="rId50" o:title=""/>
              </v:shape>
              <v:shape style="position:absolute;left:6;top:1928;width:10282;height:10" type="#_x0000_t75" stroked="false">
                <v:imagedata r:id="rId50" o:title=""/>
              </v:shape>
              <v:shape style="position:absolute;left:6;top:2168;width:10282;height:10" type="#_x0000_t75" stroked="false">
                <v:imagedata r:id="rId50" o:title=""/>
              </v:shape>
            </v:group>
            <v:group style="position:absolute;left:6;top:2413;width:10280;height:2" coordorigin="6,2413" coordsize="10280,2">
              <v:shape style="position:absolute;left:6;top:2413;width:10280;height:2" coordorigin="6,2413" coordsize="10280,0" path="m6,2413l10285,2413e" filled="false" stroked="true" strokeweight=".580pt" strokecolor="#000000">
                <v:path arrowok="t"/>
              </v:shape>
              <v:shape style="position:absolute;left:83;top:42;width:3880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8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136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Coordinación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Federal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SEP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ISSSTE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291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INAH SEDESOL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7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Coord.</w:t>
                      </w:r>
                      <w:r>
                        <w:rPr>
                          <w:rFonts w:ascii="Arial"/>
                          <w:b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Programas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Bienestar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Social</w:t>
                      </w:r>
                      <w:r>
                        <w:rPr>
                          <w:rFonts w:asci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Instituto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Sudcaliforniano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Cultura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SEP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SEPUIE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08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03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52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02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63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344;top:281;width:671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621.6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6,284.2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7,730.9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82;top:281;width:7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242.9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9,407.4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2,487.7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876.6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1,364.6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14,659.2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32;top:281;width:7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566.0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1,776.2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262.4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5,599.6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1,370.7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266.1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208.2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10,049.1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281;width:7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1,552.4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10,027.4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11,789.3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32;top:42;width:670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369.1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559.7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2,464.6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1,711.4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2,103.1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7,207.9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71;top:281;width:835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614.3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3,847.5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27,784.5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5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32,246.4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248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124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 </w:t>
      </w:r>
      <w:r>
        <w:rPr/>
        <w:t>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parciales puede</w:t>
      </w:r>
      <w:r>
        <w:rPr>
          <w:spacing w:val="-3"/>
        </w:rPr>
        <w:t> </w:t>
      </w:r>
      <w:r>
        <w:rPr/>
        <w:t>no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 </w:t>
      </w:r>
      <w:r>
        <w:rPr/>
        <w:t>total, debido al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8"/>
          <w:pgSz w:w="15840" w:h="12240" w:orient="landscape"/>
          <w:pgMar w:footer="697" w:header="384" w:top="1360" w:bottom="880" w:left="1760" w:right="1260"/>
          <w:pgNumType w:start="2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2"/>
        <w:spacing w:line="240" w:lineRule="auto" w:before="74"/>
        <w:ind w:left="4266" w:right="1954" w:hanging="1826"/>
        <w:jc w:val="left"/>
        <w:rPr>
          <w:b w:val="0"/>
          <w:bCs w:val="0"/>
        </w:rPr>
      </w:pPr>
      <w:r>
        <w:rPr/>
        <w:t>Estudiantes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público</w:t>
      </w:r>
      <w:r>
        <w:rPr>
          <w:spacing w:val="-1"/>
        </w:rPr>
        <w:t> en </w:t>
      </w:r>
      <w:r>
        <w:rPr/>
        <w:t>general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2"/>
        </w:rPr>
        <w:t>visitaron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centros arqueológicos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museos</w:t>
      </w:r>
      <w:r>
        <w:rPr>
          <w:spacing w:val="2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 </w:t>
      </w:r>
      <w:r>
        <w:rPr/>
        <w:t>INAH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2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863"/>
        <w:gridCol w:w="752"/>
        <w:gridCol w:w="751"/>
        <w:gridCol w:w="752"/>
        <w:gridCol w:w="752"/>
        <w:gridCol w:w="751"/>
        <w:gridCol w:w="752"/>
        <w:gridCol w:w="752"/>
        <w:gridCol w:w="751"/>
        <w:gridCol w:w="752"/>
        <w:gridCol w:w="752"/>
        <w:gridCol w:w="744"/>
      </w:tblGrid>
      <w:tr>
        <w:trPr>
          <w:trHeight w:val="234" w:hRule="exact"/>
        </w:trPr>
        <w:tc>
          <w:tcPr>
            <w:tcW w:w="119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622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Estudiantes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0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Público en </w:t>
            </w:r>
            <w:r>
              <w:rPr>
                <w:rFonts w:ascii="Arial" w:hAnsi="Arial"/>
                <w:b/>
                <w:color w:val="006699"/>
                <w:sz w:val="20"/>
              </w:rPr>
              <w:t>General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199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19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14,235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15,592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13,050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17,711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18,073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20,150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22,089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21,901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32,613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28,371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51,299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32,441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1302" w:right="610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Antropología</w:t>
      </w:r>
      <w:r>
        <w:rPr/>
        <w:t> e </w:t>
      </w:r>
      <w:r>
        <w:rPr>
          <w:spacing w:val="-1"/>
        </w:rPr>
        <w:t>Historia,</w:t>
      </w:r>
      <w:r>
        <w:rPr>
          <w:spacing w:val="1"/>
        </w:rPr>
        <w:t> </w:t>
      </w:r>
      <w:r>
        <w:rPr>
          <w:spacing w:val="-1"/>
        </w:rPr>
        <w:t>Centro</w:t>
      </w:r>
      <w:r>
        <w:rPr/>
        <w:t> </w:t>
      </w:r>
      <w:r>
        <w:rPr>
          <w:spacing w:val="-2"/>
        </w:rPr>
        <w:t>INAH.</w:t>
      </w:r>
      <w:r>
        <w:rPr>
          <w:spacing w:val="35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160" w:lineRule="exact" w:before="1"/>
        <w:ind w:left="1302" w:right="1306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centros</w:t>
      </w:r>
      <w:r>
        <w:rPr/>
        <w:t> </w:t>
      </w:r>
      <w:r>
        <w:rPr>
          <w:spacing w:val="-1"/>
        </w:rPr>
        <w:t>arqueológicos</w:t>
      </w:r>
      <w:r>
        <w:rPr/>
        <w:t> </w:t>
      </w:r>
      <w:r>
        <w:rPr>
          <w:spacing w:val="-1"/>
        </w:rPr>
        <w:t>son:</w:t>
      </w:r>
      <w:r>
        <w:rPr/>
        <w:t> </w:t>
      </w:r>
      <w:r>
        <w:rPr>
          <w:spacing w:val="-1"/>
        </w:rPr>
        <w:t>San</w:t>
      </w:r>
      <w:r>
        <w:rPr/>
        <w:t> </w:t>
      </w:r>
      <w:r>
        <w:rPr>
          <w:spacing w:val="-1"/>
        </w:rPr>
        <w:t>Francisco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Sierra,</w:t>
      </w:r>
      <w:r>
        <w:rPr>
          <w:spacing w:val="1"/>
        </w:rPr>
        <w:t> </w:t>
      </w:r>
      <w:r>
        <w:rPr>
          <w:spacing w:val="-1"/>
        </w:rPr>
        <w:t>Santa Martha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Zona</w:t>
      </w:r>
      <w:r>
        <w:rPr/>
        <w:t> </w:t>
      </w:r>
      <w:r>
        <w:rPr>
          <w:spacing w:val="-1"/>
        </w:rPr>
        <w:t>Arqueológica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Mulegé,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Mulegé;</w:t>
      </w:r>
      <w:r>
        <w:rPr/>
        <w:t> la </w:t>
      </w:r>
      <w:r>
        <w:rPr>
          <w:spacing w:val="-1"/>
        </w:rPr>
        <w:t>ciudad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>
          <w:spacing w:val="93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Paz;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San</w:t>
      </w:r>
      <w:r>
        <w:rPr/>
        <w:t> </w:t>
      </w:r>
      <w:r>
        <w:rPr>
          <w:spacing w:val="-1"/>
        </w:rPr>
        <w:t>Francisco</w:t>
      </w:r>
      <w:r>
        <w:rPr/>
        <w:t> </w:t>
      </w:r>
      <w:r>
        <w:rPr>
          <w:spacing w:val="-1"/>
        </w:rPr>
        <w:t>Javier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Loreto,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museos</w:t>
      </w:r>
      <w:r>
        <w:rPr/>
        <w:t> </w:t>
      </w:r>
      <w:r>
        <w:rPr>
          <w:spacing w:val="-1"/>
        </w:rPr>
        <w:t>considerados</w:t>
      </w:r>
      <w:r>
        <w:rPr/>
        <w:t> </w:t>
      </w:r>
      <w:r>
        <w:rPr>
          <w:spacing w:val="-1"/>
        </w:rPr>
        <w:t>son:</w:t>
      </w:r>
      <w:r>
        <w:rPr/>
        <w:t> </w:t>
      </w:r>
      <w:r>
        <w:rPr>
          <w:spacing w:val="-1"/>
        </w:rPr>
        <w:t>Museo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Misiones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Loreto;</w:t>
      </w:r>
      <w:r>
        <w:rPr>
          <w:spacing w:val="86"/>
        </w:rPr>
        <w:t> </w:t>
      </w:r>
      <w:r>
        <w:rPr/>
        <w:t>Museo </w:t>
      </w:r>
      <w:r>
        <w:rPr>
          <w:spacing w:val="-1"/>
        </w:rPr>
        <w:t>Regional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La</w:t>
      </w:r>
      <w:r>
        <w:rPr/>
        <w:t> Paz;</w:t>
      </w:r>
      <w:r>
        <w:rPr>
          <w:spacing w:val="38"/>
        </w:rPr>
        <w:t> </w:t>
      </w:r>
      <w:r>
        <w:rPr/>
        <w:t>y</w:t>
      </w:r>
      <w:r>
        <w:rPr>
          <w:spacing w:val="-5"/>
        </w:rPr>
        <w:t> </w:t>
      </w:r>
      <w:r>
        <w:rPr/>
        <w:t>la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Información</w:t>
      </w:r>
      <w:r>
        <w:rPr/>
        <w:t>  y</w:t>
      </w:r>
      <w:r>
        <w:rPr>
          <w:spacing w:val="-5"/>
        </w:rPr>
        <w:t> </w:t>
      </w:r>
      <w:r>
        <w:rPr>
          <w:spacing w:val="-1"/>
        </w:rPr>
        <w:t>Manejo,</w:t>
      </w:r>
      <w:r>
        <w:rPr>
          <w:spacing w:val="1"/>
        </w:rPr>
        <w:t> </w:t>
      </w:r>
      <w:r>
        <w:rPr/>
        <w:t>San </w:t>
      </w:r>
      <w:r>
        <w:rPr>
          <w:spacing w:val="-1"/>
        </w:rPr>
        <w:t>Francisco</w:t>
      </w:r>
      <w:r>
        <w:rPr/>
        <w:t> </w:t>
      </w:r>
      <w:r>
        <w:rPr>
          <w:spacing w:val="-1"/>
        </w:rPr>
        <w:t>de</w:t>
      </w:r>
      <w:r>
        <w:rPr/>
        <w:t> la Sierra.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3"/>
        <w:ind w:left="4222" w:right="2095" w:hanging="1809"/>
        <w:jc w:val="left"/>
        <w:rPr>
          <w:b w:val="0"/>
          <w:bCs w:val="0"/>
        </w:rPr>
      </w:pPr>
      <w:r>
        <w:rPr/>
        <w:t>Estudiantes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público</w:t>
      </w:r>
      <w:r>
        <w:rPr>
          <w:spacing w:val="-1"/>
        </w:rPr>
        <w:t> en </w:t>
      </w:r>
      <w:r>
        <w:rPr/>
        <w:t>general</w:t>
      </w:r>
      <w:r>
        <w:rPr>
          <w:spacing w:val="53"/>
        </w:rPr>
        <w:t> </w:t>
      </w:r>
      <w:r>
        <w:rPr/>
        <w:t>que</w:t>
      </w:r>
      <w:r>
        <w:rPr>
          <w:spacing w:val="-1"/>
        </w:rPr>
        <w:t> </w:t>
      </w:r>
      <w:r>
        <w:rPr>
          <w:spacing w:val="-2"/>
        </w:rPr>
        <w:t>visitaron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centros arqueológicos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museos</w:t>
      </w:r>
      <w:r>
        <w:rPr>
          <w:spacing w:val="22"/>
        </w:rPr>
        <w:t> </w:t>
      </w:r>
      <w:r>
        <w:rPr>
          <w:spacing w:val="-1"/>
        </w:rPr>
        <w:t>registrados</w:t>
      </w:r>
      <w:r>
        <w:rPr/>
        <w:t> por</w:t>
      </w:r>
      <w:r>
        <w:rPr>
          <w:spacing w:val="-1"/>
        </w:rPr>
        <w:t> el </w:t>
      </w:r>
      <w:r>
        <w:rPr/>
        <w:t>INAH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6"/>
        <w:spacing w:line="240" w:lineRule="auto" w:before="0"/>
        <w:ind w:left="1344" w:right="0"/>
        <w:jc w:val="left"/>
        <w:rPr>
          <w:i w:val="0"/>
        </w:rPr>
      </w:pPr>
      <w:r>
        <w:rPr/>
        <w:pict>
          <v:shape style="position:absolute;margin-left:185.220001pt;margin-top:5.104512pt;width:378.85pt;height:144.75pt;mso-position-horizontal-relative:page;mso-position-vertical-relative:paragraph;z-index:6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"/>
                    <w:gridCol w:w="554"/>
                    <w:gridCol w:w="552"/>
                    <w:gridCol w:w="166"/>
                    <w:gridCol w:w="553"/>
                    <w:gridCol w:w="552"/>
                    <w:gridCol w:w="166"/>
                    <w:gridCol w:w="554"/>
                    <w:gridCol w:w="554"/>
                    <w:gridCol w:w="166"/>
                    <w:gridCol w:w="554"/>
                    <w:gridCol w:w="552"/>
                    <w:gridCol w:w="166"/>
                    <w:gridCol w:w="554"/>
                    <w:gridCol w:w="552"/>
                    <w:gridCol w:w="166"/>
                    <w:gridCol w:w="554"/>
                    <w:gridCol w:w="551"/>
                  </w:tblGrid>
                  <w:tr>
                    <w:trPr>
                      <w:trHeight w:val="418" w:hRule="exact"/>
                    </w:trPr>
                    <w:tc>
                      <w:tcPr>
                        <w:tcW w:w="7548" w:type="dxa"/>
                        <w:gridSpan w:val="18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4"/>
                          <w:ind w:right="1300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16"/>
                          </w:rPr>
                          <w:t>51,299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899" w:hRule="exact"/>
                    </w:trPr>
                    <w:tc>
                      <w:tcPr>
                        <w:tcW w:w="5725" w:type="dxa"/>
                        <w:gridSpan w:val="14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84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32,613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271" w:type="dxa"/>
                        <w:gridSpan w:val="3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32,441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3179" w:type="dxa"/>
                        <w:gridSpan w:val="8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928" w:val="left" w:leader="none"/>
                          </w:tabs>
                          <w:spacing w:line="240" w:lineRule="auto"/>
                          <w:ind w:left="6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position w:val="1"/>
                            <w:sz w:val="16"/>
                          </w:rPr>
                          <w:t>22,089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21,901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992" w:type="dxa"/>
                        <w:gridSpan w:val="5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5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28,371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23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20,150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1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3179" w:type="dxa"/>
                        <w:gridSpan w:val="8"/>
                        <w:vMerge/>
                        <w:tcBorders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17,711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18,073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89" w:hRule="exact"/>
                    </w:trPr>
                    <w:tc>
                      <w:tcPr>
                        <w:tcW w:w="636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14,235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15,592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2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>13,050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636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118" w:hRule="exact"/>
                    </w:trPr>
                    <w:tc>
                      <w:tcPr>
                        <w:tcW w:w="636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19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67" w:hRule="exact"/>
                    </w:trPr>
                    <w:tc>
                      <w:tcPr>
                        <w:tcW w:w="636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3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55" w:hRule="exact"/>
                    </w:trPr>
                    <w:tc>
                      <w:tcPr>
                        <w:tcW w:w="82" w:type="dxa"/>
                        <w:vMerge w:val="restart"/>
                        <w:tcBorders>
                          <w:top w:val="nil" w:sz="6" w:space="0" w:color="auto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3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gridSpan w:val="2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  <w:tr>
                    <w:trPr>
                      <w:trHeight w:val="628" w:hRule="exact"/>
                    </w:trPr>
                    <w:tc>
                      <w:tcPr>
                        <w:tcW w:w="8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3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2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  <w:tc>
                      <w:tcPr>
                        <w:tcW w:w="1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9CCFF"/>
                      </w:tcPr>
                      <w:p>
                        <w:pPr/>
                      </w:p>
                    </w:tc>
                    <w:tc>
                      <w:tcPr>
                        <w:tcW w:w="551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CC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i/>
          <w:spacing w:val="-1"/>
        </w:rPr>
        <w:t>60,000</w:t>
      </w:r>
      <w:r>
        <w:rPr>
          <w:i w:val="0"/>
        </w:rPr>
      </w:r>
    </w:p>
    <w:p>
      <w:pPr>
        <w:spacing w:line="240" w:lineRule="auto" w:before="11"/>
        <w:rPr>
          <w:rFonts w:ascii="Arial" w:hAnsi="Arial" w:cs="Arial" w:eastAsia="Arial"/>
          <w:i/>
          <w:sz w:val="18"/>
          <w:szCs w:val="18"/>
        </w:rPr>
      </w:pPr>
    </w:p>
    <w:p>
      <w:pPr>
        <w:spacing w:before="80"/>
        <w:ind w:left="13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11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11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i/>
          <w:sz w:val="12"/>
          <w:szCs w:val="12"/>
        </w:rPr>
      </w:pPr>
    </w:p>
    <w:p>
      <w:pPr>
        <w:spacing w:line="328" w:lineRule="auto" w:before="0"/>
        <w:ind w:left="1344" w:right="1637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73.299988pt;margin-top:1.744105pt;width:5.9pt;height:5.9pt;mso-position-horizontal-relative:page;mso-position-vertical-relative:paragraph;z-index:6616" coordorigin="11466,35" coordsize="118,118">
            <v:group style="position:absolute;left:11476;top:44;width:99;height:99" coordorigin="11476,44" coordsize="99,99">
              <v:shape style="position:absolute;left:11476;top:44;width:99;height:99" coordorigin="11476,44" coordsize="99,99" path="m11574,44l11574,143,11476,143,11476,44,11574,44xe" filled="true" fillcolor="#99ccff" stroked="false">
                <v:path arrowok="t"/>
                <v:fill type="solid"/>
              </v:shape>
            </v:group>
            <v:group style="position:absolute;left:11476;top:44;width:99;height:99" coordorigin="11476,44" coordsize="99,99">
              <v:shape style="position:absolute;left:11476;top:44;width:99;height:99" coordorigin="11476,44" coordsize="99,99" path="m11574,44l11574,143,11476,143,11476,44,11574,44x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3.299988pt;margin-top:14.344105pt;width:5.9pt;height:5.9pt;mso-position-horizontal-relative:page;mso-position-vertical-relative:paragraph;z-index:6640" coordorigin="11466,287" coordsize="118,118">
            <v:group style="position:absolute;left:11476;top:296;width:99;height:99" coordorigin="11476,296" coordsize="99,99">
              <v:shape style="position:absolute;left:11476;top:296;width:99;height:99" coordorigin="11476,296" coordsize="99,99" path="m11574,296l11574,395,11476,395,11476,296,11574,296xe" filled="true" fillcolor="#ffffcc" stroked="false">
                <v:path arrowok="t"/>
                <v:fill type="solid"/>
              </v:shape>
            </v:group>
            <v:group style="position:absolute;left:11476;top:296;width:99;height:99" coordorigin="11476,296" coordsize="99,99">
              <v:shape style="position:absolute;left:11476;top:296;width:99;height:99" coordorigin="11476,296" coordsize="99,99" path="m11574,296l11574,395,11476,395,11476,296,11574,296x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i/>
          <w:spacing w:val="-1"/>
          <w:sz w:val="16"/>
        </w:rPr>
        <w:t>Estudiantes</w:t>
      </w:r>
      <w:r>
        <w:rPr>
          <w:rFonts w:ascii="Arial" w:hAnsi="Arial"/>
          <w:i/>
          <w:spacing w:val="26"/>
          <w:sz w:val="16"/>
        </w:rPr>
        <w:t> </w:t>
      </w:r>
      <w:r>
        <w:rPr>
          <w:rFonts w:ascii="Arial" w:hAnsi="Arial"/>
          <w:i/>
          <w:spacing w:val="-1"/>
          <w:sz w:val="16"/>
        </w:rPr>
        <w:t>Público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en</w:t>
      </w:r>
      <w:r>
        <w:rPr>
          <w:rFonts w:ascii="Arial" w:hAnsi="Arial"/>
          <w:i/>
          <w:sz w:val="16"/>
        </w:rPr>
        <w:t> </w:t>
      </w:r>
      <w:r>
        <w:rPr>
          <w:rFonts w:ascii="Arial" w:hAnsi="Arial"/>
          <w:i/>
          <w:spacing w:val="-1"/>
          <w:sz w:val="16"/>
        </w:rPr>
        <w:t>general</w:t>
      </w:r>
      <w:r>
        <w:rPr>
          <w:rFonts w:ascii="Arial" w:hAnsi="Arial"/>
          <w:sz w:val="16"/>
        </w:rPr>
      </w:r>
    </w:p>
    <w:p>
      <w:pPr>
        <w:spacing w:after="0" w:line="328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1834" w:space="6674"/>
            <w:col w:w="4312"/>
          </w:cols>
        </w:sectPr>
      </w:pPr>
    </w:p>
    <w:p>
      <w:pPr>
        <w:spacing w:before="138"/>
        <w:ind w:left="13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18"/>
          <w:szCs w:val="18"/>
        </w:rPr>
      </w:pPr>
    </w:p>
    <w:p>
      <w:pPr>
        <w:spacing w:before="80"/>
        <w:ind w:left="17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67.299988pt;margin-top:9.044188pt;width:.1pt;height:2.4pt;mso-position-horizontal-relative:page;mso-position-vertical-relative:paragraph;z-index:6592" coordorigin="11346,181" coordsize="2,48">
            <v:shape style="position:absolute;left:11346;top:181;width:2;height:48" coordorigin="11346,181" coordsize="0,48" path="m11346,229l11346,181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3684" w:val="left" w:leader="none"/>
          <w:tab w:pos="4954" w:val="left" w:leader="none"/>
          <w:tab w:pos="6229" w:val="left" w:leader="none"/>
          <w:tab w:pos="7501" w:val="left" w:leader="none"/>
          <w:tab w:pos="8773" w:val="left" w:leader="none"/>
        </w:tabs>
        <w:spacing w:before="47"/>
        <w:ind w:left="24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</w:r>
      <w:r>
        <w:rPr>
          <w:rFonts w:ascii="Arial"/>
          <w:i/>
          <w:spacing w:val="-1"/>
          <w:sz w:val="16"/>
        </w:rPr>
        <w:t>2001</w:t>
        <w:tab/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spacing w:line="240" w:lineRule="auto"/>
        <w:ind w:left="158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Antropología</w:t>
      </w:r>
      <w:r>
        <w:rPr/>
        <w:t> e </w:t>
      </w:r>
      <w:r>
        <w:rPr>
          <w:spacing w:val="-1"/>
        </w:rPr>
        <w:t>Historia,</w:t>
      </w:r>
      <w:r>
        <w:rPr>
          <w:spacing w:val="1"/>
        </w:rPr>
        <w:t> </w:t>
      </w:r>
      <w:r>
        <w:rPr>
          <w:spacing w:val="-1"/>
        </w:rPr>
        <w:t>Centro</w:t>
      </w:r>
      <w:r>
        <w:rPr/>
        <w:t> </w:t>
      </w:r>
      <w:r>
        <w:rPr>
          <w:spacing w:val="-2"/>
        </w:rPr>
        <w:t>INAH.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5387" w:right="3893" w:hanging="1462"/>
        <w:jc w:val="left"/>
        <w:rPr>
          <w:b w:val="0"/>
          <w:bCs w:val="0"/>
        </w:rPr>
      </w:pPr>
      <w:r>
        <w:rPr>
          <w:spacing w:val="-1"/>
        </w:rPr>
        <w:t>Usuarios</w:t>
      </w:r>
      <w:r>
        <w:rPr/>
        <w:t> </w:t>
      </w:r>
      <w:r>
        <w:rPr>
          <w:spacing w:val="-1"/>
        </w:rPr>
        <w:t>atendidos</w:t>
      </w:r>
      <w:r>
        <w:rPr/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</w:t>
      </w:r>
      <w:r>
        <w:rPr/>
        <w:t>bibliotecas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>
          <w:spacing w:val="23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31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8.95pt;height:96.1pt;mso-position-horizontal-relative:char;mso-position-vertical-relative:line" coordorigin="0,0" coordsize="6179,1922">
            <v:group style="position:absolute;left:1194;top:6;width:2;height:1911" coordorigin="1194,6" coordsize="2,1911">
              <v:shape style="position:absolute;left:1194;top:6;width:2;height:1911" coordorigin="1194,6" coordsize="0,1911" path="m1194,6l1194,1916e" filled="false" stroked="true" strokeweight=".580pt" strokecolor="#000000">
                <v:path arrowok="t"/>
              </v:shape>
            </v:group>
            <v:group style="position:absolute;left:1189;top:241;width:4984;height:2" coordorigin="1189,241" coordsize="4984,2">
              <v:shape style="position:absolute;left:1189;top:241;width:4984;height:2" coordorigin="1189,241" coordsize="4984,0" path="m1189,241l6173,241e" filled="false" stroked="true" strokeweight=".580pt" strokecolor="#000000">
                <v:path arrowok="t"/>
              </v:shape>
            </v:group>
            <v:group style="position:absolute;left:2208;top:246;width:2;height:1671" coordorigin="2208,246" coordsize="2,1671">
              <v:shape style="position:absolute;left:2208;top:246;width:2;height:1671" coordorigin="2208,246" coordsize="0,1671" path="m2208,246l2208,1916e" filled="false" stroked="true" strokeweight=".580pt" strokecolor="#000000">
                <v:path arrowok="t"/>
              </v:shape>
            </v:group>
            <v:group style="position:absolute;left:3201;top:246;width:2;height:1671" coordorigin="3201,246" coordsize="2,1671">
              <v:shape style="position:absolute;left:3201;top:246;width:2;height:1671" coordorigin="3201,246" coordsize="0,1671" path="m3201,246l3201,1916e" filled="false" stroked="true" strokeweight=".580pt" strokecolor="#000000">
                <v:path arrowok="t"/>
              </v:shape>
            </v:group>
            <v:group style="position:absolute;left:4194;top:246;width:2;height:1671" coordorigin="4194,246" coordsize="2,1671">
              <v:shape style="position:absolute;left:4194;top:246;width:2;height:1671" coordorigin="4194,246" coordsize="0,1671" path="m4194,246l4194,1916e" filled="false" stroked="true" strokeweight=".580pt" strokecolor="#000000">
                <v:path arrowok="t"/>
              </v:shape>
            </v:group>
            <v:group style="position:absolute;left:5187;top:246;width:2;height:1671" coordorigin="5187,246" coordsize="2,1671">
              <v:shape style="position:absolute;left:5187;top:246;width:2;height:1671" coordorigin="5187,246" coordsize="0,1671" path="m5187,246l5187,1916e" filled="false" stroked="true" strokeweight=".580pt" strokecolor="#000000">
                <v:path arrowok="t"/>
              </v:shape>
            </v:group>
            <v:group style="position:absolute;left:6;top:481;width:6167;height:2" coordorigin="6,481" coordsize="6167,2">
              <v:shape style="position:absolute;left:6;top:481;width:6167;height:2" coordorigin="6,481" coordsize="6167,0" path="m6,481l6173,481e" filled="false" stroked="true" strokeweight=".580pt" strokecolor="#000000">
                <v:path arrowok="t"/>
              </v:shape>
              <v:shape style="position:absolute;left:6;top:716;width:6167;height:10" type="#_x0000_t75" stroked="false">
                <v:imagedata r:id="rId51" o:title=""/>
              </v:shape>
              <v:shape style="position:absolute;left:6;top:956;width:6167;height:10" type="#_x0000_t75" stroked="false">
                <v:imagedata r:id="rId51" o:title=""/>
              </v:shape>
              <v:shape style="position:absolute;left:6;top:1196;width:6167;height:10" type="#_x0000_t75" stroked="false">
                <v:imagedata r:id="rId51" o:title=""/>
              </v:shape>
              <v:shape style="position:absolute;left:6;top:1436;width:6167;height:10" type="#_x0000_t75" stroked="false">
                <v:imagedata r:id="rId51" o:title=""/>
              </v:shape>
            </v:group>
            <v:group style="position:absolute;left:6;top:1681;width:6167;height:2" coordorigin="6,1681" coordsize="6167,2">
              <v:shape style="position:absolute;left:6;top:1681;width:6167;height:2" coordorigin="6,1681" coordsize="6167,0" path="m6,1681l6173,1681e" filled="false" stroked="true" strokeweight=".580pt" strokecolor="#000000">
                <v:path arrowok="t"/>
              </v:shape>
              <v:shape style="position:absolute;left:83;top:149;width:2037;height:1761" type="#_x0000_t202" filled="false" stroked="false">
                <v:textbox inset="0,0,0,0">
                  <w:txbxContent>
                    <w:p>
                      <w:pPr>
                        <w:tabs>
                          <w:tab w:pos="1384" w:val="left" w:leader="none"/>
                        </w:tabs>
                        <w:spacing w:line="325" w:lineRule="exact" w:before="0"/>
                        <w:ind w:left="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-11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71,783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2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59,525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193,957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61,630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4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6,963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2" w:val="left" w:leader="none"/>
                        </w:tabs>
                        <w:spacing w:line="226" w:lineRule="exact" w:before="10"/>
                        <w:ind w:left="1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393,858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88;top:269;width:72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83,461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73,267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245,293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77,542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488,152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48;top:29;width:2844;height:1881" type="#_x0000_t202" filled="false" stroked="false">
                <v:textbox inset="0,0,0,0">
                  <w:txbxContent>
                    <w:p>
                      <w:pPr>
                        <w:spacing w:line="19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Usuarios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55" w:val="left" w:leader="none"/>
                          <w:tab w:pos="2149" w:val="left" w:leader="none"/>
                        </w:tabs>
                        <w:spacing w:line="252" w:lineRule="exact" w:before="0"/>
                        <w:ind w:left="21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37" w:val="left" w:leader="none"/>
                          <w:tab w:pos="2119" w:val="left" w:leader="none"/>
                        </w:tabs>
                        <w:spacing w:before="10"/>
                        <w:ind w:left="2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86,235</w:t>
                        <w:tab/>
                        <w:t>97,233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158,803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37" w:val="left" w:leader="none"/>
                          <w:tab w:pos="2230" w:val="left" w:leader="none"/>
                        </w:tabs>
                        <w:spacing w:before="10"/>
                        <w:ind w:left="2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73,358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55,265</w:t>
                        <w:tab/>
                        <w:t>65,679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4" w:val="left" w:leader="none"/>
                          <w:tab w:pos="2117" w:val="left" w:leader="none"/>
                        </w:tabs>
                        <w:spacing w:before="10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250,743</w:t>
                        <w:tab/>
                        <w:t>247,987</w:t>
                        <w:tab/>
                        <w:t>233,795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4" w:val="left" w:leader="none"/>
                          <w:tab w:pos="2118" w:val="left" w:leader="none"/>
                        </w:tabs>
                        <w:spacing w:before="10"/>
                        <w:ind w:left="1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80,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363</w:t>
                        <w:tab/>
                        <w:t>105,601</w:t>
                        <w:tab/>
                        <w:t>120,469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48" w:val="left" w:leader="none"/>
                          <w:tab w:pos="2341" w:val="left" w:leader="none"/>
                        </w:tabs>
                        <w:spacing w:before="10"/>
                        <w:ind w:left="3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8,508</w:t>
                        <w:tab/>
                        <w:t>4,769</w:t>
                        <w:tab/>
                        <w:t>5,663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4" w:val="left" w:leader="none"/>
                          <w:tab w:pos="2118" w:val="left" w:leader="none"/>
                        </w:tabs>
                        <w:spacing w:line="226" w:lineRule="exact" w:before="10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499,207</w:t>
                        <w:tab/>
                        <w:t>510,855</w:t>
                        <w:tab/>
                        <w:t>584,409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408" w:right="3646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de Bibliotecas.</w:t>
      </w:r>
      <w:r>
        <w:rPr>
          <w:spacing w:val="21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usuarios</w:t>
      </w:r>
      <w:r>
        <w:rPr/>
        <w:t> </w:t>
      </w:r>
      <w:r>
        <w:rPr>
          <w:spacing w:val="-1"/>
        </w:rPr>
        <w:t>atendidos,</w:t>
      </w:r>
      <w:r>
        <w:rPr/>
        <w:t> </w:t>
      </w:r>
      <w:r>
        <w:rPr>
          <w:spacing w:val="-1"/>
        </w:rPr>
        <w:t>asistentes</w:t>
      </w:r>
      <w:r>
        <w:rPr/>
        <w:t> de </w:t>
      </w:r>
      <w:r>
        <w:rPr>
          <w:spacing w:val="-1"/>
        </w:rPr>
        <w:t>actividades</w:t>
      </w:r>
      <w:r>
        <w:rPr/>
        <w:t> de </w:t>
      </w:r>
      <w:r>
        <w:rPr>
          <w:spacing w:val="-1"/>
        </w:rPr>
        <w:t>fomento</w:t>
      </w:r>
      <w:r>
        <w:rPr/>
        <w:t> a la lectura y</w:t>
      </w:r>
      <w:r>
        <w:rPr>
          <w:spacing w:val="45"/>
        </w:rPr>
        <w:t> </w:t>
      </w:r>
      <w:r>
        <w:rPr/>
        <w:t>asistentes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>
          <w:spacing w:val="-1"/>
        </w:rPr>
        <w:t>visitas</w:t>
      </w:r>
      <w:r>
        <w:rPr/>
        <w:t> guiadas.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3"/>
        <w:ind w:left="3539" w:right="0"/>
        <w:jc w:val="left"/>
        <w:rPr>
          <w:b w:val="0"/>
          <w:bCs w:val="0"/>
        </w:rPr>
      </w:pPr>
      <w:r>
        <w:rPr>
          <w:spacing w:val="-1"/>
        </w:rPr>
        <w:t>Usuarios</w:t>
      </w:r>
      <w:r>
        <w:rPr/>
        <w:t> </w:t>
      </w:r>
      <w:r>
        <w:rPr>
          <w:spacing w:val="-1"/>
        </w:rPr>
        <w:t>atendidos</w:t>
      </w:r>
      <w:r>
        <w:rPr/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</w:t>
      </w:r>
      <w:r>
        <w:rPr/>
        <w:t>bibliotecas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6"/>
        <w:spacing w:line="240" w:lineRule="auto" w:before="0"/>
        <w:ind w:left="3157" w:right="0"/>
        <w:jc w:val="left"/>
        <w:rPr>
          <w:i w:val="0"/>
        </w:rPr>
      </w:pPr>
      <w:r>
        <w:rPr/>
        <w:pict>
          <v:group style="position:absolute;margin-left:278.040009pt;margin-top:4.745189pt;width:290.8pt;height:145.450pt;mso-position-horizontal-relative:page;mso-position-vertical-relative:paragraph;z-index:6904" coordorigin="5561,95" coordsize="5816,2909">
            <v:group style="position:absolute;left:5753;top:1345;width:886;height:1599" coordorigin="5753,1345" coordsize="886,1599">
              <v:shape style="position:absolute;left:5753;top:1345;width:886;height:1599" coordorigin="5753,1345" coordsize="886,1599" path="m6638,1345l6638,2944,5753,2944,5753,1345,6638,1345xe" filled="true" fillcolor="#ffffcc" stroked="false">
                <v:path arrowok="t"/>
                <v:fill type="solid"/>
              </v:shape>
            </v:group>
            <v:group style="position:absolute;left:5753;top:1345;width:886;height:1599" coordorigin="5753,1345" coordsize="886,1599">
              <v:shape style="position:absolute;left:5753;top:1345;width:886;height:1599" coordorigin="5753,1345" coordsize="886,1599" path="m6638,1345l6638,2944,5753,2944,5753,1345,6638,1345xe" filled="false" stroked="true" strokeweight=".96pt" strokecolor="#000000">
                <v:path arrowok="t"/>
              </v:shape>
            </v:group>
            <v:group style="position:absolute;left:6902;top:964;width:886;height:1980" coordorigin="6902,964" coordsize="886,1980">
              <v:shape style="position:absolute;left:6902;top:964;width:886;height:1980" coordorigin="6902,964" coordsize="886,1980" path="m7788,964l7788,2944,6902,2944,6902,964,7788,964xe" filled="true" fillcolor="#ffffcc" stroked="false">
                <v:path arrowok="t"/>
                <v:fill type="solid"/>
              </v:shape>
            </v:group>
            <v:group style="position:absolute;left:6902;top:964;width:886;height:1980" coordorigin="6902,964" coordsize="886,1980">
              <v:shape style="position:absolute;left:6902;top:964;width:886;height:1980" coordorigin="6902,964" coordsize="886,1980" path="m7788,964l7788,2944,6902,2944,6902,964,7788,964xe" filled="false" stroked="true" strokeweight=".96pt" strokecolor="#000000">
                <v:path arrowok="t"/>
              </v:shape>
            </v:group>
            <v:group style="position:absolute;left:8052;top:918;width:884;height:2026" coordorigin="8052,918" coordsize="884,2026">
              <v:shape style="position:absolute;left:8052;top:918;width:884;height:2026" coordorigin="8052,918" coordsize="884,2026" path="m8935,918l8935,2944,8052,2944,8052,918,8935,918xe" filled="true" fillcolor="#ffffcc" stroked="false">
                <v:path arrowok="t"/>
                <v:fill type="solid"/>
              </v:shape>
            </v:group>
            <v:group style="position:absolute;left:8052;top:918;width:884;height:2026" coordorigin="8052,918" coordsize="884,2026">
              <v:shape style="position:absolute;left:8052;top:918;width:884;height:2026" coordorigin="8052,918" coordsize="884,2026" path="m8935,918l8935,2944,8052,2944,8052,918,8935,918xe" filled="false" stroked="true" strokeweight=".96pt" strokecolor="#000000">
                <v:path arrowok="t"/>
              </v:shape>
            </v:group>
            <v:group style="position:absolute;left:9199;top:873;width:886;height:2072" coordorigin="9199,873" coordsize="886,2072">
              <v:shape style="position:absolute;left:9199;top:873;width:886;height:2072" coordorigin="9199,873" coordsize="886,2072" path="m10085,873l10085,2944,9199,2944,9199,873,10085,873xe" filled="true" fillcolor="#ffffcc" stroked="false">
                <v:path arrowok="t"/>
                <v:fill type="solid"/>
              </v:shape>
            </v:group>
            <v:group style="position:absolute;left:9199;top:873;width:886;height:2072" coordorigin="9199,873" coordsize="886,2072">
              <v:shape style="position:absolute;left:9199;top:873;width:886;height:2072" coordorigin="9199,873" coordsize="886,2072" path="m10085,873l10085,2944,9199,2944,9199,873,10085,873xe" filled="false" stroked="true" strokeweight=".96pt" strokecolor="#000000">
                <v:path arrowok="t"/>
              </v:shape>
            </v:group>
            <v:group style="position:absolute;left:10349;top:573;width:886;height:2372" coordorigin="10349,573" coordsize="886,2372">
              <v:shape style="position:absolute;left:10349;top:573;width:886;height:2372" coordorigin="10349,573" coordsize="886,2372" path="m11234,573l11234,2944,10349,2944,10349,573,11234,573xe" filled="true" fillcolor="#ffffcc" stroked="false">
                <v:path arrowok="t"/>
                <v:fill type="solid"/>
              </v:shape>
            </v:group>
            <v:group style="position:absolute;left:10349;top:573;width:886;height:2372" coordorigin="10349,573" coordsize="886,2372">
              <v:shape style="position:absolute;left:10349;top:573;width:886;height:2372" coordorigin="10349,573" coordsize="886,2372" path="m11234,573l11234,2944,10349,2944,10349,573,11234,573xe" filled="false" stroked="true" strokeweight=".96pt" strokecolor="#000000">
                <v:path arrowok="t"/>
              </v:shape>
            </v:group>
            <v:group style="position:absolute;left:5621;top:105;width:2;height:2890" coordorigin="5621,105" coordsize="2,2890">
              <v:shape style="position:absolute;left:5621;top:105;width:2;height:2890" coordorigin="5621,105" coordsize="0,2890" path="m5621,105l5621,2994e" filled="false" stroked="true" strokeweight=".96pt" strokecolor="#000000">
                <v:path arrowok="t"/>
              </v:shape>
            </v:group>
            <v:group style="position:absolute;left:5570;top:2944;width:5796;height:2" coordorigin="5570,2944" coordsize="5796,2">
              <v:shape style="position:absolute;left:5570;top:2944;width:5796;height:2" coordorigin="5570,2944" coordsize="5796,0" path="m11366,2944l5570,2944e" filled="false" stroked="true" strokeweight=".96pt" strokecolor="#000000">
                <v:path arrowok="t"/>
              </v:shape>
            </v:group>
            <v:group style="position:absolute;left:5570;top:2538;width:51;height:2" coordorigin="5570,2538" coordsize="51,2">
              <v:shape style="position:absolute;left:5570;top:2538;width:51;height:2" coordorigin="5570,2538" coordsize="51,0" path="m5570,2538l5621,2538e" filled="false" stroked="true" strokeweight=".96pt" strokecolor="#000000">
                <v:path arrowok="t"/>
              </v:shape>
            </v:group>
            <v:group style="position:absolute;left:5570;top:2133;width:51;height:2" coordorigin="5570,2133" coordsize="51,2">
              <v:shape style="position:absolute;left:5570;top:2133;width:51;height:2" coordorigin="5570,2133" coordsize="51,0" path="m5570,2133l5621,2133e" filled="false" stroked="true" strokeweight=".96pt" strokecolor="#000000">
                <v:path arrowok="t"/>
              </v:shape>
            </v:group>
            <v:group style="position:absolute;left:5570;top:1727;width:51;height:2" coordorigin="5570,1727" coordsize="51,2">
              <v:shape style="position:absolute;left:5570;top:1727;width:51;height:2" coordorigin="5570,1727" coordsize="51,0" path="m5570,1727l5621,1727e" filled="false" stroked="true" strokeweight=".96pt" strokecolor="#000000">
                <v:path arrowok="t"/>
              </v:shape>
            </v:group>
            <v:group style="position:absolute;left:5570;top:1321;width:51;height:2" coordorigin="5570,1321" coordsize="51,2">
              <v:shape style="position:absolute;left:5570;top:1321;width:51;height:2" coordorigin="5570,1321" coordsize="51,0" path="m5570,1321l5621,1321e" filled="false" stroked="true" strokeweight=".96pt" strokecolor="#000000">
                <v:path arrowok="t"/>
              </v:shape>
            </v:group>
            <v:group style="position:absolute;left:5570;top:916;width:51;height:2" coordorigin="5570,916" coordsize="51,2">
              <v:shape style="position:absolute;left:5570;top:916;width:51;height:2" coordorigin="5570,916" coordsize="51,0" path="m5570,916l5621,916e" filled="false" stroked="true" strokeweight=".96pt" strokecolor="#000000">
                <v:path arrowok="t"/>
              </v:shape>
            </v:group>
            <v:group style="position:absolute;left:5570;top:510;width:51;height:2" coordorigin="5570,510" coordsize="51,2">
              <v:shape style="position:absolute;left:5570;top:510;width:51;height:2" coordorigin="5570,510" coordsize="51,0" path="m5570,510l5621,510e" filled="false" stroked="true" strokeweight=".96pt" strokecolor="#000000">
                <v:path arrowok="t"/>
              </v:shape>
            </v:group>
            <v:group style="position:absolute;left:5570;top:105;width:51;height:2" coordorigin="5570,105" coordsize="51,2">
              <v:shape style="position:absolute;left:5570;top:105;width:51;height:2" coordorigin="5570,105" coordsize="51,0" path="m5570,105l5621,105e" filled="false" stroked="true" strokeweight=".96pt" strokecolor="#000000">
                <v:path arrowok="t"/>
              </v:shape>
            </v:group>
            <v:group style="position:absolute;left:6770;top:2944;width:2;height:51" coordorigin="6770,2944" coordsize="2,51">
              <v:shape style="position:absolute;left:6770;top:2944;width:2;height:51" coordorigin="6770,2944" coordsize="0,51" path="m6770,2994l6770,2944e" filled="false" stroked="true" strokeweight=".96pt" strokecolor="#000000">
                <v:path arrowok="t"/>
              </v:shape>
            </v:group>
            <v:group style="position:absolute;left:7920;top:2944;width:2;height:51" coordorigin="7920,2944" coordsize="2,51">
              <v:shape style="position:absolute;left:7920;top:2944;width:2;height:51" coordorigin="7920,2944" coordsize="0,51" path="m7920,2994l7920,2944e" filled="false" stroked="true" strokeweight=".96pt" strokecolor="#000000">
                <v:path arrowok="t"/>
              </v:shape>
            </v:group>
            <v:group style="position:absolute;left:9067;top:2944;width:2;height:51" coordorigin="9067,2944" coordsize="2,51">
              <v:shape style="position:absolute;left:9067;top:2944;width:2;height:51" coordorigin="9067,2944" coordsize="0,51" path="m9067,2994l9067,2944e" filled="false" stroked="true" strokeweight=".96pt" strokecolor="#000000">
                <v:path arrowok="t"/>
              </v:shape>
            </v:group>
            <v:group style="position:absolute;left:10217;top:2944;width:2;height:51" coordorigin="10217,2944" coordsize="2,51">
              <v:shape style="position:absolute;left:10217;top:2944;width:2;height:51" coordorigin="10217,2944" coordsize="0,51" path="m10217,2994l10217,2944e" filled="false" stroked="true" strokeweight=".96pt" strokecolor="#000000">
                <v:path arrowok="t"/>
              </v:shape>
            </v:group>
            <v:group style="position:absolute;left:11366;top:2944;width:2;height:51" coordorigin="11366,2944" coordsize="2,51">
              <v:shape style="position:absolute;left:11366;top:2944;width:2;height:51" coordorigin="11366,2944" coordsize="0,51" path="m11366,2994l11366,2944e" filled="false" stroked="true" strokeweight=".96pt" strokecolor="#000000">
                <v:path arrowok="t"/>
              </v:shape>
              <v:shape style="position:absolute;left:10502;top:309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584,409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56;top:70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488,152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03;top:655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499,207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53;top:609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510,855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06;top:1082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393,858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700,000</w:t>
      </w:r>
      <w:r>
        <w:rPr>
          <w:i w:val="0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1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6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406" w:val="left" w:leader="none"/>
          <w:tab w:pos="6555" w:val="left" w:leader="none"/>
          <w:tab w:pos="7705" w:val="left" w:leader="none"/>
          <w:tab w:pos="8854" w:val="left" w:leader="none"/>
        </w:tabs>
        <w:spacing w:before="56"/>
        <w:ind w:left="42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spacing w:line="240" w:lineRule="auto" w:before="82"/>
        <w:ind w:left="3682" w:right="0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de Bibliotecas.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2"/>
        <w:spacing w:line="240" w:lineRule="auto"/>
        <w:ind w:left="5925" w:right="1430" w:hanging="4503"/>
        <w:jc w:val="left"/>
        <w:rPr>
          <w:b w:val="0"/>
          <w:bCs w:val="0"/>
        </w:rPr>
      </w:pPr>
      <w:r>
        <w:rPr/>
        <w:t>Libros</w:t>
      </w:r>
      <w:r>
        <w:rPr>
          <w:spacing w:val="-1"/>
        </w:rPr>
        <w:t> </w:t>
      </w:r>
      <w:r>
        <w:rPr/>
        <w:t>utilizados</w:t>
      </w:r>
      <w:r>
        <w:rPr>
          <w:spacing w:val="-1"/>
        </w:rPr>
        <w:t> en </w:t>
      </w:r>
      <w:r>
        <w:rPr/>
        <w:t>las</w:t>
      </w:r>
      <w:r>
        <w:rPr>
          <w:spacing w:val="-1"/>
        </w:rPr>
        <w:t> </w:t>
      </w:r>
      <w:r>
        <w:rPr/>
        <w:t>bibliotecas</w:t>
      </w:r>
      <w:r>
        <w:rPr>
          <w:spacing w:val="-1"/>
        </w:rPr>
        <w:t> en colección</w:t>
      </w:r>
      <w:r>
        <w:rPr/>
        <w:t> general </w:t>
      </w:r>
      <w:r>
        <w:rPr>
          <w:spacing w:val="-1"/>
        </w:rPr>
        <w:t>de consulta </w:t>
      </w:r>
      <w:r>
        <w:rPr/>
        <w:t>e</w:t>
      </w:r>
      <w:r>
        <w:rPr>
          <w:spacing w:val="-1"/>
        </w:rPr>
        <w:t> infantil</w:t>
      </w:r>
      <w:r>
        <w:rPr>
          <w:spacing w:val="53"/>
        </w:rPr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 B.C.Sur,</w:t>
      </w:r>
      <w:r>
        <w:rPr>
          <w:spacing w:val="29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tbl>
      <w:tblPr>
        <w:tblW w:w="0" w:type="auto"/>
        <w:jc w:val="left"/>
        <w:tblInd w:w="7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994"/>
        <w:gridCol w:w="990"/>
        <w:gridCol w:w="1037"/>
        <w:gridCol w:w="990"/>
        <w:gridCol w:w="967"/>
        <w:gridCol w:w="990"/>
        <w:gridCol w:w="990"/>
        <w:gridCol w:w="990"/>
        <w:gridCol w:w="990"/>
        <w:gridCol w:w="960"/>
      </w:tblGrid>
      <w:tr>
        <w:trPr>
          <w:trHeight w:val="243" w:hRule="exact"/>
        </w:trPr>
        <w:tc>
          <w:tcPr>
            <w:tcW w:w="14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67,666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68,573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76,515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90,016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139,334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55,949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56,084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59,887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54,428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128,680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45,904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43,389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45,763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26,337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32,731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29,005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30,453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30,768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22,855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28,990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148,048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149,635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189,119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154,788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131,828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50,740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52,513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86,998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72,585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69848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77,676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73,349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75,881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76,636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101,715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42,696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43,136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47,132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51,019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78,239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6,531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6,940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7,142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11,075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9,899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5,774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7,404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7,519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4,051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4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345,825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341,886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394,420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358,852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415,507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184,164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189,590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232,304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204,100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309,808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748" w:right="0"/>
        <w:jc w:val="left"/>
        <w:rPr>
          <w:b w:val="0"/>
          <w:bCs w:val="0"/>
        </w:rPr>
      </w:pPr>
      <w:r>
        <w:rPr/>
        <w:pict>
          <v:group style="position:absolute;margin-left:125.459999pt;margin-top:-108.330002pt;width:566.25pt;height:108.05pt;mso-position-horizontal-relative:page;mso-position-vertical-relative:paragraph;z-index:-1102264" coordorigin="2509,-2167" coordsize="11325,2161">
            <v:group style="position:absolute;left:3930;top:-2161;width:2;height:2150" coordorigin="3930,-2161" coordsize="2,2150">
              <v:shape style="position:absolute;left:3930;top:-2161;width:2;height:2150" coordorigin="3930,-2161" coordsize="0,2150" path="m3930,-2161l3930,-12e" filled="false" stroked="true" strokeweight=".580pt" strokecolor="#000000">
                <v:path arrowok="t"/>
              </v:shape>
            </v:group>
            <v:group style="position:absolute;left:3925;top:-1927;width:9903;height:2" coordorigin="3925,-1927" coordsize="9903,2">
              <v:shape style="position:absolute;left:3925;top:-1927;width:9903;height:2" coordorigin="3925,-1927" coordsize="9903,0" path="m3925,-1927l13828,-1927e" filled="false" stroked="true" strokeweight=".580pt" strokecolor="#000000">
                <v:path arrowok="t"/>
              </v:shape>
            </v:group>
            <v:group style="position:absolute;left:8908;top:-1922;width:2;height:1911" coordorigin="8908,-1922" coordsize="2,1911">
              <v:shape style="position:absolute;left:8908;top:-1922;width:2;height:1911" coordorigin="8908,-1922" coordsize="0,1911" path="m8908,-1922l8908,-12e" filled="false" stroked="true" strokeweight=".580pt" strokecolor="#000000">
                <v:path arrowok="t"/>
              </v:shape>
            </v:group>
            <v:group style="position:absolute;left:3925;top:-1687;width:9903;height:2" coordorigin="3925,-1687" coordsize="9903,2">
              <v:shape style="position:absolute;left:3925;top:-1687;width:9903;height:2" coordorigin="3925,-1687" coordsize="9903,0" path="m3925,-1687l13828,-1687e" filled="false" stroked="true" strokeweight=".580pt" strokecolor="#000000">
                <v:path arrowok="t"/>
              </v:shape>
            </v:group>
            <v:group style="position:absolute;left:4924;top:-1682;width:2;height:1671" coordorigin="4924,-1682" coordsize="2,1671">
              <v:shape style="position:absolute;left:4924;top:-1682;width:2;height:1671" coordorigin="4924,-1682" coordsize="0,1671" path="m4924,-1682l4924,-12e" filled="false" stroked="true" strokeweight=".580pt" strokecolor="#000000">
                <v:path arrowok="t"/>
              </v:shape>
            </v:group>
            <v:group style="position:absolute;left:5914;top:-1682;width:2;height:1671" coordorigin="5914,-1682" coordsize="2,1671">
              <v:shape style="position:absolute;left:5914;top:-1682;width:2;height:1671" coordorigin="5914,-1682" coordsize="0,1671" path="m5914,-1682l5914,-12e" filled="false" stroked="true" strokeweight=".580pt" strokecolor="#000000">
                <v:path arrowok="t"/>
              </v:shape>
            </v:group>
            <v:group style="position:absolute;left:6950;top:-1682;width:2;height:1671" coordorigin="6950,-1682" coordsize="2,1671">
              <v:shape style="position:absolute;left:6950;top:-1682;width:2;height:1671" coordorigin="6950,-1682" coordsize="0,1671" path="m6950,-1682l6950,-12e" filled="false" stroked="true" strokeweight=".580pt" strokecolor="#000000">
                <v:path arrowok="t"/>
              </v:shape>
            </v:group>
            <v:group style="position:absolute;left:7940;top:-1682;width:2;height:1671" coordorigin="7940,-1682" coordsize="2,1671">
              <v:shape style="position:absolute;left:7940;top:-1682;width:2;height:1671" coordorigin="7940,-1682" coordsize="0,1671" path="m7940,-1682l7940,-12e" filled="false" stroked="true" strokeweight=".580pt" strokecolor="#000000">
                <v:path arrowok="t"/>
              </v:shape>
            </v:group>
            <v:group style="position:absolute;left:9898;top:-1682;width:2;height:1671" coordorigin="9898,-1682" coordsize="2,1671">
              <v:shape style="position:absolute;left:9898;top:-1682;width:2;height:1671" coordorigin="9898,-1682" coordsize="0,1671" path="m9898,-1682l9898,-12e" filled="false" stroked="true" strokeweight=".580pt" strokecolor="#000000">
                <v:path arrowok="t"/>
              </v:shape>
            </v:group>
            <v:group style="position:absolute;left:10888;top:-1682;width:2;height:1671" coordorigin="10888,-1682" coordsize="2,1671">
              <v:shape style="position:absolute;left:10888;top:-1682;width:2;height:1671" coordorigin="10888,-1682" coordsize="0,1671" path="m10888,-1682l10888,-12e" filled="false" stroked="true" strokeweight=".580pt" strokecolor="#000000">
                <v:path arrowok="t"/>
              </v:shape>
            </v:group>
            <v:group style="position:absolute;left:11878;top:-1682;width:2;height:1671" coordorigin="11878,-1682" coordsize="2,1671">
              <v:shape style="position:absolute;left:11878;top:-1682;width:2;height:1671" coordorigin="11878,-1682" coordsize="0,1671" path="m11878,-1682l11878,-12e" filled="false" stroked="true" strokeweight=".580pt" strokecolor="#000000">
                <v:path arrowok="t"/>
              </v:shape>
            </v:group>
            <v:group style="position:absolute;left:12868;top:-1682;width:2;height:1671" coordorigin="12868,-1682" coordsize="2,1671">
              <v:shape style="position:absolute;left:12868;top:-1682;width:2;height:1671" coordorigin="12868,-1682" coordsize="0,1671" path="m12868,-1682l12868,-12e" filled="false" stroked="true" strokeweight=".580pt" strokecolor="#000000">
                <v:path arrowok="t"/>
              </v:shape>
              <v:shape style="position:absolute;left:2509;top:-1212;width:11318;height:10" type="#_x0000_t75" stroked="false">
                <v:imagedata r:id="rId52" o:title=""/>
              </v:shape>
              <v:shape style="position:absolute;left:2509;top:-972;width:11318;height:10" type="#_x0000_t75" stroked="false">
                <v:imagedata r:id="rId52" o:title=""/>
              </v:shape>
              <v:shape style="position:absolute;left:2509;top:-732;width:11318;height:10" type="#_x0000_t75" stroked="false">
                <v:imagedata r:id="rId52" o:title=""/>
              </v:shape>
              <v:shape style="position:absolute;left:2509;top:-492;width:11318;height:10" type="#_x0000_t75" stroked="false">
                <v:imagedata r:id="rId52" o:title=""/>
              </v:shape>
              <v:shape style="position:absolute;left:8395;top:-2137;width:9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Colección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47;top:-1897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95;top:-1898;width:3463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17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consulta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9" w:val="left" w:leader="none"/>
                          <w:tab w:pos="2003" w:val="left" w:leader="none"/>
                          <w:tab w:pos="3016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91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69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58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32;top:-1898;width:657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Infantil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38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117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/>
        <w:t> Estatal de </w:t>
      </w:r>
      <w:r>
        <w:rPr>
          <w:spacing w:val="-1"/>
        </w:rPr>
        <w:t>Bibliotecas.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5926" w:right="2411" w:hanging="3522"/>
        <w:jc w:val="left"/>
        <w:rPr>
          <w:b w:val="0"/>
          <w:bCs w:val="0"/>
        </w:rPr>
      </w:pPr>
      <w:r>
        <w:rPr>
          <w:spacing w:val="-1"/>
        </w:rPr>
        <w:t>Asistencia</w:t>
      </w:r>
      <w:r>
        <w:rPr/>
        <w:t> de</w:t>
      </w:r>
      <w:r>
        <w:rPr>
          <w:spacing w:val="-1"/>
        </w:rPr>
        <w:t> </w:t>
      </w:r>
      <w:r>
        <w:rPr/>
        <w:t>usuarios</w:t>
      </w:r>
      <w:r>
        <w:rPr>
          <w:spacing w:val="-1"/>
        </w:rPr>
        <w:t> </w:t>
      </w:r>
      <w:r>
        <w:rPr/>
        <w:t>y</w:t>
      </w:r>
      <w:r>
        <w:rPr>
          <w:spacing w:val="50"/>
        </w:rPr>
        <w:t> </w:t>
      </w:r>
      <w:r>
        <w:rPr>
          <w:spacing w:val="-2"/>
        </w:rPr>
        <w:t>visitas</w:t>
      </w:r>
      <w:r>
        <w:rPr>
          <w:spacing w:val="-1"/>
        </w:rPr>
        <w:t> </w:t>
      </w:r>
      <w:r>
        <w:rPr/>
        <w:t>guiadas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las bibliotecas</w:t>
      </w:r>
      <w:r>
        <w:rPr>
          <w:spacing w:val="-2"/>
        </w:rPr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22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7.35pt;height:100.45pt;mso-position-horizontal-relative:char;mso-position-vertical-relative:line" coordorigin="0,0" coordsize="8347,2009">
            <v:group style="position:absolute;left:1194;top:6;width:2;height:1997" coordorigin="1194,6" coordsize="2,1997">
              <v:shape style="position:absolute;left:1194;top:6;width:2;height:1997" coordorigin="1194,6" coordsize="0,1997" path="m1194,6l1194,2003e" filled="false" stroked="true" strokeweight=".580pt" strokecolor="#000000">
                <v:path arrowok="t"/>
              </v:shape>
            </v:group>
            <v:group style="position:absolute;left:5048;top:6;width:2;height:1997" coordorigin="5048,6" coordsize="2,1997">
              <v:shape style="position:absolute;left:5048;top:6;width:2;height:1997" coordorigin="5048,6" coordsize="0,1997" path="m5048,6l5048,2003e" filled="false" stroked="true" strokeweight=".580pt" strokecolor="#000000">
                <v:path arrowok="t"/>
              </v:shape>
            </v:group>
            <v:group style="position:absolute;left:1189;top:311;width:7152;height:2" coordorigin="1189,311" coordsize="7152,2">
              <v:shape style="position:absolute;left:1189;top:311;width:7152;height:2" coordorigin="1189,311" coordsize="7152,0" path="m1189,311l8341,311e" filled="false" stroked="true" strokeweight=".580pt" strokecolor="#000000">
                <v:path arrowok="t"/>
              </v:shape>
            </v:group>
            <v:group style="position:absolute;left:1964;top:315;width:2;height:1688" coordorigin="1964,315" coordsize="2,1688">
              <v:shape style="position:absolute;left:1964;top:315;width:2;height:1688" coordorigin="1964,315" coordsize="0,1688" path="m1964,315l1964,2003e" filled="false" stroked="true" strokeweight=".580pt" strokecolor="#000000">
                <v:path arrowok="t"/>
              </v:shape>
            </v:group>
            <v:group style="position:absolute;left:2736;top:315;width:2;height:1688" coordorigin="2736,315" coordsize="2,1688">
              <v:shape style="position:absolute;left:2736;top:315;width:2;height:1688" coordorigin="2736,315" coordsize="0,1688" path="m2736,315l2736,2003e" filled="false" stroked="true" strokeweight=".580pt" strokecolor="#000000">
                <v:path arrowok="t"/>
              </v:shape>
            </v:group>
            <v:group style="position:absolute;left:3506;top:315;width:2;height:1688" coordorigin="3506,315" coordsize="2,1688">
              <v:shape style="position:absolute;left:3506;top:315;width:2;height:1688" coordorigin="3506,315" coordsize="0,1688" path="m3506,315l3506,2003e" filled="false" stroked="true" strokeweight=".580pt" strokecolor="#000000">
                <v:path arrowok="t"/>
              </v:shape>
            </v:group>
            <v:group style="position:absolute;left:4278;top:315;width:2;height:1688" coordorigin="4278,315" coordsize="2,1688">
              <v:shape style="position:absolute;left:4278;top:315;width:2;height:1688" coordorigin="4278,315" coordsize="0,1688" path="m4278,315l4278,2003e" filled="false" stroked="true" strokeweight=".580pt" strokecolor="#000000">
                <v:path arrowok="t"/>
              </v:shape>
            </v:group>
            <v:group style="position:absolute;left:5708;top:315;width:2;height:1688" coordorigin="5708,315" coordsize="2,1688">
              <v:shape style="position:absolute;left:5708;top:315;width:2;height:1688" coordorigin="5708,315" coordsize="0,1688" path="m5708,315l5708,2003e" filled="false" stroked="true" strokeweight=".580pt" strokecolor="#000000">
                <v:path arrowok="t"/>
              </v:shape>
            </v:group>
            <v:group style="position:absolute;left:6368;top:315;width:2;height:1688" coordorigin="6368,315" coordsize="2,1688">
              <v:shape style="position:absolute;left:6368;top:315;width:2;height:1688" coordorigin="6368,315" coordsize="0,1688" path="m6368,315l6368,2003e" filled="false" stroked="true" strokeweight=".580pt" strokecolor="#000000">
                <v:path arrowok="t"/>
              </v:shape>
            </v:group>
            <v:group style="position:absolute;left:7028;top:315;width:2;height:1688" coordorigin="7028,315" coordsize="2,1688">
              <v:shape style="position:absolute;left:7028;top:315;width:2;height:1688" coordorigin="7028,315" coordsize="0,1688" path="m7028,315l7028,2003e" filled="false" stroked="true" strokeweight=".580pt" strokecolor="#000000">
                <v:path arrowok="t"/>
              </v:shape>
            </v:group>
            <v:group style="position:absolute;left:7688;top:315;width:2;height:1688" coordorigin="7688,315" coordsize="2,1688">
              <v:shape style="position:absolute;left:7688;top:315;width:2;height:1688" coordorigin="7688,315" coordsize="0,1688" path="m7688,315l7688,2003e" filled="false" stroked="true" strokeweight=".580pt" strokecolor="#000000">
                <v:path arrowok="t"/>
              </v:shape>
            </v:group>
            <v:group style="position:absolute;left:6;top:551;width:8336;height:2" coordorigin="6,551" coordsize="8336,2">
              <v:shape style="position:absolute;left:6;top:551;width:8336;height:2" coordorigin="6,551" coordsize="8336,0" path="m6,551l8341,551e" filled="false" stroked="true" strokeweight=".580pt" strokecolor="#000000">
                <v:path arrowok="t"/>
              </v:shape>
              <v:shape style="position:absolute;left:6;top:786;width:8335;height:10" type="#_x0000_t75" stroked="false">
                <v:imagedata r:id="rId53" o:title=""/>
              </v:shape>
              <v:shape style="position:absolute;left:6;top:1026;width:8335;height:10" type="#_x0000_t75" stroked="false">
                <v:imagedata r:id="rId53" o:title=""/>
              </v:shape>
              <v:shape style="position:absolute;left:6;top:1266;width:8335;height:10" type="#_x0000_t75" stroked="false">
                <v:imagedata r:id="rId53" o:title=""/>
              </v:shape>
              <v:shape style="position:absolute;left:6;top:1506;width:8335;height:10" type="#_x0000_t75" stroked="false">
                <v:imagedata r:id="rId53" o:title=""/>
              </v:shape>
            </v:group>
            <v:group style="position:absolute;left:6;top:1751;width:8336;height:2" coordorigin="6,1751" coordsize="8336,2">
              <v:shape style="position:absolute;left:6;top:1751;width:8336;height:2" coordorigin="6,1751" coordsize="8336,0" path="m6,1751l8341,1751e" filled="false" stroked="true" strokeweight=".580pt" strokecolor="#000000">
                <v:path arrowok="t"/>
              </v:shape>
              <v:shape style="position:absolute;left:83;top:184;width:1022;height:179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4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6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63;top:339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5,672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15,812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4,103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31,138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18;top:64;width:1495;height:47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49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Asistencia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70" w:val="left" w:leader="none"/>
                        </w:tabs>
                        <w:spacing w:line="226" w:lineRule="exact" w:before="4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35;top:579;width:61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5,857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4,903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19,684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4,319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35,546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5;top:579;width:61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6,513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5,301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20,199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4,451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36,845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9;top:339;width:532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5,175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2,739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77;top:1059;width:61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18,946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6,468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33,549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47;top:64;width:3914;height:191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0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Visitas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71" w:val="left" w:leader="none"/>
                          <w:tab w:pos="1458" w:val="left" w:leader="none"/>
                          <w:tab w:pos="2118" w:val="left" w:leader="none"/>
                          <w:tab w:pos="2778" w:val="left" w:leader="none"/>
                          <w:tab w:pos="3438" w:val="left" w:leader="none"/>
                        </w:tabs>
                        <w:spacing w:before="45"/>
                        <w:ind w:left="0" w:right="2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0" w:val="left" w:leader="none"/>
                          <w:tab w:pos="1599" w:val="left" w:leader="none"/>
                          <w:tab w:pos="2259" w:val="left" w:leader="none"/>
                          <w:tab w:pos="2919" w:val="left" w:leader="none"/>
                          <w:tab w:pos="3578" w:val="left" w:leader="none"/>
                        </w:tabs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9,602</w:t>
                        <w:tab/>
                        <w:t>221</w:t>
                        <w:tab/>
                        <w:t>239</w:t>
                        <w:tab/>
                        <w:t>270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169</w:t>
                        <w:tab/>
                        <w:t>524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0" w:val="left" w:leader="none"/>
                          <w:tab w:pos="1599" w:val="left" w:leader="none"/>
                          <w:tab w:pos="2259" w:val="left" w:leader="none"/>
                          <w:tab w:pos="2919" w:val="left" w:leader="none"/>
                          <w:tab w:pos="3578" w:val="left" w:leader="none"/>
                        </w:tabs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4,201</w:t>
                        <w:tab/>
                        <w:t>164</w:t>
                        <w:tab/>
                        <w:t>175</w:t>
                        <w:tab/>
                        <w:t>181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135</w:t>
                        <w:tab/>
                        <w:t>159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8" w:val="left" w:leader="none"/>
                          <w:tab w:pos="1597" w:val="left" w:leader="none"/>
                          <w:tab w:pos="2257" w:val="left" w:leader="none"/>
                          <w:tab w:pos="2917" w:val="left" w:leader="none"/>
                          <w:tab w:pos="3576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18,920</w:t>
                        <w:tab/>
                        <w:t>547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569</w:t>
                        <w:tab/>
                        <w:t>627</w:t>
                        <w:tab/>
                        <w:t>632</w:t>
                        <w:tab/>
                        <w:t>503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7" w:val="left" w:leader="none"/>
                          <w:tab w:pos="1597" w:val="left" w:leader="none"/>
                          <w:tab w:pos="2256" w:val="left" w:leader="none"/>
                          <w:tab w:pos="2916" w:val="left" w:leader="none"/>
                          <w:tab w:pos="3576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6,066</w:t>
                        <w:tab/>
                        <w:t>159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214</w:t>
                        <w:tab/>
                        <w:t>216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49" w:val="left" w:leader="none"/>
                          <w:tab w:pos="1708" w:val="left" w:leader="none"/>
                          <w:tab w:pos="2368" w:val="left" w:leader="none"/>
                          <w:tab w:pos="3028" w:val="left" w:leader="none"/>
                          <w:tab w:pos="3688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288</w:t>
                        <w:tab/>
                        <w:t>36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  <w:tab/>
                        <w:t>12</w:t>
                        <w:tab/>
                        <w:t>10</w:t>
                        <w:tab/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39,077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1,127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1,176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1,282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1,160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1,415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296" w:right="0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de Bibliotecas.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6029" w:right="2106" w:hanging="3882"/>
        <w:jc w:val="left"/>
        <w:rPr>
          <w:b w:val="0"/>
          <w:bCs w:val="0"/>
        </w:rPr>
      </w:pPr>
      <w:r>
        <w:rPr>
          <w:spacing w:val="-1"/>
        </w:rPr>
        <w:t>Actividades </w:t>
      </w:r>
      <w:r>
        <w:rPr/>
        <w:t>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adultos, jóvenes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niños por municipio</w:t>
      </w:r>
      <w:r>
        <w:rPr/>
        <w:t> </w:t>
      </w:r>
      <w:r>
        <w:rPr>
          <w:spacing w:val="-1"/>
        </w:rPr>
        <w:t>en B.C.Sur,</w:t>
      </w:r>
      <w:r>
        <w:rPr>
          <w:spacing w:val="36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3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0pt;height:110.1pt;mso-position-horizontal-relative:char;mso-position-vertical-relative:line" coordorigin="0,0" coordsize="12200,2202">
            <v:group style="position:absolute;left:1304;top:6;width:2;height:2190" coordorigin="1304,6" coordsize="2,2190">
              <v:shape style="position:absolute;left:1304;top:6;width:2;height:2190" coordorigin="1304,6" coordsize="0,2190" path="m1304,6l1304,2196e" filled="false" stroked="true" strokeweight=".580pt" strokecolor="#000000">
                <v:path arrowok="t"/>
              </v:shape>
            </v:group>
            <v:group style="position:absolute;left:1299;top:281;width:10895;height:2" coordorigin="1299,281" coordsize="10895,2">
              <v:shape style="position:absolute;left:1299;top:281;width:10895;height:2" coordorigin="1299,281" coordsize="10895,0" path="m1299,281l12194,281e" filled="false" stroked="true" strokeweight=".580pt" strokecolor="#000000">
                <v:path arrowok="t"/>
              </v:shape>
            </v:group>
            <v:group style="position:absolute;left:4940;top:285;width:2;height:1911" coordorigin="4940,285" coordsize="2,1911">
              <v:shape style="position:absolute;left:4940;top:285;width:2;height:1911" coordorigin="4940,285" coordsize="0,1911" path="m4940,285l4940,2196e" filled="false" stroked="true" strokeweight=".580pt" strokecolor="#000000">
                <v:path arrowok="t"/>
              </v:shape>
            </v:group>
            <v:group style="position:absolute;left:8516;top:285;width:2;height:1911" coordorigin="8516,285" coordsize="2,1911">
              <v:shape style="position:absolute;left:8516;top:285;width:2;height:1911" coordorigin="8516,285" coordsize="0,1911" path="m8516,285l8516,2196e" filled="false" stroked="true" strokeweight=".580pt" strokecolor="#000000">
                <v:path arrowok="t"/>
              </v:shape>
            </v:group>
            <v:group style="position:absolute;left:1299;top:521;width:10895;height:2" coordorigin="1299,521" coordsize="10895,2">
              <v:shape style="position:absolute;left:1299;top:521;width:10895;height:2" coordorigin="1299,521" coordsize="10895,0" path="m1299,521l12194,521e" filled="false" stroked="true" strokeweight=".580pt" strokecolor="#000000">
                <v:path arrowok="t"/>
              </v:shape>
            </v:group>
            <v:group style="position:absolute;left:2019;top:525;width:2;height:1671" coordorigin="2019,525" coordsize="2,1671">
              <v:shape style="position:absolute;left:2019;top:525;width:2;height:1671" coordorigin="2019,525" coordsize="0,1671" path="m2019,525l2019,2196e" filled="false" stroked="true" strokeweight=".580pt" strokecolor="#000000">
                <v:path arrowok="t"/>
              </v:shape>
            </v:group>
            <v:group style="position:absolute;left:2796;top:525;width:2;height:1671" coordorigin="2796,525" coordsize="2,1671">
              <v:shape style="position:absolute;left:2796;top:525;width:2;height:1671" coordorigin="2796,525" coordsize="0,1671" path="m2796,525l2796,2196e" filled="false" stroked="true" strokeweight=".580pt" strokecolor="#000000">
                <v:path arrowok="t"/>
              </v:shape>
            </v:group>
            <v:group style="position:absolute;left:3511;top:525;width:2;height:1671" coordorigin="3511,525" coordsize="2,1671">
              <v:shape style="position:absolute;left:3511;top:525;width:2;height:1671" coordorigin="3511,525" coordsize="0,1671" path="m3511,525l3511,2196e" filled="false" stroked="true" strokeweight=".580pt" strokecolor="#000000">
                <v:path arrowok="t"/>
              </v:shape>
            </v:group>
            <v:group style="position:absolute;left:4226;top:525;width:2;height:1671" coordorigin="4226,525" coordsize="2,1671">
              <v:shape style="position:absolute;left:4226;top:525;width:2;height:1671" coordorigin="4226,525" coordsize="0,1671" path="m4226,525l4226,2196e" filled="false" stroked="true" strokeweight=".580pt" strokecolor="#000000">
                <v:path arrowok="t"/>
              </v:shape>
            </v:group>
            <v:group style="position:absolute;left:5655;top:525;width:2;height:1671" coordorigin="5655,525" coordsize="2,1671">
              <v:shape style="position:absolute;left:5655;top:525;width:2;height:1671" coordorigin="5655,525" coordsize="0,1671" path="m5655,525l5655,2196e" filled="false" stroked="true" strokeweight=".580pt" strokecolor="#000000">
                <v:path arrowok="t"/>
              </v:shape>
            </v:group>
            <v:group style="position:absolute;left:6371;top:525;width:2;height:1671" coordorigin="6371,525" coordsize="2,1671">
              <v:shape style="position:absolute;left:6371;top:525;width:2;height:1671" coordorigin="6371,525" coordsize="0,1671" path="m6371,525l6371,2196e" filled="false" stroked="true" strokeweight=".580pt" strokecolor="#000000">
                <v:path arrowok="t"/>
              </v:shape>
            </v:group>
            <v:group style="position:absolute;left:7086;top:525;width:2;height:1671" coordorigin="7086,525" coordsize="2,1671">
              <v:shape style="position:absolute;left:7086;top:525;width:2;height:1671" coordorigin="7086,525" coordsize="0,1671" path="m7086,525l7086,2196e" filled="false" stroked="true" strokeweight=".580pt" strokecolor="#000000">
                <v:path arrowok="t"/>
              </v:shape>
            </v:group>
            <v:group style="position:absolute;left:7801;top:525;width:2;height:1671" coordorigin="7801,525" coordsize="2,1671">
              <v:shape style="position:absolute;left:7801;top:525;width:2;height:1671" coordorigin="7801,525" coordsize="0,1671" path="m7801,525l7801,2196e" filled="false" stroked="true" strokeweight=".580pt" strokecolor="#000000">
                <v:path arrowok="t"/>
              </v:shape>
            </v:group>
            <v:group style="position:absolute;left:9230;top:525;width:2;height:1671" coordorigin="9230,525" coordsize="2,1671">
              <v:shape style="position:absolute;left:9230;top:525;width:2;height:1671" coordorigin="9230,525" coordsize="0,1671" path="m9230,525l9230,2196e" filled="false" stroked="true" strokeweight=".580pt" strokecolor="#000000">
                <v:path arrowok="t"/>
              </v:shape>
            </v:group>
            <v:group style="position:absolute;left:9945;top:525;width:2;height:1671" coordorigin="9945,525" coordsize="2,1671">
              <v:shape style="position:absolute;left:9945;top:525;width:2;height:1671" coordorigin="9945,525" coordsize="0,1671" path="m9945,525l9945,2196e" filled="false" stroked="true" strokeweight=".580pt" strokecolor="#000000">
                <v:path arrowok="t"/>
              </v:shape>
            </v:group>
            <v:group style="position:absolute;left:10716;top:525;width:2;height:1671" coordorigin="10716,525" coordsize="2,1671">
              <v:shape style="position:absolute;left:10716;top:525;width:2;height:1671" coordorigin="10716,525" coordsize="0,1671" path="m10716,525l10716,2196e" filled="false" stroked="true" strokeweight=".580pt" strokecolor="#000000">
                <v:path arrowok="t"/>
              </v:shape>
            </v:group>
            <v:group style="position:absolute;left:11486;top:525;width:2;height:1671" coordorigin="11486,525" coordsize="2,1671">
              <v:shape style="position:absolute;left:11486;top:525;width:2;height:1671" coordorigin="11486,525" coordsize="0,1671" path="m11486,525l11486,2196e" filled="false" stroked="true" strokeweight=".580pt" strokecolor="#000000">
                <v:path arrowok="t"/>
              </v:shape>
            </v:group>
            <v:group style="position:absolute;left:6;top:761;width:12189;height:2" coordorigin="6,761" coordsize="12189,2">
              <v:shape style="position:absolute;left:6;top:761;width:12189;height:2" coordorigin="6,761" coordsize="12189,0" path="m6,761l12194,761e" filled="false" stroked="true" strokeweight=".580pt" strokecolor="#000000">
                <v:path arrowok="t"/>
              </v:shape>
              <v:shape style="position:absolute;left:6;top:996;width:12191;height:10" type="#_x0000_t75" stroked="false">
                <v:imagedata r:id="rId54" o:title=""/>
              </v:shape>
              <v:shape style="position:absolute;left:6;top:1236;width:12191;height:10" type="#_x0000_t75" stroked="false">
                <v:imagedata r:id="rId54" o:title=""/>
              </v:shape>
              <v:shape style="position:absolute;left:6;top:1476;width:12191;height:10" type="#_x0000_t75" stroked="false">
                <v:imagedata r:id="rId54" o:title=""/>
              </v:shape>
              <v:shape style="position:absolute;left:6;top:1716;width:12191;height:10" type="#_x0000_t75" stroked="false">
                <v:imagedata r:id="rId54" o:title=""/>
              </v:shape>
            </v:group>
            <v:group style="position:absolute;left:6;top:1961;width:12189;height:2" coordorigin="6,1961" coordsize="12189,2">
              <v:shape style="position:absolute;left:6;top:1961;width:12189;height:2" coordorigin="6,1961" coordsize="12189,0" path="m6,1961l12194,1961e" filled="false" stroked="true" strokeweight=".580pt" strokecolor="#000000">
                <v:path arrowok="t"/>
              </v:shape>
              <v:shape style="position:absolute;left:83;top:289;width:2627;height:19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92" w:val="left" w:leader="none"/>
                        </w:tabs>
                        <w:spacing w:before="30"/>
                        <w:ind w:left="13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7" w:val="left" w:leader="none"/>
                          <w:tab w:pos="2626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16</w:t>
                        <w:tab/>
                        <w:t>19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27" w:val="left" w:leader="none"/>
                          <w:tab w:pos="2626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26</w:t>
                        <w:tab/>
                        <w:t>48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26" w:val="left" w:leader="none"/>
                          <w:tab w:pos="262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82</w:t>
                        <w:tab/>
                        <w:t>111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6" w:val="left" w:leader="none"/>
                          <w:tab w:pos="262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30</w:t>
                        <w:tab/>
                        <w:t>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36" w:val="left" w:leader="none"/>
                          <w:tab w:pos="2269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</w:t>
                        <w:tab/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5" w:val="left" w:leader="none"/>
                          <w:tab w:pos="2625" w:val="righ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155</w:t>
                        <w:tab/>
                        <w:t>236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41;top:309;width:746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Adultos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326" w:right="6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82;top:29;width:1124;height:4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49"/>
                        <w:ind w:left="0" w:right="4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Jóvenes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35;top:54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51;top:54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1,158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66;top:54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81;top:54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4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95;top:549;width:50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4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10;top:309;width:4906;height:1881" type="#_x0000_t202" filled="false" stroked="false">
                <v:textbox inset="0,0,0,0">
                  <w:txbxContent>
                    <w:p>
                      <w:pPr>
                        <w:tabs>
                          <w:tab w:pos="715" w:val="left" w:leader="none"/>
                          <w:tab w:pos="1430" w:val="left" w:leader="none"/>
                          <w:tab w:pos="2145" w:val="left" w:leader="none"/>
                          <w:tab w:pos="2833" w:val="left" w:leader="none"/>
                          <w:tab w:pos="3658" w:val="left" w:leader="none"/>
                          <w:tab w:pos="4402" w:val="left" w:leader="none"/>
                        </w:tabs>
                        <w:spacing w:line="214" w:lineRule="auto" w:before="0"/>
                        <w:ind w:left="0" w:right="54" w:firstLine="286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Niños 2003</w:t>
                        <w:tab/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  <w:t>2000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883" w:val="left" w:leader="none"/>
                          <w:tab w:pos="1710" w:val="left" w:leader="none"/>
                          <w:tab w:pos="2425" w:val="left" w:leader="none"/>
                          <w:tab w:pos="3084" w:val="left" w:leader="none"/>
                          <w:tab w:pos="3854" w:val="left" w:leader="none"/>
                          <w:tab w:pos="4569" w:val="left" w:leader="none"/>
                        </w:tabs>
                        <w:spacing w:before="14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110</w:t>
                        <w:tab/>
                        <w:t>365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  <w:tab/>
                        <w:t>93</w:t>
                        <w:tab/>
                        <w:t>110</w:t>
                        <w:tab/>
                        <w:t>259</w:t>
                        <w:tab/>
                        <w:t>604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83" w:val="left" w:leader="none"/>
                          <w:tab w:pos="1598" w:val="left" w:leader="none"/>
                          <w:tab w:pos="2313" w:val="left" w:leader="none"/>
                          <w:tab w:pos="3084" w:val="left" w:leader="none"/>
                          <w:tab w:pos="3854" w:val="left" w:leader="none"/>
                          <w:tab w:pos="4569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29</w:t>
                        <w:tab/>
                        <w:t>145</w:t>
                        <w:tab/>
                        <w:t>101</w:t>
                        <w:tab/>
                        <w:t>166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185</w:t>
                        <w:tab/>
                        <w:t>180</w:t>
                        <w:tab/>
                        <w:t>155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82" w:val="left" w:leader="none"/>
                          <w:tab w:pos="1597" w:val="left" w:leader="none"/>
                          <w:tab w:pos="2312" w:val="left" w:leader="none"/>
                          <w:tab w:pos="3082" w:val="left" w:leader="none"/>
                          <w:tab w:pos="3686" w:val="left" w:leader="none"/>
                          <w:tab w:pos="4402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99</w:t>
                        <w:tab/>
                        <w:t>172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285</w:t>
                        <w:tab/>
                        <w:t>378</w:t>
                        <w:tab/>
                        <w:t>429</w:t>
                        <w:tab/>
                        <w:t>1,505</w:t>
                        <w:tab/>
                        <w:t>1,140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93" w:val="left" w:leader="none"/>
                          <w:tab w:pos="1596" w:val="left" w:leader="none"/>
                          <w:tab w:pos="2311" w:val="left" w:leader="none"/>
                          <w:tab w:pos="3082" w:val="left" w:leader="none"/>
                          <w:tab w:pos="3852" w:val="left" w:leader="none"/>
                          <w:tab w:pos="4567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132</w:t>
                        <w:tab/>
                        <w:t>215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365</w:t>
                        <w:tab/>
                        <w:t>347</w:t>
                        <w:tab/>
                        <w:t>342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07" w:val="left" w:leader="none"/>
                          <w:tab w:pos="1822" w:val="left" w:leader="none"/>
                          <w:tab w:pos="2293" w:val="left" w:leader="none"/>
                          <w:tab w:pos="3197" w:val="left" w:leader="none"/>
                          <w:tab w:pos="4079" w:val="left" w:leader="none"/>
                          <w:tab w:pos="4905" w:val="right" w:leader="none"/>
                        </w:tabs>
                        <w:spacing w:before="10"/>
                        <w:ind w:left="3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79" w:val="left" w:leader="none"/>
                          <w:tab w:pos="1594" w:val="left" w:leader="none"/>
                          <w:tab w:pos="2309" w:val="left" w:leader="none"/>
                          <w:tab w:pos="2913" w:val="left" w:leader="none"/>
                          <w:tab w:pos="3683" w:val="left" w:leader="none"/>
                          <w:tab w:pos="4399" w:val="left" w:leader="none"/>
                        </w:tabs>
                        <w:spacing w:line="226" w:lineRule="exact"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317</w:t>
                        <w:tab/>
                        <w:t>760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568</w:t>
                        <w:tab/>
                        <w:t>852</w:t>
                        <w:tab/>
                        <w:t>1,109</w:t>
                        <w:tab/>
                        <w:t>2,291</w:t>
                        <w:tab/>
                        <w:t>2,281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608" w:right="5983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de Bibliotecas.</w:t>
      </w:r>
      <w:r>
        <w:rPr>
          <w:spacing w:val="21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160" w:lineRule="exact"/>
        <w:ind w:left="608" w:right="0"/>
        <w:jc w:val="left"/>
        <w:rPr>
          <w:b w:val="0"/>
          <w:bCs w:val="0"/>
        </w:rPr>
      </w:pPr>
      <w:r>
        <w:rPr/>
        <w:t>1/ La información en el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/>
        <w:t>de La Paz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depurada.</w:t>
      </w:r>
      <w:r>
        <w:rPr>
          <w:b w:val="0"/>
        </w:rPr>
      </w:r>
    </w:p>
    <w:p>
      <w:pPr>
        <w:pStyle w:val="BodyText"/>
        <w:spacing w:line="184" w:lineRule="exact"/>
        <w:ind w:left="608" w:right="0"/>
        <w:jc w:val="left"/>
        <w:rPr>
          <w:b w:val="0"/>
          <w:bCs w:val="0"/>
          <w:sz w:val="16"/>
          <w:szCs w:val="16"/>
        </w:rPr>
      </w:pPr>
      <w:r>
        <w:rPr>
          <w:spacing w:val="-1"/>
        </w:rPr>
        <w:t>n.d.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6057" w:right="2138" w:hanging="3878"/>
        <w:jc w:val="left"/>
        <w:rPr>
          <w:b w:val="0"/>
          <w:bCs w:val="0"/>
        </w:rPr>
      </w:pPr>
      <w:r>
        <w:rPr>
          <w:spacing w:val="-1"/>
        </w:rPr>
        <w:t>Asistencia</w:t>
      </w:r>
      <w:r>
        <w:rPr/>
        <w:t> 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adultos,</w:t>
      </w:r>
      <w:r>
        <w:rPr>
          <w:spacing w:val="-1"/>
        </w:rPr>
        <w:t> jóvenes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niños</w:t>
      </w:r>
      <w:r>
        <w:rPr>
          <w:spacing w:val="53"/>
        </w:rPr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 B.C.Sur,</w:t>
      </w:r>
      <w:r>
        <w:rPr>
          <w:spacing w:val="25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8.15pt;height:113.1pt;mso-position-horizontal-relative:char;mso-position-vertical-relative:line" coordorigin="0,0" coordsize="12763,2262">
            <v:group style="position:absolute;left:1238;top:6;width:2;height:2250" coordorigin="1238,6" coordsize="2,2250">
              <v:shape style="position:absolute;left:1238;top:6;width:2;height:2250" coordorigin="1238,6" coordsize="0,2250" path="m1238,6l1238,2256e" filled="false" stroked="true" strokeweight=".580pt" strokecolor="#000000">
                <v:path arrowok="t"/>
              </v:shape>
            </v:group>
            <v:group style="position:absolute;left:1233;top:341;width:11524;height:2" coordorigin="1233,341" coordsize="11524,2">
              <v:shape style="position:absolute;left:1233;top:341;width:11524;height:2" coordorigin="1233,341" coordsize="11524,0" path="m1233,341l12757,341e" filled="false" stroked="true" strokeweight=".580pt" strokecolor="#000000">
                <v:path arrowok="t"/>
              </v:shape>
            </v:group>
            <v:group style="position:absolute;left:5198;top:345;width:2;height:1911" coordorigin="5198,345" coordsize="2,1911">
              <v:shape style="position:absolute;left:5198;top:345;width:2;height:1911" coordorigin="5198,345" coordsize="0,1911" path="m5198,345l5198,2256e" filled="false" stroked="true" strokeweight=".580pt" strokecolor="#000000">
                <v:path arrowok="t"/>
              </v:shape>
            </v:group>
            <v:group style="position:absolute;left:8891;top:345;width:2;height:1911" coordorigin="8891,345" coordsize="2,1911">
              <v:shape style="position:absolute;left:8891;top:345;width:2;height:1911" coordorigin="8891,345" coordsize="0,1911" path="m8891,345l8891,2256e" filled="false" stroked="true" strokeweight=".580pt" strokecolor="#000000">
                <v:path arrowok="t"/>
              </v:shape>
            </v:group>
            <v:group style="position:absolute;left:1233;top:581;width:11524;height:2" coordorigin="1233,581" coordsize="11524,2">
              <v:shape style="position:absolute;left:1233;top:581;width:11524;height:2" coordorigin="1233,581" coordsize="11524,0" path="m1233,581l12757,581e" filled="false" stroked="true" strokeweight=".580pt" strokecolor="#000000">
                <v:path arrowok="t"/>
              </v:shape>
            </v:group>
            <v:group style="position:absolute;left:2007;top:585;width:2;height:1671" coordorigin="2007,585" coordsize="2,1671">
              <v:shape style="position:absolute;left:2007;top:585;width:2;height:1671" coordorigin="2007,585" coordsize="0,1671" path="m2007,585l2007,2256e" filled="false" stroked="true" strokeweight=".580pt" strokecolor="#000000">
                <v:path arrowok="t"/>
              </v:shape>
            </v:group>
            <v:group style="position:absolute;left:2777;top:585;width:2;height:1671" coordorigin="2777,585" coordsize="2,1671">
              <v:shape style="position:absolute;left:2777;top:585;width:2;height:1671" coordorigin="2777,585" coordsize="0,1671" path="m2777,585l2777,2256e" filled="false" stroked="true" strokeweight=".580pt" strokecolor="#000000">
                <v:path arrowok="t"/>
              </v:shape>
            </v:group>
            <v:group style="position:absolute;left:3547;top:585;width:2;height:1671" coordorigin="3547,585" coordsize="2,1671">
              <v:shape style="position:absolute;left:3547;top:585;width:2;height:1671" coordorigin="3547,585" coordsize="0,1671" path="m3547,585l3547,2256e" filled="false" stroked="true" strokeweight=".580pt" strokecolor="#000000">
                <v:path arrowok="t"/>
              </v:shape>
            </v:group>
            <v:group style="position:absolute;left:4428;top:585;width:2;height:1671" coordorigin="4428,585" coordsize="2,1671">
              <v:shape style="position:absolute;left:4428;top:585;width:2;height:1671" coordorigin="4428,585" coordsize="0,1671" path="m4428,585l4428,2256e" filled="false" stroked="true" strokeweight=".580pt" strokecolor="#000000">
                <v:path arrowok="t"/>
              </v:shape>
            </v:group>
            <v:group style="position:absolute;left:5967;top:585;width:2;height:1671" coordorigin="5967,585" coordsize="2,1671">
              <v:shape style="position:absolute;left:5967;top:585;width:2;height:1671" coordorigin="5967,585" coordsize="0,1671" path="m5967,585l5967,2256e" filled="false" stroked="true" strokeweight=".580pt" strokecolor="#000000">
                <v:path arrowok="t"/>
              </v:shape>
            </v:group>
            <v:group style="position:absolute;left:6627;top:585;width:2;height:1671" coordorigin="6627,585" coordsize="2,1671">
              <v:shape style="position:absolute;left:6627;top:585;width:2;height:1671" coordorigin="6627,585" coordsize="0,1671" path="m6627,585l6627,2256e" filled="false" stroked="true" strokeweight=".580pt" strokecolor="#000000">
                <v:path arrowok="t"/>
              </v:shape>
            </v:group>
            <v:group style="position:absolute;left:7405;top:585;width:2;height:1671" coordorigin="7405,585" coordsize="2,1671">
              <v:shape style="position:absolute;left:7405;top:585;width:2;height:1671" coordorigin="7405,585" coordsize="0,1671" path="m7405,585l7405,2256e" filled="false" stroked="true" strokeweight=".580pt" strokecolor="#000000">
                <v:path arrowok="t"/>
              </v:shape>
            </v:group>
            <v:group style="position:absolute;left:8191;top:585;width:2;height:1671" coordorigin="8191,585" coordsize="2,1671">
              <v:shape style="position:absolute;left:8191;top:585;width:2;height:1671" coordorigin="8191,585" coordsize="0,1671" path="m8191,585l8191,2256e" filled="false" stroked="true" strokeweight=".580pt" strokecolor="#000000">
                <v:path arrowok="t"/>
              </v:shape>
            </v:group>
            <v:group style="position:absolute;left:9662;top:585;width:2;height:1671" coordorigin="9662,585" coordsize="2,1671">
              <v:shape style="position:absolute;left:9662;top:585;width:2;height:1671" coordorigin="9662,585" coordsize="0,1671" path="m9662,585l9662,2256e" filled="false" stroked="true" strokeweight=".580pt" strokecolor="#000000">
                <v:path arrowok="t"/>
              </v:shape>
            </v:group>
            <v:group style="position:absolute;left:10439;top:585;width:2;height:1671" coordorigin="10439,585" coordsize="2,1671">
              <v:shape style="position:absolute;left:10439;top:585;width:2;height:1671" coordorigin="10439,585" coordsize="0,1671" path="m10439,585l10439,2256e" filled="false" stroked="true" strokeweight=".580pt" strokecolor="#000000">
                <v:path arrowok="t"/>
              </v:shape>
            </v:group>
            <v:group style="position:absolute;left:11216;top:585;width:2;height:1671" coordorigin="11216,585" coordsize="2,1671">
              <v:shape style="position:absolute;left:11216;top:585;width:2;height:1671" coordorigin="11216,585" coordsize="0,1671" path="m11216,585l11216,2256e" filled="false" stroked="true" strokeweight=".580pt" strokecolor="#000000">
                <v:path arrowok="t"/>
              </v:shape>
            </v:group>
            <v:group style="position:absolute;left:11994;top:585;width:2;height:1671" coordorigin="11994,585" coordsize="2,1671">
              <v:shape style="position:absolute;left:11994;top:585;width:2;height:1671" coordorigin="11994,585" coordsize="0,1671" path="m11994,585l11994,2256e" filled="false" stroked="true" strokeweight=".580pt" strokecolor="#000000">
                <v:path arrowok="t"/>
              </v:shape>
            </v:group>
            <v:group style="position:absolute;left:6;top:821;width:12752;height:2" coordorigin="6,821" coordsize="12752,2">
              <v:shape style="position:absolute;left:6;top:821;width:12752;height:2" coordorigin="6,821" coordsize="12752,0" path="m6,821l12757,821e" filled="false" stroked="true" strokeweight=".580pt" strokecolor="#000000">
                <v:path arrowok="t"/>
              </v:shape>
              <v:shape style="position:absolute;left:6;top:1056;width:12751;height:10" type="#_x0000_t75" stroked="false">
                <v:imagedata r:id="rId55" o:title=""/>
              </v:shape>
              <v:shape style="position:absolute;left:6;top:1296;width:12751;height:10" type="#_x0000_t75" stroked="false">
                <v:imagedata r:id="rId55" o:title=""/>
              </v:shape>
              <v:shape style="position:absolute;left:6;top:1536;width:12751;height:10" type="#_x0000_t75" stroked="false">
                <v:imagedata r:id="rId55" o:title=""/>
              </v:shape>
              <v:shape style="position:absolute;left:6;top:1776;width:12751;height:10" type="#_x0000_t75" stroked="false">
                <v:imagedata r:id="rId55" o:title=""/>
              </v:shape>
            </v:group>
            <v:group style="position:absolute;left:6;top:2021;width:12752;height:2" coordorigin="6,2021" coordsize="12752,2">
              <v:shape style="position:absolute;left:6;top:2021;width:12752;height:2" coordorigin="6,2021" coordsize="12752,0" path="m6,2021l12757,2021e" filled="false" stroked="true" strokeweight=".580pt" strokecolor="#000000">
                <v:path arrowok="t"/>
              </v:shape>
              <v:shape style="position:absolute;left:84;top:319;width:2607;height:19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75" w:val="left" w:leader="none"/>
                        </w:tabs>
                        <w:spacing w:before="60"/>
                        <w:ind w:left="130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1" w:val="left" w:leader="none"/>
                          <w:tab w:pos="260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246</w:t>
                        <w:tab/>
                        <w:t>284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02" w:val="left" w:leader="none"/>
                          <w:tab w:pos="260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860</w:t>
                        <w:tab/>
                        <w:t>944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34" w:val="left" w:leader="none"/>
                          <w:tab w:pos="210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2,608</w:t>
                        <w:tab/>
                        <w:t>2,762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0" w:val="left" w:leader="none"/>
                          <w:tab w:pos="2603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363</w:t>
                        <w:tab/>
                        <w:t>822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2" w:val="left" w:leader="none"/>
                          <w:tab w:pos="2249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34" w:val="left" w:leader="none"/>
                          <w:tab w:pos="2103" w:val="left" w:leader="none"/>
                        </w:tabs>
                        <w:spacing w:line="226" w:lineRule="exact"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4,119</w:t>
                        <w:tab/>
                        <w:t>4,812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37;top:369;width:746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92" w:right="0" w:hanging="9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Adultos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1,050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5,134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91;top:29;width:1003;height:5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Asistencia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9"/>
                        <w:ind w:left="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Jóvenes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26;top:609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1,493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7,631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1,087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10,542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80;top:609;width:53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3,636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4,308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9,410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50;top:609;width:530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3,607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36;top:609;width:50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1,208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3,778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2,534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2" w:right="0" w:firstLine="14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7,854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609;width:61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1,450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4,152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89;top:369;width:5189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4" w:right="0" w:firstLine="29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Niños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552" w:val="left" w:leader="none"/>
                          <w:tab w:pos="2327" w:val="left" w:leader="none"/>
                          <w:tab w:pos="3104" w:val="left" w:leader="none"/>
                          <w:tab w:pos="3881" w:val="left" w:leader="none"/>
                          <w:tab w:pos="4655" w:val="left" w:leader="none"/>
                        </w:tabs>
                        <w:spacing w:before="10"/>
                        <w:ind w:left="7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  <w:t>2004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1" w:val="left" w:leader="none"/>
                          <w:tab w:pos="2358" w:val="left" w:leader="none"/>
                          <w:tab w:pos="3135" w:val="left" w:leader="none"/>
                        </w:tabs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3,158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2,773</w:t>
                        <w:tab/>
                        <w:t>2,827</w:t>
                        <w:tab/>
                        <w:t>3,482</w:t>
                        <w:tab/>
                        <w:t>4,950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11,973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13,189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2" w:val="left" w:leader="none"/>
                          <w:tab w:pos="2359" w:val="left" w:leader="none"/>
                          <w:tab w:pos="3136" w:val="left" w:leader="none"/>
                          <w:tab w:pos="3915" w:val="left" w:leader="none"/>
                          <w:tab w:pos="4686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746  </w:t>
                      </w:r>
                      <w:r>
                        <w:rPr>
                          <w:rFonts w:ascii="Arial"/>
                          <w:b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1,485</w:t>
                        <w:tab/>
                        <w:t>5,395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7,062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8,188</w:t>
                        <w:tab/>
                        <w:t>5,842</w:t>
                        <w:tab/>
                        <w:t>6,418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3,674  </w:t>
                      </w:r>
                      <w:r>
                        <w:rPr>
                          <w:rFonts w:ascii="Arial"/>
                          <w:b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3,270 </w:t>
                      </w:r>
                      <w:r>
                        <w:rPr>
                          <w:rFonts w:ascii="Arial"/>
                          <w:b/>
                          <w:spacing w:val="4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16,703 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27,072 </w:t>
                      </w:r>
                      <w:r>
                        <w:rPr>
                          <w:rFonts w:ascii="Arial"/>
                          <w:b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40,113 </w:t>
                      </w:r>
                      <w:r>
                        <w:rPr>
                          <w:rFonts w:ascii="Arial"/>
                          <w:b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38,341 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34,252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0" w:val="left" w:leader="none"/>
                          <w:tab w:pos="2358" w:val="left" w:leader="none"/>
                          <w:tab w:pos="3134" w:val="left" w:leader="none"/>
                        </w:tabs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3,161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1,717</w:t>
                        <w:tab/>
                        <w:t>9,259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6,114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6,205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13,017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12,439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2" w:val="left" w:leader="none"/>
                          <w:tab w:pos="1973" w:val="left" w:leader="none"/>
                          <w:tab w:pos="2507" w:val="left" w:leader="none"/>
                          <w:tab w:pos="3305" w:val="left" w:leader="none"/>
                          <w:tab w:pos="4307" w:val="left" w:leader="none"/>
                          <w:tab w:pos="5188" w:val="right" w:leader="none"/>
                        </w:tabs>
                        <w:spacing w:before="10"/>
                        <w:ind w:left="50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492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10,739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9,274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34,184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43,730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59,948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69,173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66,877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48" w:right="5983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(ISC),</w:t>
      </w:r>
      <w:r>
        <w:rPr/>
        <w:t> </w:t>
      </w:r>
      <w:r>
        <w:rPr>
          <w:spacing w:val="-1"/>
        </w:rPr>
        <w:t>Coordinación</w:t>
      </w:r>
      <w:r>
        <w:rPr>
          <w:spacing w:val="1"/>
        </w:rPr>
        <w:t> </w:t>
      </w:r>
      <w:r>
        <w:rPr>
          <w:spacing w:val="-1"/>
        </w:rPr>
        <w:t>Estatal</w:t>
      </w:r>
      <w:r>
        <w:rPr/>
        <w:t> de Bibliotecas.</w:t>
      </w:r>
      <w:r>
        <w:rPr>
          <w:spacing w:val="21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4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680" w:right="11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DEPORTE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9"/>
          <w:szCs w:val="9"/>
        </w:rPr>
      </w:pPr>
    </w:p>
    <w:p>
      <w:pPr>
        <w:spacing w:before="74"/>
        <w:ind w:left="5630" w:right="2786" w:hanging="242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9.279999pt;margin-top:35.069138pt;width:578.4pt;height:135.35pt;mso-position-horizontal-relative:page;mso-position-vertical-relative:paragraph;z-index:-1101376" coordorigin="2386,701" coordsize="11568,2707">
            <v:group style="position:absolute;left:7446;top:720;width:2;height:2682" coordorigin="7446,720" coordsize="2,2682">
              <v:shape style="position:absolute;left:7446;top:720;width:2;height:2682" coordorigin="7446,720" coordsize="0,2682" path="m7446,720l7446,3402e" filled="false" stroked="true" strokeweight=".580pt" strokecolor="#000000">
                <v:path arrowok="t"/>
              </v:shape>
            </v:group>
            <v:group style="position:absolute;left:8438;top:720;width:2;height:2682" coordorigin="8438,720" coordsize="2,2682">
              <v:shape style="position:absolute;left:8438;top:720;width:2;height:2682" coordorigin="8438,720" coordsize="0,2682" path="m8438,720l8438,3402e" filled="false" stroked="true" strokeweight=".580pt" strokecolor="#000000">
                <v:path arrowok="t"/>
              </v:shape>
            </v:group>
            <v:group style="position:absolute;left:9542;top:720;width:2;height:2682" coordorigin="9542,720" coordsize="2,2682">
              <v:shape style="position:absolute;left:9542;top:720;width:2;height:2682" coordorigin="9542,720" coordsize="0,2682" path="m9542,720l9542,3402e" filled="false" stroked="true" strokeweight=".580pt" strokecolor="#000000">
                <v:path arrowok="t"/>
              </v:shape>
            </v:group>
            <v:group style="position:absolute;left:10646;top:720;width:2;height:2682" coordorigin="10646,720" coordsize="2,2682">
              <v:shape style="position:absolute;left:10646;top:720;width:2;height:2682" coordorigin="10646,720" coordsize="0,2682" path="m10646,720l10646,3402e" filled="false" stroked="true" strokeweight=".580pt" strokecolor="#000000">
                <v:path arrowok="t"/>
              </v:shape>
            </v:group>
            <v:group style="position:absolute;left:11750;top:720;width:2;height:2682" coordorigin="11750,720" coordsize="2,2682">
              <v:shape style="position:absolute;left:11750;top:720;width:2;height:2682" coordorigin="11750,720" coordsize="0,2682" path="m11750,720l11750,3402e" filled="false" stroked="true" strokeweight=".580pt" strokecolor="#000000">
                <v:path arrowok="t"/>
              </v:shape>
            </v:group>
            <v:group style="position:absolute;left:12854;top:720;width:2;height:2682" coordorigin="12854,720" coordsize="2,2682">
              <v:shape style="position:absolute;left:12854;top:720;width:2;height:2682" coordorigin="12854,720" coordsize="0,2682" path="m12854,720l12854,3402e" filled="false" stroked="true" strokeweight=".580pt" strokecolor="#000000">
                <v:path arrowok="t"/>
              </v:shape>
              <v:shape style="position:absolute;left:2386;top:1189;width:11568;height:10" type="#_x0000_t75" stroked="false">
                <v:imagedata r:id="rId56" o:title=""/>
              </v:shape>
              <v:shape style="position:absolute;left:2386;top:1429;width:11568;height:10" type="#_x0000_t75" stroked="false">
                <v:imagedata r:id="rId56" o:title=""/>
              </v:shape>
              <v:shape style="position:absolute;left:2386;top:1669;width:11568;height:10" type="#_x0000_t75" stroked="false">
                <v:imagedata r:id="rId56" o:title=""/>
              </v:shape>
              <v:shape style="position:absolute;left:2386;top:1909;width:11568;height:10" type="#_x0000_t75" stroked="false">
                <v:imagedata r:id="rId56" o:title=""/>
              </v:shape>
              <v:shape style="position:absolute;left:2386;top:2149;width:11568;height:10" type="#_x0000_t75" stroked="false">
                <v:imagedata r:id="rId56" o:title=""/>
              </v:shape>
              <v:shape style="position:absolute;left:2386;top:2389;width:11568;height:10" type="#_x0000_t75" stroked="false">
                <v:imagedata r:id="rId56" o:title=""/>
              </v:shape>
              <v:shape style="position:absolute;left:2386;top:2629;width:11568;height:10" type="#_x0000_t75" stroked="false">
                <v:imagedata r:id="rId56" o:title=""/>
              </v:shape>
              <v:shape style="position:absolute;left:2386;top:2869;width:11568;height:10" type="#_x0000_t75" stroked="false">
                <v:imagedata r:id="rId56" o:title=""/>
              </v:shape>
              <v:shape style="position:absolute;left:4423;top:744;width:9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18;top:744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66;top:744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70;top:744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974;top:744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078;top:744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127;top:701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</w:t>
      </w:r>
      <w:r>
        <w:rPr>
          <w:rFonts w:ascii="Arial" w:hAnsi="Arial"/>
          <w:b/>
          <w:sz w:val="20"/>
        </w:rPr>
        <w:t>deporte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6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0"/>
        <w:gridCol w:w="992"/>
        <w:gridCol w:w="1104"/>
        <w:gridCol w:w="1104"/>
        <w:gridCol w:w="1104"/>
        <w:gridCol w:w="1104"/>
        <w:gridCol w:w="1097"/>
      </w:tblGrid>
      <w:tr>
        <w:trPr>
          <w:trHeight w:val="243" w:hRule="exact"/>
        </w:trPr>
        <w:tc>
          <w:tcPr>
            <w:tcW w:w="50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1,221.2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708.9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343.2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1,296.6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17,958.2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6,513.0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16,986.5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222.6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1,600.0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Fideicomiso</w:t>
            </w:r>
            <w:r>
              <w:rPr>
                <w:rFonts w:ascii="Arial" w:hAnsi="Arial"/>
                <w:b/>
                <w:spacing w:val="-1"/>
                <w:sz w:val="20"/>
              </w:rPr>
              <w:t> 2%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sobre </w:t>
            </w:r>
            <w:r>
              <w:rPr>
                <w:rFonts w:ascii="Arial" w:hAnsi="Arial"/>
                <w:b/>
                <w:sz w:val="20"/>
              </w:rPr>
              <w:t>nómina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900.0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1,088.4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3,358.1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4,216.2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Fideicomiso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Infraestructura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2,899.8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14,233.0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 </w:t>
            </w:r>
            <w:r>
              <w:rPr>
                <w:rFonts w:ascii="Arial"/>
                <w:b/>
                <w:sz w:val="20"/>
              </w:rPr>
              <w:t>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1,322.2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7,764.1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16,794.6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20,351.8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12,325.6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19,944.0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50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Programas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128.0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50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2,543.5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24,750.6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18,754.1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22,579.1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26,393.1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57,951.3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708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 w:before="1"/>
        <w:ind w:left="708" w:right="10422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70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parciales </w:t>
      </w:r>
      <w:r>
        <w:rPr>
          <w:spacing w:val="-1"/>
        </w:rPr>
        <w:t>puede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 total,</w:t>
      </w:r>
      <w:r>
        <w:rPr/>
        <w:t> debido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5630" w:right="2781" w:hanging="2532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deporte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spacing w:val="26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12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9.7pt;height:132.7pt;mso-position-horizontal-relative:char;mso-position-vertical-relative:line" coordorigin="0,0" coordsize="10394,2654">
            <v:group style="position:absolute;left:4163;top:19;width:2;height:2630" coordorigin="4163,19" coordsize="2,2630">
              <v:shape style="position:absolute;left:4163;top:19;width:2;height:2630" coordorigin="4163,19" coordsize="0,2630" path="m4163,19l4163,2648e" filled="false" stroked="true" strokeweight=".580pt" strokecolor="#000000">
                <v:path arrowok="t"/>
              </v:shape>
            </v:group>
            <v:group style="position:absolute;left:5099;top:19;width:2;height:2630" coordorigin="5099,19" coordsize="2,2630">
              <v:shape style="position:absolute;left:5099;top:19;width:2;height:2630" coordorigin="5099,19" coordsize="0,2630" path="m5099,19l5099,2648e" filled="false" stroked="true" strokeweight=".580pt" strokecolor="#000000">
                <v:path arrowok="t"/>
              </v:shape>
            </v:group>
            <v:group style="position:absolute;left:6147;top:19;width:2;height:2630" coordorigin="6147,19" coordsize="2,2630">
              <v:shape style="position:absolute;left:6147;top:19;width:2;height:2630" coordorigin="6147,19" coordsize="0,2630" path="m6147,19l6147,2648e" filled="false" stroked="true" strokeweight=".580pt" strokecolor="#000000">
                <v:path arrowok="t"/>
              </v:shape>
            </v:group>
            <v:group style="position:absolute;left:7195;top:19;width:2;height:2630" coordorigin="7195,19" coordsize="2,2630">
              <v:shape style="position:absolute;left:7195;top:19;width:2;height:2630" coordorigin="7195,19" coordsize="0,2630" path="m7195,19l7195,2648e" filled="false" stroked="true" strokeweight=".580pt" strokecolor="#000000">
                <v:path arrowok="t"/>
              </v:shape>
            </v:group>
            <v:group style="position:absolute;left:8243;top:19;width:2;height:2630" coordorigin="8243,19" coordsize="2,2630">
              <v:shape style="position:absolute;left:8243;top:19;width:2;height:2630" coordorigin="8243,19" coordsize="0,2630" path="m8243,19l8243,2648e" filled="false" stroked="true" strokeweight=".580pt" strokecolor="#000000">
                <v:path arrowok="t"/>
              </v:shape>
            </v:group>
            <v:group style="position:absolute;left:9291;top:19;width:2;height:2630" coordorigin="9291,19" coordsize="2,2630">
              <v:shape style="position:absolute;left:9291;top:19;width:2;height:2630" coordorigin="9291,19" coordsize="0,2630" path="m9291,19l9291,2648e" filled="false" stroked="true" strokeweight=".580pt" strokecolor="#000000">
                <v:path arrowok="t"/>
              </v:shape>
            </v:group>
            <v:group style="position:absolute;left:6;top:254;width:10383;height:2" coordorigin="6,254" coordsize="10383,2">
              <v:shape style="position:absolute;left:6;top:254;width:10383;height:2" coordorigin="6,254" coordsize="10383,0" path="m6,254l10388,254e" filled="false" stroked="true" strokeweight=".580pt" strokecolor="#000000">
                <v:path arrowok="t"/>
              </v:shape>
              <v:shape style="position:absolute;left:6;top:489;width:10385;height:10" type="#_x0000_t75" stroked="false">
                <v:imagedata r:id="rId57" o:title=""/>
              </v:shape>
              <v:shape style="position:absolute;left:6;top:729;width:10385;height:10" type="#_x0000_t75" stroked="false">
                <v:imagedata r:id="rId57" o:title=""/>
              </v:shape>
              <v:shape style="position:absolute;left:6;top:969;width:10385;height:10" type="#_x0000_t75" stroked="false">
                <v:imagedata r:id="rId57" o:title=""/>
              </v:shape>
              <v:shape style="position:absolute;left:6;top:1209;width:10385;height:10" type="#_x0000_t75" stroked="false">
                <v:imagedata r:id="rId57" o:title=""/>
              </v:shape>
              <v:shape style="position:absolute;left:6;top:1449;width:10385;height:10" type="#_x0000_t75" stroked="false">
                <v:imagedata r:id="rId57" o:title=""/>
              </v:shape>
              <v:shape style="position:absolute;left:6;top:1689;width:10385;height:10" type="#_x0000_t75" stroked="false">
                <v:imagedata r:id="rId57" o:title=""/>
              </v:shape>
              <v:shape style="position:absolute;left:6;top:1929;width:10385;height:10" type="#_x0000_t75" stroked="false">
                <v:imagedata r:id="rId57" o:title=""/>
              </v:shape>
              <v:shape style="position:absolute;left:6;top:2168;width:10385;height:10" type="#_x0000_t75" stroked="false">
                <v:imagedata r:id="rId57" o:title=""/>
              </v:shape>
            </v:group>
            <v:group style="position:absolute;left:6;top:2413;width:10383;height:2" coordorigin="6,2413" coordsize="10383,2">
              <v:shape style="position:absolute;left:6;top:2413;width:10383;height:2" coordorigin="6,2413" coordsize="10383,0" path="m6,2413l10388,2413e" filled="false" stroked="true" strokeweight=".580pt" strokecolor="#000000">
                <v:path arrowok="t"/>
              </v:shape>
              <v:shape style="position:absolute;left:83;top:42;width:3880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8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ISSSTE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2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Exportadora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Sal, S.A.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C.V.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Coord.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Bienestar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Social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Instituto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Sudcaliforniano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Deporte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SEPUIE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Ayto.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Ayto.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Ayto.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44;top:42;width:686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768.4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452.8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1,322.2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2,543.5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00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81;top:282;width:797;height:23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24,750.6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24,750.6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27;top:42;width:1846;height:2600" type="#_x0000_t202" filled="false" stroked="false">
                <v:textbox inset="0,0,0,0">
                  <w:txbxContent>
                    <w:p>
                      <w:pPr>
                        <w:tabs>
                          <w:tab w:pos="1047" w:val="left" w:leader="none"/>
                        </w:tabs>
                        <w:spacing w:line="205" w:lineRule="exact" w:before="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7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708.9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343.2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6" w:val="left" w:leader="none"/>
                        </w:tabs>
                        <w:spacing w:before="10"/>
                        <w:ind w:left="6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5" w:val="left" w:leader="none"/>
                        </w:tabs>
                        <w:spacing w:before="10"/>
                        <w:ind w:left="-1" w:right="1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14,925.7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47" w:val="left" w:leader="none"/>
                        </w:tabs>
                        <w:spacing w:before="10"/>
                        <w:ind w:left="6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15,866.7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1" w:val="left" w:leader="none"/>
                        </w:tabs>
                        <w:spacing w:before="10"/>
                        <w:ind w:left="9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1,868.9</w:t>
                        <w:tab/>
                        <w:t>6,369.1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7" w:val="left" w:leader="none"/>
                        </w:tabs>
                        <w:spacing w:before="10"/>
                        <w:ind w:left="2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128.0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6" w:val="left" w:leader="none"/>
                        </w:tabs>
                        <w:spacing w:before="1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302.6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5" w:val="left" w:leader="none"/>
                        </w:tabs>
                        <w:spacing w:before="1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820.0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15" w:val="left" w:leader="none"/>
                        </w:tabs>
                        <w:spacing w:before="9"/>
                        <w:ind w:left="6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5" w:val="left" w:leader="none"/>
                        </w:tabs>
                        <w:spacing w:line="226" w:lineRule="exact" w:before="10"/>
                        <w:ind w:left="1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18,754.1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22,579.1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23;top:42;width:798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547.2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11,610.0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13,035.9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26,393.1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65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72;top:282;width:835;height:23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25,386.0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32,565.3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5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57,951.3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1292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160" w:lineRule="exact"/>
        <w:ind w:left="1292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92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parciales </w:t>
      </w:r>
      <w:r>
        <w:rPr>
          <w:spacing w:val="-1"/>
        </w:rPr>
        <w:t>puede</w:t>
      </w:r>
      <w:r>
        <w:rPr>
          <w:spacing w:val="-2"/>
        </w:rPr>
        <w:t> </w:t>
      </w:r>
      <w:r>
        <w:rPr/>
        <w:t>no coincidir </w:t>
      </w:r>
      <w:r>
        <w:rPr>
          <w:spacing w:val="1"/>
        </w:rPr>
        <w:t> </w:t>
      </w:r>
      <w:r>
        <w:rPr/>
        <w:t>con el total, debido al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002" w:right="3991"/>
        <w:jc w:val="center"/>
        <w:rPr>
          <w:b w:val="0"/>
          <w:bCs w:val="0"/>
        </w:rPr>
      </w:pPr>
      <w:r>
        <w:rPr>
          <w:spacing w:val="-1"/>
        </w:rPr>
        <w:t>Disciplinas</w:t>
      </w:r>
      <w:r>
        <w:rPr/>
        <w:t> y</w:t>
      </w:r>
      <w:r>
        <w:rPr>
          <w:spacing w:val="-4"/>
        </w:rPr>
        <w:t> </w:t>
      </w:r>
      <w:r>
        <w:rPr/>
        <w:t>puntuación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deporte</w:t>
      </w:r>
      <w:r>
        <w:rPr>
          <w:spacing w:val="53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Olimpiada Nacional Infantil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Juvenil de B.C.Sur,</w:t>
      </w:r>
      <w:r>
        <w:rPr>
          <w:spacing w:val="2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23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587"/>
        <w:gridCol w:w="586"/>
        <w:gridCol w:w="586"/>
        <w:gridCol w:w="587"/>
        <w:gridCol w:w="586"/>
        <w:gridCol w:w="586"/>
        <w:gridCol w:w="587"/>
        <w:gridCol w:w="641"/>
        <w:gridCol w:w="641"/>
        <w:gridCol w:w="695"/>
        <w:gridCol w:w="587"/>
        <w:gridCol w:w="578"/>
      </w:tblGrid>
      <w:tr>
        <w:trPr>
          <w:trHeight w:val="235" w:hRule="exact"/>
        </w:trPr>
        <w:tc>
          <w:tcPr>
            <w:tcW w:w="88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3516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Disciplinas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728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8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Puntuación</w:t>
            </w:r>
            <w:r>
              <w:rPr>
                <w:rFonts w:ascii="Arial" w:hAns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General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881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2002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8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796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243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Deporte.</w:t>
      </w:r>
      <w:r>
        <w:rPr>
          <w:b w:val="0"/>
        </w:rPr>
      </w:r>
    </w:p>
    <w:p>
      <w:pPr>
        <w:pStyle w:val="BodyText"/>
        <w:spacing w:line="240" w:lineRule="auto" w:before="1"/>
        <w:ind w:left="2436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Es la </w:t>
      </w:r>
      <w:r>
        <w:rPr>
          <w:spacing w:val="-1"/>
        </w:rPr>
        <w:t>aportación</w:t>
      </w:r>
      <w:r>
        <w:rPr/>
        <w:t> 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todas</w:t>
      </w:r>
      <w:r>
        <w:rPr/>
        <w:t> las disciplinas participantes </w:t>
      </w:r>
      <w:r>
        <w:rPr>
          <w:spacing w:val="-1"/>
        </w:rPr>
        <w:t>en</w:t>
      </w:r>
      <w:r>
        <w:rPr/>
        <w:t> la olimpiada nacional </w:t>
      </w:r>
      <w:r>
        <w:rPr>
          <w:spacing w:val="-1"/>
        </w:rPr>
        <w:t>infantil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juvenil,</w:t>
      </w:r>
      <w:r>
        <w:rPr/>
        <w:t> de </w:t>
      </w:r>
      <w:r>
        <w:rPr>
          <w:spacing w:val="-1"/>
        </w:rPr>
        <w:t>acuerdo</w:t>
      </w:r>
      <w:r>
        <w:rPr/>
        <w:t> a </w:t>
      </w:r>
      <w:r>
        <w:rPr>
          <w:spacing w:val="-1"/>
        </w:rPr>
        <w:t>rangos</w:t>
      </w:r>
      <w:r>
        <w:rPr>
          <w:spacing w:val="32"/>
        </w:rPr>
        <w:t> </w:t>
      </w:r>
      <w:r>
        <w:rPr>
          <w:spacing w:val="-1"/>
        </w:rPr>
        <w:t>establecidos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avalados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Deporte,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nivel</w:t>
      </w:r>
      <w:r>
        <w:rPr>
          <w:spacing w:val="1"/>
        </w:rPr>
        <w:t> </w:t>
      </w:r>
      <w:r>
        <w:rPr>
          <w:spacing w:val="-1"/>
        </w:rPr>
        <w:t>nacional.</w:t>
      </w:r>
      <w:r>
        <w:rPr>
          <w:b w:val="0"/>
        </w:rPr>
      </w:r>
    </w:p>
    <w:p>
      <w:pPr>
        <w:pStyle w:val="BodyText"/>
        <w:spacing w:line="240" w:lineRule="auto"/>
        <w:ind w:left="2436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</w:t>
      </w:r>
      <w:r>
        <w:rPr/>
        <w:t> la </w:t>
      </w:r>
      <w:r>
        <w:rPr>
          <w:spacing w:val="-1"/>
        </w:rPr>
        <w:t>puntuación</w:t>
      </w:r>
      <w:r>
        <w:rPr/>
        <w:t> </w:t>
      </w:r>
      <w:r>
        <w:rPr>
          <w:spacing w:val="-1"/>
        </w:rPr>
        <w:t>bajó</w:t>
      </w:r>
      <w:r>
        <w:rPr/>
        <w:t> </w:t>
      </w:r>
      <w:r>
        <w:rPr>
          <w:spacing w:val="-1"/>
        </w:rPr>
        <w:t>aparentemente,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cambio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implantado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2"/>
        </w:rPr>
        <w:t>CONADE.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095" w:right="3084"/>
        <w:jc w:val="center"/>
        <w:rPr>
          <w:b w:val="0"/>
          <w:bCs w:val="0"/>
        </w:rPr>
      </w:pPr>
      <w:r>
        <w:rPr>
          <w:spacing w:val="-1"/>
        </w:rPr>
        <w:t>Atletas </w:t>
      </w:r>
      <w:r>
        <w:rPr/>
        <w:t>participantes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medallas</w:t>
      </w:r>
      <w:r>
        <w:rPr/>
        <w:t> </w:t>
      </w:r>
      <w:r>
        <w:rPr>
          <w:spacing w:val="-1"/>
        </w:rPr>
        <w:t>obtenidas en la Olimpiada Nacional</w:t>
      </w:r>
      <w:r>
        <w:rPr>
          <w:spacing w:val="29"/>
        </w:rPr>
        <w:t> </w:t>
      </w:r>
      <w:r>
        <w:rPr>
          <w:spacing w:val="-1"/>
        </w:rPr>
        <w:t>Infantil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Juvenil de B.C.Sur,</w:t>
      </w:r>
      <w:r>
        <w:rPr>
          <w:b w:val="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6"/>
          <w:szCs w:val="16"/>
        </w:rPr>
      </w:pPr>
    </w:p>
    <w:tbl>
      <w:tblPr>
        <w:tblW w:w="0" w:type="auto"/>
        <w:jc w:val="left"/>
        <w:tblInd w:w="21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695"/>
        <w:gridCol w:w="695"/>
        <w:gridCol w:w="695"/>
        <w:gridCol w:w="586"/>
        <w:gridCol w:w="587"/>
        <w:gridCol w:w="586"/>
        <w:gridCol w:w="695"/>
        <w:gridCol w:w="587"/>
        <w:gridCol w:w="586"/>
        <w:gridCol w:w="586"/>
        <w:gridCol w:w="695"/>
        <w:gridCol w:w="580"/>
      </w:tblGrid>
      <w:tr>
        <w:trPr>
          <w:trHeight w:val="235" w:hRule="exact"/>
        </w:trPr>
        <w:tc>
          <w:tcPr>
            <w:tcW w:w="88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3842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Atletas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727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9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Medallas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Obtenidas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882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2000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2001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8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2344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Deporte.</w:t>
      </w:r>
      <w:r>
        <w:rPr>
          <w:b w:val="0"/>
        </w:rPr>
      </w:r>
    </w:p>
    <w:p>
      <w:pPr>
        <w:pStyle w:val="BodyText"/>
        <w:spacing w:line="240" w:lineRule="auto"/>
        <w:ind w:left="232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2532" w:right="2522" w:firstLine="1"/>
        <w:jc w:val="center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</w:t>
      </w:r>
      <w:r>
        <w:rPr/>
        <w:t>disciplinas</w:t>
      </w:r>
      <w:r>
        <w:rPr>
          <w:spacing w:val="-1"/>
        </w:rPr>
        <w:t> </w:t>
      </w:r>
      <w:r>
        <w:rPr/>
        <w:t>participantes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las</w:t>
      </w:r>
      <w:r>
        <w:rPr>
          <w:spacing w:val="-1"/>
        </w:rPr>
        <w:t> </w:t>
      </w:r>
      <w:r>
        <w:rPr/>
        <w:t>Olimpiadas</w:t>
      </w:r>
      <w:r>
        <w:rPr>
          <w:spacing w:val="-1"/>
        </w:rPr>
        <w:t> </w:t>
      </w:r>
      <w:r>
        <w:rPr/>
        <w:t>Infantil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Juvenil Estatales</w:t>
      </w:r>
      <w:r>
        <w:rPr>
          <w:spacing w:val="24"/>
        </w:rPr>
        <w:t> </w:t>
      </w:r>
      <w:r>
        <w:rPr>
          <w:spacing w:val="-1"/>
        </w:rPr>
        <w:t>registradas</w:t>
      </w:r>
      <w:r>
        <w:rPr/>
        <w:t> por</w:t>
      </w:r>
      <w:r>
        <w:rPr>
          <w:spacing w:val="-1"/>
        </w:rPr>
        <w:t> el </w:t>
      </w:r>
      <w:r>
        <w:rPr/>
        <w:t>Instituto</w:t>
      </w:r>
      <w:r>
        <w:rPr>
          <w:spacing w:val="-1"/>
        </w:rPr>
        <w:t> Sudcaliforniano del Deporte por municipio</w:t>
      </w:r>
      <w:r>
        <w:rPr/>
        <w:t> </w:t>
      </w:r>
      <w:r>
        <w:rPr>
          <w:spacing w:val="-1"/>
        </w:rPr>
        <w:t>en B.C.Sur,</w:t>
      </w:r>
      <w:r>
        <w:rPr>
          <w:spacing w:val="42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6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75.350pt;height:84.6pt;mso-position-horizontal-relative:char;mso-position-vertical-relative:line" coordorigin="0,0" coordsize="5507,1692">
            <v:group style="position:absolute;left:1290;top:6;width:2;height:1680" coordorigin="1290,6" coordsize="2,1680">
              <v:shape style="position:absolute;left:1290;top:6;width:2;height:1680" coordorigin="1290,6" coordsize="0,1680" path="m1290,6l1290,1686e" filled="false" stroked="true" strokeweight=".580pt" strokecolor="#000000">
                <v:path arrowok="t"/>
              </v:shape>
            </v:group>
            <v:group style="position:absolute;left:1285;top:241;width:4216;height:2" coordorigin="1285,241" coordsize="4216,2">
              <v:shape style="position:absolute;left:1285;top:241;width:4216;height:2" coordorigin="1285,241" coordsize="4216,0" path="m1285,241l5501,241e" filled="false" stroked="true" strokeweight=".580pt" strokecolor="#000000">
                <v:path arrowok="t"/>
              </v:shape>
            </v:group>
            <v:group style="position:absolute;left:1986;top:246;width:2;height:1440" coordorigin="1986,246" coordsize="2,1440">
              <v:shape style="position:absolute;left:1986;top:246;width:2;height:1440" coordorigin="1986,246" coordsize="0,1440" path="m1986,246l1986,1686e" filled="false" stroked="true" strokeweight=".580pt" strokecolor="#000000">
                <v:path arrowok="t"/>
              </v:shape>
            </v:group>
            <v:group style="position:absolute;left:2683;top:246;width:2;height:1440" coordorigin="2683,246" coordsize="2,1440">
              <v:shape style="position:absolute;left:2683;top:246;width:2;height:1440" coordorigin="2683,246" coordsize="0,1440" path="m2683,246l2683,1686e" filled="false" stroked="true" strokeweight=".580pt" strokecolor="#000000">
                <v:path arrowok="t"/>
              </v:shape>
            </v:group>
            <v:group style="position:absolute;left:3380;top:246;width:2;height:1440" coordorigin="3380,246" coordsize="2,1440">
              <v:shape style="position:absolute;left:3380;top:246;width:2;height:1440" coordorigin="3380,246" coordsize="0,1440" path="m3380,246l3380,1686e" filled="false" stroked="true" strokeweight=".580pt" strokecolor="#000000">
                <v:path arrowok="t"/>
              </v:shape>
            </v:group>
            <v:group style="position:absolute;left:4077;top:246;width:2;height:1440" coordorigin="4077,246" coordsize="2,1440">
              <v:shape style="position:absolute;left:4077;top:246;width:2;height:1440" coordorigin="4077,246" coordsize="0,1440" path="m4077,246l4077,1686e" filled="false" stroked="true" strokeweight=".580pt" strokecolor="#000000">
                <v:path arrowok="t"/>
              </v:shape>
            </v:group>
            <v:group style="position:absolute;left:4775;top:246;width:2;height:1440" coordorigin="4775,246" coordsize="2,1440">
              <v:shape style="position:absolute;left:4775;top:246;width:2;height:1440" coordorigin="4775,246" coordsize="0,1440" path="m4775,246l4775,1686e" filled="false" stroked="true" strokeweight=".580pt" strokecolor="#000000">
                <v:path arrowok="t"/>
              </v:shape>
            </v:group>
            <v:group style="position:absolute;left:6;top:481;width:5471;height:2" coordorigin="6,481" coordsize="5471,2">
              <v:shape style="position:absolute;left:6;top:481;width:5471;height:2" coordorigin="6,481" coordsize="5471,0" path="m6,481l5477,481e" filled="false" stroked="true" strokeweight=".580pt" strokecolor="#000000">
                <v:path arrowok="t"/>
              </v:shape>
              <v:shape style="position:absolute;left:6;top:716;width:5474;height:10" type="#_x0000_t75" stroked="false">
                <v:imagedata r:id="rId58" o:title=""/>
              </v:shape>
              <v:shape style="position:absolute;left:6;top:956;width:5474;height:10" type="#_x0000_t75" stroked="false">
                <v:imagedata r:id="rId58" o:title=""/>
              </v:shape>
              <v:shape style="position:absolute;left:6;top:1196;width:5474;height:10" type="#_x0000_t75" stroked="false">
                <v:imagedata r:id="rId58" o:title=""/>
              </v:shape>
              <v:shape style="position:absolute;left:6;top:1436;width:5474;height:10" type="#_x0000_t75" stroked="false">
                <v:imagedata r:id="rId58" o:title=""/>
              </v:shape>
            </v:group>
            <v:group style="position:absolute;left:6;top:1681;width:5471;height:2" coordorigin="6,1681" coordsize="5471,2">
              <v:shape style="position:absolute;left:6;top:1681;width:5471;height:2" coordorigin="6,1681" coordsize="5471,0" path="m6,1681l5477,1681e" filled="false" stroked="true" strokeweight=".580pt" strokecolor="#000000">
                <v:path arrowok="t"/>
              </v:shape>
              <v:shape style="position:absolute;left:84;top:149;width:1035;height:15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67;top:29;width:10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Disciplinas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5;top:269;width:3999;height:1401" type="#_x0000_t202" filled="false" stroked="false">
                <v:textbox inset="0,0,0,0">
                  <w:txbxContent>
                    <w:p>
                      <w:pPr>
                        <w:tabs>
                          <w:tab w:pos="697" w:val="left" w:leader="none"/>
                          <w:tab w:pos="1394" w:val="left" w:leader="none"/>
                          <w:tab w:pos="2089" w:val="left" w:leader="none"/>
                          <w:tab w:pos="2787" w:val="left" w:leader="none"/>
                          <w:tab w:pos="3490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673" w:val="left" w:leader="none"/>
                          <w:tab w:pos="2369" w:val="left" w:leader="none"/>
                          <w:tab w:pos="3066" w:val="left" w:leader="none"/>
                          <w:tab w:pos="3775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  <w:tab/>
                        <w:t>13</w:t>
                        <w:tab/>
                        <w:t>15</w:t>
                        <w:tab/>
                        <w:t>11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673" w:val="left" w:leader="none"/>
                          <w:tab w:pos="2369" w:val="left" w:leader="none"/>
                          <w:tab w:pos="3066" w:val="left" w:leader="none"/>
                          <w:tab w:pos="3775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14</w:t>
                        <w:tab/>
                        <w:t>10</w:t>
                        <w:tab/>
                        <w:t>11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672" w:val="left" w:leader="none"/>
                          <w:tab w:pos="2368" w:val="left" w:leader="none"/>
                          <w:tab w:pos="3065" w:val="left" w:leader="none"/>
                          <w:tab w:pos="3774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</w:t>
                        <w:tab/>
                        <w:t>28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  <w:tab/>
                        <w:t>28</w:t>
                        <w:tab/>
                        <w:t>27</w:t>
                        <w:tab/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671" w:val="left" w:leader="none"/>
                          <w:tab w:pos="2367" w:val="left" w:leader="none"/>
                          <w:tab w:pos="3064" w:val="left" w:leader="none"/>
                          <w:tab w:pos="3773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  <w:t>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  <w:tab/>
                        <w:t>17</w:t>
                        <w:tab/>
                        <w:t>14</w:t>
                        <w:tab/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  <w:tab w:pos="2480" w:val="left" w:leader="none"/>
                          <w:tab w:pos="3177" w:val="left" w:leader="none"/>
                          <w:tab w:pos="3886" w:val="left" w:leader="none"/>
                        </w:tabs>
                        <w:spacing w:line="226" w:lineRule="exact"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  <w:t>7</w:t>
                        <w:tab/>
                        <w:t>7</w:t>
                        <w:tab/>
                        <w:t>6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76" w:lineRule="exact"/>
        <w:ind w:left="3631" w:right="0"/>
        <w:jc w:val="left"/>
        <w:rPr>
          <w:b w:val="0"/>
          <w:bCs w:val="0"/>
          <w:sz w:val="16"/>
          <w:szCs w:val="16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Deporte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after="0" w:line="176" w:lineRule="exact"/>
        <w:jc w:val="left"/>
        <w:rPr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3923" w:right="3857" w:hanging="54"/>
        <w:jc w:val="center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eventos</w:t>
      </w:r>
      <w:r>
        <w:rPr>
          <w:spacing w:val="-1"/>
        </w:rPr>
        <w:t> realizados</w:t>
      </w:r>
      <w:r>
        <w:rPr/>
        <w:t> por</w:t>
      </w:r>
      <w:r>
        <w:rPr>
          <w:spacing w:val="-1"/>
        </w:rPr>
        <w:t> el </w:t>
      </w:r>
      <w:r>
        <w:rPr/>
        <w:t>Instituto</w:t>
      </w:r>
      <w:r>
        <w:rPr>
          <w:spacing w:val="30"/>
        </w:rPr>
        <w:t> </w:t>
      </w:r>
      <w:r>
        <w:rPr>
          <w:spacing w:val="-1"/>
        </w:rPr>
        <w:t>Sudcaliforniano </w:t>
      </w:r>
      <w:r>
        <w:rPr/>
        <w:t>del</w:t>
      </w:r>
      <w:r>
        <w:rPr>
          <w:spacing w:val="-1"/>
        </w:rPr>
        <w:t> Deporte en el Estado </w:t>
      </w:r>
      <w:r>
        <w:rPr/>
        <w:t>de</w:t>
      </w:r>
      <w:r>
        <w:rPr>
          <w:spacing w:val="-1"/>
        </w:rPr>
        <w:t> B.C.Sur,</w:t>
      </w:r>
      <w:r>
        <w:rPr>
          <w:spacing w:val="25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3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3.55pt;height:84.1pt;mso-position-horizontal-relative:char;mso-position-vertical-relative:line" coordorigin="0,0" coordsize="8071,1682">
            <v:group style="position:absolute;left:2402;top:6;width:2;height:1671" coordorigin="2402,6" coordsize="2,1671">
              <v:shape style="position:absolute;left:2402;top:6;width:2;height:1671" coordorigin="2402,6" coordsize="0,1671" path="m2402,6l2402,1676e" filled="false" stroked="true" strokeweight=".580pt" strokecolor="#000000">
                <v:path arrowok="t"/>
              </v:shape>
            </v:group>
            <v:group style="position:absolute;left:2397;top:241;width:5668;height:2" coordorigin="2397,241" coordsize="5668,2">
              <v:shape style="position:absolute;left:2397;top:241;width:5668;height:2" coordorigin="2397,241" coordsize="5668,0" path="m2397,241l8065,241e" filled="false" stroked="true" strokeweight=".580pt" strokecolor="#000000">
                <v:path arrowok="t"/>
              </v:shape>
            </v:group>
            <v:group style="position:absolute;left:3536;top:246;width:2;height:1431" coordorigin="3536,246" coordsize="2,1431">
              <v:shape style="position:absolute;left:3536;top:246;width:2;height:1431" coordorigin="3536,246" coordsize="0,1431" path="m3536,246l3536,1676e" filled="false" stroked="true" strokeweight=".580pt" strokecolor="#000000">
                <v:path arrowok="t"/>
              </v:shape>
            </v:group>
            <v:group style="position:absolute;left:4670;top:246;width:2;height:1431" coordorigin="4670,246" coordsize="2,1431">
              <v:shape style="position:absolute;left:4670;top:246;width:2;height:1431" coordorigin="4670,246" coordsize="0,1431" path="m4670,246l4670,1676e" filled="false" stroked="true" strokeweight=".580pt" strokecolor="#000000">
                <v:path arrowok="t"/>
              </v:shape>
            </v:group>
            <v:group style="position:absolute;left:5804;top:246;width:2;height:1431" coordorigin="5804,246" coordsize="2,1431">
              <v:shape style="position:absolute;left:5804;top:246;width:2;height:1431" coordorigin="5804,246" coordsize="0,1431" path="m5804,246l5804,1676e" filled="false" stroked="true" strokeweight=".580pt" strokecolor="#000000">
                <v:path arrowok="t"/>
              </v:shape>
            </v:group>
            <v:group style="position:absolute;left:6938;top:246;width:2;height:1431" coordorigin="6938,246" coordsize="2,1431">
              <v:shape style="position:absolute;left:6938;top:246;width:2;height:1431" coordorigin="6938,246" coordsize="0,1431" path="m6938,246l6938,1676e" filled="false" stroked="true" strokeweight=".580pt" strokecolor="#000000">
                <v:path arrowok="t"/>
              </v:shape>
            </v:group>
            <v:group style="position:absolute;left:6;top:481;width:8060;height:2" coordorigin="6,481" coordsize="8060,2">
              <v:shape style="position:absolute;left:6;top:481;width:8060;height:2" coordorigin="6,481" coordsize="8060,0" path="m6,481l8065,481e" filled="false" stroked="true" strokeweight=".580pt" strokecolor="#000000">
                <v:path arrowok="t"/>
              </v:shape>
              <v:shape style="position:absolute;left:6;top:716;width:8060;height:10" type="#_x0000_t75" stroked="false">
                <v:imagedata r:id="rId59" o:title=""/>
              </v:shape>
              <v:shape style="position:absolute;left:6;top:956;width:8060;height:10" type="#_x0000_t75" stroked="false">
                <v:imagedata r:id="rId59" o:title=""/>
              </v:shape>
              <v:shape style="position:absolute;left:6;top:1196;width:8060;height:10" type="#_x0000_t75" stroked="false">
                <v:imagedata r:id="rId59" o:title=""/>
              </v:shape>
            </v:group>
            <v:group style="position:absolute;left:6;top:1441;width:8060;height:2" coordorigin="6,1441" coordsize="8060,2">
              <v:shape style="position:absolute;left:6;top:1441;width:8060;height:2" coordorigin="6,1441" coordsize="8060,0" path="m6,1441l8065,1441e" filled="false" stroked="true" strokeweight=".580pt" strokecolor="#000000">
                <v:path arrowok="t"/>
              </v:shape>
              <v:shape style="position:absolute;left:83;top:149;width:2003;height:15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0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Área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Deporte asociado Promoción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deportiva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Deporte estudiantil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Capacitación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7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09;top:29;width:18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eventos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47;top:269;width:1855;height:1401" type="#_x0000_t202" filled="false" stroked="false">
                <v:textbox inset="0,0,0,0">
                  <w:txbxContent>
                    <w:p>
                      <w:pPr>
                        <w:tabs>
                          <w:tab w:pos="1133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9" w:val="left" w:leader="none"/>
                        </w:tabs>
                        <w:spacing w:before="10"/>
                        <w:ind w:left="49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20" w:val="left" w:leader="none"/>
                        </w:tabs>
                        <w:spacing w:before="10"/>
                        <w:ind w:left="49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9" w:val="left" w:leader="none"/>
                        </w:tabs>
                        <w:spacing w:before="10"/>
                        <w:ind w:left="49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30" w:val="left" w:leader="none"/>
                        </w:tabs>
                        <w:spacing w:before="10"/>
                        <w:ind w:left="49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9" w:val="left" w:leader="none"/>
                        </w:tabs>
                        <w:spacing w:line="226" w:lineRule="exact" w:before="10"/>
                        <w:ind w:left="3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152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14;top:269;width:721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48;top:269;width:721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82;top:269;width:721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38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-2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Deporte.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2" w:id="4"/>
      <w:r>
        <w:rPr>
          <w:color w:val="006699"/>
        </w:rPr>
        <w:t>SALUD</w:t>
      </w:r>
      <w:r>
        <w:rPr>
          <w:color w:val="006699"/>
          <w:spacing w:val="-12"/>
        </w:rPr>
        <w:t> </w:t>
      </w:r>
      <w:r>
        <w:rPr>
          <w:color w:val="006699"/>
        </w:rPr>
        <w:t>Y</w:t>
      </w:r>
      <w:r>
        <w:rPr>
          <w:color w:val="006699"/>
          <w:spacing w:val="-12"/>
        </w:rPr>
        <w:t> </w:t>
      </w:r>
      <w:r>
        <w:rPr>
          <w:color w:val="006699"/>
        </w:rPr>
        <w:t>ASISTENCIA</w:t>
      </w:r>
      <w:r>
        <w:rPr>
          <w:color w:val="006699"/>
          <w:spacing w:val="-11"/>
        </w:rPr>
        <w:t> </w:t>
      </w:r>
      <w:r>
        <w:rPr>
          <w:color w:val="006699"/>
        </w:rPr>
        <w:t>SOCIAL</w:t>
      </w:r>
      <w:bookmarkEnd w:id="4"/>
      <w:r>
        <w:rPr>
          <w:b w:val="0"/>
        </w:rPr>
      </w: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3"/>
          <w:szCs w:val="13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SALUD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23"/>
          <w:szCs w:val="23"/>
        </w:rPr>
      </w:pPr>
      <w:r>
        <w:rPr/>
        <w:br w:type="column"/>
      </w:r>
      <w:r>
        <w:rPr>
          <w:rFonts w:ascii="Arial"/>
          <w:b/>
          <w:i/>
          <w:sz w:val="23"/>
        </w:rPr>
      </w: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aplicada en Salud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8"/>
          <w:position w:val="10"/>
          <w:sz w:val="13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2004 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860" w:space="1356"/>
            <w:col w:w="10604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4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3.7pt;height:148.8pt;mso-position-horizontal-relative:char;mso-position-vertical-relative:line" coordorigin="0,0" coordsize="11874,2976">
            <v:group style="position:absolute;left:3833;top:19;width:2;height:2951" coordorigin="3833,19" coordsize="2,2951">
              <v:shape style="position:absolute;left:3833;top:19;width:2;height:2951" coordorigin="3833,19" coordsize="0,2951" path="m3833,19l3833,2969e" filled="false" stroked="true" strokeweight=".580pt" strokecolor="#000000">
                <v:path arrowok="t"/>
              </v:shape>
            </v:group>
            <v:group style="position:absolute;left:5214;top:19;width:2;height:2951" coordorigin="5214,19" coordsize="2,2951">
              <v:shape style="position:absolute;left:5214;top:19;width:2;height:2951" coordorigin="5214,19" coordsize="0,2951" path="m5214,19l5214,2969e" filled="false" stroked="true" strokeweight=".580pt" strokecolor="#000000">
                <v:path arrowok="t"/>
              </v:shape>
            </v:group>
            <v:group style="position:absolute;left:6633;top:19;width:2;height:2951" coordorigin="6633,19" coordsize="2,2951">
              <v:shape style="position:absolute;left:6633;top:19;width:2;height:2951" coordorigin="6633,19" coordsize="0,2951" path="m6633,19l6633,2969e" filled="false" stroked="true" strokeweight=".580pt" strokecolor="#000000">
                <v:path arrowok="t"/>
              </v:shape>
            </v:group>
            <v:group style="position:absolute;left:7944;top:19;width:2;height:2951" coordorigin="7944,19" coordsize="2,2951">
              <v:shape style="position:absolute;left:7944;top:19;width:2;height:2951" coordorigin="7944,19" coordsize="0,2951" path="m7944,19l7944,2969e" filled="false" stroked="true" strokeweight=".580pt" strokecolor="#000000">
                <v:path arrowok="t"/>
              </v:shape>
            </v:group>
            <v:group style="position:absolute;left:9253;top:19;width:2;height:2951" coordorigin="9253,19" coordsize="2,2951">
              <v:shape style="position:absolute;left:9253;top:19;width:2;height:2951" coordorigin="9253,19" coordsize="0,2951" path="m9253,19l9253,2969e" filled="false" stroked="true" strokeweight=".580pt" strokecolor="#000000">
                <v:path arrowok="t"/>
              </v:shape>
            </v:group>
            <v:group style="position:absolute;left:10563;top:19;width:2;height:2951" coordorigin="10563,19" coordsize="2,2951">
              <v:shape style="position:absolute;left:10563;top:19;width:2;height:2951" coordorigin="10563,19" coordsize="0,2951" path="m10563,19l10563,2969e" filled="false" stroked="true" strokeweight=".580pt" strokecolor="#000000">
                <v:path arrowok="t"/>
              </v:shape>
            </v:group>
            <v:group style="position:absolute;left:6;top:253;width:11862;height:2" coordorigin="6,253" coordsize="11862,2">
              <v:shape style="position:absolute;left:6;top:253;width:11862;height:2" coordorigin="6,253" coordsize="11862,0" path="m6,253l11868,253e" filled="false" stroked="true" strokeweight=".580pt" strokecolor="#000000">
                <v:path arrowok="t"/>
              </v:shape>
              <v:shape style="position:absolute;left:6;top:488;width:11863;height:10" type="#_x0000_t75" stroked="false">
                <v:imagedata r:id="rId60" o:title=""/>
              </v:shape>
              <v:shape style="position:absolute;left:6;top:748;width:11863;height:10" type="#_x0000_t75" stroked="false">
                <v:imagedata r:id="rId60" o:title=""/>
              </v:shape>
              <v:shape style="position:absolute;left:6;top:988;width:11863;height:10" type="#_x0000_t75" stroked="false">
                <v:imagedata r:id="rId60" o:title=""/>
              </v:shape>
              <v:shape style="position:absolute;left:6;top:1228;width:11863;height:10" type="#_x0000_t75" stroked="false">
                <v:imagedata r:id="rId60" o:title=""/>
              </v:shape>
              <v:shape style="position:absolute;left:6;top:1468;width:11863;height:10" type="#_x0000_t75" stroked="false">
                <v:imagedata r:id="rId60" o:title=""/>
              </v:shape>
              <v:shape style="position:absolute;left:6;top:1937;width:11863;height:10" type="#_x0000_t75" stroked="false">
                <v:imagedata r:id="rId60" o:title=""/>
              </v:shape>
              <v:shape style="position:absolute;left:6;top:2195;width:11863;height:10" type="#_x0000_t75" stroked="false">
                <v:imagedata r:id="rId60" o:title=""/>
              </v:shape>
              <v:shape style="position:absolute;left:6;top:2453;width:11863;height:10" type="#_x0000_t75" stroked="false">
                <v:imagedata r:id="rId60" o:title=""/>
              </v:shape>
            </v:group>
            <v:group style="position:absolute;left:6;top:2716;width:11862;height:2" coordorigin="6,2716" coordsize="11862,2">
              <v:shape style="position:absolute;left:6;top:2716;width:11862;height:2" coordorigin="6,2716" coordsize="11862,0" path="m6,2716l11868,2716e" filled="false" stroked="true" strokeweight=".580pt" strokecolor="#000000">
                <v:path arrowok="t"/>
              </v:shape>
              <v:shape style="position:absolute;left:84;top:42;width:3575;height:2903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4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211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5" w:right="232" w:hanging="5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Estados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69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Oferta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Complementaria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(Peso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peso)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1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14;top:42;width:1059;height:16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35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1’366,152.2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1,371.6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1,036.2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95;top:0;width:6410;height:1702" type="#_x0000_t202" filled="false" stroked="false">
                <v:textbox inset="0,0,0,0">
                  <w:txbxContent>
                    <w:p>
                      <w:pPr>
                        <w:tabs>
                          <w:tab w:pos="1670" w:val="left" w:leader="none"/>
                          <w:tab w:pos="2980" w:val="left" w:leader="none"/>
                          <w:tab w:pos="4290" w:val="left" w:leader="none"/>
                          <w:tab w:pos="5546" w:val="left" w:leader="none"/>
                        </w:tabs>
                        <w:spacing w:line="247" w:lineRule="exact" w:before="0"/>
                        <w:ind w:left="30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419" w:val="left" w:leader="none"/>
                          <w:tab w:pos="2730" w:val="left" w:leader="none"/>
                          <w:tab w:pos="4040" w:val="left" w:leader="none"/>
                          <w:tab w:pos="5351" w:val="left" w:leader="none"/>
                        </w:tabs>
                        <w:spacing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1’421,281.5</w:t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1,451,103.1</w:t>
                        <w:tab/>
                        <w:t>1,429,830.7</w:t>
                        <w:tab/>
                        <w:t>1,136,794.3</w:t>
                        <w:tab/>
                        <w:t>1,528,025.0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tabs>
                          <w:tab w:pos="2366" w:val="left" w:leader="none"/>
                          <w:tab w:pos="3677" w:val="left" w:leader="none"/>
                          <w:tab w:pos="4597" w:val="left" w:leader="none"/>
                          <w:tab w:pos="5907" w:val="left" w:leader="none"/>
                        </w:tabs>
                        <w:spacing w:before="10"/>
                        <w:ind w:left="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5,940.0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165.8</w:t>
                        <w:tab/>
                        <w:t>301.6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66" w:val="left" w:leader="none"/>
                          <w:tab w:pos="3676" w:val="left" w:leader="none"/>
                          <w:tab w:pos="4987" w:val="left" w:leader="none"/>
                          <w:tab w:pos="6297" w:val="left" w:leader="none"/>
                        </w:tabs>
                        <w:spacing w:before="30"/>
                        <w:ind w:left="9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66" w:val="left" w:leader="none"/>
                          <w:tab w:pos="3676" w:val="left" w:leader="none"/>
                          <w:tab w:pos="4987" w:val="left" w:leader="none"/>
                          <w:tab w:pos="5629" w:val="left" w:leader="none"/>
                        </w:tabs>
                        <w:spacing w:before="10"/>
                        <w:ind w:left="9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92,849.5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97" w:val="left" w:leader="none"/>
                          <w:tab w:pos="2896" w:val="left" w:leader="none"/>
                          <w:tab w:pos="4206" w:val="left" w:leader="none"/>
                          <w:tab w:pos="5517" w:val="left" w:leader="none"/>
                        </w:tabs>
                        <w:spacing w:before="10"/>
                        <w:ind w:left="55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144.0</w:t>
                        <w:tab/>
                        <w:t>40,000.3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336,614.8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402,607.5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507,223.0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66" w:val="left" w:leader="none"/>
                          <w:tab w:pos="3676" w:val="left" w:leader="none"/>
                          <w:tab w:pos="4318" w:val="left" w:leader="none"/>
                          <w:tab w:pos="5740" w:val="left" w:leader="none"/>
                        </w:tabs>
                        <w:spacing w:line="226" w:lineRule="exact" w:before="10"/>
                        <w:ind w:left="98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11,641.3</w:t>
                        <w:tab/>
                        <w:t>2,328.7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14;top:1971;width:1059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1,368,630.5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95;top:1971;width:1059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4,342.2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1,431,807.7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15;top:1971;width:1058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47,342.0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1,538,445.4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25;top:1971;width:1058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696.7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35,602.7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1,802,745.0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35;top:1971;width:1058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38,052.2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1,589,261.0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46;top:1971;width:1058;height:97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42,061.4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8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2,172,789.2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594" w:right="512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</w:t>
      </w:r>
      <w:r>
        <w:rPr/>
        <w:t> asistencia</w:t>
      </w:r>
      <w:r>
        <w:rPr>
          <w:spacing w:val="1"/>
        </w:rPr>
        <w:t> </w:t>
      </w:r>
      <w:r>
        <w:rPr/>
        <w:t>social</w:t>
      </w:r>
      <w:r>
        <w:rPr>
          <w:b w:val="0"/>
        </w:rPr>
      </w:r>
    </w:p>
    <w:p>
      <w:pPr>
        <w:pStyle w:val="BodyText"/>
        <w:spacing w:line="240" w:lineRule="auto"/>
        <w:ind w:left="594" w:right="10422"/>
        <w:jc w:val="left"/>
        <w:rPr>
          <w:b w:val="0"/>
          <w:bCs w:val="0"/>
        </w:rPr>
      </w:pPr>
      <w:r>
        <w:rPr/>
        <w:t>2/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94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1999-2003.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32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Salud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 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3"/>
        <w:ind w:left="2439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/>
        <w:pict>
          <v:group style="position:absolute;margin-left:253.199997pt;margin-top:8.110959pt;width:357pt;height:121.1pt;mso-position-horizontal-relative:page;mso-position-vertical-relative:paragraph;z-index:8920" coordorigin="5064,162" coordsize="7140,2422">
            <v:group style="position:absolute;left:5383;top:1237;width:656;height:1289" coordorigin="5383,1237" coordsize="656,1289">
              <v:shape style="position:absolute;left:5383;top:1237;width:656;height:1289" coordorigin="5383,1237" coordsize="656,1289" path="m6038,1237l6038,2526,5383,2526,5383,1237,6038,1237xe" filled="true" fillcolor="#ffffc0" stroked="false">
                <v:path arrowok="t"/>
                <v:fill type="solid"/>
              </v:shape>
            </v:group>
            <v:group style="position:absolute;left:5383;top:1237;width:656;height:1289" coordorigin="5383,1237" coordsize="656,1289">
              <v:shape style="position:absolute;left:5383;top:1237;width:656;height:1289" coordorigin="5383,1237" coordsize="656,1289" path="m6038,1237l6038,2526,5383,2526,5383,1237,6038,1237xe" filled="false" stroked="true" strokeweight=".96pt" strokecolor="#000000">
                <v:path arrowok="t"/>
              </v:shape>
            </v:group>
            <v:group style="position:absolute;left:6562;top:1177;width:656;height:1349" coordorigin="6562,1177" coordsize="656,1349">
              <v:shape style="position:absolute;left:6562;top:1177;width:656;height:1349" coordorigin="6562,1177" coordsize="656,1349" path="m7217,1177l7217,2526,6562,2526,6562,1177,7217,1177xe" filled="true" fillcolor="#ffffc0" stroked="false">
                <v:path arrowok="t"/>
                <v:fill type="solid"/>
              </v:shape>
            </v:group>
            <v:group style="position:absolute;left:6562;top:1177;width:656;height:1349" coordorigin="6562,1177" coordsize="656,1349">
              <v:shape style="position:absolute;left:6562;top:1177;width:656;height:1349" coordorigin="6562,1177" coordsize="656,1349" path="m7217,1177l7217,2526,6562,2526,6562,1177,7217,1177xe" filled="false" stroked="true" strokeweight=".96pt" strokecolor="#000000">
                <v:path arrowok="t"/>
              </v:shape>
            </v:group>
            <v:group style="position:absolute;left:7740;top:1077;width:658;height:1450" coordorigin="7740,1077" coordsize="658,1450">
              <v:shape style="position:absolute;left:7740;top:1077;width:658;height:1450" coordorigin="7740,1077" coordsize="658,1450" path="m8398,1077l8398,2526,7740,2526,7740,1077,8398,1077xe" filled="true" fillcolor="#ffffc0" stroked="false">
                <v:path arrowok="t"/>
                <v:fill type="solid"/>
              </v:shape>
            </v:group>
            <v:group style="position:absolute;left:7740;top:1077;width:658;height:1450" coordorigin="7740,1077" coordsize="658,1450">
              <v:shape style="position:absolute;left:7740;top:1077;width:658;height:1450" coordorigin="7740,1077" coordsize="658,1450" path="m8398,1077l8398,2526,7740,2526,7740,1077,8398,1077xe" filled="false" stroked="true" strokeweight=".96pt" strokecolor="#000000">
                <v:path arrowok="t"/>
              </v:shape>
            </v:group>
            <v:group style="position:absolute;left:8921;top:829;width:656;height:1697" coordorigin="8921,829" coordsize="656,1697">
              <v:shape style="position:absolute;left:8921;top:829;width:656;height:1697" coordorigin="8921,829" coordsize="656,1697" path="m9576,829l9576,2526,8921,2526,8921,829,9576,829xe" filled="true" fillcolor="#ffffc0" stroked="false">
                <v:path arrowok="t"/>
                <v:fill type="solid"/>
              </v:shape>
            </v:group>
            <v:group style="position:absolute;left:8921;top:829;width:656;height:1697" coordorigin="8921,829" coordsize="656,1697">
              <v:shape style="position:absolute;left:8921;top:829;width:656;height:1697" coordorigin="8921,829" coordsize="656,1697" path="m9576,829l9576,2526,8921,2526,8921,829,9576,829xe" filled="false" stroked="true" strokeweight=".96pt" strokecolor="#000000">
                <v:path arrowok="t"/>
              </v:shape>
            </v:group>
            <v:group style="position:absolute;left:10099;top:1029;width:656;height:1498" coordorigin="10099,1029" coordsize="656,1498">
              <v:shape style="position:absolute;left:10099;top:1029;width:656;height:1498" coordorigin="10099,1029" coordsize="656,1498" path="m10754,1029l10754,2526,10099,2526,10099,1029,10754,1029xe" filled="true" fillcolor="#ffffc0" stroked="false">
                <v:path arrowok="t"/>
                <v:fill type="solid"/>
              </v:shape>
            </v:group>
            <v:group style="position:absolute;left:10099;top:1029;width:656;height:1498" coordorigin="10099,1029" coordsize="656,1498">
              <v:shape style="position:absolute;left:10099;top:1029;width:656;height:1498" coordorigin="10099,1029" coordsize="656,1498" path="m10754,1029l10754,2526,10099,2526,10099,1029,10754,1029xe" filled="false" stroked="true" strokeweight=".96pt" strokecolor="#000000">
                <v:path arrowok="t"/>
              </v:shape>
            </v:group>
            <v:group style="position:absolute;left:11278;top:479;width:656;height:2048" coordorigin="11278,479" coordsize="656,2048">
              <v:shape style="position:absolute;left:11278;top:479;width:656;height:2048" coordorigin="11278,479" coordsize="656,2048" path="m11933,479l11933,2526,11278,2526,11278,479,11933,479xe" filled="true" fillcolor="#ffffc0" stroked="false">
                <v:path arrowok="t"/>
                <v:fill type="solid"/>
              </v:shape>
            </v:group>
            <v:group style="position:absolute;left:11278;top:479;width:656;height:2048" coordorigin="11278,479" coordsize="656,2048">
              <v:shape style="position:absolute;left:11278;top:479;width:656;height:2048" coordorigin="11278,479" coordsize="656,2048" path="m11933,479l11933,2526,11278,2526,11278,479,11933,479xe" filled="false" stroked="true" strokeweight=".96pt" strokecolor="#000000">
                <v:path arrowok="t"/>
              </v:shape>
            </v:group>
            <v:group style="position:absolute;left:5122;top:172;width:2;height:2403" coordorigin="5122,172" coordsize="2,2403">
              <v:shape style="position:absolute;left:5122;top:172;width:2;height:2403" coordorigin="5122,172" coordsize="0,2403" path="m5122,172l5122,2574e" filled="false" stroked="true" strokeweight=".96pt" strokecolor="#000000">
                <v:path arrowok="t"/>
              </v:shape>
            </v:group>
            <v:group style="position:absolute;left:5074;top:2526;width:7121;height:2" coordorigin="5074,2526" coordsize="7121,2">
              <v:shape style="position:absolute;left:5074;top:2526;width:7121;height:2" coordorigin="5074,2526" coordsize="7121,0" path="m12194,2526l5074,2526e" filled="false" stroked="true" strokeweight=".96pt" strokecolor="#000000">
                <v:path arrowok="t"/>
              </v:shape>
            </v:group>
            <v:group style="position:absolute;left:5074;top:2056;width:96;height:2" coordorigin="5074,2056" coordsize="96,2">
              <v:shape style="position:absolute;left:5074;top:2056;width:96;height:2" coordorigin="5074,2056" coordsize="96,0" path="m5074,2056l5170,2056e" filled="false" stroked="true" strokeweight=".96pt" strokecolor="#000000">
                <v:path arrowok="t"/>
              </v:shape>
            </v:group>
            <v:group style="position:absolute;left:5074;top:1585;width:96;height:2" coordorigin="5074,1585" coordsize="96,2">
              <v:shape style="position:absolute;left:5074;top:1585;width:96;height:2" coordorigin="5074,1585" coordsize="96,0" path="m5074,1585l5170,1585e" filled="false" stroked="true" strokeweight=".96pt" strokecolor="#000000">
                <v:path arrowok="t"/>
              </v:shape>
            </v:group>
            <v:group style="position:absolute;left:5074;top:1113;width:96;height:2" coordorigin="5074,1113" coordsize="96,2">
              <v:shape style="position:absolute;left:5074;top:1113;width:96;height:2" coordorigin="5074,1113" coordsize="96,0" path="m5074,1113l5170,1113e" filled="false" stroked="true" strokeweight=".96pt" strokecolor="#000000">
                <v:path arrowok="t"/>
              </v:shape>
            </v:group>
            <v:group style="position:absolute;left:5074;top:642;width:96;height:2" coordorigin="5074,642" coordsize="96,2">
              <v:shape style="position:absolute;left:5074;top:642;width:96;height:2" coordorigin="5074,642" coordsize="96,0" path="m5074,642l5170,642e" filled="false" stroked="true" strokeweight=".96pt" strokecolor="#000000">
                <v:path arrowok="t"/>
              </v:shape>
            </v:group>
            <v:group style="position:absolute;left:5074;top:172;width:96;height:2" coordorigin="5074,172" coordsize="96,2">
              <v:shape style="position:absolute;left:5074;top:172;width:96;height:2" coordorigin="5074,172" coordsize="96,0" path="m5074,172l5170,172e" filled="false" stroked="true" strokeweight=".96pt" strokecolor="#000000">
                <v:path arrowok="t"/>
              </v:shape>
            </v:group>
            <v:group style="position:absolute;left:6300;top:2478;width:2;height:96" coordorigin="6300,2478" coordsize="2,96">
              <v:shape style="position:absolute;left:6300;top:2478;width:2;height:96" coordorigin="6300,2478" coordsize="0,96" path="m6300,2574l6300,2478e" filled="false" stroked="true" strokeweight=".96pt" strokecolor="#000000">
                <v:path arrowok="t"/>
              </v:shape>
            </v:group>
            <v:group style="position:absolute;left:7478;top:2478;width:2;height:96" coordorigin="7478,2478" coordsize="2,96">
              <v:shape style="position:absolute;left:7478;top:2478;width:2;height:96" coordorigin="7478,2478" coordsize="0,96" path="m7478,2574l7478,2478e" filled="false" stroked="true" strokeweight=".96pt" strokecolor="#000000">
                <v:path arrowok="t"/>
              </v:shape>
            </v:group>
            <v:group style="position:absolute;left:8659;top:2478;width:2;height:96" coordorigin="8659,2478" coordsize="2,96">
              <v:shape style="position:absolute;left:8659;top:2478;width:2;height:96" coordorigin="8659,2478" coordsize="0,96" path="m8659,2574l8659,2478e" filled="false" stroked="true" strokeweight=".96pt" strokecolor="#000000">
                <v:path arrowok="t"/>
              </v:shape>
            </v:group>
            <v:group style="position:absolute;left:9838;top:2478;width:2;height:96" coordorigin="9838,2478" coordsize="2,96">
              <v:shape style="position:absolute;left:9838;top:2478;width:2;height:96" coordorigin="9838,2478" coordsize="0,96" path="m9838,2574l9838,2478e" filled="false" stroked="true" strokeweight=".96pt" strokecolor="#000000">
                <v:path arrowok="t"/>
              </v:shape>
            </v:group>
            <v:group style="position:absolute;left:11016;top:2478;width:2;height:96" coordorigin="11016,2478" coordsize="2,96">
              <v:shape style="position:absolute;left:11016;top:2478;width:2;height:96" coordorigin="11016,2478" coordsize="0,96" path="m11016,2574l11016,2478e" filled="false" stroked="true" strokeweight=".96pt" strokecolor="#000000">
                <v:path arrowok="t"/>
              </v:shape>
            </v:group>
            <v:group style="position:absolute;left:12194;top:2478;width:2;height:96" coordorigin="12194,2478" coordsize="2,96">
              <v:shape style="position:absolute;left:12194;top:2478;width:2;height:96" coordorigin="12194,2478" coordsize="0,96" path="m12194,2574l12194,2478e" filled="false" stroked="true" strokeweight=".96pt" strokecolor="#000000">
                <v:path arrowok="t"/>
              </v:shape>
              <v:shape style="position:absolute;left:11182;top:216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2,172,789.2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25;top:566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1,802,745.0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003;top:765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1,589,261.0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61;top:900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1,538,445.4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45;top:1034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1,368,630.5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80;top:991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1,431,807.7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entury Gothic"/>
          <w:spacing w:val="-1"/>
          <w:sz w:val="14"/>
        </w:rPr>
        <w:t>2,500,000.00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before="73"/>
        <w:ind w:left="2439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2,000,000.00</w:t>
      </w:r>
      <w:r>
        <w:rPr>
          <w:rFonts w:ascii="Century Gothic"/>
          <w:sz w:val="1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spacing w:line="240" w:lineRule="auto" w:before="4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2439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1,500,000.00</w:t>
      </w:r>
      <w:r>
        <w:rPr>
          <w:rFonts w:ascii="Century Gothic"/>
          <w:sz w:val="1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before="73"/>
        <w:ind w:left="2439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1,000,000.00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before="73"/>
        <w:ind w:left="2555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500,000.00</w:t>
      </w:r>
      <w:r>
        <w:rPr>
          <w:rFonts w:ascii="Century Gothic"/>
          <w:sz w:val="1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after="0" w:line="240" w:lineRule="auto"/>
        <w:rPr>
          <w:rFonts w:ascii="Century Gothic" w:hAnsi="Century Gothic" w:cs="Century Gothic" w:eastAsia="Century Gothic"/>
          <w:sz w:val="18"/>
          <w:szCs w:val="18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before="73"/>
        <w:ind w:left="0" w:right="0" w:firstLine="0"/>
        <w:jc w:val="righ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w w:val="95"/>
          <w:sz w:val="14"/>
        </w:rPr>
        <w:t>0.00</w:t>
      </w:r>
      <w:r>
        <w:rPr>
          <w:rFonts w:ascii="Century Gothic"/>
          <w:sz w:val="1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  <w:r>
        <w:rPr/>
        <w:br w:type="column"/>
      </w:r>
      <w:r>
        <w:rPr>
          <w:rFonts w:ascii="Century Gothic"/>
          <w:sz w:val="1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tabs>
          <w:tab w:pos="1690" w:val="left" w:leader="none"/>
          <w:tab w:pos="2868" w:val="left" w:leader="none"/>
          <w:tab w:pos="4046" w:val="left" w:leader="none"/>
          <w:tab w:pos="5225" w:val="left" w:leader="none"/>
          <w:tab w:pos="6403" w:val="left" w:leader="none"/>
        </w:tabs>
        <w:spacing w:before="0"/>
        <w:ind w:left="512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w w:val="95"/>
          <w:sz w:val="14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Century Gothic"/>
          <w:spacing w:val="-1"/>
          <w:sz w:val="14"/>
        </w:rPr>
        <w:t>2004</w:t>
      </w:r>
      <w:r>
        <w:rPr>
          <w:rFonts w:ascii="Century Gothic"/>
          <w:sz w:val="14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4"/>
          <w:szCs w:val="14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247" w:space="40"/>
            <w:col w:w="9533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pStyle w:val="BodyText"/>
        <w:spacing w:line="240" w:lineRule="auto" w:before="82"/>
        <w:ind w:left="2668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-1"/>
        </w:rPr>
        <w:t>Económico;</w:t>
      </w:r>
      <w:r>
        <w:rPr/>
        <w:t>  </w:t>
      </w:r>
      <w:r>
        <w:rPr>
          <w:spacing w:val="-1"/>
        </w:rPr>
        <w:t>Subsecretaría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5045" w:right="3246" w:hanging="14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aplicada en Salud</w:t>
      </w:r>
      <w:r>
        <w:rPr>
          <w:rFonts w:ascii="Arial" w:hAnsi="Arial" w:cs="Arial" w:eastAsia="Arial"/>
          <w:b/>
          <w:bCs/>
          <w:spacing w:val="-1"/>
          <w:position w:val="10"/>
          <w:sz w:val="13"/>
          <w:szCs w:val="13"/>
        </w:rPr>
        <w:t>1/</w:t>
      </w:r>
      <w:r>
        <w:rPr>
          <w:rFonts w:ascii="Arial" w:hAnsi="Arial" w:cs="Arial" w:eastAsia="Arial"/>
          <w:b/>
          <w:bCs/>
          <w:position w:val="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spacing w:val="28"/>
          <w:position w:val="10"/>
          <w:sz w:val="13"/>
          <w:szCs w:val="13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por dependencia</w:t>
      </w:r>
      <w:r>
        <w:rPr>
          <w:rFonts w:ascii="Arial" w:hAnsi="Arial" w:cs="Arial" w:eastAsia="Arial"/>
          <w:b/>
          <w:bCs/>
          <w:spacing w:val="5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5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85.950pt;height:168.75pt;mso-position-horizontal-relative:char;mso-position-vertical-relative:line" coordorigin="0,0" coordsize="11719,3375">
            <v:group style="position:absolute;left:3110;top:19;width:2;height:3351" coordorigin="3110,19" coordsize="2,3351">
              <v:shape style="position:absolute;left:3110;top:19;width:2;height:3351" coordorigin="3110,19" coordsize="0,3351" path="m3110,19l3110,3369e" filled="false" stroked="true" strokeweight=".580pt" strokecolor="#000000">
                <v:path arrowok="t"/>
              </v:shape>
            </v:group>
            <v:group style="position:absolute;left:4550;top:19;width:2;height:3351" coordorigin="4550,19" coordsize="2,3351">
              <v:shape style="position:absolute;left:4550;top:19;width:2;height:3351" coordorigin="4550,19" coordsize="0,3351" path="m4550,19l4550,3369e" filled="false" stroked="true" strokeweight=".580pt" strokecolor="#000000">
                <v:path arrowok="t"/>
              </v:shape>
            </v:group>
            <v:group style="position:absolute;left:5990;top:19;width:2;height:3351" coordorigin="5990,19" coordsize="2,3351">
              <v:shape style="position:absolute;left:5990;top:19;width:2;height:3351" coordorigin="5990,19" coordsize="0,3351" path="m5990,19l5990,3369e" filled="false" stroked="true" strokeweight=".580pt" strokecolor="#000000">
                <v:path arrowok="t"/>
              </v:shape>
            </v:group>
            <v:group style="position:absolute;left:7430;top:19;width:2;height:3351" coordorigin="7430,19" coordsize="2,3351">
              <v:shape style="position:absolute;left:7430;top:19;width:2;height:3351" coordorigin="7430,19" coordsize="0,3351" path="m7430,19l7430,3369e" filled="false" stroked="true" strokeweight=".580pt" strokecolor="#000000">
                <v:path arrowok="t"/>
              </v:shape>
            </v:group>
            <v:group style="position:absolute;left:8870;top:19;width:2;height:3351" coordorigin="8870,19" coordsize="2,3351">
              <v:shape style="position:absolute;left:8870;top:19;width:2;height:3351" coordorigin="8870,19" coordsize="0,3351" path="m8870,19l8870,3369e" filled="false" stroked="true" strokeweight=".580pt" strokecolor="#000000">
                <v:path arrowok="t"/>
              </v:shape>
            </v:group>
            <v:group style="position:absolute;left:10296;top:19;width:2;height:3351" coordorigin="10296,19" coordsize="2,3351">
              <v:shape style="position:absolute;left:10296;top:19;width:2;height:3351" coordorigin="10296,19" coordsize="0,3351" path="m10296,19l10296,3369e" filled="false" stroked="true" strokeweight=".580pt" strokecolor="#000000">
                <v:path arrowok="t"/>
              </v:shape>
            </v:group>
            <v:group style="position:absolute;left:6;top:254;width:11708;height:2" coordorigin="6,254" coordsize="11708,2">
              <v:shape style="position:absolute;left:6;top:254;width:11708;height:2" coordorigin="6,254" coordsize="11708,0" path="m6,254l11713,254e" filled="false" stroked="true" strokeweight=".580pt" strokecolor="#000000">
                <v:path arrowok="t"/>
              </v:shape>
              <v:shape style="position:absolute;left:6;top:489;width:11711;height:10" type="#_x0000_t75" stroked="false">
                <v:imagedata r:id="rId62" o:title=""/>
              </v:shape>
              <v:shape style="position:absolute;left:6;top:729;width:11711;height:10" type="#_x0000_t75" stroked="false">
                <v:imagedata r:id="rId62" o:title=""/>
              </v:shape>
              <v:shape style="position:absolute;left:6;top:969;width:11711;height:10" type="#_x0000_t75" stroked="false">
                <v:imagedata r:id="rId62" o:title=""/>
              </v:shape>
              <v:shape style="position:absolute;left:6;top:1209;width:11711;height:10" type="#_x0000_t75" stroked="false">
                <v:imagedata r:id="rId62" o:title=""/>
              </v:shape>
              <v:shape style="position:absolute;left:6;top:1449;width:11711;height:10" type="#_x0000_t75" stroked="false">
                <v:imagedata r:id="rId62" o:title=""/>
              </v:shape>
              <v:shape style="position:absolute;left:6;top:1689;width:11711;height:10" type="#_x0000_t75" stroked="false">
                <v:imagedata r:id="rId62" o:title=""/>
              </v:shape>
              <v:shape style="position:absolute;left:6;top:1929;width:11711;height:10" type="#_x0000_t75" stroked="false">
                <v:imagedata r:id="rId62" o:title=""/>
              </v:shape>
              <v:shape style="position:absolute;left:6;top:2169;width:11711;height:10" type="#_x0000_t75" stroked="false">
                <v:imagedata r:id="rId62" o:title=""/>
              </v:shape>
              <v:shape style="position:absolute;left:6;top:2409;width:11711;height:10" type="#_x0000_t75" stroked="false">
                <v:imagedata r:id="rId62" o:title=""/>
              </v:shape>
              <v:shape style="position:absolute;left:6;top:2649;width:11711;height:10" type="#_x0000_t75" stroked="false">
                <v:imagedata r:id="rId62" o:title=""/>
              </v:shape>
              <v:shape style="position:absolute;left:6;top:2889;width:11711;height:10" type="#_x0000_t75" stroked="false">
                <v:imagedata r:id="rId62" o:title=""/>
              </v:shape>
            </v:group>
            <v:group style="position:absolute;left:6;top:3134;width:11708;height:2" coordorigin="6,3134" coordsize="11708,2">
              <v:shape style="position:absolute;left:6;top:3134;width:11708;height:2" coordorigin="6,3134" coordsize="11708,0" path="m6,3134l11713,3134e" filled="false" stroked="true" strokeweight=".580pt" strokecolor="#000000">
                <v:path arrowok="t"/>
              </v:shape>
              <v:shape style="position:absolute;left:83;top:42;width:2814;height:33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85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85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ISSSTE IMSS SEDESOL LICONSA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95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Salud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DIF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Centro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Integración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Juvenil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SEPUIE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Des. Econ.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H.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23;top:0;width:8229;height:3363" type="#_x0000_t202" filled="false" stroked="false">
                <v:textbox inset="0,0,0,0">
                  <w:txbxContent>
                    <w:p>
                      <w:pPr>
                        <w:tabs>
                          <w:tab w:pos="1624" w:val="left" w:leader="none"/>
                          <w:tab w:pos="3064" w:val="left" w:leader="none"/>
                          <w:tab w:pos="4504" w:val="left" w:leader="none"/>
                          <w:tab w:pos="5937" w:val="left" w:leader="none"/>
                          <w:tab w:pos="7307" w:val="left" w:leader="none"/>
                        </w:tabs>
                        <w:spacing w:line="247" w:lineRule="exact" w:before="0"/>
                        <w:ind w:left="185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606" w:val="left" w:leader="none"/>
                          <w:tab w:pos="3045" w:val="left" w:leader="none"/>
                          <w:tab w:pos="4485" w:val="left" w:leader="none"/>
                          <w:tab w:pos="6022" w:val="left" w:leader="none"/>
                          <w:tab w:pos="7335" w:val="left" w:leader="none"/>
                        </w:tabs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335,194.6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233,588.3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263,179.3</w:t>
                        <w:tab/>
                        <w:t>376,695.1</w:t>
                        <w:tab/>
                        <w:t>89,755.4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276,631.6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06" w:val="left" w:leader="none"/>
                          <w:tab w:pos="3045" w:val="left" w:leader="none"/>
                          <w:tab w:pos="4318" w:val="left" w:leader="none"/>
                          <w:tab w:pos="5743" w:val="left" w:leader="none"/>
                          <w:tab w:pos="7168" w:val="left" w:leader="none"/>
                        </w:tabs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775,465.9</w:t>
                        <w:tab/>
                        <w:t>931,991.0</w:t>
                        <w:tab/>
                        <w:t>841,602.5</w:t>
                        <w:tab/>
                        <w:t>1,051,960.0</w:t>
                        <w:tab/>
                        <w:t>1,043,160.0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1,313,167.9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30" w:val="left" w:leader="none"/>
                          <w:tab w:pos="3827" w:val="left" w:leader="none"/>
                          <w:tab w:pos="5267" w:val="left" w:leader="none"/>
                          <w:tab w:pos="6302" w:val="left" w:leader="none"/>
                          <w:tab w:pos="8116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1,371.6</w:t>
                        <w:tab/>
                        <w:t>5,887.7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165.8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86" w:val="left" w:leader="none"/>
                          <w:tab w:pos="3269" w:val="left" w:leader="none"/>
                          <w:tab w:pos="5266" w:val="left" w:leader="none"/>
                          <w:tab w:pos="6134" w:val="left" w:leader="none"/>
                          <w:tab w:pos="7559" w:val="left" w:leader="none"/>
                        </w:tabs>
                        <w:spacing w:before="10"/>
                        <w:ind w:left="9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9,907.6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3,782.4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4,554.3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04" w:val="left" w:leader="none"/>
                          <w:tab w:pos="3045" w:val="left" w:leader="none"/>
                          <w:tab w:pos="4485" w:val="left" w:leader="none"/>
                          <w:tab w:pos="5910" w:val="left" w:leader="none"/>
                          <w:tab w:pos="7335" w:val="left" w:leader="none"/>
                        </w:tabs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234,491.3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249,576.0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347,981.3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333,398.5</w:t>
                        <w:tab/>
                        <w:t>402,607.5</w:t>
                        <w:tab/>
                        <w:t>492,654.6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28" w:val="left" w:leader="none"/>
                          <w:tab w:pos="3156" w:val="left" w:leader="none"/>
                          <w:tab w:pos="4596" w:val="left" w:leader="none"/>
                          <w:tab w:pos="6022" w:val="left" w:leader="none"/>
                          <w:tab w:pos="7446" w:val="left" w:leader="none"/>
                        </w:tabs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21,000.4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9,609.0</w:t>
                        <w:tab/>
                        <w:t>72,230.5</w:t>
                        <w:tab/>
                        <w:t>38,827.9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36,770.6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73,729.9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86" w:val="left" w:leader="none"/>
                          <w:tab w:pos="3825" w:val="left" w:leader="none"/>
                          <w:tab w:pos="5265" w:val="left" w:leader="none"/>
                          <w:tab w:pos="6691" w:val="left" w:leader="none"/>
                          <w:tab w:pos="7725" w:val="left" w:leader="none"/>
                        </w:tabs>
                        <w:spacing w:before="10"/>
                        <w:ind w:left="9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96" w:val="left" w:leader="none"/>
                          <w:tab w:pos="3269" w:val="left" w:leader="none"/>
                          <w:tab w:pos="4708" w:val="left" w:leader="none"/>
                          <w:tab w:pos="6022" w:val="left" w:leader="none"/>
                          <w:tab w:pos="7447" w:val="left" w:leader="none"/>
                        </w:tabs>
                        <w:spacing w:before="10"/>
                        <w:ind w:left="6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70.6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859.4</w:t>
                        <w:tab/>
                        <w:t>2,272.1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1,863.4</w:t>
                        <w:tab/>
                        <w:t>13,019.3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11,931.0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98" w:val="left" w:leader="none"/>
                          <w:tab w:pos="3827" w:val="left" w:leader="none"/>
                          <w:tab w:pos="5267" w:val="left" w:leader="none"/>
                          <w:tab w:pos="6692" w:val="left" w:leader="none"/>
                          <w:tab w:pos="8117" w:val="left" w:leader="none"/>
                        </w:tabs>
                        <w:spacing w:before="10"/>
                        <w:ind w:left="9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08" w:val="left" w:leader="none"/>
                          <w:tab w:pos="3548" w:val="left" w:leader="none"/>
                          <w:tab w:pos="5267" w:val="left" w:leader="none"/>
                          <w:tab w:pos="6692" w:val="left" w:leader="none"/>
                          <w:tab w:pos="8117" w:val="left" w:leader="none"/>
                        </w:tabs>
                        <w:spacing w:before="10"/>
                        <w:ind w:left="55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290.9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25.9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07" w:val="left" w:leader="none"/>
                          <w:tab w:pos="3269" w:val="left" w:leader="none"/>
                          <w:tab w:pos="5266" w:val="left" w:leader="none"/>
                          <w:tab w:pos="6691" w:val="left" w:leader="none"/>
                          <w:tab w:pos="8116" w:val="left" w:leader="none"/>
                        </w:tabs>
                        <w:spacing w:before="10"/>
                        <w:ind w:left="5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564.8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52.4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1,099.1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07" w:val="left" w:leader="none"/>
                          <w:tab w:pos="3436" w:val="left" w:leader="none"/>
                          <w:tab w:pos="5266" w:val="left" w:leader="none"/>
                          <w:tab w:pos="6692" w:val="left" w:leader="none"/>
                          <w:tab w:pos="8116" w:val="left" w:leader="none"/>
                        </w:tabs>
                        <w:spacing w:before="10"/>
                        <w:ind w:left="55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180.5</w:t>
                        <w:tab/>
                        <w:t>74.2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146.9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9" w:val="left" w:leader="none"/>
                          <w:tab w:pos="2879" w:val="left" w:leader="none"/>
                          <w:tab w:pos="4319" w:val="left" w:leader="none"/>
                          <w:tab w:pos="5745" w:val="left" w:leader="none"/>
                          <w:tab w:pos="7169" w:val="left" w:leader="none"/>
                        </w:tabs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1,368,630.5</w:t>
                        <w:tab/>
                        <w:t>1,431,807.7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1,538,445.4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1,802,745.0</w:t>
                        <w:tab/>
                        <w:t>1,589,261.0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2,172,789.2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877" w:right="4848" w:firstLine="1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</w:t>
      </w:r>
      <w:r>
        <w:rPr/>
        <w:t> asistencia</w:t>
      </w:r>
      <w:r>
        <w:rPr>
          <w:spacing w:val="1"/>
        </w:rPr>
        <w:t> </w:t>
      </w:r>
      <w:r>
        <w:rPr/>
        <w:t>social</w:t>
      </w:r>
      <w:r>
        <w:rPr>
          <w:b w:val="0"/>
        </w:rPr>
      </w:r>
    </w:p>
    <w:p>
      <w:pPr>
        <w:pStyle w:val="BodyText"/>
        <w:spacing w:line="240" w:lineRule="auto"/>
        <w:ind w:left="888" w:right="10422" w:hanging="11"/>
        <w:jc w:val="left"/>
        <w:rPr>
          <w:b w:val="0"/>
          <w:bCs w:val="0"/>
        </w:rPr>
      </w:pPr>
      <w:r>
        <w:rPr/>
        <w:t>2/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1999-2003.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/>
        <w:ind w:left="5857" w:right="3246" w:hanging="2542"/>
        <w:jc w:val="left"/>
        <w:rPr>
          <w:b w:val="0"/>
          <w:bCs w:val="0"/>
        </w:rPr>
      </w:pPr>
      <w:r>
        <w:rPr>
          <w:spacing w:val="-1"/>
        </w:rPr>
        <w:t>Población</w:t>
      </w:r>
      <w:r>
        <w:rPr>
          <w:spacing w:val="-2"/>
        </w:rPr>
        <w:t> </w:t>
      </w:r>
      <w:r>
        <w:rPr>
          <w:spacing w:val="-1"/>
        </w:rPr>
        <w:t>abierta</w:t>
      </w:r>
      <w:r>
        <w:rPr>
          <w:spacing w:val="-1"/>
          <w:position w:val="10"/>
          <w:sz w:val="13"/>
          <w:szCs w:val="13"/>
        </w:rPr>
        <w:t>1/</w:t>
      </w:r>
      <w:r>
        <w:rPr>
          <w:spacing w:val="19"/>
          <w:position w:val="10"/>
          <w:sz w:val="13"/>
          <w:szCs w:val="13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usuaria en la SSA por municipio</w:t>
      </w:r>
      <w:r>
        <w:rPr/>
        <w:t> </w:t>
      </w:r>
      <w:r>
        <w:rPr>
          <w:spacing w:val="-1"/>
        </w:rPr>
        <w:t>en B.C.Sur,</w:t>
      </w:r>
      <w:r>
        <w:rPr>
          <w:spacing w:val="20"/>
        </w:rPr>
        <w:t> </w:t>
      </w:r>
      <w:r>
        <w:rPr/>
        <w:t>2002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line="200" w:lineRule="atLeast"/>
        <w:ind w:left="28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2.55pt;height:103.3pt;mso-position-horizontal-relative:char;mso-position-vertical-relative:line" coordorigin="0,0" coordsize="7051,2066">
            <v:group style="position:absolute;left:1619;top:6;width:2;height:2055" coordorigin="1619,6" coordsize="2,2055">
              <v:shape style="position:absolute;left:1619;top:6;width:2;height:2055" coordorigin="1619,6" coordsize="0,2055" path="m1619,6l1619,2060e" filled="false" stroked="true" strokeweight=".580pt" strokecolor="#000000">
                <v:path arrowok="t"/>
              </v:shape>
            </v:group>
            <v:group style="position:absolute;left:4368;top:6;width:2;height:2055" coordorigin="4368,6" coordsize="2,2055">
              <v:shape style="position:absolute;left:4368;top:6;width:2;height:2055" coordorigin="4368,6" coordsize="0,2055" path="m4368,6l4368,2060e" filled="false" stroked="true" strokeweight=".580pt" strokecolor="#000000">
                <v:path arrowok="t"/>
              </v:shape>
            </v:group>
            <v:group style="position:absolute;left:1614;top:245;width:5432;height:2" coordorigin="1614,245" coordsize="5432,2">
              <v:shape style="position:absolute;left:1614;top:245;width:5432;height:2" coordorigin="1614,245" coordsize="5432,0" path="m1614,245l7045,245e" filled="false" stroked="true" strokeweight=".580pt" strokecolor="#000000">
                <v:path arrowok="t"/>
              </v:shape>
            </v:group>
            <v:group style="position:absolute;left:2514;top:249;width:2;height:1811" coordorigin="2514,249" coordsize="2,1811">
              <v:shape style="position:absolute;left:2514;top:249;width:2;height:1811" coordorigin="2514,249" coordsize="0,1811" path="m2514,249l2514,2060e" filled="false" stroked="true" strokeweight=".580pt" strokecolor="#000000">
                <v:path arrowok="t"/>
              </v:shape>
            </v:group>
            <v:group style="position:absolute;left:3409;top:249;width:2;height:1811" coordorigin="3409,249" coordsize="2,1811">
              <v:shape style="position:absolute;left:3409;top:249;width:2;height:1811" coordorigin="3409,249" coordsize="0,1811" path="m3409,249l3409,2060e" filled="false" stroked="true" strokeweight=".580pt" strokecolor="#000000">
                <v:path arrowok="t"/>
              </v:shape>
            </v:group>
            <v:group style="position:absolute;left:5263;top:249;width:2;height:1811" coordorigin="5263,249" coordsize="2,1811">
              <v:shape style="position:absolute;left:5263;top:249;width:2;height:1811" coordorigin="5263,249" coordsize="0,1811" path="m5263,249l5263,2060e" filled="false" stroked="true" strokeweight=".580pt" strokecolor="#000000">
                <v:path arrowok="t"/>
              </v:shape>
            </v:group>
            <v:group style="position:absolute;left:6157;top:249;width:2;height:1811" coordorigin="6157,249" coordsize="2,1811">
              <v:shape style="position:absolute;left:6157;top:249;width:2;height:1811" coordorigin="6157,249" coordsize="0,1811" path="m6157,249l6157,2060e" filled="false" stroked="true" strokeweight=".580pt" strokecolor="#000000">
                <v:path arrowok="t"/>
              </v:shape>
            </v:group>
            <v:group style="position:absolute;left:6;top:505;width:7040;height:2" coordorigin="6,505" coordsize="7040,2">
              <v:shape style="position:absolute;left:6;top:505;width:7040;height:2" coordorigin="6,505" coordsize="7040,0" path="m6,505l7045,505e" filled="false" stroked="true" strokeweight=".580pt" strokecolor="#000000">
                <v:path arrowok="t"/>
              </v:shape>
              <v:shape style="position:absolute;left:6;top:759;width:7039;height:10" type="#_x0000_t75" stroked="false">
                <v:imagedata r:id="rId63" o:title=""/>
              </v:shape>
              <v:shape style="position:absolute;left:6;top:1020;width:7039;height:10" type="#_x0000_t75" stroked="false">
                <v:imagedata r:id="rId63" o:title=""/>
              </v:shape>
              <v:shape style="position:absolute;left:6;top:1280;width:7039;height:10" type="#_x0000_t75" stroked="false">
                <v:imagedata r:id="rId63" o:title=""/>
              </v:shape>
              <v:shape style="position:absolute;left:6;top:1539;width:7039;height:10" type="#_x0000_t75" stroked="false">
                <v:imagedata r:id="rId63" o:title=""/>
              </v:shape>
            </v:group>
            <v:group style="position:absolute;left:6;top:1805;width:7040;height:2" coordorigin="6,1805" coordsize="7040,2">
              <v:shape style="position:absolute;left:6;top:1805;width:7040;height:2" coordorigin="6,1805" coordsize="7040,0" path="m6,1805l7045,1805e" filled="false" stroked="true" strokeweight=".580pt" strokecolor="#000000">
                <v:path arrowok="t"/>
              </v:shape>
              <v:shape style="position:absolute;left:43;top:260;width:1240;height:1774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0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43"/>
                        <w:ind w:left="0" w:right="21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"/>
                        <w:ind w:left="40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60;top:29;width:5263;height:2004" type="#_x0000_t202" filled="false" stroked="false">
                <v:textbox inset="0,0,0,0">
                  <w:txbxContent>
                    <w:p>
                      <w:pPr>
                        <w:tabs>
                          <w:tab w:pos="2695" w:val="left" w:leader="none"/>
                        </w:tabs>
                        <w:spacing w:line="205" w:lineRule="exact" w:before="0"/>
                        <w:ind w:left="0" w:right="5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Abierta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Usuaria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904" w:val="left" w:leader="none"/>
                          <w:tab w:pos="2832" w:val="left" w:leader="none"/>
                          <w:tab w:pos="3727" w:val="left" w:leader="none"/>
                          <w:tab w:pos="4621" w:val="left" w:leader="none"/>
                        </w:tabs>
                        <w:spacing w:before="13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6" w:val="left" w:leader="none"/>
                          <w:tab w:pos="1964" w:val="left" w:leader="none"/>
                          <w:tab w:pos="2915" w:val="left" w:leader="none"/>
                          <w:tab w:pos="3754" w:val="left" w:leader="none"/>
                          <w:tab w:pos="4648" w:val="left" w:leader="none"/>
                        </w:tabs>
                        <w:spacing w:before="3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21,002</w:t>
                        <w:tab/>
                        <w:t>33,039</w:t>
                        <w:tab/>
                        <w:t>34,753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26414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29,390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10,180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6" w:val="left" w:leader="none"/>
                          <w:tab w:pos="1964" w:val="left" w:leader="none"/>
                          <w:tab w:pos="2915" w:val="left" w:leader="none"/>
                          <w:tab w:pos="3866" w:val="left" w:leader="none"/>
                          <w:tab w:pos="4648" w:val="left" w:leader="none"/>
                        </w:tabs>
                        <w:spacing w:before="29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24,321</w:t>
                        <w:tab/>
                        <w:t>18,485</w:t>
                        <w:tab/>
                        <w:t>17,134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11829</w:t>
                        <w:tab/>
                        <w:t>6,808</w:t>
                        <w:tab/>
                        <w:t>15,279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5" w:val="left" w:leader="none"/>
                          <w:tab w:pos="1964" w:val="left" w:leader="none"/>
                          <w:tab w:pos="2914" w:val="left" w:leader="none"/>
                          <w:tab w:pos="3754" w:val="left" w:leader="none"/>
                          <w:tab w:pos="4648" w:val="left" w:leader="none"/>
                        </w:tabs>
                        <w:spacing w:before="3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35,812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64,218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70,031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43188</w:t>
                        <w:tab/>
                        <w:t>17,026</w:t>
                        <w:tab/>
                        <w:t>44,308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3" w:val="left" w:leader="none"/>
                          <w:tab w:pos="1962" w:val="left" w:leader="none"/>
                          <w:tab w:pos="2912" w:val="left" w:leader="none"/>
                          <w:tab w:pos="3752" w:val="left" w:leader="none"/>
                          <w:tab w:pos="4646" w:val="left" w:leader="none"/>
                        </w:tabs>
                        <w:spacing w:before="3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49,295</w:t>
                        <w:tab/>
                        <w:t>31,849</w:t>
                        <w:tab/>
                        <w:t>34,352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23730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81,846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39,795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17" w:val="left" w:leader="none"/>
                          <w:tab w:pos="2076" w:val="left" w:leader="none"/>
                          <w:tab w:pos="3027" w:val="left" w:leader="none"/>
                          <w:tab w:pos="3755" w:val="left" w:leader="none"/>
                          <w:tab w:pos="4760" w:val="left" w:leader="none"/>
                        </w:tabs>
                        <w:spacing w:before="29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4,185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6,197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6,249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4388</w:t>
                        <w:tab/>
                        <w:t>64,283</w:t>
                        <w:tab/>
                        <w:t>3,184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53" w:val="left" w:leader="none"/>
                        </w:tabs>
                        <w:spacing w:line="226" w:lineRule="exact" w:before="3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134,615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153,788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162,519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109,549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199,353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112,746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912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Estadística.</w:t>
      </w:r>
      <w:r>
        <w:rPr>
          <w:spacing w:val="46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ediciones</w:t>
      </w:r>
      <w:r>
        <w:rPr/>
        <w:t> </w:t>
      </w:r>
      <w:r>
        <w:rPr>
          <w:spacing w:val="-1"/>
        </w:rPr>
        <w:t>anteriores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manejó</w:t>
      </w:r>
      <w:r>
        <w:rPr/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población</w:t>
      </w:r>
      <w:r>
        <w:rPr/>
        <w:t> </w:t>
      </w:r>
      <w:r>
        <w:rPr>
          <w:spacing w:val="-1"/>
        </w:rPr>
        <w:t>adscrita.</w:t>
      </w:r>
      <w:r>
        <w:rPr>
          <w:b w:val="0"/>
        </w:rPr>
      </w:r>
    </w:p>
    <w:p>
      <w:pPr>
        <w:pStyle w:val="BodyText"/>
        <w:spacing w:line="240" w:lineRule="auto"/>
        <w:ind w:left="2912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61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27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Población adscrita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usuaria</w:t>
      </w:r>
      <w:r>
        <w:rPr>
          <w:rFonts w:ascii="Arial" w:hAnsi="Arial"/>
          <w:b/>
          <w:spacing w:val="-1"/>
          <w:sz w:val="20"/>
        </w:rPr>
        <w:t> en el IMSS 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8.050pt;height:96.1pt;mso-position-horizontal-relative:char;mso-position-vertical-relative:line" coordorigin="0,0" coordsize="12161,1922">
            <v:group style="position:absolute;left:1221;top:6;width:2;height:1911" coordorigin="1221,6" coordsize="2,1911">
              <v:shape style="position:absolute;left:1221;top:6;width:2;height:1911" coordorigin="1221,6" coordsize="0,1911" path="m1221,6l1221,1916e" filled="false" stroked="true" strokeweight=".580pt" strokecolor="#000000">
                <v:path arrowok="t"/>
              </v:shape>
            </v:group>
            <v:group style="position:absolute;left:6629;top:6;width:2;height:1911" coordorigin="6629,6" coordsize="2,1911">
              <v:shape style="position:absolute;left:6629;top:6;width:2;height:1911" coordorigin="6629,6" coordsize="0,1911" path="m6629,6l6629,1916e" filled="false" stroked="true" strokeweight=".580pt" strokecolor="#000000">
                <v:path arrowok="t"/>
              </v:shape>
            </v:group>
            <v:group style="position:absolute;left:1217;top:241;width:10938;height:2" coordorigin="1217,241" coordsize="10938,2">
              <v:shape style="position:absolute;left:1217;top:241;width:10938;height:2" coordorigin="1217,241" coordsize="10938,0" path="m1217,241l12155,241e" filled="false" stroked="true" strokeweight=".580pt" strokecolor="#000000">
                <v:path arrowok="t"/>
              </v:shape>
            </v:group>
            <v:group style="position:absolute;left:2121;top:246;width:2;height:1671" coordorigin="2121,246" coordsize="2,1671">
              <v:shape style="position:absolute;left:2121;top:246;width:2;height:1671" coordorigin="2121,246" coordsize="0,1671" path="m2121,246l2121,1916e" filled="false" stroked="true" strokeweight=".580pt" strokecolor="#000000">
                <v:path arrowok="t"/>
              </v:shape>
            </v:group>
            <v:group style="position:absolute;left:3038;top:246;width:2;height:1671" coordorigin="3038,246" coordsize="2,1671">
              <v:shape style="position:absolute;left:3038;top:246;width:2;height:1671" coordorigin="3038,246" coordsize="0,1671" path="m3038,246l3038,1916e" filled="false" stroked="true" strokeweight=".580pt" strokecolor="#000000">
                <v:path arrowok="t"/>
              </v:shape>
            </v:group>
            <v:group style="position:absolute;left:3955;top:246;width:2;height:1671" coordorigin="3955,246" coordsize="2,1671">
              <v:shape style="position:absolute;left:3955;top:246;width:2;height:1671" coordorigin="3955,246" coordsize="0,1671" path="m3955,246l3955,1916e" filled="false" stroked="true" strokeweight=".580pt" strokecolor="#000000">
                <v:path arrowok="t"/>
              </v:shape>
            </v:group>
            <v:group style="position:absolute;left:4872;top:246;width:2;height:1671" coordorigin="4872,246" coordsize="2,1671">
              <v:shape style="position:absolute;left:4872;top:246;width:2;height:1671" coordorigin="4872,246" coordsize="0,1671" path="m4872,246l4872,1916e" filled="false" stroked="true" strokeweight=".580pt" strokecolor="#000000">
                <v:path arrowok="t"/>
              </v:shape>
            </v:group>
            <v:group style="position:absolute;left:5760;top:246;width:2;height:1671" coordorigin="5760,246" coordsize="2,1671">
              <v:shape style="position:absolute;left:5760;top:246;width:2;height:1671" coordorigin="5760,246" coordsize="0,1671" path="m5760,246l5760,1916e" filled="false" stroked="true" strokeweight=".580pt" strokecolor="#000000">
                <v:path arrowok="t"/>
              </v:shape>
            </v:group>
            <v:group style="position:absolute;left:7603;top:246;width:2;height:1671" coordorigin="7603,246" coordsize="2,1671">
              <v:shape style="position:absolute;left:7603;top:246;width:2;height:1671" coordorigin="7603,246" coordsize="0,1671" path="m7603,246l7603,1916e" filled="false" stroked="true" strokeweight=".580pt" strokecolor="#000000">
                <v:path arrowok="t"/>
              </v:shape>
            </v:group>
            <v:group style="position:absolute;left:8510;top:246;width:2;height:1671" coordorigin="8510,246" coordsize="2,1671">
              <v:shape style="position:absolute;left:8510;top:246;width:2;height:1671" coordorigin="8510,246" coordsize="0,1671" path="m8510,246l8510,1916e" filled="false" stroked="true" strokeweight=".580pt" strokecolor="#000000">
                <v:path arrowok="t"/>
              </v:shape>
            </v:group>
            <v:group style="position:absolute;left:9450;top:246;width:2;height:1671" coordorigin="9450,246" coordsize="2,1671">
              <v:shape style="position:absolute;left:9450;top:246;width:2;height:1671" coordorigin="9450,246" coordsize="0,1671" path="m9450,246l9450,1916e" filled="false" stroked="true" strokeweight=".580pt" strokecolor="#000000">
                <v:path arrowok="t"/>
              </v:shape>
            </v:group>
            <v:group style="position:absolute;left:10319;top:246;width:2;height:1671" coordorigin="10319,246" coordsize="2,1671">
              <v:shape style="position:absolute;left:10319;top:246;width:2;height:1671" coordorigin="10319,246" coordsize="0,1671" path="m10319,246l10319,1916e" filled="false" stroked="true" strokeweight=".580pt" strokecolor="#000000">
                <v:path arrowok="t"/>
              </v:shape>
            </v:group>
            <v:group style="position:absolute;left:11186;top:246;width:2;height:1671" coordorigin="11186,246" coordsize="2,1671">
              <v:shape style="position:absolute;left:11186;top:246;width:2;height:1671" coordorigin="11186,246" coordsize="0,1671" path="m11186,246l11186,1916e" filled="false" stroked="true" strokeweight=".580pt" strokecolor="#000000">
                <v:path arrowok="t"/>
              </v:shape>
            </v:group>
            <v:group style="position:absolute;left:6;top:481;width:12149;height:2" coordorigin="6,481" coordsize="12149,2">
              <v:shape style="position:absolute;left:6;top:481;width:12149;height:2" coordorigin="6,481" coordsize="12149,0" path="m6,481l12155,481e" filled="false" stroked="true" strokeweight=".580pt" strokecolor="#000000">
                <v:path arrowok="t"/>
              </v:shape>
              <v:shape style="position:absolute;left:6;top:716;width:12150;height:10" type="#_x0000_t75" stroked="false">
                <v:imagedata r:id="rId65" o:title=""/>
              </v:shape>
              <v:shape style="position:absolute;left:6;top:956;width:12150;height:10" type="#_x0000_t75" stroked="false">
                <v:imagedata r:id="rId65" o:title=""/>
              </v:shape>
              <v:shape style="position:absolute;left:6;top:1196;width:12150;height:10" type="#_x0000_t75" stroked="false">
                <v:imagedata r:id="rId65" o:title=""/>
              </v:shape>
              <v:shape style="position:absolute;left:6;top:1436;width:12150;height:10" type="#_x0000_t75" stroked="false">
                <v:imagedata r:id="rId65" o:title=""/>
              </v:shape>
            </v:group>
            <v:group style="position:absolute;left:6;top:1681;width:12149;height:2" coordorigin="6,1681" coordsize="12149,2">
              <v:shape style="position:absolute;left:6;top:1681;width:12149;height:2" coordorigin="6,1681" coordsize="12149,0" path="m6,1681l12155,1681e" filled="false" stroked="true" strokeweight=".580pt" strokecolor="#000000">
                <v:path arrowok="t"/>
              </v:shape>
              <v:shape style="position:absolute;left:3523;top:29;width:80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Adscrita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26;top:29;width:7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Usuaria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260;width:12008;height:1650" type="#_x0000_t202" filled="false" stroked="false">
                <v:textbox inset="0,0,0,0">
                  <w:txbxContent>
                    <w:p>
                      <w:pPr>
                        <w:tabs>
                          <w:tab w:pos="1363" w:val="left" w:leader="none"/>
                          <w:tab w:pos="2272" w:val="left" w:leader="none"/>
                          <w:tab w:pos="3189" w:val="left" w:leader="none"/>
                          <w:tab w:pos="4107" w:val="left" w:leader="none"/>
                          <w:tab w:pos="5008" w:val="left" w:leader="none"/>
                          <w:tab w:pos="5886" w:val="left" w:leader="none"/>
                          <w:tab w:pos="6808" w:val="left" w:leader="none"/>
                          <w:tab w:pos="7748" w:val="left" w:leader="none"/>
                          <w:tab w:pos="8671" w:val="left" w:leader="none"/>
                          <w:tab w:pos="9576" w:val="left" w:leader="none"/>
                          <w:tab w:pos="10443" w:val="left" w:leader="none"/>
                          <w:tab w:pos="11314" w:val="left" w:leader="none"/>
                        </w:tabs>
                        <w:spacing w:line="214" w:lineRule="exact" w:before="0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353" w:val="left" w:leader="none"/>
                          <w:tab w:pos="2271" w:val="left" w:leader="none"/>
                          <w:tab w:pos="3188" w:val="left" w:leader="none"/>
                          <w:tab w:pos="4106" w:val="left" w:leader="none"/>
                          <w:tab w:pos="4993" w:val="left" w:leader="none"/>
                          <w:tab w:pos="5861" w:val="left" w:leader="none"/>
                          <w:tab w:pos="6836" w:val="left" w:leader="none"/>
                          <w:tab w:pos="7743" w:val="left" w:leader="none"/>
                          <w:tab w:pos="8683" w:val="left" w:leader="none"/>
                          <w:tab w:pos="9551" w:val="left" w:leader="none"/>
                          <w:tab w:pos="10419" w:val="left" w:leader="none"/>
                          <w:tab w:pos="1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26,155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27,563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28,457</w:t>
                        <w:tab/>
                        <w:t>26,599</w:t>
                        <w:tab/>
                        <w:t>25,499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23,558</w:t>
                        <w:tab/>
                        <w:t>23,196</w:t>
                        <w:tab/>
                        <w:t>24,341</w:t>
                        <w:tab/>
                        <w:t>24,897</w:t>
                        <w:tab/>
                        <w:t>23,436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23,255</w:t>
                        <w:tab/>
                        <w:t>23,868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54" w:val="left" w:leader="none"/>
                          <w:tab w:pos="2272" w:val="left" w:leader="none"/>
                          <w:tab w:pos="3188" w:val="left" w:leader="none"/>
                          <w:tab w:pos="4106" w:val="left" w:leader="none"/>
                          <w:tab w:pos="4993" w:val="left" w:leader="none"/>
                          <w:tab w:pos="5861" w:val="left" w:leader="none"/>
                          <w:tab w:pos="6836" w:val="left" w:leader="none"/>
                          <w:tab w:pos="7743" w:val="left" w:leader="none"/>
                          <w:tab w:pos="8683" w:val="left" w:leader="none"/>
                          <w:tab w:pos="9551" w:val="left" w:leader="none"/>
                          <w:tab w:pos="10419" w:val="left" w:leader="none"/>
                          <w:tab w:pos="1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24,692</w:t>
                        <w:tab/>
                        <w:t>24,556</w:t>
                        <w:tab/>
                        <w:t>25,062</w:t>
                        <w:tab/>
                        <w:t>24,284</w:t>
                        <w:tab/>
                        <w:t>25,060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22,600</w:t>
                        <w:tab/>
                        <w:t>20,426</w:t>
                        <w:tab/>
                        <w:t>21,007</w:t>
                        <w:tab/>
                        <w:t>21,968</w:t>
                        <w:tab/>
                        <w:t>22,067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22,925</w:t>
                        <w:tab/>
                        <w:t>22,981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53" w:val="left" w:leader="none"/>
                          <w:tab w:pos="2271" w:val="left" w:leader="none"/>
                          <w:tab w:pos="3188" w:val="left" w:leader="none"/>
                          <w:tab w:pos="5861" w:val="left" w:leader="none"/>
                          <w:tab w:pos="6836" w:val="left" w:leader="none"/>
                          <w:tab w:pos="7743" w:val="left" w:leader="none"/>
                          <w:tab w:pos="8683" w:val="left" w:leader="none"/>
                          <w:tab w:pos="9551" w:val="left" w:leader="none"/>
                          <w:tab w:pos="10419" w:val="left" w:leader="none"/>
                          <w:tab w:pos="1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95,258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97,777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97,941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100,500 </w:t>
                      </w:r>
                      <w:r>
                        <w:rPr>
                          <w:rFonts w:ascii="Arial"/>
                          <w:b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100,004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91,678</w:t>
                        <w:tab/>
                        <w:t>81,793</w:t>
                        <w:tab/>
                        <w:t>86,803</w:t>
                        <w:tab/>
                        <w:t>89,121</w:t>
                        <w:tab/>
                        <w:t>88,877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89,258</w:t>
                        <w:tab/>
                        <w:t>92,097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3" w:val="left" w:leader="none"/>
                          <w:tab w:pos="2270" w:val="left" w:leader="none"/>
                          <w:tab w:pos="3187" w:val="left" w:leader="none"/>
                          <w:tab w:pos="4105" w:val="left" w:leader="none"/>
                          <w:tab w:pos="4992" w:val="left" w:leader="none"/>
                          <w:tab w:pos="5861" w:val="left" w:leader="none"/>
                          <w:tab w:pos="6836" w:val="left" w:leader="none"/>
                          <w:tab w:pos="7743" w:val="left" w:leader="none"/>
                          <w:tab w:pos="8683" w:val="left" w:leader="none"/>
                          <w:tab w:pos="9551" w:val="left" w:leader="none"/>
                          <w:tab w:pos="10419" w:val="left" w:leader="none"/>
                          <w:tab w:pos="1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65,754</w:t>
                        <w:tab/>
                        <w:t>74,083</w:t>
                        <w:tab/>
                        <w:t>74,847</w:t>
                        <w:tab/>
                        <w:t>75,406</w:t>
                        <w:tab/>
                        <w:t>77,695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71,678</w:t>
                        <w:tab/>
                        <w:t>48,543</w:t>
                        <w:tab/>
                        <w:t>56,544</w:t>
                        <w:tab/>
                        <w:t>57,465</w:t>
                        <w:tab/>
                        <w:t>61,440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64,098</w:t>
                        <w:tab/>
                        <w:t>74,370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64" w:val="left" w:leader="none"/>
                          <w:tab w:pos="2382" w:val="left" w:leader="none"/>
                          <w:tab w:pos="3299" w:val="left" w:leader="none"/>
                          <w:tab w:pos="4217" w:val="left" w:leader="none"/>
                          <w:tab w:pos="5104" w:val="left" w:leader="none"/>
                          <w:tab w:pos="5973" w:val="left" w:leader="none"/>
                          <w:tab w:pos="6947" w:val="left" w:leader="none"/>
                          <w:tab w:pos="7854" w:val="left" w:leader="none"/>
                          <w:tab w:pos="8794" w:val="left" w:leader="none"/>
                          <w:tab w:pos="9663" w:val="left" w:leader="none"/>
                          <w:tab w:pos="10530" w:val="left" w:leader="none"/>
                          <w:tab w:pos="1150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4,696</w:t>
                        <w:tab/>
                        <w:t>4,404</w:t>
                        <w:tab/>
                        <w:t>4,522</w:t>
                        <w:tab/>
                        <w:t>4,799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4,428</w:t>
                        <w:tab/>
                        <w:t>3,926</w:t>
                        <w:tab/>
                        <w:t>3,742</w:t>
                        <w:tab/>
                        <w:t>3,625</w:t>
                        <w:tab/>
                        <w:t>3,893</w:t>
                        <w:tab/>
                        <w:t>3,923</w:t>
                        <w:tab/>
                        <w:t>3,501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3,949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2" w:val="left" w:leader="none"/>
                          <w:tab w:pos="6724" w:val="left" w:leader="none"/>
                          <w:tab w:pos="8571" w:val="left" w:leader="none"/>
                          <w:tab w:pos="11281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216,555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228,383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230,829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231,588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232,686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213,440</w:t>
                        <w:tab/>
                        <w:t>177,700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192,320</w:t>
                        <w:tab/>
                        <w:t>197,344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199,743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203,037</w:t>
                        <w:tab/>
                        <w:t>217,265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94" w:right="711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spacing w:val="33"/>
        </w:rPr>
        <w:t> </w:t>
      </w:r>
      <w:r>
        <w:rPr>
          <w:spacing w:val="-1"/>
        </w:rPr>
        <w:t>1/</w:t>
      </w:r>
      <w:r>
        <w:rPr/>
        <w:t> Información del Sistema de </w:t>
      </w:r>
      <w:r>
        <w:rPr>
          <w:spacing w:val="-1"/>
        </w:rPr>
        <w:t>Evaluación</w:t>
      </w:r>
      <w:r>
        <w:rPr/>
        <w:t> </w:t>
      </w:r>
      <w:r>
        <w:rPr>
          <w:spacing w:val="-1"/>
        </w:rPr>
        <w:t>Operativo</w:t>
      </w:r>
      <w:r>
        <w:rPr/>
        <w:t> </w:t>
      </w:r>
      <w:r>
        <w:rPr>
          <w:spacing w:val="-1"/>
        </w:rPr>
        <w:t>Integral</w:t>
      </w:r>
      <w:r>
        <w:rPr/>
        <w:t> (SIEVOPIN)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04"/>
        <w:ind w:left="2419" w:right="0"/>
        <w:jc w:val="left"/>
        <w:rPr>
          <w:b w:val="0"/>
          <w:bCs w:val="0"/>
        </w:rPr>
      </w:pPr>
      <w:r>
        <w:rPr/>
        <w:t>Población</w:t>
      </w:r>
      <w:r>
        <w:rPr>
          <w:spacing w:val="-2"/>
        </w:rPr>
        <w:t> </w:t>
      </w:r>
      <w:r>
        <w:rPr>
          <w:spacing w:val="-1"/>
        </w:rPr>
        <w:t>Amparada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Registrada</w:t>
      </w:r>
      <w:r>
        <w:rPr>
          <w:spacing w:val="-1"/>
          <w:position w:val="10"/>
          <w:sz w:val="13"/>
        </w:rPr>
        <w:t>1/</w:t>
      </w:r>
      <w:r>
        <w:rPr>
          <w:spacing w:val="19"/>
          <w:position w:val="10"/>
          <w:sz w:val="13"/>
        </w:rPr>
        <w:t> </w:t>
      </w:r>
      <w:r>
        <w:rPr>
          <w:spacing w:val="-1"/>
        </w:rPr>
        <w:t>del ISSSTE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9.1pt;height:96.05pt;mso-position-horizontal-relative:char;mso-position-vertical-relative:line" coordorigin="0,0" coordsize="11982,1921">
            <v:group style="position:absolute;left:1226;top:6;width:2;height:1910" coordorigin="1226,6" coordsize="2,1910">
              <v:shape style="position:absolute;left:1226;top:6;width:2;height:1910" coordorigin="1226,6" coordsize="0,1910" path="m1226,6l1226,1915e" filled="false" stroked="true" strokeweight=".580pt" strokecolor="#000000">
                <v:path arrowok="t"/>
              </v:shape>
            </v:group>
            <v:group style="position:absolute;left:6629;top:6;width:2;height:1910" coordorigin="6629,6" coordsize="2,1910">
              <v:shape style="position:absolute;left:6629;top:6;width:2;height:1910" coordorigin="6629,6" coordsize="0,1910" path="m6629,6l6629,1915e" filled="false" stroked="true" strokeweight=".580pt" strokecolor="#000000">
                <v:path arrowok="t"/>
              </v:shape>
            </v:group>
            <v:group style="position:absolute;left:1221;top:241;width:10755;height:2" coordorigin="1221,241" coordsize="10755,2">
              <v:shape style="position:absolute;left:1221;top:241;width:10755;height:2" coordorigin="1221,241" coordsize="10755,0" path="m1221,241l11976,241e" filled="false" stroked="true" strokeweight=".580pt" strokecolor="#000000">
                <v:path arrowok="t"/>
              </v:shape>
            </v:group>
            <v:group style="position:absolute;left:2089;top:246;width:2;height:1670" coordorigin="2089,246" coordsize="2,1670">
              <v:shape style="position:absolute;left:2089;top:246;width:2;height:1670" coordorigin="2089,246" coordsize="0,1670" path="m2089,246l2089,1915e" filled="false" stroked="true" strokeweight=".580pt" strokecolor="#000000">
                <v:path arrowok="t"/>
              </v:shape>
            </v:group>
            <v:group style="position:absolute;left:2953;top:246;width:2;height:1670" coordorigin="2953,246" coordsize="2,1670">
              <v:shape style="position:absolute;left:2953;top:246;width:2;height:1670" coordorigin="2953,246" coordsize="0,1670" path="m2953,246l2953,1915e" filled="false" stroked="true" strokeweight=".580pt" strokecolor="#000000">
                <v:path arrowok="t"/>
              </v:shape>
            </v:group>
            <v:group style="position:absolute;left:3816;top:246;width:2;height:1670" coordorigin="3816,246" coordsize="2,1670">
              <v:shape style="position:absolute;left:3816;top:246;width:2;height:1670" coordorigin="3816,246" coordsize="0,1670" path="m3816,246l3816,1915e" filled="false" stroked="true" strokeweight=".580pt" strokecolor="#000000">
                <v:path arrowok="t"/>
              </v:shape>
            </v:group>
            <v:group style="position:absolute;left:4679;top:246;width:2;height:1670" coordorigin="4679,246" coordsize="2,1670">
              <v:shape style="position:absolute;left:4679;top:246;width:2;height:1670" coordorigin="4679,246" coordsize="0,1670" path="m4679,246l4679,1915e" filled="false" stroked="true" strokeweight=".580pt" strokecolor="#000000">
                <v:path arrowok="t"/>
              </v:shape>
            </v:group>
            <v:group style="position:absolute;left:5653;top:246;width:2;height:1670" coordorigin="5653,246" coordsize="2,1670">
              <v:shape style="position:absolute;left:5653;top:246;width:2;height:1670" coordorigin="5653,246" coordsize="0,1670" path="m5653,246l5653,1915e" filled="false" stroked="true" strokeweight=".580pt" strokecolor="#000000">
                <v:path arrowok="t"/>
              </v:shape>
            </v:group>
            <v:group style="position:absolute;left:7491;top:246;width:2;height:1670" coordorigin="7491,246" coordsize="2,1670">
              <v:shape style="position:absolute;left:7491;top:246;width:2;height:1670" coordorigin="7491,246" coordsize="0,1670" path="m7491,246l7491,1915e" filled="false" stroked="true" strokeweight=".580pt" strokecolor="#000000">
                <v:path arrowok="t"/>
              </v:shape>
            </v:group>
            <v:group style="position:absolute;left:8354;top:246;width:2;height:1670" coordorigin="8354,246" coordsize="2,1670">
              <v:shape style="position:absolute;left:8354;top:246;width:2;height:1670" coordorigin="8354,246" coordsize="0,1670" path="m8354,246l8354,1915e" filled="false" stroked="true" strokeweight=".580pt" strokecolor="#000000">
                <v:path arrowok="t"/>
              </v:shape>
            </v:group>
            <v:group style="position:absolute;left:9393;top:246;width:2;height:1670" coordorigin="9393,246" coordsize="2,1670">
              <v:shape style="position:absolute;left:9393;top:246;width:2;height:1670" coordorigin="9393,246" coordsize="0,1670" path="m9393,246l9393,1915e" filled="false" stroked="true" strokeweight=".580pt" strokecolor="#000000">
                <v:path arrowok="t"/>
              </v:shape>
            </v:group>
            <v:group style="position:absolute;left:10256;top:246;width:2;height:1670" coordorigin="10256,246" coordsize="2,1670">
              <v:shape style="position:absolute;left:10256;top:246;width:2;height:1670" coordorigin="10256,246" coordsize="0,1670" path="m10256,246l10256,1915e" filled="false" stroked="true" strokeweight=".580pt" strokecolor="#000000">
                <v:path arrowok="t"/>
              </v:shape>
            </v:group>
            <v:group style="position:absolute;left:11119;top:246;width:2;height:1670" coordorigin="11119,246" coordsize="2,1670">
              <v:shape style="position:absolute;left:11119;top:246;width:2;height:1670" coordorigin="11119,246" coordsize="0,1670" path="m11119,246l11119,1915e" filled="false" stroked="true" strokeweight=".580pt" strokecolor="#000000">
                <v:path arrowok="t"/>
              </v:shape>
            </v:group>
            <v:group style="position:absolute;left:6;top:481;width:11970;height:2" coordorigin="6,481" coordsize="11970,2">
              <v:shape style="position:absolute;left:6;top:481;width:11970;height:2" coordorigin="6,481" coordsize="11970,0" path="m6,481l11976,481e" filled="false" stroked="true" strokeweight=".580pt" strokecolor="#000000">
                <v:path arrowok="t"/>
              </v:shape>
              <v:shape style="position:absolute;left:6;top:716;width:11972;height:10" type="#_x0000_t75" stroked="false">
                <v:imagedata r:id="rId66" o:title=""/>
              </v:shape>
              <v:shape style="position:absolute;left:6;top:956;width:11972;height:10" type="#_x0000_t75" stroked="false">
                <v:imagedata r:id="rId66" o:title=""/>
              </v:shape>
              <v:shape style="position:absolute;left:6;top:1196;width:11972;height:10" type="#_x0000_t75" stroked="false">
                <v:imagedata r:id="rId66" o:title=""/>
              </v:shape>
              <v:shape style="position:absolute;left:6;top:1435;width:11972;height:10" type="#_x0000_t75" stroked="false">
                <v:imagedata r:id="rId66" o:title=""/>
              </v:shape>
            </v:group>
            <v:group style="position:absolute;left:6;top:1680;width:11970;height:2" coordorigin="6,1680" coordsize="11970,2">
              <v:shape style="position:absolute;left:6;top:1680;width:11970;height:2" coordorigin="6,1680" coordsize="11970,0" path="m6,1680l11976,1680e" filled="false" stroked="true" strokeweight=".580pt" strokecolor="#000000">
                <v:path arrowok="t"/>
              </v:shape>
              <v:shape style="position:absolute;left:84;top:149;width:1024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38;top:29;width:9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Amparada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86;top:29;width:10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Registrada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06;top:269;width:10507;height:1640" type="#_x0000_t202" filled="false" stroked="false">
                <v:textbox inset="0,0,0,0">
                  <w:txbxContent>
                    <w:p>
                      <w:pPr>
                        <w:tabs>
                          <w:tab w:pos="891" w:val="left" w:leader="none"/>
                          <w:tab w:pos="1754" w:val="left" w:leader="none"/>
                          <w:tab w:pos="2616" w:val="left" w:leader="none"/>
                          <w:tab w:pos="3535" w:val="left" w:leader="none"/>
                          <w:tab w:pos="4511" w:val="left" w:leader="none"/>
                          <w:tab w:pos="5429" w:val="left" w:leader="none"/>
                          <w:tab w:pos="6292" w:val="left" w:leader="none"/>
                          <w:tab w:pos="7243" w:val="left" w:leader="none"/>
                          <w:tab w:pos="8193" w:val="left" w:leader="none"/>
                          <w:tab w:pos="9057" w:val="left" w:leader="none"/>
                          <w:tab w:pos="9920" w:val="left" w:leader="none"/>
                        </w:tabs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5" w:val="left" w:leader="none"/>
                          <w:tab w:pos="2588" w:val="left" w:leader="none"/>
                          <w:tab w:pos="3563" w:val="left" w:leader="none"/>
                          <w:tab w:pos="4539" w:val="left" w:leader="none"/>
                          <w:tab w:pos="5400" w:val="left" w:leader="none"/>
                          <w:tab w:pos="6263" w:val="left" w:leader="none"/>
                          <w:tab w:pos="7303" w:val="left" w:leader="none"/>
                          <w:tab w:pos="8165" w:val="left" w:leader="none"/>
                          <w:tab w:pos="9029" w:val="left" w:leader="none"/>
                          <w:tab w:pos="989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12,032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11,761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11,914</w:t>
                        <w:tab/>
                        <w:t>11,957</w:t>
                        <w:tab/>
                        <w:t>19,902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12,974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10,830</w:t>
                        <w:tab/>
                        <w:t>10,722</w:t>
                        <w:tab/>
                        <w:t>11,145</w:t>
                        <w:tab/>
                        <w:t>11,198</w:t>
                        <w:tab/>
                        <w:t>11,814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12,703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837" w:val="left" w:leader="none"/>
                          <w:tab w:pos="2700" w:val="left" w:leader="none"/>
                          <w:tab w:pos="3675" w:val="left" w:leader="none"/>
                          <w:tab w:pos="4651" w:val="left" w:leader="none"/>
                          <w:tab w:pos="5512" w:val="left" w:leader="none"/>
                          <w:tab w:pos="6375" w:val="left" w:leader="none"/>
                          <w:tab w:pos="7416" w:val="left" w:leader="none"/>
                          <w:tab w:pos="8277" w:val="left" w:leader="none"/>
                          <w:tab w:pos="9141" w:val="left" w:leader="none"/>
                          <w:tab w:pos="10004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8,584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8,860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8,940</w:t>
                        <w:tab/>
                        <w:t>8,990</w:t>
                        <w:tab/>
                        <w:t>9,756</w:t>
                        <w:tab/>
                        <w:t>9,942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6,840</w:t>
                        <w:tab/>
                        <w:t>7,355</w:t>
                        <w:tab/>
                        <w:t>7,566</w:t>
                        <w:tab/>
                        <w:t>7,651</w:t>
                        <w:tab/>
                        <w:t>8,476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9,551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5" w:val="left" w:leader="none"/>
                          <w:tab w:pos="2588" w:val="left" w:leader="none"/>
                          <w:tab w:pos="3563" w:val="left" w:leader="none"/>
                          <w:tab w:pos="4539" w:val="left" w:leader="none"/>
                          <w:tab w:pos="5401" w:val="left" w:leader="none"/>
                          <w:tab w:pos="6264" w:val="left" w:leader="none"/>
                          <w:tab w:pos="7304" w:val="left" w:leader="none"/>
                          <w:tab w:pos="8166" w:val="left" w:leader="none"/>
                          <w:tab w:pos="9030" w:val="left" w:leader="none"/>
                          <w:tab w:pos="989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56,934</w:t>
                        <w:tab/>
                        <w:t>59,716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59,491</w:t>
                        <w:tab/>
                        <w:t>60,182</w:t>
                        <w:tab/>
                        <w:t>63,978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65,044</w:t>
                        <w:tab/>
                        <w:t>42,889</w:t>
                        <w:tab/>
                        <w:t>45,706</w:t>
                        <w:tab/>
                        <w:t>46,998</w:t>
                        <w:tab/>
                        <w:t>47,283</w:t>
                        <w:tab/>
                        <w:t>49,386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54,461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4" w:val="left" w:leader="none"/>
                          <w:tab w:pos="2587" w:val="left" w:leader="none"/>
                          <w:tab w:pos="3562" w:val="left" w:leader="none"/>
                          <w:tab w:pos="4539" w:val="left" w:leader="none"/>
                          <w:tab w:pos="5512" w:val="left" w:leader="none"/>
                          <w:tab w:pos="6375" w:val="left" w:leader="none"/>
                          <w:tab w:pos="7415" w:val="left" w:leader="none"/>
                          <w:tab w:pos="8277" w:val="left" w:leader="none"/>
                          <w:tab w:pos="9141" w:val="left" w:leader="none"/>
                          <w:tab w:pos="9892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9,141</w:t>
                        <w:tab/>
                        <w:t>10,553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10,665</w:t>
                        <w:tab/>
                        <w:t>10,659</w:t>
                        <w:tab/>
                        <w:t>13,259</w:t>
                        <w:tab/>
                        <w:t>13,789</w:t>
                        <w:tab/>
                        <w:t>6,692</w:t>
                        <w:tab/>
                        <w:t>7,540</w:t>
                        <w:tab/>
                        <w:t>7,896</w:t>
                        <w:tab/>
                        <w:t>7,906</w:t>
                        <w:tab/>
                        <w:t>9,463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10,571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3" w:val="left" w:leader="none"/>
                          <w:tab w:pos="1836" w:val="left" w:leader="none"/>
                          <w:tab w:pos="2699" w:val="left" w:leader="none"/>
                          <w:tab w:pos="3675" w:val="left" w:leader="none"/>
                          <w:tab w:pos="4650" w:val="left" w:leader="none"/>
                          <w:tab w:pos="5512" w:val="left" w:leader="none"/>
                          <w:tab w:pos="6374" w:val="left" w:leader="none"/>
                          <w:tab w:pos="7415" w:val="left" w:leader="none"/>
                          <w:tab w:pos="8276" w:val="left" w:leader="none"/>
                          <w:tab w:pos="9140" w:val="left" w:leader="none"/>
                          <w:tab w:pos="10003" w:val="left" w:leader="none"/>
                        </w:tabs>
                        <w:spacing w:before="9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2,939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3,087</w:t>
                        <w:tab/>
                        <w:t>3,100</w:t>
                        <w:tab/>
                        <w:t>3,406</w:t>
                        <w:tab/>
                        <w:t>3,473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2,305</w:t>
                        <w:tab/>
                        <w:t>2,570</w:t>
                        <w:tab/>
                        <w:t>2,735</w:t>
                        <w:tab/>
                        <w:t>2,764</w:t>
                        <w:tab/>
                        <w:t>2,884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5" w:val="left" w:leader="none"/>
                          <w:tab w:pos="2588" w:val="left" w:leader="none"/>
                          <w:tab w:pos="3452" w:val="left" w:leader="none"/>
                          <w:tab w:pos="4427" w:val="left" w:leader="none"/>
                          <w:tab w:pos="5400" w:val="left" w:leader="none"/>
                          <w:tab w:pos="6263" w:val="left" w:leader="none"/>
                          <w:tab w:pos="7304" w:val="left" w:leader="none"/>
                          <w:tab w:pos="8165" w:val="left" w:leader="none"/>
                          <w:tab w:pos="9029" w:val="left" w:leader="none"/>
                          <w:tab w:pos="9892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89,551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93,829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94,097</w:t>
                        <w:tab/>
                        <w:t>94,888</w:t>
                        <w:tab/>
                        <w:t>103,301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105,222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69,556</w:t>
                        <w:tab/>
                        <w:t>73,893</w:t>
                        <w:tab/>
                        <w:t>76,340</w:t>
                        <w:tab/>
                        <w:t>76,802</w:t>
                        <w:tab/>
                        <w:t>82,023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90,479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406" w:right="4580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(ISSSTE),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spacing w:val="66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ediciones</w:t>
      </w:r>
      <w:r>
        <w:rPr/>
        <w:t> </w:t>
      </w:r>
      <w:r>
        <w:rPr>
          <w:spacing w:val="-1"/>
        </w:rPr>
        <w:t>anteriores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manejó</w:t>
      </w:r>
      <w:r>
        <w:rPr/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población</w:t>
      </w:r>
      <w:r>
        <w:rPr/>
        <w:t> </w:t>
      </w:r>
      <w:r>
        <w:rPr>
          <w:spacing w:val="-1"/>
        </w:rPr>
        <w:t>adscrita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usuaria.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2639" w:right="0"/>
        <w:jc w:val="left"/>
        <w:rPr>
          <w:b w:val="0"/>
          <w:bCs w:val="0"/>
        </w:rPr>
      </w:pPr>
      <w:r>
        <w:rPr>
          <w:spacing w:val="-1"/>
        </w:rPr>
        <w:t>Derechohabientes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asegurados</w:t>
      </w:r>
      <w:r>
        <w:rPr/>
        <w:t> del</w:t>
      </w:r>
      <w:r>
        <w:rPr>
          <w:spacing w:val="54"/>
        </w:rPr>
        <w:t> </w:t>
      </w:r>
      <w:r>
        <w:rPr/>
        <w:t>IMSS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27.5pt;height:96.1pt;mso-position-horizontal-relative:char;mso-position-vertical-relative:line" coordorigin="0,0" coordsize="12550,1922">
            <v:group style="position:absolute;left:1226;top:6;width:2;height:1911" coordorigin="1226,6" coordsize="2,1911">
              <v:shape style="position:absolute;left:1226;top:6;width:2;height:1911" coordorigin="1226,6" coordsize="0,1911" path="m1226,6l1226,1916e" filled="false" stroked="true" strokeweight=".580pt" strokecolor="#000000">
                <v:path arrowok="t"/>
              </v:shape>
            </v:group>
            <v:group style="position:absolute;left:7076;top:6;width:2;height:1911" coordorigin="7076,6" coordsize="2,1911">
              <v:shape style="position:absolute;left:7076;top:6;width:2;height:1911" coordorigin="7076,6" coordsize="0,1911" path="m7076,6l7076,1916e" filled="false" stroked="true" strokeweight=".580pt" strokecolor="#000000">
                <v:path arrowok="t"/>
              </v:shape>
            </v:group>
            <v:group style="position:absolute;left:1221;top:241;width:11322;height:2" coordorigin="1221,241" coordsize="11322,2">
              <v:shape style="position:absolute;left:1221;top:241;width:11322;height:2" coordorigin="1221,241" coordsize="11322,0" path="m1221,241l12543,241e" filled="false" stroked="true" strokeweight=".580pt" strokecolor="#000000">
                <v:path arrowok="t"/>
              </v:shape>
            </v:group>
            <v:group style="position:absolute;left:2201;top:246;width:2;height:1671" coordorigin="2201,246" coordsize="2,1671">
              <v:shape style="position:absolute;left:2201;top:246;width:2;height:1671" coordorigin="2201,246" coordsize="0,1671" path="m2201,246l2201,1916e" filled="false" stroked="true" strokeweight=".580pt" strokecolor="#000000">
                <v:path arrowok="t"/>
              </v:shape>
            </v:group>
            <v:group style="position:absolute;left:3176;top:246;width:2;height:1671" coordorigin="3176,246" coordsize="2,1671">
              <v:shape style="position:absolute;left:3176;top:246;width:2;height:1671" coordorigin="3176,246" coordsize="0,1671" path="m3176,246l3176,1916e" filled="false" stroked="true" strokeweight=".580pt" strokecolor="#000000">
                <v:path arrowok="t"/>
              </v:shape>
            </v:group>
            <v:group style="position:absolute;left:4151;top:246;width:2;height:1671" coordorigin="4151,246" coordsize="2,1671">
              <v:shape style="position:absolute;left:4151;top:246;width:2;height:1671" coordorigin="4151,246" coordsize="0,1671" path="m4151,246l4151,1916e" filled="false" stroked="true" strokeweight=".580pt" strokecolor="#000000">
                <v:path arrowok="t"/>
              </v:shape>
            </v:group>
            <v:group style="position:absolute;left:5126;top:246;width:2;height:1671" coordorigin="5126,246" coordsize="2,1671">
              <v:shape style="position:absolute;left:5126;top:246;width:2;height:1671" coordorigin="5126,246" coordsize="0,1671" path="m5126,246l5126,1916e" filled="false" stroked="true" strokeweight=".580pt" strokecolor="#000000">
                <v:path arrowok="t"/>
              </v:shape>
            </v:group>
            <v:group style="position:absolute;left:6101;top:246;width:2;height:1671" coordorigin="6101,246" coordsize="2,1671">
              <v:shape style="position:absolute;left:6101;top:246;width:2;height:1671" coordorigin="6101,246" coordsize="0,1671" path="m6101,246l6101,1916e" filled="false" stroked="true" strokeweight=".580pt" strokecolor="#000000">
                <v:path arrowok="t"/>
              </v:shape>
            </v:group>
            <v:group style="position:absolute;left:7939;top:246;width:2;height:1671" coordorigin="7939,246" coordsize="2,1671">
              <v:shape style="position:absolute;left:7939;top:246;width:2;height:1671" coordorigin="7939,246" coordsize="0,1671" path="m7939,246l7939,1916e" filled="false" stroked="true" strokeweight=".580pt" strokecolor="#000000">
                <v:path arrowok="t"/>
              </v:shape>
            </v:group>
            <v:group style="position:absolute;left:8802;top:246;width:2;height:1671" coordorigin="8802,246" coordsize="2,1671">
              <v:shape style="position:absolute;left:8802;top:246;width:2;height:1671" coordorigin="8802,246" coordsize="0,1671" path="m8802,246l8802,1916e" filled="false" stroked="true" strokeweight=".580pt" strokecolor="#000000">
                <v:path arrowok="t"/>
              </v:shape>
            </v:group>
            <v:group style="position:absolute;left:9665;top:246;width:2;height:1671" coordorigin="9665,246" coordsize="2,1671">
              <v:shape style="position:absolute;left:9665;top:246;width:2;height:1671" coordorigin="9665,246" coordsize="0,1671" path="m9665,246l9665,1916e" filled="false" stroked="true" strokeweight=".580pt" strokecolor="#000000">
                <v:path arrowok="t"/>
              </v:shape>
            </v:group>
            <v:group style="position:absolute;left:10601;top:246;width:2;height:1671" coordorigin="10601,246" coordsize="2,1671">
              <v:shape style="position:absolute;left:10601;top:246;width:2;height:1671" coordorigin="10601,246" coordsize="0,1671" path="m10601,246l10601,1916e" filled="false" stroked="true" strokeweight=".580pt" strokecolor="#000000">
                <v:path arrowok="t"/>
              </v:shape>
            </v:group>
            <v:group style="position:absolute;left:11576;top:246;width:2;height:1671" coordorigin="11576,246" coordsize="2,1671">
              <v:shape style="position:absolute;left:11576;top:246;width:2;height:1671" coordorigin="11576,246" coordsize="0,1671" path="m11576,246l11576,1916e" filled="false" stroked="true" strokeweight=".580pt" strokecolor="#000000">
                <v:path arrowok="t"/>
              </v:shape>
            </v:group>
            <v:group style="position:absolute;left:6;top:481;width:12538;height:2" coordorigin="6,481" coordsize="12538,2">
              <v:shape style="position:absolute;left:6;top:481;width:12538;height:2" coordorigin="6,481" coordsize="12538,0" path="m6,481l12543,481e" filled="false" stroked="true" strokeweight=".580pt" strokecolor="#000000">
                <v:path arrowok="t"/>
              </v:shape>
              <v:shape style="position:absolute;left:6;top:716;width:12540;height:10" type="#_x0000_t75" stroked="false">
                <v:imagedata r:id="rId67" o:title=""/>
              </v:shape>
              <v:shape style="position:absolute;left:6;top:956;width:12540;height:10" type="#_x0000_t75" stroked="false">
                <v:imagedata r:id="rId67" o:title=""/>
              </v:shape>
              <v:shape style="position:absolute;left:6;top:1196;width:12540;height:10" type="#_x0000_t75" stroked="false">
                <v:imagedata r:id="rId67" o:title=""/>
              </v:shape>
              <v:shape style="position:absolute;left:6;top:1436;width:12540;height:10" type="#_x0000_t75" stroked="false">
                <v:imagedata r:id="rId67" o:title=""/>
              </v:shape>
            </v:group>
            <v:group style="position:absolute;left:6;top:1681;width:12538;height:2" coordorigin="6,1681" coordsize="12538,2">
              <v:shape style="position:absolute;left:6;top:1681;width:12538;height:2" coordorigin="6,1681" coordsize="12538,0" path="m6,1681l12543,1681e" filled="false" stroked="true" strokeweight=".580pt" strokecolor="#000000">
                <v:path arrowok="t"/>
              </v:shape>
              <v:shape style="position:absolute;left:83;top:149;width:1024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81;top:29;width:173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Derechohabientes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34;top:29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Asegurados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06;top:269;width:11075;height:1641" type="#_x0000_t202" filled="false" stroked="false">
                <v:textbox inset="0,0,0,0">
                  <w:txbxContent>
                    <w:p>
                      <w:pPr>
                        <w:tabs>
                          <w:tab w:pos="1058" w:val="left" w:leader="none"/>
                          <w:tab w:pos="2033" w:val="left" w:leader="none"/>
                          <w:tab w:pos="3008" w:val="left" w:leader="none"/>
                          <w:tab w:pos="3983" w:val="left" w:leader="none"/>
                          <w:tab w:pos="4957" w:val="left" w:leader="none"/>
                          <w:tab w:pos="5876" w:val="left" w:leader="none"/>
                          <w:tab w:pos="6739" w:val="left" w:leader="none"/>
                          <w:tab w:pos="7602" w:val="left" w:leader="none"/>
                          <w:tab w:pos="8500" w:val="left" w:leader="none"/>
                          <w:tab w:pos="9457" w:val="left" w:leader="none"/>
                          <w:tab w:pos="10432" w:val="left" w:leader="none"/>
                        </w:tabs>
                        <w:spacing w:line="205" w:lineRule="exact" w:before="0"/>
                        <w:ind w:left="8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6" w:val="left" w:leader="none"/>
                          <w:tab w:pos="2061" w:val="left" w:leader="none"/>
                          <w:tab w:pos="3036" w:val="left" w:leader="none"/>
                          <w:tab w:pos="4011" w:val="left" w:leader="none"/>
                          <w:tab w:pos="4986" w:val="left" w:leader="none"/>
                          <w:tab w:pos="5959" w:val="left" w:leader="none"/>
                          <w:tab w:pos="6822" w:val="left" w:leader="none"/>
                          <w:tab w:pos="7685" w:val="left" w:leader="none"/>
                          <w:tab w:pos="8621" w:val="left" w:leader="none"/>
                          <w:tab w:pos="9597" w:val="left" w:leader="none"/>
                          <w:tab w:pos="10572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23,393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25,290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23,280</w:t>
                        <w:tab/>
                        <w:t>24,973</w:t>
                        <w:tab/>
                        <w:t>19,818</w:t>
                        <w:tab/>
                        <w:t>19,977</w:t>
                        <w:tab/>
                        <w:t>8,417</w:t>
                        <w:tab/>
                        <w:t>9,427</w:t>
                        <w:tab/>
                        <w:t>8,628</w:t>
                        <w:tab/>
                        <w:t>9,517</w:t>
                        <w:tab/>
                        <w:t>8,494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7,993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6" w:val="left" w:leader="none"/>
                          <w:tab w:pos="2062" w:val="left" w:leader="none"/>
                          <w:tab w:pos="3036" w:val="left" w:leader="none"/>
                          <w:tab w:pos="4011" w:val="left" w:leader="none"/>
                          <w:tab w:pos="4985" w:val="left" w:leader="none"/>
                          <w:tab w:pos="5960" w:val="left" w:leader="none"/>
                          <w:tab w:pos="6823" w:val="left" w:leader="none"/>
                          <w:tab w:pos="7685" w:val="left" w:leader="none"/>
                          <w:tab w:pos="8622" w:val="left" w:leader="none"/>
                          <w:tab w:pos="9486" w:val="left" w:leader="none"/>
                          <w:tab w:pos="10573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21,976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23,224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29,036</w:t>
                        <w:tab/>
                        <w:t>23,147</w:t>
                        <w:tab/>
                        <w:t>30,979</w:t>
                        <w:tab/>
                        <w:t>23,267</w:t>
                        <w:tab/>
                        <w:t>7,418</w:t>
                        <w:tab/>
                        <w:t>7,977</w:t>
                        <w:tab/>
                        <w:t>9,850</w:t>
                        <w:tab/>
                        <w:t>8,012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12,074</w:t>
                        <w:tab/>
                        <w:t>8,847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949" w:val="left" w:leader="none"/>
                          <w:tab w:pos="2924" w:val="left" w:leader="none"/>
                          <w:tab w:pos="3899" w:val="left" w:leader="none"/>
                          <w:tab w:pos="4874" w:val="left" w:leader="none"/>
                          <w:tab w:pos="5848" w:val="left" w:leader="none"/>
                          <w:tab w:pos="6711" w:val="left" w:leader="none"/>
                          <w:tab w:pos="7574" w:val="left" w:leader="none"/>
                          <w:tab w:pos="8510" w:val="left" w:leader="none"/>
                          <w:tab w:pos="9485" w:val="left" w:leader="none"/>
                          <w:tab w:pos="1046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104,776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114,151</w:t>
                        <w:tab/>
                        <w:t>117,513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116,909</w:t>
                        <w:tab/>
                        <w:t>110,375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111,229</w:t>
                        <w:tab/>
                        <w:t>37,994</w:t>
                        <w:tab/>
                        <w:t>40,692</w:t>
                        <w:tab/>
                        <w:t>41,062</w:t>
                        <w:tab/>
                        <w:t>42,061</w:t>
                        <w:tab/>
                        <w:t>45,050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45,083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5" w:val="left" w:leader="none"/>
                          <w:tab w:pos="2060" w:val="left" w:leader="none"/>
                          <w:tab w:pos="3035" w:val="left" w:leader="none"/>
                          <w:tab w:pos="4010" w:val="left" w:leader="none"/>
                          <w:tab w:pos="4874" w:val="left" w:leader="none"/>
                          <w:tab w:pos="5848" w:val="left" w:leader="none"/>
                          <w:tab w:pos="6711" w:val="left" w:leader="none"/>
                          <w:tab w:pos="7574" w:val="left" w:leader="none"/>
                          <w:tab w:pos="8510" w:val="left" w:leader="none"/>
                          <w:tab w:pos="9485" w:val="left" w:leader="none"/>
                          <w:tab w:pos="10461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85,529</w:t>
                        <w:tab/>
                        <w:t>95,632</w:t>
                        <w:tab/>
                        <w:t>92,424</w:t>
                        <w:tab/>
                        <w:t>98,489</w:t>
                        <w:tab/>
                        <w:t>93,423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104,217</w:t>
                        <w:tab/>
                        <w:t>29,546</w:t>
                        <w:tab/>
                        <w:t>33,049</w:t>
                        <w:tab/>
                        <w:t>32,081</w:t>
                        <w:tab/>
                        <w:t>34,703</w:t>
                        <w:tab/>
                        <w:t>37,990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42,076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97" w:val="left" w:leader="none"/>
                          <w:tab w:pos="2172" w:val="left" w:leader="none"/>
                          <w:tab w:pos="3147" w:val="left" w:leader="none"/>
                          <w:tab w:pos="4122" w:val="left" w:leader="none"/>
                          <w:tab w:pos="5097" w:val="left" w:leader="none"/>
                          <w:tab w:pos="5959" w:val="left" w:leader="none"/>
                          <w:tab w:pos="6822" w:val="left" w:leader="none"/>
                          <w:tab w:pos="7685" w:val="left" w:leader="none"/>
                          <w:tab w:pos="8621" w:val="left" w:leader="none"/>
                          <w:tab w:pos="9597" w:val="left" w:leader="none"/>
                          <w:tab w:pos="10572" w:val="left" w:leader="none"/>
                        </w:tabs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4,679</w:t>
                        <w:tab/>
                        <w:t>4,635</w:t>
                        <w:tab/>
                        <w:t>5,143</w:t>
                        <w:tab/>
                        <w:t>4,210</w:t>
                        <w:tab/>
                        <w:t>3,937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4,222</w:t>
                        <w:tab/>
                        <w:t>1,588</w:t>
                        <w:tab/>
                        <w:t>1,630</w:t>
                        <w:tab/>
                        <w:t>1,915</w:t>
                        <w:tab/>
                        <w:t>1,670</w:t>
                        <w:tab/>
                        <w:t>1,786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950" w:val="left" w:leader="none"/>
                          <w:tab w:pos="2924" w:val="left" w:leader="none"/>
                          <w:tab w:pos="3899" w:val="left" w:leader="none"/>
                          <w:tab w:pos="4874" w:val="left" w:leader="none"/>
                          <w:tab w:pos="5848" w:val="left" w:leader="none"/>
                          <w:tab w:pos="6711" w:val="left" w:leader="none"/>
                          <w:tab w:pos="7574" w:val="left" w:leader="none"/>
                          <w:tab w:pos="8510" w:val="left" w:leader="none"/>
                          <w:tab w:pos="9374" w:val="left" w:leader="none"/>
                          <w:tab w:pos="10349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240,353</w:t>
                        <w:tab/>
                        <w:t>262,932</w:t>
                        <w:tab/>
                        <w:t>267,396</w:t>
                        <w:tab/>
                        <w:t>267,728</w:t>
                        <w:tab/>
                        <w:t>258,539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262,912</w:t>
                        <w:tab/>
                        <w:t>84,963</w:t>
                        <w:tab/>
                        <w:t>92,775</w:t>
                        <w:tab/>
                        <w:t>93,536</w:t>
                        <w:tab/>
                        <w:t>95,963</w:t>
                        <w:tab/>
                        <w:t>105,394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105,926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54" w:right="0"/>
        <w:jc w:val="left"/>
        <w:rPr>
          <w:b w:val="0"/>
          <w:bCs w:val="0"/>
        </w:rPr>
      </w:pPr>
      <w:r>
        <w:rPr>
          <w:spacing w:val="-1"/>
        </w:rPr>
        <w:t>Fuente</w:t>
      </w:r>
      <w:r>
        <w:rPr/>
        <w:t> :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b w:val="0"/>
        </w:rPr>
      </w:r>
    </w:p>
    <w:p>
      <w:pPr>
        <w:spacing w:after="0" w:line="153" w:lineRule="exact"/>
        <w:jc w:val="left"/>
        <w:sectPr>
          <w:footerReference w:type="default" r:id="rId64"/>
          <w:pgSz w:w="15840" w:h="12240" w:orient="landscape"/>
          <w:pgMar w:footer="697" w:header="384" w:top="1360" w:bottom="880" w:left="1760" w:right="1260"/>
          <w:pgNumType w:start="3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1922" w:right="6222" w:hanging="1116"/>
        <w:jc w:val="left"/>
        <w:rPr>
          <w:b w:val="0"/>
          <w:bCs w:val="0"/>
        </w:rPr>
      </w:pP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Consultas</w:t>
      </w:r>
      <w:r>
        <w:rPr/>
        <w:t> por</w:t>
      </w:r>
      <w:r>
        <w:rPr>
          <w:spacing w:val="-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seguridad</w:t>
      </w:r>
      <w:r>
        <w:rPr/>
        <w:t> </w:t>
      </w:r>
      <w:r>
        <w:rPr>
          <w:spacing w:val="-1"/>
        </w:rPr>
        <w:t>social </w:t>
      </w:r>
      <w:r>
        <w:rPr/>
        <w:t>y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8951" w:right="481" w:hanging="1535"/>
        <w:jc w:val="left"/>
        <w:rPr>
          <w:b w:val="0"/>
          <w:bCs w:val="0"/>
        </w:rPr>
      </w:pPr>
      <w:r>
        <w:rPr/>
        <w:pict>
          <v:group style="position:absolute;margin-left:77.279999pt;margin-top:-35.502033pt;width:336.05pt;height:87.7pt;mso-position-horizontal-relative:page;mso-position-vertical-relative:paragraph;z-index:9808" coordorigin="1546,-710" coordsize="6721,1754">
            <v:group style="position:absolute;left:2653;top:-688;width:2;height:1726" coordorigin="2653,-688" coordsize="2,1726">
              <v:shape style="position:absolute;left:2653;top:-688;width:2;height:1726" coordorigin="2653,-688" coordsize="0,1726" path="m2653,-688l2653,1037e" filled="false" stroked="true" strokeweight=".580pt" strokecolor="#000000">
                <v:path arrowok="t"/>
              </v:shape>
            </v:group>
            <v:group style="position:absolute;left:2648;top:-476;width:5613;height:2" coordorigin="2648,-476" coordsize="5613,2">
              <v:shape style="position:absolute;left:2648;top:-476;width:5613;height:2" coordorigin="2648,-476" coordsize="5613,0" path="m2648,-476l8261,-476e" filled="false" stroked="true" strokeweight=".580pt" strokecolor="#000000">
                <v:path arrowok="t"/>
              </v:shape>
            </v:group>
            <v:group style="position:absolute;left:3629;top:-471;width:2;height:1509" coordorigin="3629,-471" coordsize="2,1509">
              <v:shape style="position:absolute;left:3629;top:-471;width:2;height:1509" coordorigin="3629,-471" coordsize="0,1509" path="m3629,-471l3629,1037e" filled="false" stroked="true" strokeweight=".580pt" strokecolor="#000000">
                <v:path arrowok="t"/>
              </v:shape>
            </v:group>
            <v:group style="position:absolute;left:4519;top:-471;width:2;height:1509" coordorigin="4519,-471" coordsize="2,1509">
              <v:shape style="position:absolute;left:4519;top:-471;width:2;height:1509" coordorigin="4519,-471" coordsize="0,1509" path="m4519,-471l4519,1037e" filled="false" stroked="true" strokeweight=".580pt" strokecolor="#000000">
                <v:path arrowok="t"/>
              </v:shape>
            </v:group>
            <v:group style="position:absolute;left:5411;top:-471;width:2;height:1509" coordorigin="5411,-471" coordsize="2,1509">
              <v:shape style="position:absolute;left:5411;top:-471;width:2;height:1509" coordorigin="5411,-471" coordsize="0,1509" path="m5411,-471l5411,1037e" filled="false" stroked="true" strokeweight=".580pt" strokecolor="#000000">
                <v:path arrowok="t"/>
              </v:shape>
            </v:group>
            <v:group style="position:absolute;left:6301;top:-471;width:2;height:1509" coordorigin="6301,-471" coordsize="2,1509">
              <v:shape style="position:absolute;left:6301;top:-471;width:2;height:1509" coordorigin="6301,-471" coordsize="0,1509" path="m6301,-471l6301,1037e" filled="false" stroked="true" strokeweight=".580pt" strokecolor="#000000">
                <v:path arrowok="t"/>
              </v:shape>
            </v:group>
            <v:group style="position:absolute;left:7272;top:-471;width:2;height:1509" coordorigin="7272,-471" coordsize="2,1509">
              <v:shape style="position:absolute;left:7272;top:-471;width:2;height:1509" coordorigin="7272,-471" coordsize="0,1509" path="m7272,-471l7272,1037e" filled="false" stroked="true" strokeweight=".580pt" strokecolor="#000000">
                <v:path arrowok="t"/>
              </v:shape>
              <v:shape style="position:absolute;left:1546;top:-48;width:6715;height:10" type="#_x0000_t75" stroked="false">
                <v:imagedata r:id="rId68" o:title=""/>
              </v:shape>
              <v:shape style="position:absolute;left:1546;top:170;width:6715;height:10" type="#_x0000_t75" stroked="false">
                <v:imagedata r:id="rId68" o:title=""/>
              </v:shape>
              <v:shape style="position:absolute;left:1546;top:387;width:6715;height:10" type="#_x0000_t75" stroked="false">
                <v:imagedata r:id="rId68" o:title=""/>
              </v:shape>
              <v:shape style="position:absolute;left:1546;top:604;width:6715;height:10" type="#_x0000_t75" stroked="false">
                <v:imagedata r:id="rId68" o:title=""/>
              </v:shape>
              <v:shape style="position:absolute;left:1681;top:-561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42;top:-451;width:3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75;top:-451;width:3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766;top:-710;width:1340;height:439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722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8"/>
                        </w:rPr>
                        <w:t>SSA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839" w:val="left" w:leader="none"/>
                        </w:tabs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-493;width:500;height:222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7571;top:-451;width:39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72;top:851;width:65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910;top:851;width:5288;height:180" type="#_x0000_t202" filled="false" stroked="false">
                <v:textbox inset="0,0,0,0">
                  <w:txbxContent>
                    <w:p>
                      <w:pPr>
                        <w:tabs>
                          <w:tab w:pos="890" w:val="left" w:leader="none"/>
                          <w:tab w:pos="1783" w:val="left" w:leader="none"/>
                          <w:tab w:pos="2673" w:val="left" w:leader="none"/>
                          <w:tab w:pos="3645" w:val="left" w:leader="none"/>
                          <w:tab w:pos="4639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301,154</w:t>
                        <w:tab/>
                        <w:t>325,514</w:t>
                        <w:tab/>
                        <w:t>326,879</w:t>
                        <w:tab/>
                        <w:t>337,784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374,880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389,032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67.279999pt;margin-top:57.019855pt;width:241.35pt;height:157.6pt;mso-position-horizontal-relative:page;mso-position-vertical-relative:paragraph;z-index:-1099768" coordorigin="9346,1140" coordsize="4827,3152">
            <v:group style="position:absolute;left:9535;top:3198;width:178;height:1031" coordorigin="9535,3198" coordsize="178,1031">
              <v:shape style="position:absolute;left:9535;top:3198;width:178;height:1031" coordorigin="9535,3198" coordsize="178,1031" path="m9713,3198l9713,4229,9535,4229,9535,3198,9713,3198xe" filled="true" fillcolor="#a0e0e0" stroked="false">
                <v:path arrowok="t"/>
                <v:fill type="solid"/>
              </v:shape>
            </v:group>
            <v:group style="position:absolute;left:9535;top:3198;width:178;height:1031" coordorigin="9535,3198" coordsize="178,1031">
              <v:shape style="position:absolute;left:9535;top:3198;width:178;height:1031" coordorigin="9535,3198" coordsize="178,1031" path="m9713,3198l9713,4229,9535,4229,9535,3198,9713,3198xe" filled="false" stroked="true" strokeweight=".96pt" strokecolor="#000000">
                <v:path arrowok="t"/>
              </v:shape>
            </v:group>
            <v:group style="position:absolute;left:9713;top:1659;width:176;height:2571" coordorigin="9713,1659" coordsize="176,2571">
              <v:shape style="position:absolute;left:9713;top:1659;width:176;height:2571" coordorigin="9713,1659" coordsize="176,2571" path="m9888,1659l9888,4229,9713,4229,9713,1659,9888,1659xe" filled="true" fillcolor="#ffffc0" stroked="false">
                <v:path arrowok="t"/>
                <v:fill type="solid"/>
              </v:shape>
            </v:group>
            <v:group style="position:absolute;left:9713;top:1659;width:176;height:2571" coordorigin="9713,1659" coordsize="176,2571">
              <v:shape style="position:absolute;left:9713;top:1659;width:176;height:2571" coordorigin="9713,1659" coordsize="176,2571" path="m9888,1659l9888,4229,9713,4229,9713,1659,9888,1659xe" filled="false" stroked="true" strokeweight=".96pt" strokecolor="#000000">
                <v:path arrowok="t"/>
              </v:shape>
            </v:group>
            <v:group style="position:absolute;left:9888;top:3364;width:177;height:866" coordorigin="9888,3364" coordsize="177,866">
              <v:shape style="position:absolute;left:9888;top:3364;width:177;height:866" coordorigin="9888,3364" coordsize="177,866" path="m10064,3364l10064,4229,9888,4229,9888,3364,10064,3364xe" filled="true" fillcolor="#ccffcc" stroked="false">
                <v:path arrowok="t"/>
                <v:fill type="solid"/>
              </v:shape>
            </v:group>
            <v:group style="position:absolute;left:9888;top:3364;width:177;height:866" coordorigin="9888,3364" coordsize="177,866">
              <v:shape style="position:absolute;left:9888;top:3364;width:177;height:866" coordorigin="9888,3364" coordsize="177,866" path="m10064,3364l10064,4229,9888,4229,9888,3364,10064,3364xe" filled="false" stroked="true" strokeweight=".96pt" strokecolor="#000000">
                <v:path arrowok="t"/>
              </v:shape>
            </v:group>
            <v:group style="position:absolute;left:10328;top:3117;width:176;height:1113" coordorigin="10328,3117" coordsize="176,1113">
              <v:shape style="position:absolute;left:10328;top:3117;width:176;height:1113" coordorigin="10328,3117" coordsize="176,1113" path="m10504,3117l10504,4229,10328,4229,10328,3117,10504,3117xe" filled="true" fillcolor="#a0e0e0" stroked="false">
                <v:path arrowok="t"/>
                <v:fill type="solid"/>
              </v:shape>
            </v:group>
            <v:group style="position:absolute;left:10328;top:3117;width:176;height:1113" coordorigin="10328,3117" coordsize="176,1113">
              <v:shape style="position:absolute;left:10328;top:3117;width:176;height:1113" coordorigin="10328,3117" coordsize="176,1113" path="m10504,3117l10504,4229,10328,4229,10328,3117,10504,3117xe" filled="false" stroked="true" strokeweight=".96pt" strokecolor="#000000">
                <v:path arrowok="t"/>
              </v:shape>
            </v:group>
            <v:group style="position:absolute;left:10504;top:1616;width:178;height:2614" coordorigin="10504,1616" coordsize="178,2614">
              <v:shape style="position:absolute;left:10504;top:1616;width:178;height:2614" coordorigin="10504,1616" coordsize="178,2614" path="m10681,1616l10681,4229,10504,4229,10504,1616,10681,1616xe" filled="true" fillcolor="#ffffc0" stroked="false">
                <v:path arrowok="t"/>
                <v:fill type="solid"/>
              </v:shape>
            </v:group>
            <v:group style="position:absolute;left:10504;top:1616;width:178;height:2614" coordorigin="10504,1616" coordsize="178,2614">
              <v:shape style="position:absolute;left:10504;top:1616;width:178;height:2614" coordorigin="10504,1616" coordsize="178,2614" path="m10681,1616l10681,4229,10504,4229,10504,1616,10681,1616xe" filled="false" stroked="true" strokeweight=".96pt" strokecolor="#000000">
                <v:path arrowok="t"/>
              </v:shape>
            </v:group>
            <v:group style="position:absolute;left:10681;top:3186;width:176;height:1043" coordorigin="10681,3186" coordsize="176,1043">
              <v:shape style="position:absolute;left:10681;top:3186;width:176;height:1043" coordorigin="10681,3186" coordsize="176,1043" path="m10856,3186l10856,4229,10681,4229,10681,3186,10856,3186xe" filled="true" fillcolor="#ccffcc" stroked="false">
                <v:path arrowok="t"/>
                <v:fill type="solid"/>
              </v:shape>
            </v:group>
            <v:group style="position:absolute;left:10681;top:3186;width:176;height:1043" coordorigin="10681,3186" coordsize="176,1043">
              <v:shape style="position:absolute;left:10681;top:3186;width:176;height:1043" coordorigin="10681,3186" coordsize="176,1043" path="m10856,3186l10856,4229,10681,4229,10681,3186,10856,3186xe" filled="false" stroked="true" strokeweight=".96pt" strokecolor="#000000">
                <v:path arrowok="t"/>
              </v:shape>
            </v:group>
            <v:group style="position:absolute;left:11120;top:3112;width:178;height:1118" coordorigin="11120,3112" coordsize="178,1118">
              <v:shape style="position:absolute;left:11120;top:3112;width:178;height:1118" coordorigin="11120,3112" coordsize="178,1118" path="m11298,3112l11298,4229,11120,4229,11120,3112,11298,3112xe" filled="true" fillcolor="#a0e0e0" stroked="false">
                <v:path arrowok="t"/>
                <v:fill type="solid"/>
              </v:shape>
            </v:group>
            <v:group style="position:absolute;left:11120;top:3112;width:178;height:1118" coordorigin="11120,3112" coordsize="178,1118">
              <v:shape style="position:absolute;left:11120;top:3112;width:178;height:1118" coordorigin="11120,3112" coordsize="178,1118" path="m11298,3112l11298,4229,11120,4229,11120,3112,11298,3112xe" filled="false" stroked="true" strokeweight=".96pt" strokecolor="#000000">
                <v:path arrowok="t"/>
              </v:shape>
            </v:group>
            <v:group style="position:absolute;left:11298;top:1601;width:176;height:2628" coordorigin="11298,1601" coordsize="176,2628">
              <v:shape style="position:absolute;left:11298;top:1601;width:176;height:2628" coordorigin="11298,1601" coordsize="176,2628" path="m11473,1601l11473,4229,11298,4229,11298,1601,11473,1601xe" filled="true" fillcolor="#ffffc0" stroked="false">
                <v:path arrowok="t"/>
                <v:fill type="solid"/>
              </v:shape>
            </v:group>
            <v:group style="position:absolute;left:11298;top:1601;width:176;height:2628" coordorigin="11298,1601" coordsize="176,2628">
              <v:shape style="position:absolute;left:11298;top:1601;width:176;height:2628" coordorigin="11298,1601" coordsize="176,2628" path="m11473,1601l11473,4229,11298,4229,11298,1601,11473,1601xe" filled="false" stroked="true" strokeweight=".96pt" strokecolor="#000000">
                <v:path arrowok="t"/>
              </v:shape>
            </v:group>
            <v:group style="position:absolute;left:11473;top:3117;width:178;height:1113" coordorigin="11473,3117" coordsize="178,1113">
              <v:shape style="position:absolute;left:11473;top:3117;width:178;height:1113" coordorigin="11473,3117" coordsize="178,1113" path="m11651,3117l11651,4229,11473,4229,11473,3117,11651,3117xe" filled="true" fillcolor="#ccffcc" stroked="false">
                <v:path arrowok="t"/>
                <v:fill type="solid"/>
              </v:shape>
            </v:group>
            <v:group style="position:absolute;left:11473;top:3117;width:178;height:1113" coordorigin="11473,3117" coordsize="178,1113">
              <v:shape style="position:absolute;left:11473;top:3117;width:178;height:1113" coordorigin="11473,3117" coordsize="178,1113" path="m11651,3117l11651,4229,11473,4229,11473,3117,11651,3117xe" filled="false" stroked="true" strokeweight=".96pt" strokecolor="#000000">
                <v:path arrowok="t"/>
              </v:shape>
            </v:group>
            <v:group style="position:absolute;left:11915;top:3074;width:178;height:1156" coordorigin="11915,3074" coordsize="178,1156">
              <v:shape style="position:absolute;left:11915;top:3074;width:178;height:1156" coordorigin="11915,3074" coordsize="178,1156" path="m12092,3074l12092,4229,11915,4229,11915,3074,12092,3074xe" filled="true" fillcolor="#a0e0e0" stroked="false">
                <v:path arrowok="t"/>
                <v:fill type="solid"/>
              </v:shape>
            </v:group>
            <v:group style="position:absolute;left:11915;top:3074;width:178;height:1156" coordorigin="11915,3074" coordsize="178,1156">
              <v:shape style="position:absolute;left:11915;top:3074;width:178;height:1156" coordorigin="11915,3074" coordsize="178,1156" path="m12092,3074l12092,4229,11915,4229,11915,3074,12092,3074xe" filled="false" stroked="true" strokeweight=".96pt" strokecolor="#000000">
                <v:path arrowok="t"/>
              </v:shape>
            </v:group>
            <v:group style="position:absolute;left:12092;top:2217;width:176;height:2013" coordorigin="12092,2217" coordsize="176,2013">
              <v:shape style="position:absolute;left:12092;top:2217;width:176;height:2013" coordorigin="12092,2217" coordsize="176,2013" path="m12268,2217l12268,4229,12092,4229,12092,2217,12268,2217xe" filled="true" fillcolor="#ffffc0" stroked="false">
                <v:path arrowok="t"/>
                <v:fill type="solid"/>
              </v:shape>
            </v:group>
            <v:group style="position:absolute;left:12092;top:2217;width:176;height:2013" coordorigin="12092,2217" coordsize="176,2013">
              <v:shape style="position:absolute;left:12092;top:2217;width:176;height:2013" coordorigin="12092,2217" coordsize="176,2013" path="m12268,2217l12268,4229,12092,4229,12092,2217,12268,2217xe" filled="false" stroked="true" strokeweight=".96pt" strokecolor="#000000">
                <v:path arrowok="t"/>
              </v:shape>
            </v:group>
            <v:group style="position:absolute;left:12268;top:3122;width:178;height:1108" coordorigin="12268,3122" coordsize="178,1108">
              <v:shape style="position:absolute;left:12268;top:3122;width:178;height:1108" coordorigin="12268,3122" coordsize="178,1108" path="m12445,3122l12445,4229,12268,4229,12268,3122,12445,3122xe" filled="true" fillcolor="#ccffcc" stroked="false">
                <v:path arrowok="t"/>
                <v:fill type="solid"/>
              </v:shape>
            </v:group>
            <v:group style="position:absolute;left:12268;top:3122;width:178;height:1108" coordorigin="12268,3122" coordsize="178,1108">
              <v:shape style="position:absolute;left:12268;top:3122;width:178;height:1108" coordorigin="12268,3122" coordsize="178,1108" path="m12445,3122l12445,4229,12268,4229,12268,3122,12445,3122xe" filled="false" stroked="true" strokeweight=".96pt" strokecolor="#000000">
                <v:path arrowok="t"/>
              </v:shape>
            </v:group>
            <v:group style="position:absolute;left:12709;top:2946;width:176;height:1283" coordorigin="12709,2946" coordsize="176,1283">
              <v:shape style="position:absolute;left:12709;top:2946;width:176;height:1283" coordorigin="12709,2946" coordsize="176,1283" path="m12884,2946l12884,4229,12709,4229,12709,2946,12884,2946xe" filled="true" fillcolor="#a0e0e0" stroked="false">
                <v:path arrowok="t"/>
                <v:fill type="solid"/>
              </v:shape>
            </v:group>
            <v:group style="position:absolute;left:12709;top:2946;width:176;height:1283" coordorigin="12709,2946" coordsize="176,1283">
              <v:shape style="position:absolute;left:12709;top:2946;width:176;height:1283" coordorigin="12709,2946" coordsize="176,1283" path="m12884,2946l12884,4229,12709,4229,12709,2946,12884,2946xe" filled="false" stroked="true" strokeweight=".96pt" strokecolor="#000000">
                <v:path arrowok="t"/>
              </v:shape>
            </v:group>
            <v:group style="position:absolute;left:12884;top:2250;width:177;height:1979" coordorigin="12884,2250" coordsize="177,1979">
              <v:shape style="position:absolute;left:12884;top:2250;width:177;height:1979" coordorigin="12884,2250" coordsize="177,1979" path="m13061,2250l13061,4229,12884,4229,12884,2250,13061,2250xe" filled="true" fillcolor="#ffffc0" stroked="false">
                <v:path arrowok="t"/>
                <v:fill type="solid"/>
              </v:shape>
            </v:group>
            <v:group style="position:absolute;left:12884;top:2250;width:177;height:1979" coordorigin="12884,2250" coordsize="177,1979">
              <v:shape style="position:absolute;left:12884;top:2250;width:177;height:1979" coordorigin="12884,2250" coordsize="177,1979" path="m13061,2250l13061,4229,12884,4229,12884,2250,13061,2250xe" filled="false" stroked="true" strokeweight=".96pt" strokecolor="#000000">
                <v:path arrowok="t"/>
              </v:shape>
            </v:group>
            <v:group style="position:absolute;left:13061;top:3095;width:176;height:1134" coordorigin="13061,3095" coordsize="176,1134">
              <v:shape style="position:absolute;left:13061;top:3095;width:176;height:1134" coordorigin="13061,3095" coordsize="176,1134" path="m13236,3095l13236,4229,13061,4229,13061,3095,13236,3095xe" filled="true" fillcolor="#ccffcc" stroked="false">
                <v:path arrowok="t"/>
                <v:fill type="solid"/>
              </v:shape>
            </v:group>
            <v:group style="position:absolute;left:13061;top:3095;width:176;height:1134" coordorigin="13061,3095" coordsize="176,1134">
              <v:shape style="position:absolute;left:13061;top:3095;width:176;height:1134" coordorigin="13061,3095" coordsize="176,1134" path="m13236,3095l13236,4229,13061,4229,13061,3095,13236,3095xe" filled="false" stroked="true" strokeweight=".96pt" strokecolor="#000000">
                <v:path arrowok="t"/>
              </v:shape>
            </v:group>
            <v:group style="position:absolute;left:13500;top:2898;width:178;height:1331" coordorigin="13500,2898" coordsize="178,1331">
              <v:shape style="position:absolute;left:13500;top:2898;width:178;height:1331" coordorigin="13500,2898" coordsize="178,1331" path="m13678,2898l13678,4229,13500,4229,13500,2898,13678,2898xe" filled="true" fillcolor="#a0e0e0" stroked="false">
                <v:path arrowok="t"/>
                <v:fill type="solid"/>
              </v:shape>
            </v:group>
            <v:group style="position:absolute;left:13500;top:2898;width:178;height:1331" coordorigin="13500,2898" coordsize="178,1331">
              <v:shape style="position:absolute;left:13500;top:2898;width:178;height:1331" coordorigin="13500,2898" coordsize="178,1331" path="m13678,2898l13678,4229,13500,4229,13500,2898,13678,2898xe" filled="false" stroked="true" strokeweight=".96pt" strokecolor="#000000">
                <v:path arrowok="t"/>
              </v:shape>
            </v:group>
            <v:group style="position:absolute;left:13678;top:2157;width:176;height:2073" coordorigin="13678,2157" coordsize="176,2073">
              <v:shape style="position:absolute;left:13678;top:2157;width:176;height:2073" coordorigin="13678,2157" coordsize="176,2073" path="m13853,2157l13853,4229,13678,4229,13678,2157,13853,2157xe" filled="true" fillcolor="#ffffc0" stroked="false">
                <v:path arrowok="t"/>
                <v:fill type="solid"/>
              </v:shape>
            </v:group>
            <v:group style="position:absolute;left:13678;top:2157;width:176;height:2073" coordorigin="13678,2157" coordsize="176,2073">
              <v:shape style="position:absolute;left:13678;top:2157;width:176;height:2073" coordorigin="13678,2157" coordsize="176,2073" path="m13853,2157l13853,4229,13678,4229,13678,2157,13853,2157xe" filled="false" stroked="true" strokeweight=".96pt" strokecolor="#000000">
                <v:path arrowok="t"/>
              </v:shape>
            </v:group>
            <v:group style="position:absolute;left:13853;top:3294;width:178;height:935" coordorigin="13853,3294" coordsize="178,935">
              <v:shape style="position:absolute;left:13853;top:3294;width:178;height:935" coordorigin="13853,3294" coordsize="178,935" path="m14030,3294l14030,4229,13853,4229,13853,3294,14030,3294xe" filled="true" fillcolor="#ccffcc" stroked="false">
                <v:path arrowok="t"/>
                <v:fill type="solid"/>
              </v:shape>
            </v:group>
            <v:group style="position:absolute;left:13853;top:3294;width:178;height:935" coordorigin="13853,3294" coordsize="178,935">
              <v:shape style="position:absolute;left:13853;top:3294;width:178;height:935" coordorigin="13853,3294" coordsize="178,935" path="m14030,3294l14030,4229,13853,4229,13853,3294,14030,3294xe" filled="false" stroked="true" strokeweight=".96pt" strokecolor="#000000">
                <v:path arrowok="t"/>
              </v:shape>
            </v:group>
            <v:group style="position:absolute;left:9403;top:1150;width:2;height:3132" coordorigin="9403,1150" coordsize="2,3132">
              <v:shape style="position:absolute;left:9403;top:1150;width:2;height:3132" coordorigin="9403,1150" coordsize="0,3132" path="m9403,1150l9403,4282e" filled="false" stroked="true" strokeweight=".96pt" strokecolor="#000000">
                <v:path arrowok="t"/>
              </v:shape>
            </v:group>
            <v:group style="position:absolute;left:9355;top:4229;width:4808;height:2" coordorigin="9355,4229" coordsize="4808,2">
              <v:shape style="position:absolute;left:9355;top:4229;width:4808;height:2" coordorigin="9355,4229" coordsize="4808,0" path="m14162,4229l9355,4229e" filled="false" stroked="true" strokeweight=".96pt" strokecolor="#000000">
                <v:path arrowok="t"/>
              </v:shape>
            </v:group>
            <v:group style="position:absolute;left:9355;top:3887;width:96;height:2" coordorigin="9355,3887" coordsize="96,2">
              <v:shape style="position:absolute;left:9355;top:3887;width:96;height:2" coordorigin="9355,3887" coordsize="96,0" path="m9355,3887l9451,3887e" filled="false" stroked="true" strokeweight=".96pt" strokecolor="#000000">
                <v:path arrowok="t"/>
              </v:shape>
            </v:group>
            <v:group style="position:absolute;left:9355;top:3546;width:96;height:2" coordorigin="9355,3546" coordsize="96,2">
              <v:shape style="position:absolute;left:9355;top:3546;width:96;height:2" coordorigin="9355,3546" coordsize="96,0" path="m9355,3546l9451,3546e" filled="false" stroked="true" strokeweight=".96pt" strokecolor="#000000">
                <v:path arrowok="t"/>
              </v:shape>
            </v:group>
            <v:group style="position:absolute;left:9355;top:3203;width:96;height:2" coordorigin="9355,3203" coordsize="96,2">
              <v:shape style="position:absolute;left:9355;top:3203;width:96;height:2" coordorigin="9355,3203" coordsize="96,0" path="m9355,3203l9451,3203e" filled="false" stroked="true" strokeweight=".96pt" strokecolor="#000000">
                <v:path arrowok="t"/>
              </v:shape>
            </v:group>
            <v:group style="position:absolute;left:9355;top:2860;width:96;height:2" coordorigin="9355,2860" coordsize="96,2">
              <v:shape style="position:absolute;left:9355;top:2860;width:96;height:2" coordorigin="9355,2860" coordsize="96,0" path="m9355,2860l9451,2860e" filled="false" stroked="true" strokeweight=".96pt" strokecolor="#000000">
                <v:path arrowok="t"/>
              </v:shape>
            </v:group>
            <v:group style="position:absolute;left:9355;top:2519;width:96;height:2" coordorigin="9355,2519" coordsize="96,2">
              <v:shape style="position:absolute;left:9355;top:2519;width:96;height:2" coordorigin="9355,2519" coordsize="96,0" path="m9355,2519l9451,2519e" filled="false" stroked="true" strokeweight=".96pt" strokecolor="#000000">
                <v:path arrowok="t"/>
              </v:shape>
            </v:group>
            <v:group style="position:absolute;left:9355;top:2176;width:96;height:2" coordorigin="9355,2176" coordsize="96,2">
              <v:shape style="position:absolute;left:9355;top:2176;width:96;height:2" coordorigin="9355,2176" coordsize="96,0" path="m9355,2176l9451,2176e" filled="false" stroked="true" strokeweight=".96pt" strokecolor="#000000">
                <v:path arrowok="t"/>
              </v:shape>
            </v:group>
            <v:group style="position:absolute;left:9355;top:1833;width:96;height:2" coordorigin="9355,1833" coordsize="96,2">
              <v:shape style="position:absolute;left:9355;top:1833;width:96;height:2" coordorigin="9355,1833" coordsize="96,0" path="m9355,1833l9451,1833e" filled="false" stroked="true" strokeweight=".96pt" strokecolor="#000000">
                <v:path arrowok="t"/>
              </v:shape>
            </v:group>
            <v:group style="position:absolute;left:9355;top:1493;width:96;height:2" coordorigin="9355,1493" coordsize="96,2">
              <v:shape style="position:absolute;left:9355;top:1493;width:96;height:2" coordorigin="9355,1493" coordsize="96,0" path="m9355,1493l9451,1493e" filled="false" stroked="true" strokeweight=".96pt" strokecolor="#000000">
                <v:path arrowok="t"/>
              </v:shape>
            </v:group>
            <v:group style="position:absolute;left:9355;top:1150;width:96;height:2" coordorigin="9355,1150" coordsize="96,2">
              <v:shape style="position:absolute;left:9355;top:1150;width:96;height:2" coordorigin="9355,1150" coordsize="96,0" path="m9355,1150l9451,1150e" filled="false" stroked="true" strokeweight=".96pt" strokecolor="#000000">
                <v:path arrowok="t"/>
              </v:shape>
            </v:group>
            <v:group style="position:absolute;left:10196;top:4176;width:2;height:106" coordorigin="10196,4176" coordsize="2,106">
              <v:shape style="position:absolute;left:10196;top:4176;width:2;height:106" coordorigin="10196,4176" coordsize="0,106" path="m10196,4282l10196,4176e" filled="false" stroked="true" strokeweight=".96pt" strokecolor="#000000">
                <v:path arrowok="t"/>
              </v:shape>
            </v:group>
            <v:group style="position:absolute;left:10988;top:4176;width:2;height:106" coordorigin="10988,4176" coordsize="2,106">
              <v:shape style="position:absolute;left:10988;top:4176;width:2;height:106" coordorigin="10988,4176" coordsize="0,106" path="m10988,4282l10988,4176e" filled="false" stroked="true" strokeweight=".96pt" strokecolor="#000000">
                <v:path arrowok="t"/>
              </v:shape>
            </v:group>
            <v:group style="position:absolute;left:11783;top:4176;width:2;height:106" coordorigin="11783,4176" coordsize="2,106">
              <v:shape style="position:absolute;left:11783;top:4176;width:2;height:106" coordorigin="11783,4176" coordsize="0,106" path="m11783,4282l11783,4176e" filled="false" stroked="true" strokeweight=".96pt" strokecolor="#000000">
                <v:path arrowok="t"/>
              </v:shape>
            </v:group>
            <v:group style="position:absolute;left:12577;top:4176;width:2;height:106" coordorigin="12577,4176" coordsize="2,106">
              <v:shape style="position:absolute;left:12577;top:4176;width:2;height:106" coordorigin="12577,4176" coordsize="0,106" path="m12577,4282l12577,4176e" filled="false" stroked="true" strokeweight=".96pt" strokecolor="#000000">
                <v:path arrowok="t"/>
              </v:shape>
            </v:group>
            <v:group style="position:absolute;left:13368;top:4176;width:2;height:106" coordorigin="13368,4176" coordsize="2,106">
              <v:shape style="position:absolute;left:13368;top:4176;width:2;height:106" coordorigin="13368,4176" coordsize="0,106" path="m13368,4282l13368,4176e" filled="false" stroked="true" strokeweight=".96pt" strokecolor="#000000">
                <v:path arrowok="t"/>
              </v:shape>
            </v:group>
            <v:group style="position:absolute;left:14162;top:4176;width:2;height:106" coordorigin="14162,4176" coordsize="2,106">
              <v:shape style="position:absolute;left:14162;top:4176;width:2;height:106" coordorigin="14162,4176" coordsize="0,106" path="m14162,4282l14162,4176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84.871368pt;margin-top:51.700741pt;width:9pt;height:27.7pt;mso-position-horizontal-relative:page;mso-position-vertical-relative:paragraph;z-index:101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751,239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251221pt;margin-top:53.980839pt;width:9pt;height:27.7pt;mso-position-horizontal-relative:page;mso-position-vertical-relative:paragraph;z-index:10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763,885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71167pt;margin-top:49.541054pt;width:9pt;height:27.7pt;mso-position-horizontal-relative:page;mso-position-vertical-relative:paragraph;z-index:10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768,402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6.971313pt;margin-top:79.601295pt;width:9pt;height:27.7pt;mso-position-horizontal-relative:page;mso-position-vertical-relative:paragraph;z-index:103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587,741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4.290833pt;margin-top:82.960884pt;width:9pt;height:27.7pt;mso-position-horizontal-relative:page;mso-position-vertical-relative:paragraph;z-index:104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578,132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30627pt;margin-top:78.280983pt;width:9pt;height:27.7pt;mso-position-horizontal-relative:page;mso-position-vertical-relative:paragraph;z-index:104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605,620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.989998pt;margin-top:-12.710144pt;width:336.35pt;height:54.9pt;mso-position-horizontal-relative:page;mso-position-vertical-relative:paragraph;z-index:10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8"/>
                    <w:gridCol w:w="976"/>
                    <w:gridCol w:w="890"/>
                    <w:gridCol w:w="892"/>
                    <w:gridCol w:w="890"/>
                    <w:gridCol w:w="971"/>
                    <w:gridCol w:w="989"/>
                  </w:tblGrid>
                  <w:tr>
                    <w:trPr>
                      <w:trHeight w:val="217" w:hRule="exact"/>
                    </w:trPr>
                    <w:tc>
                      <w:tcPr>
                        <w:tcW w:w="110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4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76,887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77,599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81,340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79,309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78,150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67,762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18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24,624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32,344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31,674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30,401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36,342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42,113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Paz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126,653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124,486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113,040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119,849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139,224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144,024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Cabos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5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72,990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91,085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100,825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95,150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108,310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122,929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Loreto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-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13,075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12,854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989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37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12,204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Consultas</w:t>
      </w:r>
      <w:r>
        <w:rPr/>
        <w:t> por</w:t>
      </w:r>
      <w:r>
        <w:rPr>
          <w:spacing w:val="-1"/>
        </w:rPr>
        <w:t> </w:t>
      </w:r>
      <w:r>
        <w:rPr/>
        <w:t>institución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seguridad</w:t>
      </w:r>
      <w:r>
        <w:rPr/>
        <w:t> </w:t>
      </w:r>
      <w:r>
        <w:rPr>
          <w:spacing w:val="-1"/>
        </w:rPr>
        <w:t>social</w:t>
      </w:r>
      <w:r>
        <w:rPr>
          <w:spacing w:val="22"/>
        </w:rPr>
        <w:t> </w:t>
      </w:r>
      <w:r>
        <w:rPr>
          <w:spacing w:val="-1"/>
        </w:rPr>
        <w:t>en B.C.Sur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00" w:lineRule="atLeast"/>
        <w:ind w:left="1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6.5pt;height:115.05pt;mso-position-horizontal-relative:char;mso-position-vertical-relative:line" coordorigin="0,0" coordsize="6530,2301">
            <v:group style="position:absolute;left:1175;top:22;width:2;height:2273" coordorigin="1175,22" coordsize="2,2273">
              <v:shape style="position:absolute;left:1175;top:22;width:2;height:2273" coordorigin="1175,22" coordsize="0,2273" path="m1175,22l1175,2294e" filled="false" stroked="true" strokeweight=".580pt" strokecolor="#000000">
                <v:path arrowok="t"/>
              </v:shape>
            </v:group>
            <v:group style="position:absolute;left:1170;top:299;width:5355;height:2" coordorigin="1170,299" coordsize="5355,2">
              <v:shape style="position:absolute;left:1170;top:299;width:5355;height:2" coordorigin="1170,299" coordsize="5355,0" path="m1170,299l6524,299e" filled="false" stroked="true" strokeweight=".580pt" strokecolor="#000000">
                <v:path arrowok="t"/>
              </v:shape>
            </v:group>
            <v:group style="position:absolute;left:2067;top:304;width:2;height:1991" coordorigin="2067,304" coordsize="2,1991">
              <v:shape style="position:absolute;left:2067;top:304;width:2;height:1991" coordorigin="2067,304" coordsize="0,1991" path="m2067,304l2067,2294e" filled="false" stroked="true" strokeweight=".580pt" strokecolor="#000000">
                <v:path arrowok="t"/>
              </v:shape>
            </v:group>
            <v:group style="position:absolute;left:2960;top:304;width:2;height:1991" coordorigin="2960,304" coordsize="2,1991">
              <v:shape style="position:absolute;left:2960;top:304;width:2;height:1991" coordorigin="2960,304" coordsize="0,1991" path="m2960,304l2960,2294e" filled="false" stroked="true" strokeweight=".580pt" strokecolor="#000000">
                <v:path arrowok="t"/>
              </v:shape>
            </v:group>
            <v:group style="position:absolute;left:3853;top:304;width:2;height:1991" coordorigin="3853,304" coordsize="2,1991">
              <v:shape style="position:absolute;left:3853;top:304;width:2;height:1991" coordorigin="3853,304" coordsize="0,1991" path="m3853,304l3853,2294e" filled="false" stroked="true" strokeweight=".580pt" strokecolor="#000000">
                <v:path arrowok="t"/>
              </v:shape>
            </v:group>
            <v:group style="position:absolute;left:4747;top:304;width:2;height:1991" coordorigin="4747,304" coordsize="2,1991">
              <v:shape style="position:absolute;left:4747;top:304;width:2;height:1991" coordorigin="4747,304" coordsize="0,1991" path="m4747,304l4747,2294e" filled="false" stroked="true" strokeweight=".580pt" strokecolor="#000000">
                <v:path arrowok="t"/>
              </v:shape>
            </v:group>
            <v:group style="position:absolute;left:5640;top:304;width:2;height:1991" coordorigin="5640,304" coordsize="2,1991">
              <v:shape style="position:absolute;left:5640;top:304;width:2;height:1991" coordorigin="5640,304" coordsize="0,1991" path="m5640,304l5640,2294e" filled="false" stroked="true" strokeweight=".580pt" strokecolor="#000000">
                <v:path arrowok="t"/>
              </v:shape>
            </v:group>
            <v:group style="position:absolute;left:6;top:581;width:6519;height:2" coordorigin="6,581" coordsize="6519,2">
              <v:shape style="position:absolute;left:6;top:581;width:6519;height:2" coordorigin="6,581" coordsize="6519,0" path="m6,581l6524,581e" filled="false" stroked="true" strokeweight=".580pt" strokecolor="#000000">
                <v:path arrowok="t"/>
              </v:shape>
              <v:shape style="position:absolute;left:6;top:858;width:6522;height:10" type="#_x0000_t75" stroked="false">
                <v:imagedata r:id="rId69" o:title=""/>
              </v:shape>
              <v:shape style="position:absolute;left:6;top:1140;width:6522;height:10" type="#_x0000_t75" stroked="false">
                <v:imagedata r:id="rId69" o:title=""/>
              </v:shape>
              <v:shape style="position:absolute;left:6;top:1448;width:6522;height:10" type="#_x0000_t75" stroked="false">
                <v:imagedata r:id="rId69" o:title=""/>
              </v:shape>
              <v:shape style="position:absolute;left:6;top:1730;width:6522;height:10" type="#_x0000_t75" stroked="false">
                <v:imagedata r:id="rId69" o:title=""/>
              </v:shape>
            </v:group>
            <v:group style="position:absolute;left:6;top:2017;width:6519;height:2" coordorigin="6,2017" coordsize="6519,2">
              <v:shape style="position:absolute;left:6;top:2017;width:6519;height:2" coordorigin="6,2017" coordsize="6519,0" path="m6,2017l6524,2017e" filled="false" stroked="true" strokeweight=".580pt" strokecolor="#000000">
                <v:path arrowok="t"/>
              </v:shape>
              <v:shape style="position:absolute;left:3582;top:0;width:541;height:222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IMSS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73;top:215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671;width:922;height:1617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357" w:lineRule="auto" w:before="75"/>
                        <w:ind w:left="0" w:right="299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Paz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8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7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Loreto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75"/>
                        <w:ind w:left="18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46;top:323;width:5115;height:1965" type="#_x0000_t202" filled="false" stroked="false">
                <v:textbox inset="0,0,0,0">
                  <w:txbxContent>
                    <w:p>
                      <w:pPr>
                        <w:tabs>
                          <w:tab w:pos="967" w:val="left" w:leader="none"/>
                          <w:tab w:pos="1861" w:val="left" w:leader="none"/>
                          <w:tab w:pos="2753" w:val="left" w:leader="none"/>
                          <w:tab w:pos="3646" w:val="left" w:leader="none"/>
                          <w:tab w:pos="4539" w:val="left" w:leader="none"/>
                        </w:tabs>
                        <w:spacing w:line="184" w:lineRule="exact" w:before="0"/>
                        <w:ind w:left="7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94" w:val="left" w:leader="none"/>
                          <w:tab w:pos="1789" w:val="left" w:leader="none"/>
                          <w:tab w:pos="2781" w:val="left" w:leader="none"/>
                          <w:tab w:pos="3674" w:val="left" w:leader="none"/>
                          <w:tab w:pos="4566" w:val="left" w:leader="none"/>
                        </w:tabs>
                        <w:spacing w:before="14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127,394</w:t>
                        <w:tab/>
                        <w:t>131,045</w:t>
                        <w:tab/>
                        <w:t>122,357</w:t>
                        <w:tab/>
                        <w:t>85,455</w:t>
                        <w:tab/>
                        <w:t>74,871</w:t>
                        <w:tab/>
                        <w:t>77,055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94" w:val="left" w:leader="none"/>
                          <w:tab w:pos="1888" w:val="left" w:leader="none"/>
                          <w:tab w:pos="2781" w:val="left" w:leader="none"/>
                          <w:tab w:pos="3673" w:val="left" w:leader="none"/>
                          <w:tab w:pos="4566" w:val="left" w:leader="none"/>
                        </w:tabs>
                        <w:spacing w:before="75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102,252</w:t>
                        <w:tab/>
                        <w:t>103,224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99,776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82,599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86,305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83,492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95" w:val="left" w:leader="none"/>
                          <w:tab w:pos="1789" w:val="left" w:leader="none"/>
                          <w:tab w:pos="2681" w:val="left" w:leader="none"/>
                          <w:tab w:pos="3574" w:val="left" w:leader="none"/>
                          <w:tab w:pos="4466" w:val="left" w:leader="none"/>
                        </w:tabs>
                        <w:spacing w:before="101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336,792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334,894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328,260</w:t>
                        <w:tab/>
                        <w:t>256,124</w:t>
                        <w:tab/>
                        <w:t>260,375</w:t>
                        <w:tab/>
                        <w:t>256,013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95" w:val="left" w:leader="none"/>
                          <w:tab w:pos="1789" w:val="left" w:leader="none"/>
                          <w:tab w:pos="2681" w:val="left" w:leader="none"/>
                          <w:tab w:pos="3574" w:val="left" w:leader="none"/>
                          <w:tab w:pos="4466" w:val="left" w:leader="none"/>
                        </w:tabs>
                        <w:spacing w:before="75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172,315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181,835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202,959</w:t>
                        <w:tab/>
                        <w:t>151,040</w:t>
                        <w:tab/>
                        <w:t>145,964</w:t>
                        <w:tab/>
                        <w:t>177,142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94" w:val="left" w:leader="none"/>
                          <w:tab w:pos="1888" w:val="left" w:leader="none"/>
                          <w:tab w:pos="2781" w:val="left" w:leader="none"/>
                          <w:tab w:pos="3674" w:val="left" w:leader="none"/>
                          <w:tab w:pos="4566" w:val="left" w:leader="none"/>
                        </w:tabs>
                        <w:spacing w:before="75"/>
                        <w:ind w:left="10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12,486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12,887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15,050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12,523</w:t>
                        <w:tab/>
                        <w:t>10,617</w:t>
                        <w:tab/>
                        <w:t>11,918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894" w:val="left" w:leader="none"/>
                          <w:tab w:pos="1789" w:val="left" w:leader="none"/>
                          <w:tab w:pos="2681" w:val="left" w:leader="none"/>
                          <w:tab w:pos="3574" w:val="left" w:leader="none"/>
                          <w:tab w:pos="4466" w:val="left" w:leader="none"/>
                        </w:tabs>
                        <w:spacing w:line="203" w:lineRule="exact" w:before="75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751,239</w:t>
                        <w:tab/>
                        <w:t>763,885</w:t>
                        <w:tab/>
                        <w:t>768,402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587,741</w:t>
                        <w:tab/>
                        <w:t>578,132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605,620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pgSz w:w="15840" w:h="12240" w:orient="landscape"/>
          <w:pgMar w:header="384" w:footer="697" w:top="1360" w:bottom="880" w:left="1440" w:right="1160"/>
        </w:sectPr>
      </w:pPr>
    </w:p>
    <w:p>
      <w:pPr>
        <w:spacing w:line="220" w:lineRule="exact" w:before="84"/>
        <w:ind w:left="139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81.550003pt;margin-top:5.757626pt;width:327.2pt;height:109.15pt;mso-position-horizontal-relative:page;mso-position-vertical-relative:paragraph;z-index:-1099792" coordorigin="1631,115" coordsize="6544,2183">
            <v:group style="position:absolute;left:2770;top:121;width:2;height:2171" coordorigin="2770,121" coordsize="2,2171">
              <v:shape style="position:absolute;left:2770;top:121;width:2;height:2171" coordorigin="2770,121" coordsize="0,2171" path="m2770,121l2770,2292e" filled="false" stroked="true" strokeweight=".580pt" strokecolor="#000000">
                <v:path arrowok="t"/>
              </v:shape>
            </v:group>
            <v:group style="position:absolute;left:2765;top:391;width:5404;height:2" coordorigin="2765,391" coordsize="5404,2">
              <v:shape style="position:absolute;left:2765;top:391;width:5404;height:2" coordorigin="2765,391" coordsize="5404,0" path="m2765,391l8168,391e" filled="false" stroked="true" strokeweight=".580pt" strokecolor="#000000">
                <v:path arrowok="t"/>
              </v:shape>
            </v:group>
            <v:group style="position:absolute;left:3662;top:396;width:2;height:1896" coordorigin="3662,396" coordsize="2,1896">
              <v:shape style="position:absolute;left:3662;top:396;width:2;height:1896" coordorigin="3662,396" coordsize="0,1896" path="m3662,396l3662,2292e" filled="false" stroked="true" strokeweight=".580pt" strokecolor="#000000">
                <v:path arrowok="t"/>
              </v:shape>
            </v:group>
            <v:group style="position:absolute;left:4555;top:396;width:2;height:1896" coordorigin="4555,396" coordsize="2,1896">
              <v:shape style="position:absolute;left:4555;top:396;width:2;height:1896" coordorigin="4555,396" coordsize="0,1896" path="m4555,396l4555,2292e" filled="false" stroked="true" strokeweight=".580pt" strokecolor="#000000">
                <v:path arrowok="t"/>
              </v:shape>
            </v:group>
            <v:group style="position:absolute;left:5448;top:396;width:2;height:1896" coordorigin="5448,396" coordsize="2,1896">
              <v:shape style="position:absolute;left:5448;top:396;width:2;height:1896" coordorigin="5448,396" coordsize="0,1896" path="m5448,396l5448,2292e" filled="false" stroked="true" strokeweight=".580pt" strokecolor="#000000">
                <v:path arrowok="t"/>
              </v:shape>
            </v:group>
            <v:group style="position:absolute;left:6342;top:396;width:2;height:1896" coordorigin="6342,396" coordsize="2,1896">
              <v:shape style="position:absolute;left:6342;top:396;width:2;height:1896" coordorigin="6342,396" coordsize="0,1896" path="m6342,396l6342,2292e" filled="false" stroked="true" strokeweight=".580pt" strokecolor="#000000">
                <v:path arrowok="t"/>
              </v:shape>
            </v:group>
            <v:group style="position:absolute;left:7235;top:396;width:2;height:1896" coordorigin="7235,396" coordsize="2,1896">
              <v:shape style="position:absolute;left:7235;top:396;width:2;height:1896" coordorigin="7235,396" coordsize="0,1896" path="m7235,396l7235,2292e" filled="false" stroked="true" strokeweight=".580pt" strokecolor="#000000">
                <v:path arrowok="t"/>
              </v:shape>
            </v:group>
            <v:group style="position:absolute;left:1637;top:667;width:6532;height:2" coordorigin="1637,667" coordsize="6532,2">
              <v:shape style="position:absolute;left:1637;top:667;width:6532;height:2" coordorigin="1637,667" coordsize="6532,0" path="m1637,667l8168,667e" filled="false" stroked="true" strokeweight=".580pt" strokecolor="#000000">
                <v:path arrowok="t"/>
              </v:shape>
              <v:shape style="position:absolute;left:1637;top:938;width:6534;height:10" type="#_x0000_t75" stroked="false">
                <v:imagedata r:id="rId70" o:title=""/>
              </v:shape>
              <v:shape style="position:absolute;left:1637;top:1214;width:6534;height:10" type="#_x0000_t75" stroked="false">
                <v:imagedata r:id="rId70" o:title=""/>
              </v:shape>
              <v:shape style="position:absolute;left:1637;top:1490;width:6534;height:10" type="#_x0000_t75" stroked="false">
                <v:imagedata r:id="rId70" o:title=""/>
              </v:shape>
              <v:shape style="position:absolute;left:1637;top:1766;width:6534;height:10" type="#_x0000_t75" stroked="false">
                <v:imagedata r:id="rId70" o:title=""/>
              </v:shape>
            </v:group>
            <v:group style="position:absolute;left:1637;top:2021;width:6532;height:2" coordorigin="1637,2021" coordsize="6532,2">
              <v:shape style="position:absolute;left:1637;top:2021;width:6532;height:2" coordorigin="1637,2021" coordsize="6532,0" path="m1637,2021l8168,2021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75.151031pt;margin-top:-53.811104pt;width:9pt;height:27.7pt;mso-position-horizontal-relative:page;mso-position-vertical-relative:paragraph;z-index:10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301,154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71796pt;margin-top:-46.491966pt;width:9pt;height:27.7pt;mso-position-horizontal-relative:page;mso-position-vertical-relative:paragraph;z-index:1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252,732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97113pt;margin-top:-57.891056pt;width:9pt;height:27.7pt;mso-position-horizontal-relative:page;mso-position-vertical-relative:paragraph;z-index:10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325,514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6.41156pt;margin-top:-55.372231pt;width:9pt;height:27.7pt;mso-position-horizontal-relative:page;mso-position-vertical-relative:paragraph;z-index:10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304,686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4.410828pt;margin-top:-54.770889pt;width:9pt;height:27.7pt;mso-position-horizontal-relative:page;mso-position-vertical-relative:paragraph;z-index:10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326,879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5.411194pt;margin-top:-57.172089pt;width:9pt;height:27.7pt;mso-position-horizontal-relative:page;mso-position-vertical-relative:paragraph;z-index:10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325,227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5.810303pt;margin-top:-58.371296pt;width:9pt;height:27.7pt;mso-position-horizontal-relative:page;mso-position-vertical-relative:paragraph;z-index:10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337,784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6.811401pt;margin-top:-56.931969pt;width:9pt;height:27.7pt;mso-position-horizontal-relative:page;mso-position-vertical-relative:paragraph;z-index:10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323,977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5.410583pt;margin-top:-64.731346pt;width:9pt;height:27.7pt;mso-position-horizontal-relative:page;mso-position-vertical-relative:paragraph;z-index:1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374,880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5.391357pt;margin-top:-57.291798pt;width:9pt;height:27.7pt;mso-position-horizontal-relative:page;mso-position-vertical-relative:paragraph;z-index:10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331,584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5.07074pt;margin-top:-67.131149pt;width:9pt;height:27.7pt;mso-position-horizontal-relative:page;mso-position-vertical-relative:paragraph;z-index:104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389,032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4.871277pt;margin-top:-46.611679pt;width:9pt;height:27.7pt;mso-position-horizontal-relative:page;mso-position-vertical-relative:paragraph;z-index:10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65" w:lineRule="exact"/>
                    <w:ind w:left="20" w:right="0"/>
                    <w:jc w:val="left"/>
                    <w:rPr>
                      <w:rFonts w:ascii="Century Gothic" w:hAnsi="Century Gothic" w:cs="Century Gothic" w:eastAsia="Century Gothic"/>
                      <w:b w:val="0"/>
                      <w:bCs w:val="0"/>
                    </w:rPr>
                  </w:pPr>
                  <w:r>
                    <w:rPr>
                      <w:rFonts w:ascii="Century Gothic"/>
                      <w:w w:val="99"/>
                    </w:rPr>
                    <w:t>273,111</w:t>
                  </w:r>
                  <w:r>
                    <w:rPr>
                      <w:rFonts w:ascii="Century Gothic"/>
                      <w:b w:val="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pacing w:val="-1"/>
          <w:sz w:val="18"/>
        </w:rPr>
        <w:t>ISSSTE</w:t>
      </w:r>
      <w:r>
        <w:rPr>
          <w:rFonts w:ascii="Arial"/>
          <w:b/>
          <w:color w:val="006699"/>
          <w:spacing w:val="-1"/>
          <w:position w:val="9"/>
          <w:sz w:val="12"/>
        </w:rPr>
        <w:t>1/</w:t>
      </w:r>
      <w:r>
        <w:rPr>
          <w:rFonts w:ascii="Arial"/>
          <w:sz w:val="12"/>
        </w:rPr>
      </w:r>
    </w:p>
    <w:p>
      <w:pPr>
        <w:tabs>
          <w:tab w:pos="1575" w:val="left" w:leader="none"/>
          <w:tab w:pos="2468" w:val="left" w:leader="none"/>
          <w:tab w:pos="3362" w:val="left" w:leader="none"/>
          <w:tab w:pos="4204" w:val="left" w:leader="none"/>
          <w:tab w:pos="5147" w:val="left" w:leader="none"/>
          <w:tab w:pos="6065" w:val="left" w:leader="none"/>
        </w:tabs>
        <w:spacing w:line="296" w:lineRule="exact" w:before="0"/>
        <w:ind w:left="34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w w:val="95"/>
          <w:position w:val="11"/>
          <w:sz w:val="18"/>
        </w:rPr>
        <w:t>Municipio</w:t>
        <w:tab/>
      </w:r>
      <w:r>
        <w:rPr>
          <w:rFonts w:ascii="Arial"/>
          <w:b/>
          <w:color w:val="006699"/>
          <w:spacing w:val="-1"/>
          <w:sz w:val="18"/>
        </w:rPr>
        <w:t>1999</w:t>
        <w:tab/>
        <w:t>2000</w:t>
        <w:tab/>
        <w:t>2001</w:t>
        <w:tab/>
      </w:r>
      <w:r>
        <w:rPr>
          <w:rFonts w:ascii="Arial"/>
          <w:b/>
          <w:color w:val="006699"/>
          <w:spacing w:val="-1"/>
          <w:w w:val="95"/>
          <w:sz w:val="18"/>
        </w:rPr>
        <w:t>2002</w:t>
      </w:r>
      <w:r>
        <w:rPr>
          <w:rFonts w:ascii="Arial"/>
          <w:b/>
          <w:color w:val="006699"/>
          <w:spacing w:val="-1"/>
          <w:w w:val="95"/>
          <w:position w:val="9"/>
          <w:sz w:val="12"/>
        </w:rPr>
        <w:t>2/</w:t>
        <w:tab/>
      </w:r>
      <w:r>
        <w:rPr>
          <w:rFonts w:ascii="Arial"/>
          <w:b/>
          <w:color w:val="006699"/>
          <w:spacing w:val="-1"/>
          <w:sz w:val="18"/>
        </w:rPr>
        <w:t>2003</w:t>
        <w:tab/>
        <w:t>2004</w:t>
      </w:r>
      <w:r>
        <w:rPr>
          <w:rFonts w:ascii="Arial"/>
          <w:sz w:val="18"/>
        </w:rPr>
      </w:r>
    </w:p>
    <w:p>
      <w:pPr>
        <w:tabs>
          <w:tab w:pos="1600" w:val="left" w:leader="none"/>
          <w:tab w:pos="2494" w:val="left" w:leader="none"/>
          <w:tab w:pos="3389" w:val="left" w:leader="none"/>
          <w:tab w:pos="4282" w:val="left" w:leader="none"/>
          <w:tab w:pos="5174" w:val="left" w:leader="none"/>
          <w:tab w:pos="6116" w:val="left" w:leader="none"/>
        </w:tabs>
        <w:spacing w:before="129"/>
        <w:ind w:left="2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spacing w:val="-1"/>
          <w:w w:val="95"/>
          <w:sz w:val="18"/>
        </w:rPr>
        <w:t>Comondú</w:t>
        <w:tab/>
        <w:t>54,719</w:t>
        <w:tab/>
      </w:r>
      <w:r>
        <w:rPr>
          <w:rFonts w:ascii="Arial" w:hAnsi="Arial"/>
          <w:b/>
          <w:spacing w:val="-1"/>
          <w:sz w:val="18"/>
        </w:rPr>
        <w:t>55,553</w:t>
        <w:tab/>
        <w:t>53,761</w:t>
        <w:tab/>
        <w:t>51,353</w:t>
        <w:tab/>
      </w:r>
      <w:r>
        <w:rPr>
          <w:rFonts w:ascii="Arial" w:hAnsi="Arial"/>
          <w:b/>
          <w:spacing w:val="-1"/>
          <w:w w:val="95"/>
          <w:sz w:val="18"/>
        </w:rPr>
        <w:t>53,272</w:t>
        <w:tab/>
      </w:r>
      <w:r>
        <w:rPr>
          <w:rFonts w:ascii="Arial" w:hAnsi="Arial"/>
          <w:b/>
          <w:spacing w:val="-1"/>
          <w:sz w:val="18"/>
        </w:rPr>
        <w:t>42,637</w:t>
      </w:r>
      <w:r>
        <w:rPr>
          <w:rFonts w:ascii="Arial" w:hAnsi="Arial"/>
          <w:sz w:val="18"/>
        </w:rPr>
      </w:r>
    </w:p>
    <w:p>
      <w:pPr>
        <w:tabs>
          <w:tab w:pos="1602" w:val="left" w:leader="none"/>
          <w:tab w:pos="2495" w:val="left" w:leader="none"/>
          <w:tab w:pos="3389" w:val="left" w:leader="none"/>
          <w:tab w:pos="4282" w:val="left" w:leader="none"/>
          <w:tab w:pos="5174" w:val="left" w:leader="none"/>
          <w:tab w:pos="6116" w:val="left" w:leader="none"/>
        </w:tabs>
        <w:spacing w:before="69"/>
        <w:ind w:left="2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spacing w:val="-1"/>
          <w:w w:val="95"/>
          <w:sz w:val="18"/>
        </w:rPr>
        <w:t>Mulegé</w:t>
        <w:tab/>
        <w:t>40,141</w:t>
        <w:tab/>
        <w:t>44,716</w:t>
        <w:tab/>
      </w:r>
      <w:r>
        <w:rPr>
          <w:rFonts w:ascii="Arial" w:hAnsi="Arial"/>
          <w:b/>
          <w:spacing w:val="-1"/>
          <w:sz w:val="18"/>
        </w:rPr>
        <w:t>57,113</w:t>
        <w:tab/>
        <w:t>65,136</w:t>
        <w:tab/>
      </w:r>
      <w:r>
        <w:rPr>
          <w:rFonts w:ascii="Arial" w:hAnsi="Arial"/>
          <w:b/>
          <w:spacing w:val="-1"/>
          <w:w w:val="95"/>
          <w:sz w:val="18"/>
        </w:rPr>
        <w:t>61,139</w:t>
        <w:tab/>
      </w:r>
      <w:r>
        <w:rPr>
          <w:rFonts w:ascii="Arial" w:hAnsi="Arial"/>
          <w:b/>
          <w:spacing w:val="-1"/>
          <w:sz w:val="18"/>
        </w:rPr>
        <w:t>43,699</w:t>
      </w:r>
      <w:r>
        <w:rPr>
          <w:rFonts w:ascii="Arial" w:hAnsi="Arial"/>
          <w:sz w:val="18"/>
        </w:rPr>
      </w:r>
    </w:p>
    <w:p>
      <w:pPr>
        <w:tabs>
          <w:tab w:pos="1502" w:val="left" w:leader="none"/>
          <w:tab w:pos="2396" w:val="left" w:leader="none"/>
          <w:tab w:pos="3290" w:val="left" w:leader="none"/>
          <w:tab w:pos="4182" w:val="left" w:leader="none"/>
          <w:tab w:pos="5075" w:val="left" w:leader="none"/>
          <w:tab w:pos="6016" w:val="left" w:leader="none"/>
        </w:tabs>
        <w:spacing w:before="69"/>
        <w:ind w:left="2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La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Paz</w:t>
        <w:tab/>
        <w:t>117,992</w:t>
        <w:tab/>
        <w:t>162,539</w:t>
        <w:tab/>
      </w:r>
      <w:r>
        <w:rPr>
          <w:rFonts w:ascii="Arial"/>
          <w:b/>
          <w:spacing w:val="-1"/>
          <w:w w:val="95"/>
          <w:sz w:val="18"/>
        </w:rPr>
        <w:t>163,803</w:t>
        <w:tab/>
      </w:r>
      <w:r>
        <w:rPr>
          <w:rFonts w:ascii="Arial"/>
          <w:b/>
          <w:spacing w:val="-1"/>
          <w:sz w:val="18"/>
        </w:rPr>
        <w:t>158,713</w:t>
        <w:tab/>
        <w:t>165,432</w:t>
        <w:tab/>
        <w:t>138,863</w:t>
      </w:r>
      <w:r>
        <w:rPr>
          <w:rFonts w:ascii="Arial"/>
          <w:sz w:val="18"/>
        </w:rPr>
      </w:r>
    </w:p>
    <w:p>
      <w:pPr>
        <w:tabs>
          <w:tab w:pos="1603" w:val="left" w:leader="none"/>
          <w:tab w:pos="2496" w:val="left" w:leader="none"/>
          <w:tab w:pos="3389" w:val="left" w:leader="none"/>
          <w:tab w:pos="4282" w:val="left" w:leader="none"/>
          <w:tab w:pos="5174" w:val="left" w:leader="none"/>
          <w:tab w:pos="6116" w:val="left" w:leader="none"/>
        </w:tabs>
        <w:spacing w:before="69"/>
        <w:ind w:left="2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5"/>
          <w:sz w:val="18"/>
        </w:rPr>
        <w:t> </w:t>
      </w:r>
      <w:r>
        <w:rPr>
          <w:rFonts w:ascii="Arial"/>
          <w:b/>
          <w:spacing w:val="-1"/>
          <w:sz w:val="18"/>
        </w:rPr>
        <w:t>Cabos</w:t>
        <w:tab/>
      </w:r>
      <w:r>
        <w:rPr>
          <w:rFonts w:ascii="Arial"/>
          <w:b/>
          <w:spacing w:val="-1"/>
          <w:w w:val="95"/>
          <w:sz w:val="18"/>
        </w:rPr>
        <w:t>27,450</w:t>
        <w:tab/>
      </w:r>
      <w:r>
        <w:rPr>
          <w:rFonts w:ascii="Arial"/>
          <w:b/>
          <w:spacing w:val="-1"/>
          <w:sz w:val="18"/>
        </w:rPr>
        <w:t>29,773</w:t>
        <w:tab/>
        <w:t>36,456</w:t>
        <w:tab/>
        <w:t>33,926</w:t>
        <w:tab/>
      </w:r>
      <w:r>
        <w:rPr>
          <w:rFonts w:ascii="Arial"/>
          <w:b/>
          <w:spacing w:val="-1"/>
          <w:w w:val="95"/>
          <w:sz w:val="18"/>
        </w:rPr>
        <w:t>36,897</w:t>
        <w:tab/>
      </w:r>
      <w:r>
        <w:rPr>
          <w:rFonts w:ascii="Arial"/>
          <w:b/>
          <w:spacing w:val="-1"/>
          <w:sz w:val="18"/>
        </w:rPr>
        <w:t>33,486</w:t>
      </w:r>
      <w:r>
        <w:rPr>
          <w:rFonts w:ascii="Arial"/>
          <w:sz w:val="18"/>
        </w:rPr>
      </w:r>
    </w:p>
    <w:p>
      <w:pPr>
        <w:tabs>
          <w:tab w:pos="1602" w:val="left" w:leader="none"/>
          <w:tab w:pos="2495" w:val="left" w:leader="none"/>
          <w:tab w:pos="3389" w:val="left" w:leader="none"/>
          <w:tab w:pos="4282" w:val="left" w:leader="none"/>
          <w:tab w:pos="5175" w:val="left" w:leader="none"/>
          <w:tab w:pos="6117" w:val="left" w:leader="none"/>
        </w:tabs>
        <w:spacing w:before="41"/>
        <w:ind w:left="2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pacing w:val="-1"/>
          <w:w w:val="95"/>
          <w:sz w:val="18"/>
        </w:rPr>
        <w:t>Loreto</w:t>
        <w:tab/>
        <w:t>12,430</w:t>
        <w:tab/>
        <w:t>12,105</w:t>
        <w:tab/>
      </w:r>
      <w:r>
        <w:rPr>
          <w:rFonts w:ascii="Arial"/>
          <w:b/>
          <w:spacing w:val="-1"/>
          <w:sz w:val="18"/>
        </w:rPr>
        <w:t>14,094</w:t>
        <w:tab/>
        <w:t>14,849</w:t>
        <w:tab/>
      </w:r>
      <w:r>
        <w:rPr>
          <w:rFonts w:ascii="Arial"/>
          <w:b/>
          <w:spacing w:val="-1"/>
          <w:w w:val="95"/>
          <w:sz w:val="18"/>
        </w:rPr>
        <w:t>14,844</w:t>
        <w:tab/>
      </w:r>
      <w:r>
        <w:rPr>
          <w:rFonts w:ascii="Arial"/>
          <w:b/>
          <w:spacing w:val="-1"/>
          <w:sz w:val="18"/>
        </w:rPr>
        <w:t>14,426</w:t>
      </w:r>
      <w:r>
        <w:rPr>
          <w:rFonts w:ascii="Arial"/>
          <w:sz w:val="18"/>
        </w:rPr>
      </w:r>
    </w:p>
    <w:p>
      <w:pPr>
        <w:spacing w:before="70"/>
        <w:ind w:left="436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sz w:val="18"/>
        </w:rPr>
        <w:t>B.C.Sur</w:t>
      </w:r>
      <w:r>
        <w:rPr>
          <w:rFonts w:ascii="Arial"/>
          <w:b/>
          <w:color w:val="006699"/>
          <w:sz w:val="18"/>
        </w:rPr>
        <w:t>       </w:t>
      </w:r>
      <w:r>
        <w:rPr>
          <w:rFonts w:ascii="Arial"/>
          <w:b/>
          <w:color w:val="006699"/>
          <w:spacing w:val="4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252,732</w:t>
      </w:r>
      <w:r>
        <w:rPr>
          <w:rFonts w:ascii="Arial"/>
          <w:b/>
          <w:color w:val="006699"/>
          <w:sz w:val="18"/>
        </w:rPr>
        <w:t>   </w:t>
      </w:r>
      <w:r>
        <w:rPr>
          <w:rFonts w:ascii="Arial"/>
          <w:b/>
          <w:color w:val="006699"/>
          <w:spacing w:val="43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304,686</w:t>
      </w:r>
      <w:r>
        <w:rPr>
          <w:rFonts w:ascii="Arial"/>
          <w:b/>
          <w:color w:val="006699"/>
          <w:sz w:val="18"/>
        </w:rPr>
        <w:t>   </w:t>
      </w:r>
      <w:r>
        <w:rPr>
          <w:rFonts w:ascii="Arial"/>
          <w:b/>
          <w:color w:val="006699"/>
          <w:spacing w:val="45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325,227</w:t>
      </w:r>
      <w:r>
        <w:rPr>
          <w:rFonts w:ascii="Arial"/>
          <w:b/>
          <w:color w:val="006699"/>
          <w:sz w:val="18"/>
        </w:rPr>
        <w:t>   </w:t>
      </w:r>
      <w:r>
        <w:rPr>
          <w:rFonts w:ascii="Arial"/>
          <w:b/>
          <w:color w:val="006699"/>
          <w:spacing w:val="44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323,977</w:t>
      </w:r>
      <w:r>
        <w:rPr>
          <w:rFonts w:ascii="Arial"/>
          <w:b/>
          <w:color w:val="006699"/>
          <w:sz w:val="18"/>
        </w:rPr>
        <w:t>   </w:t>
      </w:r>
      <w:r>
        <w:rPr>
          <w:rFonts w:ascii="Arial"/>
          <w:b/>
          <w:color w:val="006699"/>
          <w:spacing w:val="43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331,584</w:t>
      </w:r>
      <w:r>
        <w:rPr>
          <w:rFonts w:ascii="Arial"/>
          <w:b/>
          <w:color w:val="006699"/>
          <w:sz w:val="18"/>
        </w:rPr>
        <w:t>    </w:t>
      </w:r>
      <w:r>
        <w:rPr>
          <w:rFonts w:ascii="Arial"/>
          <w:b/>
          <w:color w:val="006699"/>
          <w:spacing w:val="42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273,111</w:t>
      </w:r>
      <w:r>
        <w:rPr>
          <w:rFonts w:ascii="Arial"/>
          <w:sz w:val="18"/>
        </w:rPr>
      </w:r>
    </w:p>
    <w:p>
      <w:pPr>
        <w:pStyle w:val="BodyText"/>
        <w:spacing w:line="240" w:lineRule="auto" w:before="1"/>
        <w:ind w:left="488" w:right="219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5"/>
        </w:rPr>
        <w:t> </w:t>
      </w:r>
      <w:r>
        <w:rPr>
          <w:spacing w:val="-1"/>
        </w:rPr>
        <w:t>Secretaría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Salud</w:t>
      </w:r>
      <w:r>
        <w:rPr>
          <w:spacing w:val="37"/>
        </w:rPr>
        <w:t> </w:t>
      </w:r>
      <w:r>
        <w:rPr>
          <w:spacing w:val="-1"/>
        </w:rPr>
        <w:t>en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8"/>
        </w:rPr>
        <w:t> </w:t>
      </w:r>
      <w:r>
        <w:rPr>
          <w:spacing w:val="-1"/>
        </w:rPr>
        <w:t>Estado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B.C.Sur,</w:t>
      </w:r>
      <w:r>
        <w:rPr>
          <w:spacing w:val="38"/>
        </w:rPr>
        <w:t> </w:t>
      </w:r>
      <w:r>
        <w:rPr>
          <w:spacing w:val="-1"/>
        </w:rPr>
        <w:t>Subdirección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Estadística;</w:t>
      </w:r>
      <w:r>
        <w:rPr>
          <w:spacing w:val="46"/>
        </w:rPr>
        <w:t> </w:t>
      </w:r>
      <w:r>
        <w:rPr>
          <w:spacing w:val="-1"/>
        </w:rPr>
        <w:t>Instituto</w:t>
      </w:r>
      <w:r>
        <w:rPr>
          <w:spacing w:val="27"/>
        </w:rPr>
        <w:t> </w:t>
      </w:r>
      <w:r>
        <w:rPr>
          <w:spacing w:val="-1"/>
        </w:rPr>
        <w:t>Mexicano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Seguro</w:t>
      </w:r>
      <w:r>
        <w:rPr>
          <w:spacing w:val="28"/>
        </w:rPr>
        <w:t> </w:t>
      </w:r>
      <w:r>
        <w:rPr>
          <w:spacing w:val="-1"/>
        </w:rPr>
        <w:t>Social,</w:t>
      </w:r>
      <w:r>
        <w:rPr>
          <w:spacing w:val="29"/>
        </w:rPr>
        <w:t> </w:t>
      </w:r>
      <w:r>
        <w:rPr>
          <w:spacing w:val="-1"/>
        </w:rPr>
        <w:t>Control</w:t>
      </w:r>
      <w:r>
        <w:rPr>
          <w:spacing w:val="28"/>
        </w:rPr>
        <w:t> </w:t>
      </w:r>
      <w:r>
        <w:rPr>
          <w:spacing w:val="-1"/>
        </w:rPr>
        <w:t>Presupuestal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Estadística;</w:t>
      </w:r>
      <w:r>
        <w:rPr>
          <w:spacing w:val="26"/>
        </w:rPr>
        <w:t> </w:t>
      </w:r>
      <w:r>
        <w:rPr>
          <w:spacing w:val="-1"/>
        </w:rPr>
        <w:t>Instituto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Seguridad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Servicios</w:t>
      </w:r>
      <w:r>
        <w:rPr>
          <w:spacing w:val="29"/>
        </w:rPr>
        <w:t> </w:t>
      </w:r>
      <w:r>
        <w:rPr/>
        <w:t>Sociales</w:t>
      </w:r>
      <w:r>
        <w:rPr>
          <w:spacing w:val="29"/>
        </w:rPr>
        <w:t> </w:t>
      </w:r>
      <w:r>
        <w:rPr/>
        <w:t>para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Trabajadores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spacing w:val="-1"/>
        </w:rPr>
        <w:t>(ISSSTE),</w:t>
      </w:r>
      <w:r>
        <w:rPr>
          <w:spacing w:val="28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b w:val="0"/>
        </w:rPr>
      </w:r>
    </w:p>
    <w:p>
      <w:pPr>
        <w:pStyle w:val="BodyText"/>
        <w:spacing w:line="240" w:lineRule="auto" w:before="1"/>
        <w:ind w:left="488" w:right="0"/>
        <w:jc w:val="left"/>
        <w:rPr>
          <w:b w:val="0"/>
          <w:bCs w:val="0"/>
        </w:rPr>
      </w:pPr>
      <w:r>
        <w:rPr/>
        <w:t>1/</w:t>
      </w:r>
      <w:r>
        <w:rPr>
          <w:spacing w:val="6"/>
        </w:rPr>
        <w:t> </w:t>
      </w:r>
      <w:r>
        <w:rPr/>
        <w:t>Es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suma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consultas</w:t>
      </w:r>
      <w:r>
        <w:rPr>
          <w:spacing w:val="6"/>
        </w:rPr>
        <w:t> </w:t>
      </w:r>
      <w:r>
        <w:rPr/>
        <w:t>familiar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especializada,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incluye</w:t>
      </w:r>
      <w:r>
        <w:rPr>
          <w:spacing w:val="6"/>
        </w:rPr>
        <w:t> </w:t>
      </w:r>
      <w:r>
        <w:rPr>
          <w:spacing w:val="-1"/>
        </w:rPr>
        <w:t>urgencias</w:t>
      </w:r>
      <w:r>
        <w:rPr>
          <w:spacing w:val="5"/>
        </w:rPr>
        <w:t> </w:t>
      </w:r>
      <w:r>
        <w:rPr>
          <w:spacing w:val="-1"/>
        </w:rPr>
        <w:t>ni</w:t>
      </w:r>
      <w:r>
        <w:rPr>
          <w:spacing w:val="6"/>
        </w:rPr>
        <w:t> </w:t>
      </w:r>
      <w:r>
        <w:rPr>
          <w:spacing w:val="-1"/>
        </w:rPr>
        <w:t>consulta</w:t>
      </w:r>
      <w:r>
        <w:rPr>
          <w:spacing w:val="63"/>
        </w:rPr>
        <w:t> </w:t>
      </w:r>
      <w:r>
        <w:rPr>
          <w:spacing w:val="-1"/>
        </w:rPr>
        <w:t>dental.</w:t>
      </w:r>
      <w:r>
        <w:rPr>
          <w:b w:val="0"/>
        </w:rPr>
      </w:r>
    </w:p>
    <w:p>
      <w:pPr>
        <w:pStyle w:val="BodyText"/>
        <w:spacing w:line="240" w:lineRule="auto"/>
        <w:ind w:left="488" w:right="2156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spacing w:val="28"/>
        </w:rPr>
        <w:t> </w:t>
      </w: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488" w:right="0"/>
        <w:jc w:val="both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1998-2001</w:t>
      </w:r>
      <w:r>
        <w:rPr/>
        <w:t> la </w:t>
      </w:r>
      <w:r>
        <w:rPr>
          <w:spacing w:val="-1"/>
        </w:rPr>
        <w:t>SSA</w:t>
      </w:r>
      <w:r>
        <w:rPr>
          <w:spacing w:val="-4"/>
        </w:rPr>
        <w:t> </w:t>
      </w:r>
      <w:r>
        <w:rPr>
          <w:spacing w:val="-2"/>
        </w:rPr>
        <w:t>incluye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3182" w:val="left" w:leader="none"/>
          <w:tab w:pos="4660" w:val="left" w:leader="none"/>
        </w:tabs>
        <w:spacing w:line="90" w:lineRule="atLeast"/>
        <w:ind w:left="1774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/>
          <w:sz w:val="18"/>
        </w:rPr>
        <w:pict>
          <v:group style="width:5.5pt;height:9.2pt;mso-position-horizontal-relative:char;mso-position-vertical-relative:line" coordorigin="0,0" coordsize="110,184">
            <v:group style="position:absolute;left:55;top:46;width:2;height:92" coordorigin="55,46" coordsize="2,92">
              <v:shape style="position:absolute;left:55;top:46;width:2;height:92" coordorigin="55,46" coordsize="0,92" path="m55,46l55,137e" filled="false" stroked="true" strokeweight="4.6pt" strokecolor="#a0e0e0">
                <v:path arrowok="t"/>
              </v:shape>
            </v:group>
            <v:group style="position:absolute;left:10;top:46;width:90;height:92" coordorigin="10,46" coordsize="90,92">
              <v:shape style="position:absolute;left:10;top:46;width:90;height:92" coordorigin="10,46" coordsize="90,92" path="m100,46l100,137,10,137,10,46,100,46xe" filled="false" stroked="true" strokeweight=".96pt" strokecolor="#000000">
                <v:path arrowok="t"/>
              </v:shape>
            </v:group>
          </v:group>
        </w:pict>
      </w:r>
      <w:r>
        <w:rPr>
          <w:rFonts w:ascii="Arial"/>
          <w:sz w:val="18"/>
        </w:rPr>
      </w:r>
      <w:r>
        <w:rPr>
          <w:rFonts w:ascii="Arial"/>
          <w:sz w:val="18"/>
        </w:rPr>
        <w:tab/>
      </w:r>
      <w:r>
        <w:rPr>
          <w:rFonts w:ascii="Arial"/>
          <w:position w:val="4"/>
          <w:sz w:val="11"/>
        </w:rPr>
        <w:pict>
          <v:group style="width:5.55pt;height:5.55pt;mso-position-horizontal-relative:char;mso-position-vertical-relative:line" coordorigin="0,0" coordsize="111,111">
            <v:group style="position:absolute;left:10;top:10;width:92;height:92" coordorigin="10,10" coordsize="92,92">
              <v:shape style="position:absolute;left:10;top:10;width:92;height:92" coordorigin="10,10" coordsize="92,92" path="m101,10l101,101,10,101,10,10,101,10xe" filled="true" fillcolor="#ffffc0" stroked="false">
                <v:path arrowok="t"/>
                <v:fill type="solid"/>
              </v:shape>
            </v:group>
            <v:group style="position:absolute;left:10;top:10;width:92;height:92" coordorigin="10,10" coordsize="92,92">
              <v:shape style="position:absolute;left:10;top:10;width:92;height:92" coordorigin="10,10" coordsize="92,92" path="m101,10l101,101,10,101,10,10,101,10xe" filled="false" stroked="true" strokeweight=".96pt" strokecolor="#000000">
                <v:path arrowok="t"/>
              </v:shape>
            </v:group>
          </v:group>
        </w:pict>
      </w:r>
      <w:r>
        <w:rPr>
          <w:rFonts w:ascii="Arial"/>
          <w:position w:val="4"/>
          <w:sz w:val="11"/>
        </w:rPr>
      </w:r>
      <w:r>
        <w:rPr>
          <w:rFonts w:ascii="Arial"/>
          <w:position w:val="4"/>
          <w:sz w:val="11"/>
        </w:rPr>
        <w:tab/>
      </w:r>
      <w:r>
        <w:rPr>
          <w:rFonts w:ascii="Arial"/>
          <w:position w:val="5"/>
          <w:sz w:val="9"/>
        </w:rPr>
        <w:pict>
          <v:group style="width:4.6pt;height:4.6pt;mso-position-horizontal-relative:char;mso-position-vertical-relative:line" coordorigin="0,0" coordsize="92,92">
            <v:group style="position:absolute;left:0;top:0;width:92;height:92" coordorigin="0,0" coordsize="92,92">
              <v:shape style="position:absolute;left:0;top:0;width:92;height:92" coordorigin="0,0" coordsize="92,92" path="m91,0l91,91,0,91,0,0,91,0xe" filled="true" fillcolor="#ccffcc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5"/>
          <w:sz w:val="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74" w:right="265"/>
        <w:jc w:val="both"/>
        <w:rPr>
          <w:b w:val="0"/>
          <w:bCs w:val="0"/>
        </w:rPr>
      </w:pPr>
      <w:r>
        <w:rPr/>
        <w:pict>
          <v:group style="position:absolute;margin-left:422.589996pt;margin-top:-235.164276pt;width:306pt;height:223.8pt;mso-position-horizontal-relative:page;mso-position-vertical-relative:paragraph;z-index:-1099552" coordorigin="8452,-4703" coordsize="6120,4476">
            <v:group style="position:absolute;left:8458;top:-4697;width:6108;height:2" coordorigin="8458,-4697" coordsize="6108,2">
              <v:shape style="position:absolute;left:8458;top:-4697;width:6108;height:2" coordorigin="8458,-4697" coordsize="6108,0" path="m8458,-4697l14566,-4697e" filled="false" stroked="true" strokeweight=".580pt" strokecolor="#000000">
                <v:path arrowok="t"/>
              </v:shape>
            </v:group>
            <v:group style="position:absolute;left:8462;top:-4693;width:2;height:4455" coordorigin="8462,-4693" coordsize="2,4455">
              <v:shape style="position:absolute;left:8462;top:-4693;width:2;height:4455" coordorigin="8462,-4693" coordsize="0,4455" path="m8462,-4693l8462,-238e" filled="false" stroked="true" strokeweight=".580pt" strokecolor="#000000">
                <v:path arrowok="t"/>
              </v:shape>
            </v:group>
            <v:group style="position:absolute;left:14561;top:-4693;width:2;height:4455" coordorigin="14561,-4693" coordsize="2,4455">
              <v:shape style="position:absolute;left:14561;top:-4693;width:2;height:4455" coordorigin="14561,-4693" coordsize="0,4455" path="m14561,-4693l14561,-238e" filled="false" stroked="true" strokeweight=".580pt" strokecolor="#000000">
                <v:path arrowok="t"/>
              </v:shape>
            </v:group>
            <v:group style="position:absolute;left:8458;top:-233;width:6108;height:2" coordorigin="8458,-233" coordsize="6108,2">
              <v:shape style="position:absolute;left:8458;top:-233;width:6108;height:2" coordorigin="8458,-233" coordsize="6108,0" path="m8458,-233l14566,-233e" filled="false" stroked="true" strokeweight=".580pt" strokecolor="#000000">
                <v:path arrowok="t"/>
              </v:shape>
              <v:shape style="position:absolute;left:9437;top:-560;width:4419;height:243" type="#_x0000_t202" filled="false" stroked="true" strokeweight=".96pt" strokecolor="#000000">
                <v:textbox inset="0,0,0,0">
                  <w:txbxContent>
                    <w:p>
                      <w:pPr>
                        <w:tabs>
                          <w:tab w:pos="2053" w:val="left" w:leader="none"/>
                          <w:tab w:pos="3521" w:val="left" w:leader="none"/>
                        </w:tabs>
                        <w:spacing w:before="2"/>
                        <w:ind w:left="644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b/>
                          <w:spacing w:val="-1"/>
                          <w:w w:val="95"/>
                          <w:sz w:val="14"/>
                        </w:rPr>
                        <w:t>SSA</w:t>
                        <w:tab/>
                        <w:t>IMSS</w:t>
                        <w:tab/>
                      </w:r>
                      <w:r>
                        <w:rPr>
                          <w:rFonts w:ascii="Century Gothic"/>
                          <w:b/>
                          <w:spacing w:val="-1"/>
                          <w:sz w:val="14"/>
                        </w:rPr>
                        <w:t>ISSSTE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789;top:-4316;width:500;height:3219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900,000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800,000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700,000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600,000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500,000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400,000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300,000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200,000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100,000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66" w:lineRule="exact" w:before="0"/>
                        <w:ind w:left="0" w:right="0" w:firstLine="0"/>
                        <w:jc w:val="righ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w w:val="95"/>
                          <w:sz w:val="14"/>
                        </w:rPr>
                        <w:t>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622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1999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15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2000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209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2001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001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2002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795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2003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588;top:-99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6"/>
                        </w:rPr>
                        <w:t>2004</w:t>
                      </w:r>
                      <w:r>
                        <w:rPr>
                          <w:rFonts w:ascii="Century Gothic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>
          <w:spacing w:val="23"/>
        </w:rPr>
        <w:t> </w:t>
      </w:r>
      <w:r>
        <w:rPr>
          <w:spacing w:val="-1"/>
        </w:rPr>
        <w:t>Secretaría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Salud</w:t>
      </w:r>
      <w:r>
        <w:rPr>
          <w:spacing w:val="31"/>
        </w:rPr>
        <w:t> </w:t>
      </w:r>
      <w:r>
        <w:rPr>
          <w:spacing w:val="-1"/>
        </w:rPr>
        <w:t>en</w:t>
      </w:r>
      <w:r>
        <w:rPr>
          <w:spacing w:val="31"/>
        </w:rPr>
        <w:t> </w:t>
      </w:r>
      <w:r>
        <w:rPr>
          <w:spacing w:val="-1"/>
        </w:rPr>
        <w:t>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B.C.Sur,</w:t>
      </w:r>
      <w:r>
        <w:rPr>
          <w:spacing w:val="32"/>
        </w:rPr>
        <w:t> </w:t>
      </w:r>
      <w:r>
        <w:rPr>
          <w:spacing w:val="-1"/>
        </w:rPr>
        <w:t>Subdirección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spacing w:val="-1"/>
        </w:rPr>
        <w:t>Estadística;</w:t>
      </w:r>
      <w:r>
        <w:rPr>
          <w:spacing w:val="46"/>
        </w:rPr>
        <w:t> </w:t>
      </w:r>
      <w:r>
        <w:rPr>
          <w:spacing w:val="-1"/>
        </w:rPr>
        <w:t>Instituto</w:t>
      </w:r>
      <w:r>
        <w:rPr>
          <w:spacing w:val="27"/>
        </w:rPr>
        <w:t> </w:t>
      </w:r>
      <w:r>
        <w:rPr>
          <w:spacing w:val="-1"/>
        </w:rPr>
        <w:t>Mexicano</w:t>
      </w:r>
      <w:r>
        <w:rPr>
          <w:spacing w:val="28"/>
        </w:rPr>
        <w:t> </w:t>
      </w:r>
      <w:r>
        <w:rPr>
          <w:spacing w:val="-1"/>
        </w:rPr>
        <w:t>del</w:t>
      </w:r>
      <w:r>
        <w:rPr>
          <w:spacing w:val="28"/>
        </w:rPr>
        <w:t> </w:t>
      </w:r>
      <w:r>
        <w:rPr>
          <w:spacing w:val="-1"/>
        </w:rPr>
        <w:t>Seguro</w:t>
      </w:r>
      <w:r>
        <w:rPr>
          <w:spacing w:val="28"/>
        </w:rPr>
        <w:t> </w:t>
      </w:r>
      <w:r>
        <w:rPr>
          <w:spacing w:val="-1"/>
        </w:rPr>
        <w:t>Social,</w:t>
      </w:r>
      <w:r>
        <w:rPr>
          <w:spacing w:val="29"/>
        </w:rPr>
        <w:t> </w:t>
      </w:r>
      <w:r>
        <w:rPr>
          <w:spacing w:val="-1"/>
        </w:rPr>
        <w:t>Control</w:t>
      </w:r>
      <w:r>
        <w:rPr>
          <w:spacing w:val="28"/>
        </w:rPr>
        <w:t> </w:t>
      </w:r>
      <w:r>
        <w:rPr>
          <w:spacing w:val="-1"/>
        </w:rPr>
        <w:t>Presupuestal</w:t>
      </w:r>
      <w:r>
        <w:rPr>
          <w:spacing w:val="27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Estadística;</w:t>
      </w:r>
      <w:r>
        <w:rPr>
          <w:spacing w:val="26"/>
        </w:rPr>
        <w:t> </w:t>
      </w:r>
      <w:r>
        <w:rPr>
          <w:spacing w:val="-1"/>
        </w:rPr>
        <w:t>Instituto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/>
        <w:t>Seguridad</w:t>
      </w:r>
      <w:r>
        <w:rPr>
          <w:spacing w:val="1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Servicios</w:t>
      </w:r>
      <w:r>
        <w:rPr>
          <w:spacing w:val="15"/>
        </w:rPr>
        <w:t> </w:t>
      </w:r>
      <w:r>
        <w:rPr/>
        <w:t>Sociales</w:t>
      </w:r>
      <w:r>
        <w:rPr>
          <w:spacing w:val="15"/>
        </w:rPr>
        <w:t> </w:t>
      </w:r>
      <w:r>
        <w:rPr/>
        <w:t>para</w:t>
      </w:r>
      <w:r>
        <w:rPr>
          <w:spacing w:val="29"/>
        </w:rPr>
        <w:t> </w:t>
      </w:r>
      <w:r>
        <w:rPr/>
        <w:t>los</w:t>
      </w:r>
      <w:r>
        <w:rPr>
          <w:spacing w:val="15"/>
        </w:rPr>
        <w:t> </w:t>
      </w:r>
      <w:r>
        <w:rPr/>
        <w:t>Trabajadores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>
          <w:spacing w:val="-1"/>
        </w:rPr>
        <w:t>(ISSSTE),</w:t>
      </w:r>
      <w:r>
        <w:rPr>
          <w:spacing w:val="28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b w:val="0"/>
        </w:rPr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340" w:bottom="280" w:left="1440" w:right="1160"/>
          <w:cols w:num="2" w:equalWidth="0">
            <w:col w:w="6666" w:space="77"/>
            <w:col w:w="6497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699" w:right="3540" w:hanging="890"/>
        <w:jc w:val="left"/>
        <w:rPr>
          <w:b w:val="0"/>
          <w:bCs w:val="0"/>
        </w:rPr>
      </w:pPr>
      <w:r>
        <w:rPr>
          <w:spacing w:val="-1"/>
        </w:rPr>
        <w:t>Consulta</w:t>
      </w:r>
      <w:r>
        <w:rPr/>
        <w:t> general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especializada</w:t>
      </w:r>
      <w:r>
        <w:rPr/>
        <w:t> </w:t>
      </w:r>
      <w:r>
        <w:rPr>
          <w:spacing w:val="-1"/>
        </w:rPr>
        <w:t>registradas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SSA</w:t>
      </w:r>
      <w:r>
        <w:rPr>
          <w:spacing w:val="25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3.75pt;height:108.1pt;mso-position-horizontal-relative:char;mso-position-vertical-relative:line" coordorigin="0,0" coordsize="11875,2162">
            <v:group style="position:absolute;left:1250;top:6;width:2;height:2151" coordorigin="1250,6" coordsize="2,2151">
              <v:shape style="position:absolute;left:1250;top:6;width:2;height:2151" coordorigin="1250,6" coordsize="0,2151" path="m1250,6l1250,2156e" filled="false" stroked="true" strokeweight=".580pt" strokecolor="#000000">
                <v:path arrowok="t"/>
              </v:shape>
            </v:group>
            <v:group style="position:absolute;left:1245;top:241;width:10624;height:2" coordorigin="1245,241" coordsize="10624,2">
              <v:shape style="position:absolute;left:1245;top:241;width:10624;height:2" coordorigin="1245,241" coordsize="10624,0" path="m1245,241l11869,241e" filled="false" stroked="true" strokeweight=".580pt" strokecolor="#000000">
                <v:path arrowok="t"/>
              </v:shape>
            </v:group>
            <v:group style="position:absolute;left:6800;top:246;width:2;height:1911" coordorigin="6800,246" coordsize="2,1911">
              <v:shape style="position:absolute;left:6800;top:246;width:2;height:1911" coordorigin="6800,246" coordsize="0,1911" path="m6800,246l6800,2156e" filled="false" stroked="true" strokeweight=".580pt" strokecolor="#000000">
                <v:path arrowok="t"/>
              </v:shape>
            </v:group>
            <v:group style="position:absolute;left:1245;top:481;width:10624;height:2" coordorigin="1245,481" coordsize="10624,2">
              <v:shape style="position:absolute;left:1245;top:481;width:10624;height:2" coordorigin="1245,481" coordsize="10624,0" path="m1245,481l11869,481e" filled="false" stroked="true" strokeweight=".580pt" strokecolor="#000000">
                <v:path arrowok="t"/>
              </v:shape>
            </v:group>
            <v:group style="position:absolute;left:2150;top:486;width:2;height:1671" coordorigin="2150,486" coordsize="2,1671">
              <v:shape style="position:absolute;left:2150;top:486;width:2;height:1671" coordorigin="2150,486" coordsize="0,1671" path="m2150,486l2150,2156e" filled="false" stroked="true" strokeweight=".580pt" strokecolor="#000000">
                <v:path arrowok="t"/>
              </v:shape>
            </v:group>
            <v:group style="position:absolute;left:3050;top:486;width:2;height:1671" coordorigin="3050,486" coordsize="2,1671">
              <v:shape style="position:absolute;left:3050;top:486;width:2;height:1671" coordorigin="3050,486" coordsize="0,1671" path="m3050,486l3050,2156e" filled="false" stroked="true" strokeweight=".580pt" strokecolor="#000000">
                <v:path arrowok="t"/>
              </v:shape>
            </v:group>
            <v:group style="position:absolute;left:3950;top:486;width:2;height:1671" coordorigin="3950,486" coordsize="2,1671">
              <v:shape style="position:absolute;left:3950;top:486;width:2;height:1671" coordorigin="3950,486" coordsize="0,1671" path="m3950,486l3950,2156e" filled="false" stroked="true" strokeweight=".580pt" strokecolor="#000000">
                <v:path arrowok="t"/>
              </v:shape>
            </v:group>
            <v:group style="position:absolute;left:4850;top:486;width:2;height:1671" coordorigin="4850,486" coordsize="2,1671">
              <v:shape style="position:absolute;left:4850;top:486;width:2;height:1671" coordorigin="4850,486" coordsize="0,1671" path="m4850,486l4850,2156e" filled="false" stroked="true" strokeweight=".580pt" strokecolor="#000000">
                <v:path arrowok="t"/>
              </v:shape>
            </v:group>
            <v:group style="position:absolute;left:5826;top:486;width:2;height:1671" coordorigin="5826,486" coordsize="2,1671">
              <v:shape style="position:absolute;left:5826;top:486;width:2;height:1671" coordorigin="5826,486" coordsize="0,1671" path="m5826,486l5826,2156e" filled="false" stroked="true" strokeweight=".580pt" strokecolor="#000000">
                <v:path arrowok="t"/>
              </v:shape>
            </v:group>
            <v:group style="position:absolute;left:7663;top:486;width:2;height:1671" coordorigin="7663,486" coordsize="2,1671">
              <v:shape style="position:absolute;left:7663;top:486;width:2;height:1671" coordorigin="7663,486" coordsize="0,1671" path="m7663,486l7663,2156e" filled="false" stroked="true" strokeweight=".580pt" strokecolor="#000000">
                <v:path arrowok="t"/>
              </v:shape>
            </v:group>
            <v:group style="position:absolute;left:8431;top:486;width:2;height:1671" coordorigin="8431,486" coordsize="2,1671">
              <v:shape style="position:absolute;left:8431;top:486;width:2;height:1671" coordorigin="8431,486" coordsize="0,1671" path="m8431,486l8431,2156e" filled="false" stroked="true" strokeweight=".580pt" strokecolor="#000000">
                <v:path arrowok="t"/>
              </v:shape>
            </v:group>
            <v:group style="position:absolute;left:9294;top:486;width:2;height:1671" coordorigin="9294,486" coordsize="2,1671">
              <v:shape style="position:absolute;left:9294;top:486;width:2;height:1671" coordorigin="9294,486" coordsize="0,1671" path="m9294,486l9294,2156e" filled="false" stroked="true" strokeweight=".580pt" strokecolor="#000000">
                <v:path arrowok="t"/>
              </v:shape>
            </v:group>
            <v:group style="position:absolute;left:10157;top:486;width:2;height:1671" coordorigin="10157,486" coordsize="2,1671">
              <v:shape style="position:absolute;left:10157;top:486;width:2;height:1671" coordorigin="10157,486" coordsize="0,1671" path="m10157,486l10157,2156e" filled="false" stroked="true" strokeweight=".580pt" strokecolor="#000000">
                <v:path arrowok="t"/>
              </v:shape>
            </v:group>
            <v:group style="position:absolute;left:11019;top:486;width:2;height:1671" coordorigin="11019,486" coordsize="2,1671">
              <v:shape style="position:absolute;left:11019;top:486;width:2;height:1671" coordorigin="11019,486" coordsize="0,1671" path="m11019,486l11019,2156e" filled="false" stroked="true" strokeweight=".580pt" strokecolor="#000000">
                <v:path arrowok="t"/>
              </v:shape>
            </v:group>
            <v:group style="position:absolute;left:6;top:721;width:11864;height:2" coordorigin="6,721" coordsize="11864,2">
              <v:shape style="position:absolute;left:6;top:721;width:11864;height:2" coordorigin="6,721" coordsize="11864,0" path="m6,721l11869,721e" filled="false" stroked="true" strokeweight=".580pt" strokecolor="#000000">
                <v:path arrowok="t"/>
              </v:shape>
              <v:shape style="position:absolute;left:6;top:956;width:11863;height:10" type="#_x0000_t75" stroked="false">
                <v:imagedata r:id="rId71" o:title=""/>
              </v:shape>
              <v:shape style="position:absolute;left:6;top:1196;width:11863;height:10" type="#_x0000_t75" stroked="false">
                <v:imagedata r:id="rId71" o:title=""/>
              </v:shape>
              <v:shape style="position:absolute;left:6;top:1436;width:11863;height:10" type="#_x0000_t75" stroked="false">
                <v:imagedata r:id="rId71" o:title=""/>
              </v:shape>
              <v:shape style="position:absolute;left:6;top:1676;width:11863;height:10" type="#_x0000_t75" stroked="false">
                <v:imagedata r:id="rId71" o:title=""/>
              </v:shape>
            </v:group>
            <v:group style="position:absolute;left:6;top:1921;width:11864;height:2" coordorigin="6,1921" coordsize="11864,2">
              <v:shape style="position:absolute;left:6;top:1921;width:11864;height:2" coordorigin="6,1921" coordsize="11864,0" path="m6,1921l11869,1921e" filled="false" stroked="true" strokeweight=".580pt" strokecolor="#000000">
                <v:path arrowok="t"/>
              </v:shape>
              <v:shape style="position:absolute;left:6079;top:29;width:97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Consultas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4;top:26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3;top:269;width:7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81;top:269;width:1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Especializada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09;width:11726;height:1641" type="#_x0000_t202" filled="false" stroked="false">
                <v:textbox inset="0,0,0,0">
                  <w:txbxContent>
                    <w:p>
                      <w:pPr>
                        <w:tabs>
                          <w:tab w:pos="2294" w:val="left" w:leader="none"/>
                          <w:tab w:pos="3194" w:val="left" w:leader="none"/>
                          <w:tab w:pos="4093" w:val="left" w:leader="none"/>
                          <w:tab w:pos="5032" w:val="left" w:leader="none"/>
                          <w:tab w:pos="6006" w:val="left" w:leader="none"/>
                          <w:tab w:pos="6925" w:val="left" w:leader="none"/>
                          <w:tab w:pos="7740" w:val="left" w:leader="none"/>
                          <w:tab w:pos="8554" w:val="left" w:leader="none"/>
                          <w:tab w:pos="9417" w:val="left" w:leader="none"/>
                          <w:tab w:pos="10280" w:val="left" w:leader="none"/>
                          <w:tab w:pos="11140" w:val="left" w:leader="none"/>
                        </w:tabs>
                        <w:spacing w:line="205" w:lineRule="exact" w:before="0"/>
                        <w:ind w:left="139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5" w:val="left" w:leader="none"/>
                          <w:tab w:pos="2285" w:val="left" w:leader="none"/>
                          <w:tab w:pos="3185" w:val="left" w:leader="none"/>
                          <w:tab w:pos="4084" w:val="left" w:leader="none"/>
                          <w:tab w:pos="5060" w:val="left" w:leader="none"/>
                          <w:tab w:pos="6034" w:val="left" w:leader="none"/>
                          <w:tab w:pos="7008" w:val="left" w:leader="none"/>
                          <w:tab w:pos="7776" w:val="left" w:leader="none"/>
                          <w:tab w:pos="8526" w:val="left" w:leader="none"/>
                          <w:tab w:pos="9501" w:val="left" w:leader="none"/>
                          <w:tab w:pos="10363" w:val="left" w:leader="none"/>
                          <w:tab w:pos="11221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70,932</w:t>
                        <w:tab/>
                        <w:t>71,368</w:t>
                        <w:tab/>
                        <w:t>70,333</w:t>
                        <w:tab/>
                        <w:t>75,374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73,886</w:t>
                        <w:tab/>
                        <w:t>63,321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5,955</w:t>
                        <w:tab/>
                        <w:t>6,231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11,007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3,935</w:t>
                        <w:tab/>
                        <w:t>4,264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4,441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85" w:val="left" w:leader="none"/>
                          <w:tab w:pos="2285" w:val="left" w:leader="none"/>
                          <w:tab w:pos="3185" w:val="left" w:leader="none"/>
                          <w:tab w:pos="4085" w:val="left" w:leader="none"/>
                          <w:tab w:pos="5061" w:val="left" w:leader="none"/>
                          <w:tab w:pos="6035" w:val="left" w:leader="none"/>
                          <w:tab w:pos="7176" w:val="left" w:leader="none"/>
                          <w:tab w:pos="7944" w:val="left" w:leader="none"/>
                          <w:tab w:pos="9028" w:val="left" w:leader="none"/>
                          <w:tab w:pos="9891" w:val="left" w:leader="none"/>
                          <w:tab w:pos="10754" w:val="left" w:leader="none"/>
                          <w:tab w:pos="11612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24,476</w:t>
                        <w:tab/>
                        <w:t>32,124</w:t>
                        <w:tab/>
                        <w:t>31,674</w:t>
                        <w:tab/>
                        <w:t>30,401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36,342</w:t>
                        <w:tab/>
                        <w:t>42,113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148</w:t>
                        <w:tab/>
                        <w:t>220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84" w:val="left" w:leader="none"/>
                          <w:tab w:pos="2284" w:val="left" w:leader="none"/>
                          <w:tab w:pos="3184" w:val="left" w:leader="none"/>
                          <w:tab w:pos="4084" w:val="left" w:leader="none"/>
                          <w:tab w:pos="4948" w:val="left" w:leader="none"/>
                          <w:tab w:pos="5923" w:val="left" w:leader="none"/>
                          <w:tab w:pos="6897" w:val="left" w:leader="none"/>
                          <w:tab w:pos="8527" w:val="left" w:leader="none"/>
                          <w:tab w:pos="9389" w:val="left" w:leader="none"/>
                          <w:tab w:pos="10252" w:val="left" w:leader="none"/>
                          <w:tab w:pos="11110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98,234</w:t>
                        <w:tab/>
                        <w:t>90,722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80,174</w:t>
                        <w:tab/>
                        <w:t>90,568</w:t>
                        <w:tab/>
                        <w:t>105,947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110,477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28,419 </w:t>
                      </w:r>
                      <w:r>
                        <w:rPr>
                          <w:rFonts w:ascii="Arial"/>
                          <w:b/>
                          <w:spacing w:val="4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33,764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32,866</w:t>
                        <w:tab/>
                        <w:t>29,281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33,277</w:t>
                        <w:tab/>
                        <w:t>33,547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4" w:val="left" w:leader="none"/>
                          <w:tab w:pos="2284" w:val="left" w:leader="none"/>
                          <w:tab w:pos="3184" w:val="left" w:leader="none"/>
                          <w:tab w:pos="4084" w:val="left" w:leader="none"/>
                          <w:tab w:pos="4948" w:val="left" w:leader="none"/>
                          <w:tab w:pos="5923" w:val="left" w:leader="none"/>
                          <w:tab w:pos="7008" w:val="left" w:leader="none"/>
                          <w:tab w:pos="7776" w:val="left" w:leader="none"/>
                          <w:tab w:pos="8526" w:val="left" w:leader="none"/>
                          <w:tab w:pos="9501" w:val="left" w:leader="none"/>
                          <w:tab w:pos="10364" w:val="left" w:leader="none"/>
                          <w:tab w:pos="11222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68,142</w:t>
                        <w:tab/>
                        <w:t>84,469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86,625</w:t>
                        <w:tab/>
                        <w:t>89,011</w:t>
                        <w:tab/>
                        <w:t>102,300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116,617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4,848</w:t>
                        <w:tab/>
                        <w:t>6,616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14,200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6,139</w:t>
                        <w:tab/>
                        <w:t>6,010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6,312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31" w:val="left" w:leader="none"/>
                          <w:tab w:pos="2831" w:val="left" w:leader="none"/>
                          <w:tab w:pos="3730" w:val="left" w:leader="none"/>
                          <w:tab w:pos="4084" w:val="left" w:leader="none"/>
                          <w:tab w:pos="5060" w:val="left" w:leader="none"/>
                          <w:tab w:pos="6036" w:val="left" w:leader="none"/>
                          <w:tab w:pos="7445" w:val="left" w:leader="none"/>
                          <w:tab w:pos="8213" w:val="left" w:leader="none"/>
                          <w:tab w:pos="9074" w:val="left" w:leader="none"/>
                          <w:tab w:pos="9892" w:val="left" w:leader="none"/>
                          <w:tab w:pos="10755" w:val="left" w:leader="none"/>
                          <w:tab w:pos="1161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-</w:t>
                        <w:tab/>
                        <w:t>-</w:t>
                        <w:tab/>
                        <w:t>13,075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12,854</w:t>
                        <w:tab/>
                        <w:t>12,204</w:t>
                        <w:tab/>
                        <w:t>-</w:t>
                        <w:tab/>
                        <w:t>-</w:t>
                        <w:tab/>
                        <w:t>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2" w:val="left" w:leader="none"/>
                          <w:tab w:pos="4947" w:val="left" w:leader="none"/>
                          <w:tab w:pos="5921" w:val="left" w:leader="none"/>
                          <w:tab w:pos="6895" w:val="left" w:leader="none"/>
                          <w:tab w:pos="8525" w:val="left" w:leader="none"/>
                          <w:tab w:pos="9388" w:val="left" w:leader="none"/>
                          <w:tab w:pos="10251" w:val="left" w:leader="none"/>
                          <w:tab w:pos="11109" w:val="left" w:leader="none"/>
                        </w:tabs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261,784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278,683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268,806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298,429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331,329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344,732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39,370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46,831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58,073</w:t>
                        <w:tab/>
                        <w:t>39,355</w:t>
                        <w:tab/>
                        <w:t>43,551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44,300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510" w:right="6884"/>
        <w:jc w:val="left"/>
        <w:rPr>
          <w:b w:val="0"/>
          <w:bCs w:val="0"/>
        </w:rPr>
      </w:pPr>
      <w:r>
        <w:rPr>
          <w:spacing w:val="-1"/>
        </w:rPr>
        <w:t>Fuente</w:t>
      </w:r>
      <w:r>
        <w:rPr/>
        <w:t> :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</w:t>
      </w:r>
      <w:r>
        <w:rPr>
          <w:spacing w:val="46"/>
        </w:rPr>
        <w:t> </w:t>
      </w: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510" w:right="6884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1999-2001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Comondú.</w:t>
      </w:r>
      <w:r>
        <w:rPr>
          <w:spacing w:val="48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4455" w:right="3540" w:hanging="524"/>
        <w:jc w:val="left"/>
        <w:rPr>
          <w:b w:val="0"/>
          <w:bCs w:val="0"/>
        </w:rPr>
      </w:pPr>
      <w:r>
        <w:rPr>
          <w:spacing w:val="-1"/>
        </w:rPr>
        <w:t>Consultas</w:t>
      </w:r>
      <w:r>
        <w:rPr>
          <w:spacing w:val="54"/>
        </w:rPr>
        <w:t> </w:t>
      </w:r>
      <w:r>
        <w:rPr>
          <w:spacing w:val="-1"/>
        </w:rPr>
        <w:t>familiar </w:t>
      </w:r>
      <w:r>
        <w:rPr/>
        <w:t>y</w:t>
      </w:r>
      <w:r>
        <w:rPr>
          <w:spacing w:val="51"/>
        </w:rPr>
        <w:t> </w:t>
      </w:r>
      <w:r>
        <w:rPr>
          <w:spacing w:val="-1"/>
        </w:rPr>
        <w:t>especializada registradas</w:t>
      </w:r>
      <w:r>
        <w:rPr/>
        <w:t> </w:t>
      </w:r>
      <w:r>
        <w:rPr>
          <w:spacing w:val="-1"/>
        </w:rPr>
        <w:t>en el</w:t>
      </w:r>
      <w:r>
        <w:rPr>
          <w:spacing w:val="26"/>
        </w:rPr>
        <w:t> </w:t>
      </w:r>
      <w:r>
        <w:rPr>
          <w:spacing w:val="-1"/>
        </w:rPr>
        <w:t>IMSS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1.450pt;height:108.1pt;mso-position-horizontal-relative:char;mso-position-vertical-relative:line" coordorigin="0,0" coordsize="12629,2162">
            <v:group style="position:absolute;left:1199;top:6;width:2;height:2151" coordorigin="1199,6" coordsize="2,2151">
              <v:shape style="position:absolute;left:1199;top:6;width:2;height:2151" coordorigin="1199,6" coordsize="0,2151" path="m1199,6l1199,2156e" filled="false" stroked="true" strokeweight=".580pt" strokecolor="#000000">
                <v:path arrowok="t"/>
              </v:shape>
            </v:group>
            <v:group style="position:absolute;left:1194;top:241;width:11429;height:2" coordorigin="1194,241" coordsize="11429,2">
              <v:shape style="position:absolute;left:1194;top:241;width:11429;height:2" coordorigin="1194,241" coordsize="11429,0" path="m1194,241l12623,241e" filled="false" stroked="true" strokeweight=".580pt" strokecolor="#000000">
                <v:path arrowok="t"/>
              </v:shape>
            </v:group>
            <v:group style="position:absolute;left:6894;top:246;width:2;height:1911" coordorigin="6894,246" coordsize="2,1911">
              <v:shape style="position:absolute;left:6894;top:246;width:2;height:1911" coordorigin="6894,246" coordsize="0,1911" path="m6894,246l6894,2156e" filled="false" stroked="true" strokeweight=".580pt" strokecolor="#000000">
                <v:path arrowok="t"/>
              </v:shape>
            </v:group>
            <v:group style="position:absolute;left:1194;top:481;width:11429;height:2" coordorigin="1194,481" coordsize="11429,2">
              <v:shape style="position:absolute;left:1194;top:481;width:11429;height:2" coordorigin="1194,481" coordsize="11429,0" path="m1194,481l12623,481e" filled="false" stroked="true" strokeweight=".580pt" strokecolor="#000000">
                <v:path arrowok="t"/>
              </v:shape>
            </v:group>
            <v:group style="position:absolute;left:2160;top:486;width:2;height:1671" coordorigin="2160,486" coordsize="2,1671">
              <v:shape style="position:absolute;left:2160;top:486;width:2;height:1671" coordorigin="2160,486" coordsize="0,1671" path="m2160,486l2160,2156e" filled="false" stroked="true" strokeweight=".580pt" strokecolor="#000000">
                <v:path arrowok="t"/>
              </v:shape>
            </v:group>
            <v:group style="position:absolute;left:3087;top:486;width:2;height:1671" coordorigin="3087,486" coordsize="2,1671">
              <v:shape style="position:absolute;left:3087;top:486;width:2;height:1671" coordorigin="3087,486" coordsize="0,1671" path="m3087,486l3087,2156e" filled="false" stroked="true" strokeweight=".580pt" strokecolor="#000000">
                <v:path arrowok="t"/>
              </v:shape>
            </v:group>
            <v:group style="position:absolute;left:4026;top:486;width:2;height:1671" coordorigin="4026,486" coordsize="2,1671">
              <v:shape style="position:absolute;left:4026;top:486;width:2;height:1671" coordorigin="4026,486" coordsize="0,1671" path="m4026,486l4026,2156e" filled="false" stroked="true" strokeweight=".580pt" strokecolor="#000000">
                <v:path arrowok="t"/>
              </v:shape>
            </v:group>
            <v:group style="position:absolute;left:4944;top:486;width:2;height:1671" coordorigin="4944,486" coordsize="2,1671">
              <v:shape style="position:absolute;left:4944;top:486;width:2;height:1671" coordorigin="4944,486" coordsize="0,1671" path="m4944,486l4944,2156e" filled="false" stroked="true" strokeweight=".580pt" strokecolor="#000000">
                <v:path arrowok="t"/>
              </v:shape>
            </v:group>
            <v:group style="position:absolute;left:5919;top:486;width:2;height:1671" coordorigin="5919,486" coordsize="2,1671">
              <v:shape style="position:absolute;left:5919;top:486;width:2;height:1671" coordorigin="5919,486" coordsize="0,1671" path="m5919,486l5919,2156e" filled="false" stroked="true" strokeweight=".580pt" strokecolor="#000000">
                <v:path arrowok="t"/>
              </v:shape>
            </v:group>
            <v:group style="position:absolute;left:7830;top:486;width:2;height:1671" coordorigin="7830,486" coordsize="2,1671">
              <v:shape style="position:absolute;left:7830;top:486;width:2;height:1671" coordorigin="7830,486" coordsize="0,1671" path="m7830,486l7830,2156e" filled="false" stroked="true" strokeweight=".580pt" strokecolor="#000000">
                <v:path arrowok="t"/>
              </v:shape>
            </v:group>
            <v:group style="position:absolute;left:8759;top:486;width:2;height:1671" coordorigin="8759,486" coordsize="2,1671">
              <v:shape style="position:absolute;left:8759;top:486;width:2;height:1671" coordorigin="8759,486" coordsize="0,1671" path="m8759,486l8759,2156e" filled="false" stroked="true" strokeweight=".580pt" strokecolor="#000000">
                <v:path arrowok="t"/>
              </v:shape>
            </v:group>
            <v:group style="position:absolute;left:9704;top:486;width:2;height:1671" coordorigin="9704,486" coordsize="2,1671">
              <v:shape style="position:absolute;left:9704;top:486;width:2;height:1671" coordorigin="9704,486" coordsize="0,1671" path="m9704,486l9704,2156e" filled="false" stroked="true" strokeweight=".580pt" strokecolor="#000000">
                <v:path arrowok="t"/>
              </v:shape>
            </v:group>
            <v:group style="position:absolute;left:10680;top:486;width:2;height:1671" coordorigin="10680,486" coordsize="2,1671">
              <v:shape style="position:absolute;left:10680;top:486;width:2;height:1671" coordorigin="10680,486" coordsize="0,1671" path="m10680,486l10680,2156e" filled="false" stroked="true" strokeweight=".580pt" strokecolor="#000000">
                <v:path arrowok="t"/>
              </v:shape>
            </v:group>
            <v:group style="position:absolute;left:11654;top:486;width:2;height:1671" coordorigin="11654,486" coordsize="2,1671">
              <v:shape style="position:absolute;left:11654;top:486;width:2;height:1671" coordorigin="11654,486" coordsize="0,1671" path="m11654,486l11654,2156e" filled="false" stroked="true" strokeweight=".580pt" strokecolor="#000000">
                <v:path arrowok="t"/>
              </v:shape>
            </v:group>
            <v:group style="position:absolute;left:6;top:721;width:12617;height:2" coordorigin="6,721" coordsize="12617,2">
              <v:shape style="position:absolute;left:6;top:721;width:12617;height:2" coordorigin="6,721" coordsize="12617,0" path="m6,721l12623,721e" filled="false" stroked="true" strokeweight=".580pt" strokecolor="#000000">
                <v:path arrowok="t"/>
              </v:shape>
              <v:shape style="position:absolute;left:6;top:956;width:12618;height:10" type="#_x0000_t75" stroked="false">
                <v:imagedata r:id="rId72" o:title=""/>
              </v:shape>
              <v:shape style="position:absolute;left:6;top:1196;width:12618;height:10" type="#_x0000_t75" stroked="false">
                <v:imagedata r:id="rId72" o:title=""/>
              </v:shape>
              <v:shape style="position:absolute;left:6;top:1436;width:12618;height:10" type="#_x0000_t75" stroked="false">
                <v:imagedata r:id="rId72" o:title=""/>
              </v:shape>
              <v:shape style="position:absolute;left:6;top:1676;width:12618;height:10" type="#_x0000_t75" stroked="false">
                <v:imagedata r:id="rId72" o:title=""/>
              </v:shape>
            </v:group>
            <v:group style="position:absolute;left:6;top:1921;width:12617;height:2" coordorigin="6,1921" coordsize="12617,2">
              <v:shape style="position:absolute;left:6;top:1921;width:12617;height:2" coordorigin="6,1921" coordsize="12617,0" path="m6,1921l12623,1921e" filled="false" stroked="true" strokeweight=".580pt" strokecolor="#000000">
                <v:path arrowok="t"/>
              </v:shape>
              <v:shape style="position:absolute;left:6428;top:29;width:97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Consultas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9;top:26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62;top:269;width:76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Familiar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06;top:269;width:1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Especializada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;top:509;width:12490;height:1641" type="#_x0000_t202" filled="false" stroked="false">
                <v:textbox inset="0,0,0,0">
                  <w:txbxContent>
                    <w:p>
                      <w:pPr>
                        <w:tabs>
                          <w:tab w:pos="2331" w:val="left" w:leader="none"/>
                          <w:tab w:pos="3262" w:val="left" w:leader="none"/>
                          <w:tab w:pos="4191" w:val="left" w:leader="none"/>
                          <w:tab w:pos="5139" w:val="left" w:leader="none"/>
                          <w:tab w:pos="6113" w:val="left" w:leader="none"/>
                          <w:tab w:pos="7068" w:val="left" w:leader="none"/>
                          <w:tab w:pos="7999" w:val="left" w:leader="none"/>
                          <w:tab w:pos="8937" w:val="left" w:leader="none"/>
                          <w:tab w:pos="9897" w:val="left" w:leader="none"/>
                          <w:tab w:pos="10873" w:val="left" w:leader="none"/>
                          <w:tab w:pos="11847" w:val="left" w:leader="none"/>
                        </w:tabs>
                        <w:spacing w:line="205" w:lineRule="exact" w:before="0"/>
                        <w:ind w:left="138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6" w:val="left" w:leader="none"/>
                          <w:tab w:pos="2223" w:val="left" w:leader="none"/>
                          <w:tab w:pos="3160" w:val="left" w:leader="none"/>
                          <w:tab w:pos="4191" w:val="left" w:leader="none"/>
                          <w:tab w:pos="5166" w:val="left" w:leader="none"/>
                          <w:tab w:pos="6140" w:val="left" w:leader="none"/>
                          <w:tab w:pos="7076" w:val="left" w:leader="none"/>
                          <w:tab w:pos="8004" w:val="left" w:leader="none"/>
                          <w:tab w:pos="8951" w:val="left" w:leader="none"/>
                          <w:tab w:pos="9925" w:val="left" w:leader="none"/>
                          <w:tab w:pos="10901" w:val="left" w:leader="none"/>
                          <w:tab w:pos="11875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111,812</w:t>
                        <w:tab/>
                        <w:t>115,233</w:t>
                        <w:tab/>
                        <w:t>106,318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68,494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59,397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63,227</w:t>
                        <w:tab/>
                        <w:t>15,582</w:t>
                        <w:tab/>
                        <w:t>15,812</w:t>
                        <w:tab/>
                        <w:t>16,039</w:t>
                        <w:tab/>
                        <w:t>16,961</w:t>
                        <w:tab/>
                        <w:t>15,474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13,828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08" w:val="left" w:leader="none"/>
                          <w:tab w:pos="2335" w:val="left" w:leader="none"/>
                          <w:tab w:pos="3272" w:val="left" w:leader="none"/>
                          <w:tab w:pos="4191" w:val="left" w:leader="none"/>
                          <w:tab w:pos="5166" w:val="left" w:leader="none"/>
                          <w:tab w:pos="6141" w:val="left" w:leader="none"/>
                          <w:tab w:pos="7077" w:val="left" w:leader="none"/>
                          <w:tab w:pos="8116" w:val="left" w:leader="none"/>
                          <w:tab w:pos="8951" w:val="left" w:leader="none"/>
                          <w:tab w:pos="9926" w:val="left" w:leader="none"/>
                          <w:tab w:pos="10901" w:val="left" w:leader="none"/>
                          <w:tab w:pos="1187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92,179</w:t>
                        <w:tab/>
                        <w:t>93,267</w:t>
                        <w:tab/>
                        <w:t>89,339</w:t>
                        <w:tab/>
                        <w:t>71,617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75,999</w:t>
                        <w:tab/>
                        <w:t>72,894</w:t>
                        <w:tab/>
                        <w:t>10,073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9,957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10,437</w:t>
                        <w:tab/>
                        <w:t>10,982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10,306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10,598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2223" w:val="left" w:leader="none"/>
                          <w:tab w:pos="3160" w:val="left" w:leader="none"/>
                          <w:tab w:pos="5054" w:val="left" w:leader="none"/>
                          <w:tab w:pos="6029" w:val="left" w:leader="none"/>
                          <w:tab w:pos="7077" w:val="left" w:leader="none"/>
                          <w:tab w:pos="8004" w:val="left" w:leader="none"/>
                          <w:tab w:pos="8951" w:val="left" w:leader="none"/>
                          <w:tab w:pos="9926" w:val="left" w:leader="none"/>
                          <w:tab w:pos="10901" w:val="left" w:leader="none"/>
                          <w:tab w:pos="11876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266,078</w:t>
                        <w:tab/>
                        <w:t>272,716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266,573  </w:t>
                      </w:r>
                      <w:r>
                        <w:rPr>
                          <w:rFonts w:asci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195,750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201,202</w:t>
                        <w:tab/>
                        <w:t>195,557</w:t>
                        <w:tab/>
                        <w:t>70,714</w:t>
                        <w:tab/>
                        <w:t>62,178</w:t>
                        <w:tab/>
                        <w:t>61,687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60,374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59,173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60,456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2223" w:val="left" w:leader="none"/>
                          <w:tab w:pos="3160" w:val="left" w:leader="none"/>
                          <w:tab w:pos="5054" w:val="left" w:leader="none"/>
                          <w:tab w:pos="6029" w:val="left" w:leader="none"/>
                          <w:tab w:pos="7077" w:val="left" w:leader="none"/>
                          <w:tab w:pos="8004" w:val="left" w:leader="none"/>
                          <w:tab w:pos="8951" w:val="left" w:leader="none"/>
                          <w:tab w:pos="9926" w:val="left" w:leader="none"/>
                          <w:tab w:pos="10901" w:val="left" w:leader="none"/>
                          <w:tab w:pos="11876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150,551</w:t>
                        <w:tab/>
                        <w:t>157,915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174,739  </w:t>
                      </w:r>
                      <w:r>
                        <w:rPr>
                          <w:rFonts w:asci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119,396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113,590</w:t>
                        <w:tab/>
                        <w:t>137,136</w:t>
                        <w:tab/>
                        <w:t>21,764</w:t>
                        <w:tab/>
                        <w:t>23,920</w:t>
                        <w:tab/>
                        <w:t>28,220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31,644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32,374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40,006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06" w:val="left" w:leader="none"/>
                          <w:tab w:pos="2334" w:val="left" w:leader="none"/>
                          <w:tab w:pos="3271" w:val="left" w:leader="none"/>
                          <w:tab w:pos="4190" w:val="left" w:leader="none"/>
                          <w:tab w:pos="5166" w:val="left" w:leader="none"/>
                          <w:tab w:pos="6140" w:val="left" w:leader="none"/>
                          <w:tab w:pos="7578" w:val="left" w:leader="none"/>
                          <w:tab w:pos="8505" w:val="left" w:leader="none"/>
                          <w:tab w:pos="9452" w:val="left" w:leader="none"/>
                          <w:tab w:pos="10426" w:val="left" w:leader="none"/>
                          <w:tab w:pos="11402" w:val="left" w:leader="none"/>
                          <w:tab w:pos="12376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12,486</w:t>
                        <w:tab/>
                        <w:t>12,887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15,050</w:t>
                        <w:tab/>
                        <w:t>12,523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10,617</w:t>
                        <w:tab/>
                        <w:t>11,918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2223" w:val="left" w:leader="none"/>
                          <w:tab w:pos="3160" w:val="left" w:leader="none"/>
                          <w:tab w:pos="5054" w:val="left" w:leader="none"/>
                          <w:tab w:pos="6029" w:val="left" w:leader="none"/>
                          <w:tab w:pos="6965" w:val="left" w:leader="none"/>
                          <w:tab w:pos="7892" w:val="left" w:leader="none"/>
                          <w:tab w:pos="8839" w:val="left" w:leader="none"/>
                          <w:tab w:pos="9813" w:val="left" w:leader="none"/>
                          <w:tab w:pos="10789" w:val="left" w:leader="none"/>
                          <w:tab w:pos="11763" w:val="left" w:leader="none"/>
                        </w:tabs>
                        <w:spacing w:line="226" w:lineRule="exact"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633,106</w:t>
                        <w:tab/>
                        <w:t>652,018</w:t>
                        <w:tab/>
                        <w:t>652,019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467,780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460,805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480,732</w:t>
                        <w:tab/>
                        <w:t>118,133</w:t>
                        <w:tab/>
                        <w:t>111,867</w:t>
                        <w:tab/>
                        <w:t>116,383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119,961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117,327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124,888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32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740" w:right="12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324" w:right="3468" w:hanging="302"/>
        <w:jc w:val="left"/>
        <w:rPr>
          <w:b w:val="0"/>
          <w:bCs w:val="0"/>
        </w:rPr>
      </w:pPr>
      <w:r>
        <w:rPr>
          <w:spacing w:val="-1"/>
        </w:rPr>
        <w:t>Consulta</w:t>
      </w:r>
      <w:r>
        <w:rPr/>
        <w:t> general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especializada</w:t>
      </w:r>
      <w:r>
        <w:rPr/>
        <w:t> </w:t>
      </w:r>
      <w:r>
        <w:rPr>
          <w:spacing w:val="-1"/>
        </w:rPr>
        <w:t>registradas</w:t>
      </w:r>
      <w:r>
        <w:rPr/>
        <w:t> </w:t>
      </w:r>
      <w:r>
        <w:rPr>
          <w:spacing w:val="-1"/>
        </w:rPr>
        <w:t>en el</w:t>
      </w:r>
      <w:r>
        <w:rPr>
          <w:spacing w:val="24"/>
        </w:rPr>
        <w:t> </w:t>
      </w:r>
      <w:r>
        <w:rPr>
          <w:spacing w:val="-1"/>
        </w:rPr>
        <w:t>ISSSTE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2.7pt;height:108.1pt;mso-position-horizontal-relative:char;mso-position-vertical-relative:line" coordorigin="0,0" coordsize="12054,2162">
            <v:group style="position:absolute;left:1287;top:6;width:2;height:2151" coordorigin="1287,6" coordsize="2,2151">
              <v:shape style="position:absolute;left:1287;top:6;width:2;height:2151" coordorigin="1287,6" coordsize="0,2151" path="m1287,6l1287,2156e" filled="false" stroked="true" strokeweight=".580pt" strokecolor="#000000">
                <v:path arrowok="t"/>
              </v:shape>
            </v:group>
            <v:group style="position:absolute;left:1283;top:241;width:10766;height:2" coordorigin="1283,241" coordsize="10766,2">
              <v:shape style="position:absolute;left:1283;top:241;width:10766;height:2" coordorigin="1283,241" coordsize="10766,0" path="m1283,241l12048,241e" filled="false" stroked="true" strokeweight=".580pt" strokecolor="#000000">
                <v:path arrowok="t"/>
              </v:shape>
            </v:group>
            <v:group style="position:absolute;left:7016;top:246;width:2;height:1911" coordorigin="7016,246" coordsize="2,1911">
              <v:shape style="position:absolute;left:7016;top:246;width:2;height:1911" coordorigin="7016,246" coordsize="0,1911" path="m7016,246l7016,2156e" filled="false" stroked="true" strokeweight=".580pt" strokecolor="#000000">
                <v:path arrowok="t"/>
              </v:shape>
            </v:group>
            <v:group style="position:absolute;left:1283;top:481;width:10766;height:2" coordorigin="1283,481" coordsize="10766,2">
              <v:shape style="position:absolute;left:1283;top:481;width:10766;height:2" coordorigin="1283,481" coordsize="10766,0" path="m1283,481l12048,481e" filled="false" stroked="true" strokeweight=".580pt" strokecolor="#000000">
                <v:path arrowok="t"/>
              </v:shape>
            </v:group>
            <v:group style="position:absolute;left:2193;top:486;width:2;height:1671" coordorigin="2193,486" coordsize="2,1671">
              <v:shape style="position:absolute;left:2193;top:486;width:2;height:1671" coordorigin="2193,486" coordsize="0,1671" path="m2193,486l2193,2156e" filled="false" stroked="true" strokeweight=".580pt" strokecolor="#000000">
                <v:path arrowok="t"/>
              </v:shape>
            </v:group>
            <v:group style="position:absolute;left:3169;top:486;width:2;height:1671" coordorigin="3169,486" coordsize="2,1671">
              <v:shape style="position:absolute;left:3169;top:486;width:2;height:1671" coordorigin="3169,486" coordsize="0,1671" path="m3169,486l3169,2156e" filled="false" stroked="true" strokeweight=".580pt" strokecolor="#000000">
                <v:path arrowok="t"/>
              </v:shape>
            </v:group>
            <v:group style="position:absolute;left:4146;top:486;width:2;height:1671" coordorigin="4146,486" coordsize="2,1671">
              <v:shape style="position:absolute;left:4146;top:486;width:2;height:1671" coordorigin="4146,486" coordsize="0,1671" path="m4146,486l4146,2156e" filled="false" stroked="true" strokeweight=".580pt" strokecolor="#000000">
                <v:path arrowok="t"/>
              </v:shape>
            </v:group>
            <v:group style="position:absolute;left:5121;top:486;width:2;height:1671" coordorigin="5121,486" coordsize="2,1671">
              <v:shape style="position:absolute;left:5121;top:486;width:2;height:1671" coordorigin="5121,486" coordsize="0,1671" path="m5121,486l5121,2156e" filled="false" stroked="true" strokeweight=".580pt" strokecolor="#000000">
                <v:path arrowok="t"/>
              </v:shape>
            </v:group>
            <v:group style="position:absolute;left:6097;top:486;width:2;height:1671" coordorigin="6097,486" coordsize="2,1671">
              <v:shape style="position:absolute;left:6097;top:486;width:2;height:1671" coordorigin="6097,486" coordsize="0,1671" path="m6097,486l6097,2156e" filled="false" stroked="true" strokeweight=".580pt" strokecolor="#000000">
                <v:path arrowok="t"/>
              </v:shape>
            </v:group>
            <v:group style="position:absolute;left:7776;top:486;width:2;height:1671" coordorigin="7776,486" coordsize="2,1671">
              <v:shape style="position:absolute;left:7776;top:486;width:2;height:1671" coordorigin="7776,486" coordsize="0,1671" path="m7776,486l7776,2156e" filled="false" stroked="true" strokeweight=".580pt" strokecolor="#000000">
                <v:path arrowok="t"/>
              </v:shape>
            </v:group>
            <v:group style="position:absolute;left:8639;top:486;width:2;height:1671" coordorigin="8639,486" coordsize="2,1671">
              <v:shape style="position:absolute;left:8639;top:486;width:2;height:1671" coordorigin="8639,486" coordsize="0,1671" path="m8639,486l8639,2156e" filled="false" stroked="true" strokeweight=".580pt" strokecolor="#000000">
                <v:path arrowok="t"/>
              </v:shape>
            </v:group>
            <v:group style="position:absolute;left:9467;top:486;width:2;height:1671" coordorigin="9467,486" coordsize="2,1671">
              <v:shape style="position:absolute;left:9467;top:486;width:2;height:1671" coordorigin="9467,486" coordsize="0,1671" path="m9467,486l9467,2156e" filled="false" stroked="true" strokeweight=".580pt" strokecolor="#000000">
                <v:path arrowok="t"/>
              </v:shape>
            </v:group>
            <v:group style="position:absolute;left:10329;top:486;width:2;height:1671" coordorigin="10329,486" coordsize="2,1671">
              <v:shape style="position:absolute;left:10329;top:486;width:2;height:1671" coordorigin="10329,486" coordsize="0,1671" path="m10329,486l10329,2156e" filled="false" stroked="true" strokeweight=".580pt" strokecolor="#000000">
                <v:path arrowok="t"/>
              </v:shape>
            </v:group>
            <v:group style="position:absolute;left:11192;top:486;width:2;height:1671" coordorigin="11192,486" coordsize="2,1671">
              <v:shape style="position:absolute;left:11192;top:486;width:2;height:1671" coordorigin="11192,486" coordsize="0,1671" path="m11192,486l11192,2156e" filled="false" stroked="true" strokeweight=".580pt" strokecolor="#000000">
                <v:path arrowok="t"/>
              </v:shape>
            </v:group>
            <v:group style="position:absolute;left:6;top:721;width:12042;height:2" coordorigin="6,721" coordsize="12042,2">
              <v:shape style="position:absolute;left:6;top:721;width:12042;height:2" coordorigin="6,721" coordsize="12042,0" path="m6,721l12048,721e" filled="false" stroked="true" strokeweight=".580pt" strokecolor="#000000">
                <v:path arrowok="t"/>
              </v:shape>
              <v:shape style="position:absolute;left:6;top:956;width:12046;height:10" type="#_x0000_t75" stroked="false">
                <v:imagedata r:id="rId73" o:title=""/>
              </v:shape>
              <v:shape style="position:absolute;left:6;top:1196;width:12046;height:10" type="#_x0000_t75" stroked="false">
                <v:imagedata r:id="rId73" o:title=""/>
              </v:shape>
              <v:shape style="position:absolute;left:6;top:1436;width:12046;height:10" type="#_x0000_t75" stroked="false">
                <v:imagedata r:id="rId73" o:title=""/>
              </v:shape>
              <v:shape style="position:absolute;left:6;top:1676;width:12046;height:10" type="#_x0000_t75" stroked="false">
                <v:imagedata r:id="rId73" o:title=""/>
              </v:shape>
            </v:group>
            <v:group style="position:absolute;left:6;top:1921;width:12042;height:2" coordorigin="6,1921" coordsize="12042,2">
              <v:shape style="position:absolute;left:6;top:1921;width:12042;height:2" coordorigin="6,1921" coordsize="12042,0" path="m6,1921l12048,1921e" filled="false" stroked="true" strokeweight=".580pt" strokecolor="#000000">
                <v:path arrowok="t"/>
              </v:shape>
              <v:shape style="position:absolute;left:6135;top:5;width:1071;height:226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Consultas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183;top:26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77;top:269;width:7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78;top:269;width:1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Especializada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;top:509;width:11917;height:1641" type="#_x0000_t202" filled="false" stroked="false">
                <v:textbox inset="0,0,0,0">
                  <w:txbxContent>
                    <w:p>
                      <w:pPr>
                        <w:tabs>
                          <w:tab w:pos="2387" w:val="left" w:leader="none"/>
                          <w:tab w:pos="3364" w:val="left" w:leader="none"/>
                          <w:tab w:pos="4339" w:val="left" w:leader="none"/>
                          <w:tab w:pos="5315" w:val="left" w:leader="none"/>
                          <w:tab w:pos="6263" w:val="left" w:leader="none"/>
                          <w:tab w:pos="7103" w:val="left" w:leader="none"/>
                          <w:tab w:pos="7913" w:val="left" w:leader="none"/>
                          <w:tab w:pos="8757" w:val="left" w:leader="none"/>
                          <w:tab w:pos="9603" w:val="left" w:leader="none"/>
                          <w:tab w:pos="10466" w:val="left" w:leader="none"/>
                          <w:tab w:pos="11330" w:val="left" w:leader="none"/>
                        </w:tabs>
                        <w:spacing w:line="205" w:lineRule="exact" w:before="0"/>
                        <w:ind w:left="14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9" w:val="left" w:leader="none"/>
                          <w:tab w:pos="2416" w:val="left" w:leader="none"/>
                          <w:tab w:pos="3393" w:val="left" w:leader="none"/>
                          <w:tab w:pos="4368" w:val="left" w:leader="none"/>
                          <w:tab w:pos="5344" w:val="left" w:leader="none"/>
                          <w:tab w:pos="6263" w:val="left" w:leader="none"/>
                          <w:tab w:pos="7133" w:val="left" w:leader="none"/>
                          <w:tab w:pos="7995" w:val="left" w:leader="none"/>
                          <w:tab w:pos="8823" w:val="left" w:leader="none"/>
                          <w:tab w:pos="9686" w:val="left" w:leader="none"/>
                          <w:tab w:pos="10549" w:val="left" w:leader="none"/>
                          <w:tab w:pos="11413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45,976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46,503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45,190</w:t>
                        <w:tab/>
                        <w:t>43,206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45,990</w:t>
                        <w:tab/>
                        <w:t>36,451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8,743</w:t>
                        <w:tab/>
                        <w:t>9,050</w:t>
                        <w:tab/>
                        <w:t>8,571</w:t>
                        <w:tab/>
                        <w:t>8,147</w:t>
                        <w:tab/>
                        <w:t>7,282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6,186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40" w:val="left" w:leader="none"/>
                          <w:tab w:pos="2417" w:val="left" w:leader="none"/>
                          <w:tab w:pos="3393" w:val="left" w:leader="none"/>
                          <w:tab w:pos="4368" w:val="left" w:leader="none"/>
                          <w:tab w:pos="5344" w:val="left" w:leader="none"/>
                          <w:tab w:pos="6263" w:val="left" w:leader="none"/>
                          <w:tab w:pos="7134" w:val="left" w:leader="none"/>
                          <w:tab w:pos="7996" w:val="left" w:leader="none"/>
                          <w:tab w:pos="8824" w:val="left" w:leader="none"/>
                          <w:tab w:pos="9687" w:val="left" w:leader="none"/>
                          <w:tab w:pos="10550" w:val="left" w:leader="none"/>
                          <w:tab w:pos="1141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36,040</w:t>
                        <w:tab/>
                        <w:t>39,996</w:t>
                        <w:tab/>
                        <w:t>52,406</w:t>
                        <w:tab/>
                        <w:t>60,630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56,701</w:t>
                        <w:tab/>
                        <w:t>40,122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4,101</w:t>
                        <w:tab/>
                        <w:t>4,720</w:t>
                        <w:tab/>
                        <w:t>4,707</w:t>
                        <w:tab/>
                        <w:t>4,506</w:t>
                        <w:tab/>
                        <w:t>4,438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3,577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39" w:val="left" w:leader="none"/>
                          <w:tab w:pos="2304" w:val="left" w:leader="none"/>
                          <w:tab w:pos="3281" w:val="left" w:leader="none"/>
                          <w:tab w:pos="4256" w:val="left" w:leader="none"/>
                          <w:tab w:pos="5232" w:val="left" w:leader="none"/>
                          <w:tab w:pos="6263" w:val="left" w:leader="none"/>
                          <w:tab w:pos="7884" w:val="left" w:leader="none"/>
                          <w:tab w:pos="8712" w:val="left" w:leader="none"/>
                          <w:tab w:pos="9575" w:val="left" w:leader="none"/>
                          <w:tab w:pos="10438" w:val="left" w:leader="none"/>
                          <w:tab w:pos="11302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72,472</w:t>
                        <w:tab/>
                        <w:t>112,033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116,800</w:t>
                        <w:tab/>
                        <w:t>112,875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118,099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94,974 </w:t>
                      </w:r>
                      <w:r>
                        <w:rPr>
                          <w:rFonts w:ascii="Arial"/>
                          <w:b/>
                          <w:spacing w:val="3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45,520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50,506</w:t>
                        <w:tab/>
                        <w:t>47,003</w:t>
                        <w:tab/>
                        <w:t>45,838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47,333</w:t>
                        <w:tab/>
                        <w:t>43,889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8" w:val="left" w:leader="none"/>
                          <w:tab w:pos="2415" w:val="left" w:leader="none"/>
                          <w:tab w:pos="3392" w:val="left" w:leader="none"/>
                          <w:tab w:pos="4367" w:val="left" w:leader="none"/>
                          <w:tab w:pos="5343" w:val="left" w:leader="none"/>
                          <w:tab w:pos="6263" w:val="left" w:leader="none"/>
                          <w:tab w:pos="7134" w:val="left" w:leader="none"/>
                          <w:tab w:pos="7996" w:val="left" w:leader="none"/>
                          <w:tab w:pos="8824" w:val="left" w:leader="none"/>
                          <w:tab w:pos="9687" w:val="left" w:leader="none"/>
                          <w:tab w:pos="10549" w:val="left" w:leader="none"/>
                          <w:tab w:pos="11413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25,188</w:t>
                        <w:tab/>
                        <w:t>27,097</w:t>
                        <w:tab/>
                        <w:t>33,092</w:t>
                        <w:tab/>
                        <w:t>30,485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33,853</w:t>
                        <w:tab/>
                        <w:t>30,591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2,262</w:t>
                        <w:tab/>
                        <w:t>2,676</w:t>
                        <w:tab/>
                        <w:t>3,364</w:t>
                        <w:tab/>
                        <w:t>3,441</w:t>
                        <w:tab/>
                        <w:t>3,044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9" w:val="left" w:leader="none"/>
                          <w:tab w:pos="2416" w:val="left" w:leader="none"/>
                          <w:tab w:pos="3393" w:val="left" w:leader="none"/>
                          <w:tab w:pos="4369" w:val="left" w:leader="none"/>
                          <w:tab w:pos="5345" w:val="left" w:leader="none"/>
                          <w:tab w:pos="6264" w:val="left" w:leader="none"/>
                          <w:tab w:pos="7525" w:val="left" w:leader="none"/>
                          <w:tab w:pos="8387" w:val="left" w:leader="none"/>
                          <w:tab w:pos="9215" w:val="left" w:leader="none"/>
                          <w:tab w:pos="10078" w:val="left" w:leader="none"/>
                          <w:tab w:pos="10940" w:val="left" w:leader="none"/>
                          <w:tab w:pos="11804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12,430</w:t>
                        <w:tab/>
                        <w:t>12,105</w:t>
                        <w:tab/>
                        <w:t>14,094</w:t>
                        <w:tab/>
                        <w:t>14,849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14,844</w:t>
                        <w:tab/>
                        <w:t>14,426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8" w:val="left" w:leader="none"/>
                          <w:tab w:pos="2305" w:val="left" w:leader="none"/>
                          <w:tab w:pos="3281" w:val="left" w:leader="none"/>
                          <w:tab w:pos="4256" w:val="left" w:leader="none"/>
                          <w:tab w:pos="5232" w:val="left" w:leader="none"/>
                          <w:tab w:pos="7884" w:val="left" w:leader="none"/>
                          <w:tab w:pos="8712" w:val="left" w:leader="none"/>
                          <w:tab w:pos="9575" w:val="left" w:leader="none"/>
                          <w:tab w:pos="10438" w:val="left" w:leader="none"/>
                          <w:tab w:pos="11302" w:val="left" w:leader="none"/>
                        </w:tabs>
                        <w:spacing w:line="226" w:lineRule="exact" w:before="10"/>
                        <w:ind w:left="2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192,106</w:t>
                        <w:tab/>
                        <w:t>237,734</w:t>
                        <w:tab/>
                        <w:t>261,582</w:t>
                        <w:tab/>
                        <w:t>262,045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269,487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216,564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60,626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66,952</w:t>
                        <w:tab/>
                        <w:t>63,645</w:t>
                        <w:tab/>
                        <w:t>61,932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62,097</w:t>
                        <w:tab/>
                        <w:t>56,547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560" w:right="4322"/>
        <w:jc w:val="left"/>
        <w:rPr>
          <w:b w:val="0"/>
          <w:bCs w:val="0"/>
        </w:rPr>
      </w:pPr>
      <w:r>
        <w:rPr>
          <w:spacing w:val="-1"/>
        </w:rPr>
        <w:t>Fuente</w:t>
      </w:r>
      <w:r>
        <w:rPr/>
        <w:t> :</w:t>
      </w:r>
      <w:r>
        <w:rPr>
          <w:spacing w:val="-1"/>
        </w:rPr>
        <w:t> 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(ISSSTE),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spacing w:val="66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2002.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5832" w:right="2781" w:hanging="3246"/>
        <w:jc w:val="left"/>
        <w:rPr>
          <w:b w:val="0"/>
          <w:bCs w:val="0"/>
        </w:rPr>
      </w:pPr>
      <w:r>
        <w:rPr>
          <w:spacing w:val="-1"/>
        </w:rPr>
        <w:t>Unidades médicas de la SSA, IMSS </w:t>
      </w:r>
      <w:r>
        <w:rPr/>
        <w:t>e</w:t>
      </w:r>
      <w:r>
        <w:rPr>
          <w:spacing w:val="-1"/>
        </w:rPr>
        <w:t> ISSSTE por nivel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0"/>
        </w:rPr>
        <w:t> </w:t>
      </w:r>
      <w:r>
        <w:rPr/>
        <w:t>2003-2004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5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696"/>
        <w:gridCol w:w="697"/>
        <w:gridCol w:w="697"/>
        <w:gridCol w:w="697"/>
        <w:gridCol w:w="697"/>
        <w:gridCol w:w="697"/>
        <w:gridCol w:w="696"/>
        <w:gridCol w:w="697"/>
        <w:gridCol w:w="697"/>
        <w:gridCol w:w="697"/>
        <w:gridCol w:w="697"/>
        <w:gridCol w:w="690"/>
      </w:tblGrid>
      <w:tr>
        <w:trPr>
          <w:trHeight w:val="240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1610" w:right="0"/>
        <w:jc w:val="left"/>
        <w:rPr>
          <w:b w:val="0"/>
          <w:bCs w:val="0"/>
        </w:rPr>
      </w:pPr>
      <w:r>
        <w:rPr/>
        <w:pict>
          <v:group style="position:absolute;margin-left:168pt;margin-top:-120.330002pt;width:481.15pt;height:120.05pt;mso-position-horizontal-relative:page;mso-position-vertical-relative:paragraph;z-index:-1098472" coordorigin="3360,-2407" coordsize="9623,2401">
            <v:group style="position:absolute;left:4620;top:-2401;width:2;height:2390" coordorigin="4620,-2401" coordsize="2,2390">
              <v:shape style="position:absolute;left:4620;top:-2401;width:2;height:2390" coordorigin="4620,-2401" coordsize="0,2390" path="m4620,-2401l4620,-12e" filled="false" stroked="true" strokeweight=".580pt" strokecolor="#000000">
                <v:path arrowok="t"/>
              </v:shape>
            </v:group>
            <v:group style="position:absolute;left:4615;top:-2167;width:8362;height:2" coordorigin="4615,-2167" coordsize="8362,2">
              <v:shape style="position:absolute;left:4615;top:-2167;width:8362;height:2" coordorigin="4615,-2167" coordsize="8362,0" path="m4615,-2167l12977,-2167e" filled="false" stroked="true" strokeweight=".580pt" strokecolor="#000000">
                <v:path arrowok="t"/>
              </v:shape>
            </v:group>
            <v:group style="position:absolute;left:8802;top:-2162;width:2;height:2151" coordorigin="8802,-2162" coordsize="2,2151">
              <v:shape style="position:absolute;left:8802;top:-2162;width:2;height:2151" coordorigin="8802,-2162" coordsize="0,2151" path="m8802,-2162l8802,-12e" filled="false" stroked="true" strokeweight=".580pt" strokecolor="#000000">
                <v:path arrowok="t"/>
              </v:shape>
            </v:group>
            <v:group style="position:absolute;left:4615;top:-1927;width:8362;height:2" coordorigin="4615,-1927" coordsize="8362,2">
              <v:shape style="position:absolute;left:4615;top:-1927;width:8362;height:2" coordorigin="4615,-1927" coordsize="8362,0" path="m4615,-1927l12977,-1927e" filled="false" stroked="true" strokeweight=".580pt" strokecolor="#000000">
                <v:path arrowok="t"/>
              </v:shape>
            </v:group>
            <v:group style="position:absolute;left:6013;top:-1922;width:2;height:1911" coordorigin="6013,-1922" coordsize="2,1911">
              <v:shape style="position:absolute;left:6013;top:-1922;width:2;height:1911" coordorigin="6013,-1922" coordsize="0,1911" path="m6013,-1922l6013,-12e" filled="false" stroked="true" strokeweight=".580pt" strokecolor="#000000">
                <v:path arrowok="t"/>
              </v:shape>
            </v:group>
            <v:group style="position:absolute;left:7408;top:-1922;width:2;height:1911" coordorigin="7408,-1922" coordsize="2,1911">
              <v:shape style="position:absolute;left:7408;top:-1922;width:2;height:1911" coordorigin="7408,-1922" coordsize="0,1911" path="m7408,-1922l7408,-12e" filled="false" stroked="true" strokeweight=".580pt" strokecolor="#000000">
                <v:path arrowok="t"/>
              </v:shape>
            </v:group>
            <v:group style="position:absolute;left:10195;top:-1922;width:2;height:1911" coordorigin="10195,-1922" coordsize="2,1911">
              <v:shape style="position:absolute;left:10195;top:-1922;width:2;height:1911" coordorigin="10195,-1922" coordsize="0,1911" path="m10195,-1922l10195,-12e" filled="false" stroked="true" strokeweight=".580pt" strokecolor="#000000">
                <v:path arrowok="t"/>
              </v:shape>
            </v:group>
            <v:group style="position:absolute;left:11590;top:-1922;width:2;height:1911" coordorigin="11590,-1922" coordsize="2,1911">
              <v:shape style="position:absolute;left:11590;top:-1922;width:2;height:1911" coordorigin="11590,-1922" coordsize="0,1911" path="m11590,-1922l11590,-12e" filled="false" stroked="true" strokeweight=".580pt" strokecolor="#000000">
                <v:path arrowok="t"/>
              </v:shape>
              <v:shape style="position:absolute;left:3360;top:-1212;width:9618;height:10" type="#_x0000_t75" stroked="false">
                <v:imagedata r:id="rId74" o:title=""/>
              </v:shape>
              <v:shape style="position:absolute;left:3360;top:-972;width:9618;height:10" type="#_x0000_t75" stroked="false">
                <v:imagedata r:id="rId74" o:title=""/>
              </v:shape>
              <v:shape style="position:absolute;left:3360;top:-732;width:9618;height:10" type="#_x0000_t75" stroked="false">
                <v:imagedata r:id="rId74" o:title=""/>
              </v:shape>
              <v:shape style="position:absolute;left:3360;top:-492;width:9618;height:10" type="#_x0000_t75" stroked="false">
                <v:imagedata r:id="rId74" o:title=""/>
              </v:shape>
              <v:shape style="position:absolute;left:7921;top:-2377;width:17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Unidades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médicas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38;top:-2017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11;top:-1898;width:4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SSA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39;top:-2138;width:1143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Primer nivel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IMSS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48;top:-1898;width:7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ISSSTE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93;top:-1898;width:4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SSA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10;top:-2138;width:2432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Segundo nivel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20" w:val="left" w:leader="none"/>
                        </w:tabs>
                        <w:spacing w:line="226" w:lineRule="exact" w:before="10"/>
                        <w:ind w:left="43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IMSS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ISSSTE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</w:t>
      </w:r>
      <w:r>
        <w:rPr>
          <w:b w:val="0"/>
        </w:rPr>
      </w:r>
    </w:p>
    <w:p>
      <w:pPr>
        <w:spacing w:after="0" w:line="148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218" w:right="2929" w:hanging="1101"/>
        <w:jc w:val="left"/>
        <w:rPr>
          <w:b w:val="0"/>
          <w:bCs w:val="0"/>
        </w:rPr>
      </w:pPr>
      <w:r>
        <w:rPr/>
        <w:t>Egresos</w:t>
      </w:r>
      <w:r>
        <w:rPr>
          <w:spacing w:val="-1"/>
        </w:rPr>
        <w:t> </w:t>
      </w:r>
      <w:r>
        <w:rPr/>
        <w:t>hospitalarios,</w:t>
      </w:r>
      <w:r>
        <w:rPr>
          <w:spacing w:val="-2"/>
        </w:rPr>
        <w:t> </w:t>
      </w:r>
      <w:r>
        <w:rPr>
          <w:spacing w:val="-1"/>
        </w:rPr>
        <w:t>intervenciones</w:t>
      </w:r>
      <w:r>
        <w:rPr/>
        <w:t> quirúrgicas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partos</w:t>
      </w:r>
      <w:r>
        <w:rPr>
          <w:spacing w:val="-1"/>
        </w:rPr>
        <w:t> atendidos</w:t>
      </w:r>
      <w:r>
        <w:rPr>
          <w:spacing w:val="24"/>
        </w:rPr>
        <w:t> </w:t>
      </w:r>
      <w:r>
        <w:rPr>
          <w:spacing w:val="-1"/>
        </w:rPr>
        <w:t>en la SSA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9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8.7pt;height:101.5pt;mso-position-horizontal-relative:char;mso-position-vertical-relative:line" coordorigin="0,0" coordsize="10974,2030">
            <v:group style="position:absolute;left:1221;top:6;width:2;height:2019" coordorigin="1221,6" coordsize="2,2019">
              <v:shape style="position:absolute;left:1221;top:6;width:2;height:2019" coordorigin="1221,6" coordsize="0,2019" path="m1221,6l1221,2024e" filled="false" stroked="true" strokeweight=".580pt" strokecolor="#000000">
                <v:path arrowok="t"/>
              </v:shape>
            </v:group>
            <v:group style="position:absolute;left:6347;top:6;width:2;height:2019" coordorigin="6347,6" coordsize="2,2019">
              <v:shape style="position:absolute;left:6347;top:6;width:2;height:2019" coordorigin="6347,6" coordsize="0,2019" path="m6347,6l6347,2024e" filled="false" stroked="true" strokeweight=".580pt" strokecolor="#000000">
                <v:path arrowok="t"/>
              </v:shape>
            </v:group>
            <v:group style="position:absolute;left:1217;top:349;width:9752;height:2" coordorigin="1217,349" coordsize="9752,2">
              <v:shape style="position:absolute;left:1217;top:349;width:9752;height:2" coordorigin="1217,349" coordsize="9752,0" path="m1217,349l10968,349e" filled="false" stroked="true" strokeweight=".580pt" strokecolor="#000000">
                <v:path arrowok="t"/>
              </v:shape>
            </v:group>
            <v:group style="position:absolute;left:2041;top:354;width:2;height:1671" coordorigin="2041,354" coordsize="2,1671">
              <v:shape style="position:absolute;left:2041;top:354;width:2;height:1671" coordorigin="2041,354" coordsize="0,1671" path="m2041,354l2041,2024e" filled="false" stroked="true" strokeweight=".580pt" strokecolor="#000000">
                <v:path arrowok="t"/>
              </v:shape>
            </v:group>
            <v:group style="position:absolute;left:2870;top:354;width:2;height:1671" coordorigin="2870,354" coordsize="2,1671">
              <v:shape style="position:absolute;left:2870;top:354;width:2;height:1671" coordorigin="2870,354" coordsize="0,1671" path="m2870,354l2870,2024e" filled="false" stroked="true" strokeweight=".580pt" strokecolor="#000000">
                <v:path arrowok="t"/>
              </v:shape>
            </v:group>
            <v:group style="position:absolute;left:3685;top:354;width:2;height:1671" coordorigin="3685,354" coordsize="2,1671">
              <v:shape style="position:absolute;left:3685;top:354;width:2;height:1671" coordorigin="3685,354" coordsize="0,1671" path="m3685,354l3685,2024e" filled="false" stroked="true" strokeweight=".580pt" strokecolor="#000000">
                <v:path arrowok="t"/>
              </v:shape>
            </v:group>
            <v:group style="position:absolute;left:4621;top:354;width:2;height:1671" coordorigin="4621,354" coordsize="2,1671">
              <v:shape style="position:absolute;left:4621;top:354;width:2;height:1671" coordorigin="4621,354" coordsize="0,1671" path="m4621,354l4621,2024e" filled="false" stroked="true" strokeweight=".580pt" strokecolor="#000000">
                <v:path arrowok="t"/>
              </v:shape>
            </v:group>
            <v:group style="position:absolute;left:5484;top:354;width:2;height:1671" coordorigin="5484,354" coordsize="2,1671">
              <v:shape style="position:absolute;left:5484;top:354;width:2;height:1671" coordorigin="5484,354" coordsize="0,1671" path="m5484,354l5484,2024e" filled="false" stroked="true" strokeweight=".580pt" strokecolor="#000000">
                <v:path arrowok="t"/>
              </v:shape>
            </v:group>
            <v:group style="position:absolute;left:7113;top:354;width:2;height:1671" coordorigin="7113,354" coordsize="2,1671">
              <v:shape style="position:absolute;left:7113;top:354;width:2;height:1671" coordorigin="7113,354" coordsize="0,1671" path="m7113,354l7113,2024e" filled="false" stroked="true" strokeweight=".580pt" strokecolor="#000000">
                <v:path arrowok="t"/>
              </v:shape>
            </v:group>
            <v:group style="position:absolute;left:7913;top:354;width:2;height:1671" coordorigin="7913,354" coordsize="2,1671">
              <v:shape style="position:absolute;left:7913;top:354;width:2;height:1671" coordorigin="7913,354" coordsize="0,1671" path="m7913,354l7913,2024e" filled="false" stroked="true" strokeweight=".580pt" strokecolor="#000000">
                <v:path arrowok="t"/>
              </v:shape>
            </v:group>
            <v:group style="position:absolute;left:8725;top:354;width:2;height:1671" coordorigin="8725,354" coordsize="2,1671">
              <v:shape style="position:absolute;left:8725;top:354;width:2;height:1671" coordorigin="8725,354" coordsize="0,1671" path="m8725,354l8725,2024e" filled="false" stroked="true" strokeweight=".580pt" strokecolor="#000000">
                <v:path arrowok="t"/>
              </v:shape>
            </v:group>
            <v:group style="position:absolute;left:9477;top:354;width:2;height:1671" coordorigin="9477,354" coordsize="2,1671">
              <v:shape style="position:absolute;left:9477;top:354;width:2;height:1671" coordorigin="9477,354" coordsize="0,1671" path="m9477,354l9477,2024e" filled="false" stroked="true" strokeweight=".580pt" strokecolor="#000000">
                <v:path arrowok="t"/>
              </v:shape>
            </v:group>
            <v:group style="position:absolute;left:10279;top:354;width:2;height:1671" coordorigin="10279,354" coordsize="2,1671">
              <v:shape style="position:absolute;left:10279;top:354;width:2;height:1671" coordorigin="10279,354" coordsize="0,1671" path="m10279,354l10279,2024e" filled="false" stroked="true" strokeweight=".580pt" strokecolor="#000000">
                <v:path arrowok="t"/>
              </v:shape>
            </v:group>
            <v:group style="position:absolute;left:6;top:589;width:10962;height:2" coordorigin="6,589" coordsize="10962,2">
              <v:shape style="position:absolute;left:6;top:589;width:10962;height:2" coordorigin="6,589" coordsize="10962,0" path="m6,589l10968,589e" filled="false" stroked="true" strokeweight=".580pt" strokecolor="#000000">
                <v:path arrowok="t"/>
              </v:shape>
              <v:shape style="position:absolute;left:6;top:824;width:10964;height:10" type="#_x0000_t75" stroked="false">
                <v:imagedata r:id="rId75" o:title=""/>
              </v:shape>
              <v:shape style="position:absolute;left:6;top:1064;width:10964;height:10" type="#_x0000_t75" stroked="false">
                <v:imagedata r:id="rId75" o:title=""/>
              </v:shape>
              <v:shape style="position:absolute;left:6;top:1304;width:10964;height:10" type="#_x0000_t75" stroked="false">
                <v:imagedata r:id="rId75" o:title=""/>
              </v:shape>
              <v:shape style="position:absolute;left:6;top:1544;width:10964;height:10" type="#_x0000_t75" stroked="false">
                <v:imagedata r:id="rId75" o:title=""/>
              </v:shape>
            </v:group>
            <v:group style="position:absolute;left:6;top:1789;width:10962;height:2" coordorigin="6,1789" coordsize="10962,2">
              <v:shape style="position:absolute;left:6;top:1789;width:10962;height:2" coordorigin="6,1789" coordsize="10962,0" path="m6,1789l10968,1789e" filled="false" stroked="true" strokeweight=".580pt" strokecolor="#000000">
                <v:path arrowok="t"/>
              </v:shape>
              <v:shape style="position:absolute;left:151;top:20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37;top:137;width:209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Egresos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hospitalarios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1;top:137;width:25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Intervenciones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quirúrgicas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377;width:10822;height:1641" type="#_x0000_t202" filled="false" stroked="false">
                <v:textbox inset="0,0,0,0">
                  <w:txbxContent>
                    <w:p>
                      <w:pPr>
                        <w:tabs>
                          <w:tab w:pos="2149" w:val="left" w:leader="none"/>
                          <w:tab w:pos="2970" w:val="left" w:leader="none"/>
                          <w:tab w:pos="3844" w:val="left" w:leader="none"/>
                          <w:tab w:pos="4744" w:val="left" w:leader="none"/>
                          <w:tab w:pos="5606" w:val="left" w:leader="none"/>
                          <w:tab w:pos="6421" w:val="left" w:leader="none"/>
                          <w:tab w:pos="7203" w:val="left" w:leader="none"/>
                          <w:tab w:pos="8010" w:val="left" w:leader="none"/>
                          <w:tab w:pos="8793" w:val="left" w:leader="none"/>
                          <w:tab w:pos="9568" w:val="left" w:leader="none"/>
                          <w:tab w:pos="10318" w:val="left" w:leader="none"/>
                        </w:tabs>
                        <w:spacing w:line="205" w:lineRule="exact" w:before="0"/>
                        <w:ind w:left="13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6" w:val="left" w:leader="none"/>
                          <w:tab w:pos="2216" w:val="left" w:leader="none"/>
                          <w:tab w:pos="3030" w:val="left" w:leader="none"/>
                          <w:tab w:pos="3965" w:val="left" w:leader="none"/>
                          <w:tab w:pos="4828" w:val="left" w:leader="none"/>
                          <w:tab w:pos="5691" w:val="left" w:leader="none"/>
                          <w:tab w:pos="6626" w:val="left" w:leader="none"/>
                          <w:tab w:pos="7424" w:val="left" w:leader="none"/>
                          <w:tab w:pos="8237" w:val="left" w:leader="none"/>
                          <w:tab w:pos="8989" w:val="left" w:leader="none"/>
                          <w:tab w:pos="9789" w:val="left" w:leader="none"/>
                          <w:tab w:pos="1048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2,167</w:t>
                        <w:tab/>
                        <w:t>2,369</w:t>
                        <w:tab/>
                        <w:t>1,924</w:t>
                        <w:tab/>
                        <w:t>1,998</w:t>
                        <w:tab/>
                        <w:t>2,038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1,907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843</w:t>
                        <w:tab/>
                        <w:t>916</w:t>
                        <w:tab/>
                        <w:t>783</w:t>
                        <w:tab/>
                        <w:t>858</w:t>
                        <w:tab/>
                        <w:t>930</w:t>
                        <w:tab/>
                        <w:t>786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53" w:val="left" w:leader="none"/>
                          <w:tab w:pos="2215" w:val="left" w:leader="none"/>
                          <w:tab w:pos="3197" w:val="left" w:leader="none"/>
                          <w:tab w:pos="4132" w:val="left" w:leader="none"/>
                          <w:tab w:pos="4995" w:val="left" w:leader="none"/>
                          <w:tab w:pos="5857" w:val="left" w:leader="none"/>
                          <w:tab w:pos="6625" w:val="left" w:leader="none"/>
                          <w:tab w:pos="7423" w:val="left" w:leader="none"/>
                          <w:tab w:pos="8459" w:val="left" w:leader="none"/>
                          <w:tab w:pos="8989" w:val="left" w:leader="none"/>
                          <w:tab w:pos="9789" w:val="left" w:leader="none"/>
                          <w:tab w:pos="1048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893</w:t>
                        <w:tab/>
                        <w:t>1,022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791</w:t>
                        <w:tab/>
                        <w:t>881</w:t>
                        <w:tab/>
                        <w:t>906</w:t>
                        <w:tab/>
                        <w:t>883</w:t>
                        <w:tab/>
                        <w:t>408</w:t>
                        <w:tab/>
                        <w:t>436</w:t>
                        <w:tab/>
                        <w:t>0</w:t>
                        <w:tab/>
                        <w:t>410</w:t>
                        <w:tab/>
                        <w:t>431</w:t>
                        <w:tab/>
                        <w:t>414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85" w:val="left" w:leader="none"/>
                          <w:tab w:pos="2214" w:val="left" w:leader="none"/>
                          <w:tab w:pos="3029" w:val="left" w:leader="none"/>
                          <w:tab w:pos="3964" w:val="left" w:leader="none"/>
                          <w:tab w:pos="4827" w:val="left" w:leader="none"/>
                          <w:tab w:pos="5690" w:val="left" w:leader="none"/>
                          <w:tab w:pos="6458" w:val="left" w:leader="none"/>
                          <w:tab w:pos="7256" w:val="left" w:leader="none"/>
                          <w:tab w:pos="8070" w:val="left" w:leader="none"/>
                          <w:tab w:pos="8822" w:val="left" w:leader="none"/>
                          <w:tab w:pos="9622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5,746</w:t>
                        <w:tab/>
                        <w:t>5,504</w:t>
                        <w:tab/>
                        <w:t>5,564</w:t>
                        <w:tab/>
                        <w:t>5,650</w:t>
                        <w:tab/>
                        <w:t>6,531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6,463</w:t>
                        <w:tab/>
                        <w:t>4,729</w:t>
                        <w:tab/>
                        <w:t>3,636</w:t>
                        <w:tab/>
                        <w:t>3,737</w:t>
                        <w:tab/>
                        <w:t>3,685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4,088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4,201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5" w:val="left" w:leader="none"/>
                          <w:tab w:pos="2214" w:val="left" w:leader="none"/>
                          <w:tab w:pos="3029" w:val="left" w:leader="none"/>
                          <w:tab w:pos="3964" w:val="left" w:leader="none"/>
                          <w:tab w:pos="4827" w:val="left" w:leader="none"/>
                          <w:tab w:pos="5690" w:val="left" w:leader="none"/>
                          <w:tab w:pos="6625" w:val="left" w:leader="none"/>
                          <w:tab w:pos="7423" w:val="left" w:leader="none"/>
                          <w:tab w:pos="8236" w:val="left" w:leader="none"/>
                          <w:tab w:pos="8821" w:val="left" w:leader="none"/>
                          <w:tab w:pos="9622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2,007</w:t>
                        <w:tab/>
                        <w:t>2,228</w:t>
                        <w:tab/>
                        <w:t>2,280</w:t>
                        <w:tab/>
                        <w:t>2,379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2,641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2,648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729</w:t>
                        <w:tab/>
                        <w:t>971</w:t>
                        <w:tab/>
                        <w:t>873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1,071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1,182 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1,162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3" w:val="left" w:leader="none"/>
                          <w:tab w:pos="2339" w:val="left" w:leader="none"/>
                          <w:tab w:pos="3161" w:val="left" w:leader="none"/>
                          <w:tab w:pos="4131" w:val="left" w:leader="none"/>
                          <w:tab w:pos="4994" w:val="left" w:leader="none"/>
                          <w:tab w:pos="5857" w:val="left" w:leader="none"/>
                          <w:tab w:pos="6612" w:val="left" w:leader="none"/>
                          <w:tab w:pos="7394" w:val="left" w:leader="none"/>
                          <w:tab w:pos="8200" w:val="left" w:leader="none"/>
                          <w:tab w:pos="9100" w:val="left" w:leader="none"/>
                          <w:tab w:pos="9901" w:val="left" w:leader="none"/>
                          <w:tab w:pos="10821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  <w:tab/>
                        <w:t>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-</w:t>
                        <w:tab/>
                        <w:t>382</w:t>
                        <w:tab/>
                        <w:t>309</w:t>
                        <w:tab/>
                        <w:t>193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  <w:tab/>
                        <w:t>-</w:t>
                        <w:tab/>
                        <w:t>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38</w:t>
                        <w:tab/>
                        <w:t>11</w:t>
                        <w:tab/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4" w:val="left" w:leader="none"/>
                          <w:tab w:pos="2103" w:val="left" w:leader="none"/>
                          <w:tab w:pos="2918" w:val="left" w:leader="none"/>
                          <w:tab w:pos="3853" w:val="left" w:leader="none"/>
                          <w:tab w:pos="4716" w:val="left" w:leader="none"/>
                          <w:tab w:pos="5578" w:val="left" w:leader="none"/>
                          <w:tab w:pos="6457" w:val="left" w:leader="none"/>
                          <w:tab w:pos="7256" w:val="left" w:leader="none"/>
                          <w:tab w:pos="8069" w:val="left" w:leader="none"/>
                          <w:tab w:pos="8822" w:val="left" w:leader="none"/>
                          <w:tab w:pos="9622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10,813</w:t>
                        <w:tab/>
                        <w:t>11,123</w:t>
                        <w:tab/>
                        <w:t>10,559</w:t>
                        <w:tab/>
                        <w:t>11,290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12,425</w:t>
                        <w:tab/>
                        <w:t>12,094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6,709</w:t>
                        <w:tab/>
                        <w:t>5,959</w:t>
                        <w:tab/>
                        <w:t>5,393</w:t>
                        <w:tab/>
                        <w:t>6,062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6,642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6,570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4"/>
        <w:ind w:left="80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33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6.95pt;height:104.65pt;mso-position-horizontal-relative:char;mso-position-vertical-relative:line" coordorigin="0,0" coordsize="6139,2093">
            <v:group style="position:absolute;left:1220;top:6;width:2;height:2081" coordorigin="1220,6" coordsize="2,2081">
              <v:shape style="position:absolute;left:1220;top:6;width:2;height:2081" coordorigin="1220,6" coordsize="0,2081" path="m1220,6l1220,2087e" filled="false" stroked="true" strokeweight=".580pt" strokecolor="#000000">
                <v:path arrowok="t"/>
              </v:shape>
            </v:group>
            <v:group style="position:absolute;left:1215;top:411;width:4918;height:2" coordorigin="1215,411" coordsize="4918,2">
              <v:shape style="position:absolute;left:1215;top:411;width:4918;height:2" coordorigin="1215,411" coordsize="4918,0" path="m1215,411l6133,411e" filled="false" stroked="true" strokeweight=".580pt" strokecolor="#000000">
                <v:path arrowok="t"/>
              </v:shape>
            </v:group>
            <v:group style="position:absolute;left:1973;top:416;width:2;height:1671" coordorigin="1973,416" coordsize="2,1671">
              <v:shape style="position:absolute;left:1973;top:416;width:2;height:1671" coordorigin="1973,416" coordsize="0,1671" path="m1973,416l1973,2087e" filled="false" stroked="true" strokeweight=".580pt" strokecolor="#000000">
                <v:path arrowok="t"/>
              </v:shape>
            </v:group>
            <v:group style="position:absolute;left:2882;top:416;width:2;height:1671" coordorigin="2882,416" coordsize="2,1671">
              <v:shape style="position:absolute;left:2882;top:416;width:2;height:1671" coordorigin="2882,416" coordsize="0,1671" path="m2882,416l2882,2087e" filled="false" stroked="true" strokeweight=".580pt" strokecolor="#000000">
                <v:path arrowok="t"/>
              </v:shape>
            </v:group>
            <v:group style="position:absolute;left:3721;top:416;width:2;height:1671" coordorigin="3721,416" coordsize="2,1671">
              <v:shape style="position:absolute;left:3721;top:416;width:2;height:1671" coordorigin="3721,416" coordsize="0,1671" path="m3721,416l3721,2087e" filled="false" stroked="true" strokeweight=".580pt" strokecolor="#000000">
                <v:path arrowok="t"/>
              </v:shape>
            </v:group>
            <v:group style="position:absolute;left:4561;top:416;width:2;height:1671" coordorigin="4561,416" coordsize="2,1671">
              <v:shape style="position:absolute;left:4561;top:416;width:2;height:1671" coordorigin="4561,416" coordsize="0,1671" path="m4561,416l4561,2087e" filled="false" stroked="true" strokeweight=".580pt" strokecolor="#000000">
                <v:path arrowok="t"/>
              </v:shape>
            </v:group>
            <v:group style="position:absolute;left:5443;top:416;width:2;height:1671" coordorigin="5443,416" coordsize="2,1671">
              <v:shape style="position:absolute;left:5443;top:416;width:2;height:1671" coordorigin="5443,416" coordsize="0,1671" path="m5443,416l5443,2087e" filled="false" stroked="true" strokeweight=".580pt" strokecolor="#000000">
                <v:path arrowok="t"/>
              </v:shape>
            </v:group>
            <v:group style="position:absolute;left:6;top:651;width:6128;height:2" coordorigin="6,651" coordsize="6128,2">
              <v:shape style="position:absolute;left:6;top:651;width:6128;height:2" coordorigin="6,651" coordsize="6128,0" path="m6,651l6133,651e" filled="false" stroked="true" strokeweight=".580pt" strokecolor="#000000">
                <v:path arrowok="t"/>
              </v:shape>
              <v:shape style="position:absolute;left:6;top:887;width:6128;height:10" type="#_x0000_t75" stroked="false">
                <v:imagedata r:id="rId76" o:title=""/>
              </v:shape>
              <v:shape style="position:absolute;left:6;top:1127;width:6128;height:10" type="#_x0000_t75" stroked="false">
                <v:imagedata r:id="rId76" o:title=""/>
              </v:shape>
              <v:shape style="position:absolute;left:6;top:1367;width:6128;height:10" type="#_x0000_t75" stroked="false">
                <v:imagedata r:id="rId76" o:title=""/>
              </v:shape>
              <v:shape style="position:absolute;left:6;top:1607;width:6128;height:10" type="#_x0000_t75" stroked="false">
                <v:imagedata r:id="rId76" o:title=""/>
              </v:shape>
            </v:group>
            <v:group style="position:absolute;left:6;top:1851;width:6128;height:2" coordorigin="6,1851" coordsize="6128,2">
              <v:shape style="position:absolute;left:6;top:1851;width:6128;height:2" coordorigin="6,1851" coordsize="6128,0" path="m6,1851l6133,1851e" filled="false" stroked="true" strokeweight=".580pt" strokecolor="#000000">
                <v:path arrowok="t"/>
              </v:shape>
              <v:shape style="position:absolute;left:150;top:235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68;top:201;width:16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Partos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40;width:5989;height:1641" type="#_x0000_t202" filled="false" stroked="false">
                <v:textbox inset="0,0,0,0">
                  <w:txbxContent>
                    <w:p>
                      <w:pPr>
                        <w:tabs>
                          <w:tab w:pos="2121" w:val="left" w:leader="none"/>
                          <w:tab w:pos="2996" w:val="left" w:leader="none"/>
                          <w:tab w:pos="3834" w:val="left" w:leader="none"/>
                          <w:tab w:pos="4696" w:val="left" w:leader="none"/>
                          <w:tab w:pos="5485" w:val="left" w:leader="none"/>
                        </w:tabs>
                        <w:spacing w:line="205" w:lineRule="exact" w:before="0"/>
                        <w:ind w:left="12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6" w:val="left" w:leader="none"/>
                          <w:tab w:pos="2395" w:val="left" w:leader="none"/>
                          <w:tab w:pos="3234" w:val="left" w:leader="none"/>
                          <w:tab w:pos="4074" w:val="left" w:leader="none"/>
                          <w:tab w:pos="4956" w:val="left" w:leader="none"/>
                          <w:tab w:pos="5653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900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911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661</w:t>
                        <w:tab/>
                        <w:t>844</w:t>
                        <w:tab/>
                        <w:t>862</w:t>
                        <w:tab/>
                        <w:t>840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86" w:val="left" w:leader="none"/>
                          <w:tab w:pos="2395" w:val="left" w:leader="none"/>
                          <w:tab w:pos="3234" w:val="left" w:leader="none"/>
                          <w:tab w:pos="4074" w:val="left" w:leader="none"/>
                          <w:tab w:pos="4956" w:val="left" w:leader="none"/>
                          <w:tab w:pos="565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344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405</w:t>
                        <w:tab/>
                        <w:t>381</w:t>
                        <w:tab/>
                        <w:t>338</w:t>
                        <w:tab/>
                        <w:t>345</w:t>
                        <w:tab/>
                        <w:t>411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18" w:val="left" w:leader="none"/>
                          <w:tab w:pos="2228" w:val="left" w:leader="none"/>
                          <w:tab w:pos="3067" w:val="left" w:leader="none"/>
                          <w:tab w:pos="3907" w:val="left" w:leader="none"/>
                          <w:tab w:pos="4789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1,680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1,723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1,021</w:t>
                        <w:tab/>
                        <w:t>1,813</w:t>
                        <w:tab/>
                        <w:t>1,957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5" w:val="left" w:leader="none"/>
                          <w:tab w:pos="2227" w:val="left" w:leader="none"/>
                          <w:tab w:pos="3233" w:val="left" w:leader="none"/>
                          <w:tab w:pos="3906" w:val="left" w:leader="none"/>
                          <w:tab w:pos="4788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946</w:t>
                        <w:tab/>
                        <w:t>1,135</w:t>
                        <w:tab/>
                        <w:t>953</w:t>
                        <w:tab/>
                        <w:t>1,291</w:t>
                        <w:tab/>
                        <w:t>1,351 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1,350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1" w:val="left" w:leader="none"/>
                          <w:tab w:pos="2311" w:val="left" w:leader="none"/>
                          <w:tab w:pos="3186" w:val="left" w:leader="none"/>
                          <w:tab w:pos="4185" w:val="left" w:leader="none"/>
                          <w:tab w:pos="5067" w:val="left" w:leader="none"/>
                          <w:tab w:pos="5988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  <w:tab/>
                        <w:t>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-</w:t>
                        <w:tab/>
                        <w:t>40</w:t>
                        <w:tab/>
                        <w:t>57</w:t>
                        <w:tab/>
                        <w:t>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9" w:val="left" w:leader="none"/>
                          <w:tab w:pos="2228" w:val="left" w:leader="none"/>
                          <w:tab w:pos="3066" w:val="left" w:leader="none"/>
                          <w:tab w:pos="3906" w:val="left" w:leader="none"/>
                          <w:tab w:pos="4788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3,870</w:t>
                        <w:tab/>
                        <w:t>4,174</w:t>
                        <w:tab/>
                        <w:t>3,016</w:t>
                        <w:tab/>
                        <w:t>4,326</w:t>
                        <w:tab/>
                        <w:t>4,572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4,616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374" w:right="389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</w:t>
      </w:r>
      <w:r>
        <w:rPr>
          <w:spacing w:val="46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1999-2001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Comondú.</w:t>
      </w:r>
      <w:r>
        <w:rPr>
          <w:b w:val="0"/>
        </w:rPr>
      </w:r>
    </w:p>
    <w:p>
      <w:pPr>
        <w:pStyle w:val="BodyText"/>
        <w:spacing w:line="240" w:lineRule="auto"/>
        <w:ind w:left="3374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180" w:right="2929" w:hanging="1063"/>
        <w:jc w:val="left"/>
        <w:rPr>
          <w:b w:val="0"/>
          <w:bCs w:val="0"/>
        </w:rPr>
      </w:pPr>
      <w:r>
        <w:rPr/>
        <w:t>Egresos</w:t>
      </w:r>
      <w:r>
        <w:rPr>
          <w:spacing w:val="-1"/>
        </w:rPr>
        <w:t> </w:t>
      </w:r>
      <w:r>
        <w:rPr/>
        <w:t>hospitalarios,</w:t>
      </w:r>
      <w:r>
        <w:rPr>
          <w:spacing w:val="-2"/>
        </w:rPr>
        <w:t> </w:t>
      </w:r>
      <w:r>
        <w:rPr>
          <w:spacing w:val="-1"/>
        </w:rPr>
        <w:t>intervenciones</w:t>
      </w:r>
      <w:r>
        <w:rPr/>
        <w:t> quirúrgicas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partos</w:t>
      </w:r>
      <w:r>
        <w:rPr>
          <w:spacing w:val="-1"/>
        </w:rPr>
        <w:t> atendidos</w:t>
      </w:r>
      <w:r>
        <w:rPr>
          <w:spacing w:val="24"/>
        </w:rPr>
        <w:t> </w:t>
      </w:r>
      <w:r>
        <w:rPr>
          <w:spacing w:val="-1"/>
        </w:rPr>
        <w:t>en el IMSS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9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3.550pt;height:90.85pt;mso-position-horizontal-relative:char;mso-position-vertical-relative:line" coordorigin="0,0" coordsize="10871,1817">
            <v:group style="position:absolute;left:1220;top:6;width:2;height:1805" coordorigin="1220,6" coordsize="2,1805">
              <v:shape style="position:absolute;left:1220;top:6;width:2;height:1805" coordorigin="1220,6" coordsize="0,1805" path="m1220,6l1220,1811e" filled="false" stroked="true" strokeweight=".580pt" strokecolor="#000000">
                <v:path arrowok="t"/>
              </v:shape>
            </v:group>
            <v:group style="position:absolute;left:6275;top:6;width:2;height:1805" coordorigin="6275,6" coordsize="2,1805">
              <v:shape style="position:absolute;left:6275;top:6;width:2;height:1805" coordorigin="6275,6" coordsize="0,1805" path="m6275,6l6275,1811e" filled="false" stroked="true" strokeweight=".580pt" strokecolor="#000000">
                <v:path arrowok="t"/>
              </v:shape>
            </v:group>
            <v:group style="position:absolute;left:1215;top:375;width:9650;height:2" coordorigin="1215,375" coordsize="9650,2">
              <v:shape style="position:absolute;left:1215;top:375;width:9650;height:2" coordorigin="1215,375" coordsize="9650,0" path="m1215,375l10865,375e" filled="false" stroked="true" strokeweight=".580pt" strokecolor="#000000">
                <v:path arrowok="t"/>
              </v:shape>
            </v:group>
            <v:group style="position:absolute;left:2066;top:380;width:2;height:1431" coordorigin="2066,380" coordsize="2,1431">
              <v:shape style="position:absolute;left:2066;top:380;width:2;height:1431" coordorigin="2066,380" coordsize="0,1431" path="m2066,380l2066,1811e" filled="false" stroked="true" strokeweight=".580pt" strokecolor="#000000">
                <v:path arrowok="t"/>
              </v:shape>
            </v:group>
            <v:group style="position:absolute;left:2893;top:380;width:2;height:1431" coordorigin="2893,380" coordsize="2,1431">
              <v:shape style="position:absolute;left:2893;top:380;width:2;height:1431" coordorigin="2893,380" coordsize="0,1431" path="m2893,380l2893,1811e" filled="false" stroked="true" strokeweight=".580pt" strokecolor="#000000">
                <v:path arrowok="t"/>
              </v:shape>
            </v:group>
            <v:group style="position:absolute;left:3720;top:380;width:2;height:1431" coordorigin="3720,380" coordsize="2,1431">
              <v:shape style="position:absolute;left:3720;top:380;width:2;height:1431" coordorigin="3720,380" coordsize="0,1431" path="m3720,380l3720,1811e" filled="false" stroked="true" strokeweight=".580pt" strokecolor="#000000">
                <v:path arrowok="t"/>
              </v:shape>
            </v:group>
            <v:group style="position:absolute;left:4566;top:380;width:2;height:1431" coordorigin="4566,380" coordsize="2,1431">
              <v:shape style="position:absolute;left:4566;top:380;width:2;height:1431" coordorigin="4566,380" coordsize="0,1431" path="m4566,380l4566,1811e" filled="false" stroked="true" strokeweight=".580pt" strokecolor="#000000">
                <v:path arrowok="t"/>
              </v:shape>
            </v:group>
            <v:group style="position:absolute;left:5412;top:380;width:2;height:1431" coordorigin="5412,380" coordsize="2,1431">
              <v:shape style="position:absolute;left:5412;top:380;width:2;height:1431" coordorigin="5412,380" coordsize="0,1431" path="m5412,380l5412,1811e" filled="false" stroked="true" strokeweight=".580pt" strokecolor="#000000">
                <v:path arrowok="t"/>
              </v:shape>
            </v:group>
            <v:group style="position:absolute;left:6972;top:380;width:2;height:1431" coordorigin="6972,380" coordsize="2,1431">
              <v:shape style="position:absolute;left:6972;top:380;width:2;height:1431" coordorigin="6972,380" coordsize="0,1431" path="m6972,380l6972,1811e" filled="false" stroked="true" strokeweight=".580pt" strokecolor="#000000">
                <v:path arrowok="t"/>
              </v:shape>
            </v:group>
            <v:group style="position:absolute;left:7697;top:380;width:2;height:1431" coordorigin="7697,380" coordsize="2,1431">
              <v:shape style="position:absolute;left:7697;top:380;width:2;height:1431" coordorigin="7697,380" coordsize="0,1431" path="m7697,380l7697,1811e" filled="false" stroked="true" strokeweight=".580pt" strokecolor="#000000">
                <v:path arrowok="t"/>
              </v:shape>
            </v:group>
            <v:group style="position:absolute;left:8442;top:380;width:2;height:1431" coordorigin="8442,380" coordsize="2,1431">
              <v:shape style="position:absolute;left:8442;top:380;width:2;height:1431" coordorigin="8442,380" coordsize="0,1431" path="m8442,380l8442,1811e" filled="false" stroked="true" strokeweight=".580pt" strokecolor="#000000">
                <v:path arrowok="t"/>
              </v:shape>
            </v:group>
            <v:group style="position:absolute;left:9195;top:380;width:2;height:1431" coordorigin="9195,380" coordsize="2,1431">
              <v:shape style="position:absolute;left:9195;top:380;width:2;height:1431" coordorigin="9195,380" coordsize="0,1431" path="m9195,380l9195,1811e" filled="false" stroked="true" strokeweight=".580pt" strokecolor="#000000">
                <v:path arrowok="t"/>
              </v:shape>
            </v:group>
            <v:group style="position:absolute;left:10009;top:380;width:2;height:1431" coordorigin="10009,380" coordsize="2,1431">
              <v:shape style="position:absolute;left:10009;top:380;width:2;height:1431" coordorigin="10009,380" coordsize="0,1431" path="m10009,380l10009,1811e" filled="false" stroked="true" strokeweight=".580pt" strokecolor="#000000">
                <v:path arrowok="t"/>
              </v:shape>
            </v:group>
            <v:group style="position:absolute;left:6;top:615;width:10859;height:2" coordorigin="6,615" coordsize="10859,2">
              <v:shape style="position:absolute;left:6;top:615;width:10859;height:2" coordorigin="6,615" coordsize="10859,0" path="m6,615l10865,615e" filled="false" stroked="true" strokeweight=".580pt" strokecolor="#000000">
                <v:path arrowok="t"/>
              </v:shape>
              <v:shape style="position:absolute;left:6;top:851;width:10862;height:10" type="#_x0000_t75" stroked="false">
                <v:imagedata r:id="rId77" o:title=""/>
              </v:shape>
              <v:shape style="position:absolute;left:6;top:1091;width:10862;height:10" type="#_x0000_t75" stroked="false">
                <v:imagedata r:id="rId77" o:title=""/>
              </v:shape>
              <v:shape style="position:absolute;left:6;top:1331;width:10862;height:10" type="#_x0000_t75" stroked="false">
                <v:imagedata r:id="rId77" o:title=""/>
              </v:shape>
            </v:group>
            <v:group style="position:absolute;left:6;top:1575;width:10859;height:2" coordorigin="6,1575" coordsize="10859,2">
              <v:shape style="position:absolute;left:6;top:1575;width:10859;height:2" coordorigin="6,1575" coordsize="10859,0" path="m6,1575l10865,1575e" filled="false" stroked="true" strokeweight=".580pt" strokecolor="#000000">
                <v:path arrowok="t"/>
              </v:shape>
              <v:shape style="position:absolute;left:149;top:217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01;top:165;width:209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Egresos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hospitalarios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5;top:165;width:25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Intervenciones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quirúrgicas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04;width:10719;height:1401" type="#_x0000_t202" filled="false" stroked="false">
                <v:textbox inset="0,0,0,0">
                  <w:txbxContent>
                    <w:p>
                      <w:pPr>
                        <w:tabs>
                          <w:tab w:pos="2173" w:val="left" w:leader="none"/>
                          <w:tab w:pos="2999" w:val="left" w:leader="none"/>
                          <w:tab w:pos="3835" w:val="left" w:leader="none"/>
                          <w:tab w:pos="4681" w:val="left" w:leader="none"/>
                          <w:tab w:pos="5536" w:val="left" w:leader="none"/>
                          <w:tab w:pos="6317" w:val="left" w:leader="none"/>
                          <w:tab w:pos="7027" w:val="left" w:leader="none"/>
                          <w:tab w:pos="7763" w:val="left" w:leader="none"/>
                          <w:tab w:pos="8511" w:val="left" w:leader="none"/>
                          <w:tab w:pos="9295" w:val="left" w:leader="none"/>
                          <w:tab w:pos="10132" w:val="left" w:leader="none"/>
                        </w:tabs>
                        <w:spacing w:line="205" w:lineRule="exact" w:before="0"/>
                        <w:ind w:left="133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11" w:val="left" w:leader="none"/>
                          <w:tab w:pos="2239" w:val="left" w:leader="none"/>
                          <w:tab w:pos="3066" w:val="left" w:leader="none"/>
                          <w:tab w:pos="3910" w:val="left" w:leader="none"/>
                          <w:tab w:pos="4756" w:val="left" w:leader="none"/>
                          <w:tab w:pos="5619" w:val="left" w:leader="none"/>
                          <w:tab w:pos="7042" w:val="left" w:leader="none"/>
                          <w:tab w:pos="7787" w:val="left" w:leader="none"/>
                          <w:tab w:pos="8541" w:val="left" w:leader="none"/>
                          <w:tab w:pos="9354" w:val="left" w:leader="none"/>
                          <w:tab w:pos="1021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2,362</w:t>
                        <w:tab/>
                        <w:t>2,287</w:t>
                        <w:tab/>
                        <w:t>2,524</w:t>
                        <w:tab/>
                        <w:t>2,463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2,561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2,381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1,274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1,253</w:t>
                        <w:tab/>
                        <w:t>1,137</w:t>
                        <w:tab/>
                        <w:t>1,161</w:t>
                        <w:tab/>
                        <w:t>1,044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1,034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11" w:val="left" w:leader="none"/>
                          <w:tab w:pos="2239" w:val="left" w:leader="none"/>
                          <w:tab w:pos="3066" w:val="left" w:leader="none"/>
                          <w:tab w:pos="3911" w:val="left" w:leader="none"/>
                          <w:tab w:pos="4756" w:val="left" w:leader="none"/>
                          <w:tab w:pos="5619" w:val="left" w:leader="none"/>
                          <w:tab w:pos="6484" w:val="left" w:leader="none"/>
                          <w:tab w:pos="7209" w:val="left" w:leader="none"/>
                          <w:tab w:pos="7787" w:val="left" w:leader="none"/>
                          <w:tab w:pos="8540" w:val="left" w:leader="none"/>
                          <w:tab w:pos="9354" w:val="left" w:leader="none"/>
                          <w:tab w:pos="1021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1,337</w:t>
                        <w:tab/>
                        <w:t>1,567</w:t>
                        <w:tab/>
                        <w:t>1,634</w:t>
                        <w:tab/>
                        <w:t>1,911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1,920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1,531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957</w:t>
                        <w:tab/>
                        <w:t>992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1,052</w:t>
                        <w:tab/>
                        <w:t>1,052</w:t>
                        <w:tab/>
                        <w:t>1,116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1,049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10" w:val="left" w:leader="none"/>
                          <w:tab w:pos="2238" w:val="left" w:leader="none"/>
                          <w:tab w:pos="3065" w:val="left" w:leader="none"/>
                          <w:tab w:pos="3910" w:val="left" w:leader="none"/>
                          <w:tab w:pos="4756" w:val="left" w:leader="none"/>
                          <w:tab w:pos="5619" w:val="left" w:leader="none"/>
                          <w:tab w:pos="7042" w:val="left" w:leader="none"/>
                          <w:tab w:pos="7788" w:val="left" w:leader="none"/>
                          <w:tab w:pos="8541" w:val="left" w:leader="none"/>
                          <w:tab w:pos="9355" w:val="left" w:leader="none"/>
                          <w:tab w:pos="1021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5,900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5,772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5,625</w:t>
                        <w:tab/>
                        <w:t>5,892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6,314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6,326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5,014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4,974</w:t>
                        <w:tab/>
                        <w:t>4,809</w:t>
                        <w:tab/>
                        <w:t>4,860</w:t>
                        <w:tab/>
                        <w:t>4,696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4,871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10" w:val="left" w:leader="none"/>
                          <w:tab w:pos="2238" w:val="left" w:leader="none"/>
                          <w:tab w:pos="3065" w:val="left" w:leader="none"/>
                          <w:tab w:pos="3910" w:val="left" w:leader="none"/>
                          <w:tab w:pos="4756" w:val="left" w:leader="none"/>
                          <w:tab w:pos="5619" w:val="left" w:leader="none"/>
                          <w:tab w:pos="7042" w:val="left" w:leader="none"/>
                          <w:tab w:pos="7788" w:val="left" w:leader="none"/>
                          <w:tab w:pos="8541" w:val="left" w:leader="none"/>
                          <w:tab w:pos="9355" w:val="left" w:leader="none"/>
                          <w:tab w:pos="1021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3,157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3,753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3,818</w:t>
                        <w:tab/>
                        <w:t>4,320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4,769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5,036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2,558</w:t>
                        <w:tab/>
                        <w:t>2,712</w:t>
                        <w:tab/>
                        <w:t>3,401</w:t>
                        <w:tab/>
                        <w:t>3,269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9" w:val="left" w:leader="none"/>
                          <w:tab w:pos="2127" w:val="left" w:leader="none"/>
                          <w:tab w:pos="2954" w:val="left" w:leader="none"/>
                          <w:tab w:pos="3799" w:val="left" w:leader="none"/>
                          <w:tab w:pos="4644" w:val="left" w:leader="none"/>
                          <w:tab w:pos="5507" w:val="left" w:leader="none"/>
                          <w:tab w:pos="7042" w:val="left" w:leader="none"/>
                          <w:tab w:pos="7787" w:val="left" w:leader="none"/>
                          <w:tab w:pos="9242" w:val="left" w:leader="none"/>
                          <w:tab w:pos="10104" w:val="left" w:leader="none"/>
                        </w:tabs>
                        <w:spacing w:line="226" w:lineRule="exact"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12,756</w:t>
                        <w:tab/>
                        <w:t>13,379</w:t>
                        <w:tab/>
                        <w:t>13,601</w:t>
                        <w:tab/>
                        <w:t>14,586</w:t>
                        <w:tab/>
                        <w:t>15,654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15,274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9,444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9,777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9,710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10,474</w:t>
                        <w:tab/>
                        <w:t>10,125</w:t>
                        <w:tab/>
                        <w:t>10,289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33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6.9pt;height:102.35pt;mso-position-horizontal-relative:char;mso-position-vertical-relative:line" coordorigin="0,0" coordsize="6138,2047">
            <v:group style="position:absolute;left:1220;top:206;width:2;height:1835" coordorigin="1220,206" coordsize="2,1835">
              <v:shape style="position:absolute;left:1220;top:206;width:2;height:1835" coordorigin="1220,206" coordsize="0,1835" path="m1220,206l1220,2040e" filled="false" stroked="true" strokeweight=".580pt" strokecolor="#000000">
                <v:path arrowok="t"/>
              </v:shape>
            </v:group>
            <v:group style="position:absolute;left:1215;top:606;width:4917;height:2" coordorigin="1215,606" coordsize="4917,2">
              <v:shape style="position:absolute;left:1215;top:606;width:4917;height:2" coordorigin="1215,606" coordsize="4917,0" path="m1215,606l6132,606e" filled="false" stroked="true" strokeweight=".580pt" strokecolor="#000000">
                <v:path arrowok="t"/>
              </v:shape>
            </v:group>
            <v:group style="position:absolute;left:1973;top:611;width:2;height:1430" coordorigin="1973,611" coordsize="2,1430">
              <v:shape style="position:absolute;left:1973;top:611;width:2;height:1430" coordorigin="1973,611" coordsize="0,1430" path="m1973,611l1973,2040e" filled="false" stroked="true" strokeweight=".580pt" strokecolor="#000000">
                <v:path arrowok="t"/>
              </v:shape>
            </v:group>
            <v:group style="position:absolute;left:2810;top:611;width:2;height:1430" coordorigin="2810,611" coordsize="2,1430">
              <v:shape style="position:absolute;left:2810;top:611;width:2;height:1430" coordorigin="2810,611" coordsize="0,1430" path="m2810,611l2810,2040e" filled="false" stroked="true" strokeweight=".580pt" strokecolor="#000000">
                <v:path arrowok="t"/>
              </v:shape>
            </v:group>
            <v:group style="position:absolute;left:3669;top:611;width:2;height:1430" coordorigin="3669,611" coordsize="2,1430">
              <v:shape style="position:absolute;left:3669;top:611;width:2;height:1430" coordorigin="3669,611" coordsize="0,1430" path="m3669,611l3669,2040e" filled="false" stroked="true" strokeweight=".580pt" strokecolor="#000000">
                <v:path arrowok="t"/>
              </v:shape>
            </v:group>
            <v:group style="position:absolute;left:4507;top:611;width:2;height:1430" coordorigin="4507,611" coordsize="2,1430">
              <v:shape style="position:absolute;left:4507;top:611;width:2;height:1430" coordorigin="4507,611" coordsize="0,1430" path="m4507,611l4507,2040e" filled="false" stroked="true" strokeweight=".580pt" strokecolor="#000000">
                <v:path arrowok="t"/>
              </v:shape>
            </v:group>
            <v:group style="position:absolute;left:5388;top:611;width:2;height:1430" coordorigin="5388,611" coordsize="2,1430">
              <v:shape style="position:absolute;left:5388;top:611;width:2;height:1430" coordorigin="5388,611" coordsize="0,1430" path="m5388,611l5388,2040e" filled="false" stroked="true" strokeweight=".580pt" strokecolor="#000000">
                <v:path arrowok="t"/>
              </v:shape>
            </v:group>
            <v:group style="position:absolute;left:6;top:845;width:6126;height:2" coordorigin="6,845" coordsize="6126,2">
              <v:shape style="position:absolute;left:6;top:845;width:6126;height:2" coordorigin="6,845" coordsize="6126,0" path="m6,845l6132,845e" filled="false" stroked="true" strokeweight=".580pt" strokecolor="#000000">
                <v:path arrowok="t"/>
              </v:shape>
              <v:shape style="position:absolute;left:6;top:1080;width:6126;height:10" type="#_x0000_t75" stroked="false">
                <v:imagedata r:id="rId78" o:title=""/>
              </v:shape>
              <v:shape style="position:absolute;left:6;top:1320;width:6126;height:10" type="#_x0000_t75" stroked="false">
                <v:imagedata r:id="rId78" o:title=""/>
              </v:shape>
              <v:shape style="position:absolute;left:6;top:1560;width:6126;height:10" type="#_x0000_t75" stroked="false">
                <v:imagedata r:id="rId78" o:title=""/>
              </v:shape>
            </v:group>
            <v:group style="position:absolute;left:6;top:1805;width:6126;height:2" coordorigin="6,1805" coordsize="6126,2">
              <v:shape style="position:absolute;left:6;top:1805;width:6126;height:2" coordorigin="6,1805" coordsize="6126,0" path="m6,1805l6132,1805e" filled="false" stroked="true" strokeweight=".580pt" strokecolor="#000000">
                <v:path arrowok="t"/>
              </v:shape>
              <v:shape style="position:absolute;left:4674;top:0;width:144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0;top:431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67;top:395;width:16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Partos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635;width:5987;height:1400" type="#_x0000_t202" filled="false" stroked="false">
                <v:textbox inset="0,0,0,0">
                  <w:txbxContent>
                    <w:p>
                      <w:pPr>
                        <w:tabs>
                          <w:tab w:pos="2085" w:val="left" w:leader="none"/>
                          <w:tab w:pos="2933" w:val="left" w:leader="none"/>
                          <w:tab w:pos="3781" w:val="left" w:leader="none"/>
                          <w:tab w:pos="4641" w:val="left" w:leader="none"/>
                          <w:tab w:pos="5456" w:val="left" w:leader="none"/>
                        </w:tabs>
                        <w:spacing w:line="205" w:lineRule="exact" w:before="0"/>
                        <w:ind w:left="12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6" w:val="left" w:leader="none"/>
                          <w:tab w:pos="2323" w:val="left" w:leader="none"/>
                          <w:tab w:pos="3182" w:val="left" w:leader="none"/>
                          <w:tab w:pos="4020" w:val="left" w:leader="none"/>
                          <w:tab w:pos="4900" w:val="left" w:leader="none"/>
                          <w:tab w:pos="5986" w:val="right" w:leader="none"/>
                        </w:tabs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627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627</w:t>
                        <w:tab/>
                        <w:t>643</w:t>
                        <w:tab/>
                        <w:t>609</w:t>
                        <w:tab/>
                        <w:t>540</w:t>
                        <w:tab/>
                        <w:t>589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86" w:val="left" w:leader="none"/>
                          <w:tab w:pos="2323" w:val="left" w:leader="none"/>
                          <w:tab w:pos="3182" w:val="left" w:leader="none"/>
                          <w:tab w:pos="4020" w:val="left" w:leader="none"/>
                          <w:tab w:pos="4900" w:val="left" w:leader="none"/>
                          <w:tab w:pos="5986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516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597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668</w:t>
                        <w:tab/>
                        <w:t>601</w:t>
                        <w:tab/>
                        <w:t>633</w:t>
                        <w:tab/>
                        <w:t>537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18" w:val="left" w:leader="none"/>
                          <w:tab w:pos="2156" w:val="left" w:leader="none"/>
                          <w:tab w:pos="3015" w:val="left" w:leader="none"/>
                          <w:tab w:pos="3853" w:val="left" w:leader="none"/>
                          <w:tab w:pos="4733" w:val="left" w:leader="none"/>
                          <w:tab w:pos="548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1,978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2,073</w:t>
                        <w:tab/>
                        <w:t>2,106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2,062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8" w:val="left" w:leader="none"/>
                          <w:tab w:pos="2155" w:val="left" w:leader="none"/>
                          <w:tab w:pos="3015" w:val="left" w:leader="none"/>
                          <w:tab w:pos="3852" w:val="left" w:leader="none"/>
                          <w:tab w:pos="4733" w:val="left" w:leader="none"/>
                          <w:tab w:pos="5484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1,490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1,691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1,665</w:t>
                        <w:tab/>
                        <w:t>1,810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1,772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9" w:val="left" w:leader="none"/>
                          <w:tab w:pos="2156" w:val="left" w:leader="none"/>
                          <w:tab w:pos="3015" w:val="left" w:leader="none"/>
                          <w:tab w:pos="3853" w:val="left" w:leader="none"/>
                          <w:tab w:pos="4733" w:val="left" w:leader="none"/>
                          <w:tab w:pos="5485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4,432</w:t>
                        <w:tab/>
                        <w:t>4,893</w:t>
                        <w:tab/>
                        <w:t>5,049</w:t>
                        <w:tab/>
                        <w:t>5,126</w:t>
                        <w:tab/>
                        <w:t>5,007</w:t>
                        <w:tab/>
                        <w:t>4,860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3360" w:right="315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spacing w:val="33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160" w:lineRule="exact"/>
        <w:ind w:left="3360" w:right="0"/>
        <w:jc w:val="left"/>
        <w:rPr>
          <w:b w:val="0"/>
          <w:bCs w:val="0"/>
        </w:rPr>
      </w:pPr>
      <w:r>
        <w:rPr>
          <w:spacing w:val="-1"/>
        </w:rPr>
        <w:t>Loreto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registró</w:t>
      </w:r>
      <w:r>
        <w:rPr/>
        <w:t> </w:t>
      </w:r>
      <w:r>
        <w:rPr>
          <w:spacing w:val="-1"/>
        </w:rPr>
        <w:t>información.</w:t>
      </w:r>
      <w:r>
        <w:rPr>
          <w:b w:val="0"/>
        </w:rPr>
      </w:r>
    </w:p>
    <w:p>
      <w:pPr>
        <w:spacing w:after="0" w:line="160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040" w:right="2929" w:hanging="923"/>
        <w:jc w:val="left"/>
        <w:rPr>
          <w:b w:val="0"/>
          <w:bCs w:val="0"/>
        </w:rPr>
      </w:pPr>
      <w:r>
        <w:rPr/>
        <w:pict>
          <v:group style="position:absolute;margin-left:205.559998pt;margin-top:58.19949pt;width:469.95pt;height:.1pt;mso-position-horizontal-relative:page;mso-position-vertical-relative:paragraph;z-index:-1097800" coordorigin="4111,1164" coordsize="9399,2">
            <v:shape style="position:absolute;left:4111;top:1164;width:9399;height:2" coordorigin="4111,1164" coordsize="9399,0" path="m4111,1164l13510,1164e" filled="false" stroked="true" strokeweight=".580pt" strokecolor="#000000">
              <v:path arrowok="t"/>
            </v:shape>
            <w10:wrap type="none"/>
          </v:group>
        </w:pict>
      </w:r>
      <w:r>
        <w:rPr/>
        <w:t>Egresos</w:t>
      </w:r>
      <w:r>
        <w:rPr>
          <w:spacing w:val="-1"/>
        </w:rPr>
        <w:t> </w:t>
      </w:r>
      <w:r>
        <w:rPr/>
        <w:t>hospitalarios,</w:t>
      </w:r>
      <w:r>
        <w:rPr>
          <w:spacing w:val="-2"/>
        </w:rPr>
        <w:t> </w:t>
      </w:r>
      <w:r>
        <w:rPr>
          <w:spacing w:val="-1"/>
        </w:rPr>
        <w:t>intervenciones</w:t>
      </w:r>
      <w:r>
        <w:rPr/>
        <w:t> quirúrgicas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partos</w:t>
      </w:r>
      <w:r>
        <w:rPr>
          <w:spacing w:val="-1"/>
        </w:rPr>
        <w:t> atendidos</w:t>
      </w:r>
      <w:r>
        <w:rPr>
          <w:spacing w:val="24"/>
        </w:rPr>
        <w:t> </w:t>
      </w:r>
      <w:r>
        <w:rPr>
          <w:spacing w:val="-1"/>
        </w:rPr>
        <w:t>en el ISSSTE por municipio</w:t>
      </w:r>
      <w:r>
        <w:rPr/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708"/>
        <w:gridCol w:w="864"/>
        <w:gridCol w:w="865"/>
        <w:gridCol w:w="805"/>
        <w:gridCol w:w="178"/>
        <w:gridCol w:w="627"/>
        <w:gridCol w:w="697"/>
        <w:gridCol w:w="751"/>
        <w:gridCol w:w="757"/>
        <w:gridCol w:w="828"/>
        <w:gridCol w:w="755"/>
        <w:gridCol w:w="812"/>
        <w:gridCol w:w="745"/>
      </w:tblGrid>
      <w:tr>
        <w:trPr>
          <w:trHeight w:val="644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left="1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12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73" w:val="left" w:leader="none"/>
                <w:tab w:pos="1908" w:val="left" w:leader="none"/>
              </w:tabs>
              <w:spacing w:line="250" w:lineRule="auto" w:before="161"/>
              <w:ind w:left="208" w:right="0" w:firstLine="4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Egresos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hospitalarios</w:t>
            </w:r>
            <w:r>
              <w:rPr>
                <w:rFonts w:ascii="Arial"/>
                <w:b/>
                <w:color w:val="006699"/>
                <w:sz w:val="20"/>
              </w:rPr>
              <w:t> </w:t>
            </w:r>
            <w:r>
              <w:rPr>
                <w:rFonts w:ascii="Arial"/>
                <w:b/>
                <w:color w:val="006699"/>
                <w:w w:val="95"/>
                <w:sz w:val="20"/>
              </w:rPr>
              <w:t>2000</w:t>
              <w:tab/>
            </w:r>
            <w:r>
              <w:rPr>
                <w:rFonts w:ascii="Arial"/>
                <w:b/>
                <w:color w:val="006699"/>
                <w:sz w:val="20"/>
              </w:rPr>
              <w:t>2001</w:t>
              <w:tab/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left="1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3152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46" w:val="left" w:leader="none"/>
                <w:tab w:pos="1738" w:val="left" w:leader="none"/>
                <w:tab w:pos="2521" w:val="left" w:leader="none"/>
              </w:tabs>
              <w:spacing w:line="250" w:lineRule="auto" w:before="161"/>
              <w:ind w:left="155" w:right="183" w:firstLine="1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Intervenciones</w:t>
            </w:r>
            <w:r>
              <w:rPr>
                <w:rFonts w:ascii="Arial" w:hAnsi="Arial"/>
                <w:b/>
                <w:color w:val="006699"/>
                <w:sz w:val="20"/>
              </w:rPr>
              <w:t> quirúrgicas</w:t>
            </w:r>
            <w:r>
              <w:rPr>
                <w:rFonts w:ascii="Arial" w:hAnsi="Arial"/>
                <w:b/>
                <w:color w:val="006699"/>
                <w:spacing w:val="25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w w:val="95"/>
                <w:sz w:val="20"/>
              </w:rPr>
              <w:t>2000</w:t>
              <w:tab/>
              <w:t>2001</w:t>
              <w:tab/>
            </w:r>
            <w:r>
              <w:rPr>
                <w:rFonts w:ascii="Arial" w:hAnsi="Arial"/>
                <w:b/>
                <w:color w:val="006699"/>
                <w:sz w:val="20"/>
              </w:rPr>
              <w:t>2002</w:t>
              <w:tab/>
              <w:t>2003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left="1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4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4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8" w:hRule="exact"/>
        </w:trPr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6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3,046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2,964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2,466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1,768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1,916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2,049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8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4,209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4,047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3,814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4,254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3,401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2,222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2,153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2,450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2,543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4"/>
        <w:ind w:left="781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1.360001pt;margin-top:-43.680405pt;width:534.300112pt;height:.48pt;mso-position-horizontal-relative:page;mso-position-vertical-relative:paragraph;z-index:-1097776" type="#_x0000_t75" stroked="false">
            <v:imagedata r:id="rId79" o:title=""/>
          </v:shape>
        </w:pict>
      </w:r>
      <w:r>
        <w:rPr/>
        <w:pict>
          <v:shape style="position:absolute;margin-left:141.360001pt;margin-top:-31.680403pt;width:534.300112pt;height:.48pt;mso-position-horizontal-relative:page;mso-position-vertical-relative:paragraph;z-index:-1097752" type="#_x0000_t75" stroked="false">
            <v:imagedata r:id="rId79" o:title=""/>
          </v:shape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3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8.350pt;height:76.75pt;mso-position-horizontal-relative:char;mso-position-vertical-relative:line" coordorigin="0,0" coordsize="5767,1535">
            <v:group style="position:absolute;left:1296;top:6;width:2;height:1523" coordorigin="1296,6" coordsize="2,1523">
              <v:shape style="position:absolute;left:1296;top:6;width:2;height:1523" coordorigin="1296,6" coordsize="0,1523" path="m1296,6l1296,1529e" filled="false" stroked="true" strokeweight=".580pt" strokecolor="#000000">
                <v:path arrowok="t"/>
              </v:shape>
            </v:group>
            <v:group style="position:absolute;left:1291;top:333;width:4470;height:2" coordorigin="1291,333" coordsize="4470,2">
              <v:shape style="position:absolute;left:1291;top:333;width:4470;height:2" coordorigin="1291,333" coordsize="4470,0" path="m1291,333l5761,333e" filled="false" stroked="true" strokeweight=".580pt" strokecolor="#000000">
                <v:path arrowok="t"/>
              </v:shape>
            </v:group>
            <v:group style="position:absolute;left:1993;top:338;width:2;height:1191" coordorigin="1993,338" coordsize="2,1191">
              <v:shape style="position:absolute;left:1993;top:338;width:2;height:1191" coordorigin="1993,338" coordsize="0,1191" path="m1993,338l1993,1529e" filled="false" stroked="true" strokeweight=".580pt" strokecolor="#000000">
                <v:path arrowok="t"/>
              </v:shape>
            </v:group>
            <v:group style="position:absolute;left:2665;top:338;width:2;height:1191" coordorigin="2665,338" coordsize="2,1191">
              <v:shape style="position:absolute;left:2665;top:338;width:2;height:1191" coordorigin="2665,338" coordsize="0,1191" path="m2665,338l2665,1529e" filled="false" stroked="true" strokeweight=".580pt" strokecolor="#000000">
                <v:path arrowok="t"/>
              </v:shape>
            </v:group>
            <v:group style="position:absolute;left:3433;top:338;width:2;height:1191" coordorigin="3433,338" coordsize="2,1191">
              <v:shape style="position:absolute;left:3433;top:338;width:2;height:1191" coordorigin="3433,338" coordsize="0,1191" path="m3433,338l3433,1529e" filled="false" stroked="true" strokeweight=".580pt" strokecolor="#000000">
                <v:path arrowok="t"/>
              </v:shape>
            </v:group>
            <v:group style="position:absolute;left:4302;top:338;width:2;height:1191" coordorigin="4302,338" coordsize="2,1191">
              <v:shape style="position:absolute;left:4302;top:338;width:2;height:1191" coordorigin="4302,338" coordsize="0,1191" path="m4302,338l4302,1529e" filled="false" stroked="true" strokeweight=".580pt" strokecolor="#000000">
                <v:path arrowok="t"/>
              </v:shape>
            </v:group>
            <v:group style="position:absolute;left:5071;top:338;width:2;height:1191" coordorigin="5071,338" coordsize="2,1191">
              <v:shape style="position:absolute;left:5071;top:338;width:2;height:1191" coordorigin="5071,338" coordsize="0,1191" path="m5071,338l5071,1529e" filled="false" stroked="true" strokeweight=".580pt" strokecolor="#000000">
                <v:path arrowok="t"/>
              </v:shape>
            </v:group>
            <v:group style="position:absolute;left:6;top:573;width:5756;height:2" coordorigin="6,573" coordsize="5756,2">
              <v:shape style="position:absolute;left:6;top:573;width:5756;height:2" coordorigin="6,573" coordsize="5756,0" path="m6,573l5761,573e" filled="false" stroked="true" strokeweight=".580pt" strokecolor="#000000">
                <v:path arrowok="t"/>
              </v:shape>
              <v:shape style="position:absolute;left:6;top:809;width:5756;height:10" type="#_x0000_t75" stroked="false">
                <v:imagedata r:id="rId80" o:title=""/>
              </v:shape>
              <v:shape style="position:absolute;left:6;top:1049;width:5756;height:10" type="#_x0000_t75" stroked="false">
                <v:imagedata r:id="rId80" o:title=""/>
              </v:shape>
            </v:group>
            <v:group style="position:absolute;left:6;top:1293;width:5756;height:2" coordorigin="6,1293" coordsize="5756,2">
              <v:shape style="position:absolute;left:6;top:1293;width:5756;height:2" coordorigin="6,1293" coordsize="5756,0" path="m6,1293l5761,1293e" filled="false" stroked="true" strokeweight=".580pt" strokecolor="#000000">
                <v:path arrowok="t"/>
              </v:shape>
              <v:shape style="position:absolute;left:83;top:195;width:1098;height:1328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exact" w:before="17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b/>
                          <w:spacing w:val="21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4"/>
                        <w:ind w:left="20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19;top:123;width:16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Partos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atendidos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21;top:362;width:50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04;top:362;width:491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4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26;top:362;width:539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4;top:362;width:589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5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5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5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62;top:362;width:1237;height:1161" type="#_x0000_t202" filled="false" stroked="false">
                <v:textbox inset="0,0,0,0">
                  <w:txbxContent>
                    <w:p>
                      <w:pPr>
                        <w:tabs>
                          <w:tab w:pos="734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0" w:val="left" w:leader="none"/>
                        </w:tabs>
                        <w:spacing w:before="10"/>
                        <w:ind w:left="2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13" w:val="left" w:leader="none"/>
                        </w:tabs>
                        <w:spacing w:before="10"/>
                        <w:ind w:left="31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0" w:val="left" w:leader="none"/>
                        </w:tabs>
                        <w:spacing w:before="10"/>
                        <w:ind w:left="2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343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1" w:val="left" w:leader="none"/>
                        </w:tabs>
                        <w:spacing w:line="226" w:lineRule="exact" w:before="10"/>
                        <w:ind w:left="20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557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556" w:right="315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48"/>
        </w:rPr>
        <w:t> </w:t>
      </w:r>
      <w:r>
        <w:rPr>
          <w:spacing w:val="-1"/>
        </w:rPr>
        <w:t>(ISSSTE),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b w:val="0"/>
        </w:rPr>
      </w:r>
    </w:p>
    <w:p>
      <w:pPr>
        <w:pStyle w:val="BodyText"/>
        <w:spacing w:line="240" w:lineRule="auto"/>
        <w:ind w:left="3556" w:right="5121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depende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Clínica</w:t>
      </w:r>
      <w:r>
        <w:rPr/>
        <w:t> </w:t>
      </w:r>
      <w:r>
        <w:rPr>
          <w:spacing w:val="-1"/>
        </w:rPr>
        <w:t>Hospital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Cd.</w:t>
      </w:r>
      <w:r>
        <w:rPr>
          <w:spacing w:val="1"/>
        </w:rPr>
        <w:t> </w:t>
      </w:r>
      <w:r>
        <w:rPr>
          <w:spacing w:val="-1"/>
        </w:rPr>
        <w:t>Constitución.</w:t>
      </w:r>
      <w:r>
        <w:rPr>
          <w:spacing w:val="32"/>
        </w:rPr>
        <w:t> </w:t>
      </w:r>
      <w:r>
        <w:rPr>
          <w:spacing w:val="-1"/>
        </w:rPr>
        <w:t>2/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</w:t>
      </w:r>
      <w:r>
        <w:rPr/>
        <w:t> </w:t>
      </w:r>
      <w:r>
        <w:rPr>
          <w:spacing w:val="-1"/>
        </w:rPr>
        <w:t>depende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Clínica</w:t>
      </w:r>
      <w:r>
        <w:rPr/>
        <w:t> </w:t>
      </w:r>
      <w:r>
        <w:rPr>
          <w:spacing w:val="-1"/>
        </w:rPr>
        <w:t>Hospital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2"/>
        <w:spacing w:line="240" w:lineRule="auto"/>
        <w:ind w:left="5395" w:right="2786" w:hanging="2583"/>
        <w:jc w:val="left"/>
        <w:rPr>
          <w:b w:val="0"/>
          <w:bCs w:val="0"/>
        </w:rPr>
      </w:pPr>
      <w:r>
        <w:rPr>
          <w:spacing w:val="-1"/>
        </w:rPr>
        <w:t>Estudios </w:t>
      </w:r>
      <w:r>
        <w:rPr/>
        <w:t>de</w:t>
      </w:r>
      <w:r>
        <w:rPr>
          <w:spacing w:val="-1"/>
        </w:rPr>
        <w:t> </w:t>
      </w:r>
      <w:r>
        <w:rPr/>
        <w:t>laboratorio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radiológicos</w:t>
      </w:r>
      <w:r>
        <w:rPr>
          <w:spacing w:val="1"/>
        </w:rPr>
        <w:t> </w:t>
      </w:r>
      <w:r>
        <w:rPr>
          <w:spacing w:val="-1"/>
        </w:rPr>
        <w:t>registrados</w:t>
      </w:r>
      <w:r>
        <w:rPr>
          <w:spacing w:val="54"/>
        </w:rPr>
        <w:t> </w:t>
      </w:r>
      <w:r>
        <w:rPr>
          <w:spacing w:val="-1"/>
        </w:rPr>
        <w:t>en la SSA por municipio</w:t>
      </w:r>
      <w:r>
        <w:rPr>
          <w:spacing w:val="27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974"/>
        <w:gridCol w:w="974"/>
        <w:gridCol w:w="976"/>
        <w:gridCol w:w="1006"/>
        <w:gridCol w:w="976"/>
        <w:gridCol w:w="919"/>
        <w:gridCol w:w="863"/>
        <w:gridCol w:w="863"/>
        <w:gridCol w:w="863"/>
        <w:gridCol w:w="863"/>
        <w:gridCol w:w="863"/>
        <w:gridCol w:w="857"/>
      </w:tblGrid>
      <w:tr>
        <w:trPr>
          <w:trHeight w:val="243" w:hRule="exact"/>
        </w:trPr>
        <w:tc>
          <w:tcPr>
            <w:tcW w:w="12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47,459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47,953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48,907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49,099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49,768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55,277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4,252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4,189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2,788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3,754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3,738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3,998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11,781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12,323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12,126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12,242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8,363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1,854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2,014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142,519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140,331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159,057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163,297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199,261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153,446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16,760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16,923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18,472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19,310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18,248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22,603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52,130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65,795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73,740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83,282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86,749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80,878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3,378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6" w:hRule="exact"/>
        </w:trPr>
        <w:tc>
          <w:tcPr>
            <w:tcW w:w="121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5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5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6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5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1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253,889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266,402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293,830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307,058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352,005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301,994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26,464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26,468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25,911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28,042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26,323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31,993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294" w:right="0"/>
        <w:jc w:val="left"/>
        <w:rPr>
          <w:b w:val="0"/>
          <w:bCs w:val="0"/>
        </w:rPr>
      </w:pPr>
      <w:r>
        <w:rPr/>
        <w:pict>
          <v:group style="position:absolute;margin-left:103.139999pt;margin-top:-108.330002pt;width:610.8pt;height:108.05pt;mso-position-horizontal-relative:page;mso-position-vertical-relative:paragraph;z-index:-1097608" coordorigin="2063,-2167" coordsize="12216,2161">
            <v:group style="position:absolute;left:3277;top:-2161;width:2;height:2150" coordorigin="3277,-2161" coordsize="2,2150">
              <v:shape style="position:absolute;left:3277;top:-2161;width:2;height:2150" coordorigin="3277,-2161" coordsize="0,2150" path="m3277,-2161l3277,-12e" filled="false" stroked="true" strokeweight=".580pt" strokecolor="#000000">
                <v:path arrowok="t"/>
              </v:shape>
            </v:group>
            <v:group style="position:absolute;left:3272;top:-1926;width:11001;height:2" coordorigin="3272,-1926" coordsize="11001,2">
              <v:shape style="position:absolute;left:3272;top:-1926;width:11001;height:2" coordorigin="3272,-1926" coordsize="11001,0" path="m3272,-1926l14273,-1926e" filled="false" stroked="true" strokeweight=".580pt" strokecolor="#000000">
                <v:path arrowok="t"/>
              </v:shape>
            </v:group>
            <v:group style="position:absolute;left:9102;top:-1921;width:2;height:1910" coordorigin="9102,-1921" coordsize="2,1910">
              <v:shape style="position:absolute;left:9102;top:-1921;width:2;height:1910" coordorigin="9102,-1921" coordsize="0,1910" path="m9102,-1921l9102,-12e" filled="false" stroked="true" strokeweight=".580pt" strokecolor="#000000">
                <v:path arrowok="t"/>
              </v:shape>
            </v:group>
            <v:group style="position:absolute;left:3272;top:-1686;width:11001;height:2" coordorigin="3272,-1686" coordsize="11001,2">
              <v:shape style="position:absolute;left:3272;top:-1686;width:11001;height:2" coordorigin="3272,-1686" coordsize="11001,0" path="m3272,-1686l14273,-1686e" filled="false" stroked="true" strokeweight=".580pt" strokecolor="#000000">
                <v:path arrowok="t"/>
              </v:shape>
            </v:group>
            <v:group style="position:absolute;left:4252;top:-1681;width:2;height:1670" coordorigin="4252,-1681" coordsize="2,1670">
              <v:shape style="position:absolute;left:4252;top:-1681;width:2;height:1670" coordorigin="4252,-1681" coordsize="0,1670" path="m4252,-1681l4252,-12e" filled="false" stroked="true" strokeweight=".580pt" strokecolor="#000000">
                <v:path arrowok="t"/>
              </v:shape>
            </v:group>
            <v:group style="position:absolute;left:5226;top:-1681;width:2;height:1670" coordorigin="5226,-1681" coordsize="2,1670">
              <v:shape style="position:absolute;left:5226;top:-1681;width:2;height:1670" coordorigin="5226,-1681" coordsize="0,1670" path="m5226,-1681l5226,-12e" filled="false" stroked="true" strokeweight=".580pt" strokecolor="#000000">
                <v:path arrowok="t"/>
              </v:shape>
            </v:group>
            <v:group style="position:absolute;left:6202;top:-1681;width:2;height:1670" coordorigin="6202,-1681" coordsize="2,1670">
              <v:shape style="position:absolute;left:6202;top:-1681;width:2;height:1670" coordorigin="6202,-1681" coordsize="0,1670" path="m6202,-1681l6202,-12e" filled="false" stroked="true" strokeweight=".580pt" strokecolor="#000000">
                <v:path arrowok="t"/>
              </v:shape>
            </v:group>
            <v:group style="position:absolute;left:7207;top:-1681;width:2;height:1670" coordorigin="7207,-1681" coordsize="2,1670">
              <v:shape style="position:absolute;left:7207;top:-1681;width:2;height:1670" coordorigin="7207,-1681" coordsize="0,1670" path="m7207,-1681l7207,-12e" filled="false" stroked="true" strokeweight=".580pt" strokecolor="#000000">
                <v:path arrowok="t"/>
              </v:shape>
            </v:group>
            <v:group style="position:absolute;left:8183;top:-1681;width:2;height:1670" coordorigin="8183,-1681" coordsize="2,1670">
              <v:shape style="position:absolute;left:8183;top:-1681;width:2;height:1670" coordorigin="8183,-1681" coordsize="0,1670" path="m8183,-1681l8183,-12e" filled="false" stroked="true" strokeweight=".580pt" strokecolor="#000000">
                <v:path arrowok="t"/>
              </v:shape>
            </v:group>
            <v:group style="position:absolute;left:9965;top:-1681;width:2;height:1670" coordorigin="9965,-1681" coordsize="2,1670">
              <v:shape style="position:absolute;left:9965;top:-1681;width:2;height:1670" coordorigin="9965,-1681" coordsize="0,1670" path="m9965,-1681l9965,-12e" filled="false" stroked="true" strokeweight=".580pt" strokecolor="#000000">
                <v:path arrowok="t"/>
              </v:shape>
            </v:group>
            <v:group style="position:absolute;left:10828;top:-1681;width:2;height:1670" coordorigin="10828,-1681" coordsize="2,1670">
              <v:shape style="position:absolute;left:10828;top:-1681;width:2;height:1670" coordorigin="10828,-1681" coordsize="0,1670" path="m10828,-1681l10828,-12e" filled="false" stroked="true" strokeweight=".580pt" strokecolor="#000000">
                <v:path arrowok="t"/>
              </v:shape>
            </v:group>
            <v:group style="position:absolute;left:11690;top:-1681;width:2;height:1670" coordorigin="11690,-1681" coordsize="2,1670">
              <v:shape style="position:absolute;left:11690;top:-1681;width:2;height:1670" coordorigin="11690,-1681" coordsize="0,1670" path="m11690,-1681l11690,-12e" filled="false" stroked="true" strokeweight=".580pt" strokecolor="#000000">
                <v:path arrowok="t"/>
              </v:shape>
            </v:group>
            <v:group style="position:absolute;left:12553;top:-1681;width:2;height:1670" coordorigin="12553,-1681" coordsize="2,1670">
              <v:shape style="position:absolute;left:12553;top:-1681;width:2;height:1670" coordorigin="12553,-1681" coordsize="0,1670" path="m12553,-1681l12553,-12e" filled="false" stroked="true" strokeweight=".580pt" strokecolor="#000000">
                <v:path arrowok="t"/>
              </v:shape>
            </v:group>
            <v:group style="position:absolute;left:13416;top:-1681;width:2;height:1670" coordorigin="13416,-1681" coordsize="2,1670">
              <v:shape style="position:absolute;left:13416;top:-1681;width:2;height:1670" coordorigin="13416,-1681" coordsize="0,1670" path="m13416,-1681l13416,-12e" filled="false" stroked="true" strokeweight=".580pt" strokecolor="#000000">
                <v:path arrowok="t"/>
              </v:shape>
              <v:shape style="position:absolute;left:2063;top:-1210;width:12212;height:10" type="#_x0000_t75" stroked="false">
                <v:imagedata r:id="rId81" o:title=""/>
              </v:shape>
              <v:shape style="position:absolute;left:2063;top:-970;width:12212;height:10" type="#_x0000_t75" stroked="false">
                <v:imagedata r:id="rId81" o:title=""/>
              </v:shape>
              <v:shape style="position:absolute;left:2063;top:-730;width:12212;height:10" type="#_x0000_t75" stroked="false">
                <v:imagedata r:id="rId81" o:title=""/>
              </v:shape>
              <v:shape style="position:absolute;left:2063;top:-490;width:12212;height:10" type="#_x0000_t75" stroked="false">
                <v:imagedata r:id="rId81" o:title=""/>
              </v:shape>
              <v:shape style="position:absolute;left:8356;top:-2137;width:8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Estudios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7;top:-1897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33;top:-1897;width:11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Laboratorio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61;top:-1897;width:12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Radiológicos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41;top:-1657;width:10529;height:201" type="#_x0000_t202" filled="false" stroked="false">
                <v:textbox inset="0,0,0,0">
                  <w:txbxContent>
                    <w:p>
                      <w:pPr>
                        <w:tabs>
                          <w:tab w:pos="974" w:val="left" w:leader="none"/>
                          <w:tab w:pos="1949" w:val="left" w:leader="none"/>
                          <w:tab w:pos="2939" w:val="left" w:leader="none"/>
                          <w:tab w:pos="3930" w:val="left" w:leader="none"/>
                          <w:tab w:pos="4876" w:val="left" w:leader="none"/>
                          <w:tab w:pos="5767" w:val="left" w:leader="none"/>
                          <w:tab w:pos="6630" w:val="left" w:leader="none"/>
                          <w:tab w:pos="7492" w:val="left" w:leader="none"/>
                          <w:tab w:pos="8355" w:val="left" w:leader="none"/>
                          <w:tab w:pos="9219" w:val="left" w:leader="none"/>
                          <w:tab w:pos="10082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Estadística.</w:t>
      </w:r>
      <w:r>
        <w:rPr>
          <w:b w:val="0"/>
        </w:rPr>
      </w:r>
    </w:p>
    <w:p>
      <w:pPr>
        <w:pStyle w:val="BodyText"/>
        <w:spacing w:line="240" w:lineRule="auto" w:before="1"/>
        <w:ind w:left="294" w:right="10422"/>
        <w:jc w:val="left"/>
        <w:rPr>
          <w:b w:val="0"/>
          <w:bCs w:val="0"/>
        </w:rPr>
      </w:pPr>
      <w:r>
        <w:rPr>
          <w:spacing w:val="-1"/>
        </w:rPr>
        <w:t>n.d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</w:t>
      </w:r>
      <w:r>
        <w:rPr>
          <w:spacing w:val="28"/>
        </w:rPr>
        <w:t> </w:t>
      </w: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294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4916" w:right="2857" w:hanging="1726"/>
        <w:jc w:val="left"/>
        <w:rPr>
          <w:b w:val="0"/>
          <w:bCs w:val="0"/>
        </w:rPr>
      </w:pPr>
      <w:r>
        <w:rPr/>
        <w:t>Estudios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Laboratorio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Rayos</w:t>
      </w:r>
      <w:r>
        <w:rPr>
          <w:spacing w:val="-1"/>
        </w:rPr>
        <w:t> “X”</w:t>
      </w:r>
      <w:r>
        <w:rPr>
          <w:spacing w:val="-1"/>
          <w:position w:val="10"/>
          <w:sz w:val="13"/>
          <w:szCs w:val="13"/>
        </w:rPr>
        <w:t>1/</w:t>
      </w:r>
      <w:r>
        <w:rPr>
          <w:spacing w:val="19"/>
          <w:position w:val="10"/>
          <w:sz w:val="13"/>
          <w:szCs w:val="13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 IMSS por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1.450pt;height:108.1pt;mso-position-horizontal-relative:char;mso-position-vertical-relative:line" coordorigin="0,0" coordsize="12629,2162">
            <v:group style="position:absolute;left:1451;top:6;width:2;height:2151" coordorigin="1451,6" coordsize="2,2151">
              <v:shape style="position:absolute;left:1451;top:6;width:2;height:2151" coordorigin="1451,6" coordsize="0,2151" path="m1451,6l1451,2156e" filled="false" stroked="true" strokeweight=".580pt" strokecolor="#000000">
                <v:path arrowok="t"/>
              </v:shape>
            </v:group>
            <v:group style="position:absolute;left:1446;top:241;width:11177;height:2" coordorigin="1446,241" coordsize="11177,2">
              <v:shape style="position:absolute;left:1446;top:241;width:11177;height:2" coordorigin="1446,241" coordsize="11177,0" path="m1446,241l12623,241e" filled="false" stroked="true" strokeweight=".580pt" strokecolor="#000000">
                <v:path arrowok="t"/>
              </v:shape>
            </v:group>
            <v:group style="position:absolute;left:6312;top:246;width:2;height:1911" coordorigin="6312,246" coordsize="2,1911">
              <v:shape style="position:absolute;left:6312;top:246;width:2;height:1911" coordorigin="6312,246" coordsize="0,1911" path="m6312,246l6312,2156e" filled="false" stroked="true" strokeweight=".580pt" strokecolor="#000000">
                <v:path arrowok="t"/>
              </v:shape>
            </v:group>
            <v:group style="position:absolute;left:1446;top:481;width:11177;height:2" coordorigin="1446,481" coordsize="11177,2">
              <v:shape style="position:absolute;left:1446;top:481;width:11177;height:2" coordorigin="1446,481" coordsize="11177,0" path="m1446,481l12623,481e" filled="false" stroked="true" strokeweight=".580pt" strokecolor="#000000">
                <v:path arrowok="t"/>
              </v:shape>
            </v:group>
            <v:group style="position:absolute;left:2412;top:486;width:2;height:1671" coordorigin="2412,486" coordsize="2,1671">
              <v:shape style="position:absolute;left:2412;top:486;width:2;height:1671" coordorigin="2412,486" coordsize="0,1671" path="m2412,486l2412,2156e" filled="false" stroked="true" strokeweight=".580pt" strokecolor="#000000">
                <v:path arrowok="t"/>
              </v:shape>
            </v:group>
            <v:group style="position:absolute;left:3386;top:486;width:2;height:1671" coordorigin="3386,486" coordsize="2,1671">
              <v:shape style="position:absolute;left:3386;top:486;width:2;height:1671" coordorigin="3386,486" coordsize="0,1671" path="m3386,486l3386,2156e" filled="false" stroked="true" strokeweight=".580pt" strokecolor="#000000">
                <v:path arrowok="t"/>
              </v:shape>
            </v:group>
            <v:group style="position:absolute;left:4362;top:486;width:2;height:1671" coordorigin="4362,486" coordsize="2,1671">
              <v:shape style="position:absolute;left:4362;top:486;width:2;height:1671" coordorigin="4362,486" coordsize="0,1671" path="m4362,486l4362,2156e" filled="false" stroked="true" strokeweight=".580pt" strokecolor="#000000">
                <v:path arrowok="t"/>
              </v:shape>
            </v:group>
            <v:group style="position:absolute;left:5336;top:486;width:2;height:1671" coordorigin="5336,486" coordsize="2,1671">
              <v:shape style="position:absolute;left:5336;top:486;width:2;height:1671" coordorigin="5336,486" coordsize="0,1671" path="m5336,486l5336,2156e" filled="false" stroked="true" strokeweight=".580pt" strokecolor="#000000">
                <v:path arrowok="t"/>
              </v:shape>
            </v:group>
            <v:group style="position:absolute;left:7286;top:486;width:2;height:1671" coordorigin="7286,486" coordsize="2,1671">
              <v:shape style="position:absolute;left:7286;top:486;width:2;height:1671" coordorigin="7286,486" coordsize="0,1671" path="m7286,486l7286,2156e" filled="false" stroked="true" strokeweight=".580pt" strokecolor="#000000">
                <v:path arrowok="t"/>
              </v:shape>
            </v:group>
            <v:group style="position:absolute;left:8149;top:486;width:2;height:1671" coordorigin="8149,486" coordsize="2,1671">
              <v:shape style="position:absolute;left:8149;top:486;width:2;height:1671" coordorigin="8149,486" coordsize="0,1671" path="m8149,486l8149,2156e" filled="false" stroked="true" strokeweight=".580pt" strokecolor="#000000">
                <v:path arrowok="t"/>
              </v:shape>
            </v:group>
            <v:group style="position:absolute;left:8983;top:486;width:2;height:1671" coordorigin="8983,486" coordsize="2,1671">
              <v:shape style="position:absolute;left:8983;top:486;width:2;height:1671" coordorigin="8983,486" coordsize="0,1671" path="m8983,486l8983,2156e" filled="false" stroked="true" strokeweight=".580pt" strokecolor="#000000">
                <v:path arrowok="t"/>
              </v:shape>
            </v:group>
            <v:group style="position:absolute;left:9854;top:486;width:2;height:1671" coordorigin="9854,486" coordsize="2,1671">
              <v:shape style="position:absolute;left:9854;top:486;width:2;height:1671" coordorigin="9854,486" coordsize="0,1671" path="m9854,486l9854,2156e" filled="false" stroked="true" strokeweight=".580pt" strokecolor="#000000">
                <v:path arrowok="t"/>
              </v:shape>
            </v:group>
            <v:group style="position:absolute;left:10830;top:486;width:2;height:1671" coordorigin="10830,486" coordsize="2,1671">
              <v:shape style="position:absolute;left:10830;top:486;width:2;height:1671" coordorigin="10830,486" coordsize="0,1671" path="m10830,486l10830,2156e" filled="false" stroked="true" strokeweight=".580pt" strokecolor="#000000">
                <v:path arrowok="t"/>
              </v:shape>
            </v:group>
            <v:group style="position:absolute;left:11653;top:486;width:2;height:1671" coordorigin="11653,486" coordsize="2,1671">
              <v:shape style="position:absolute;left:11653;top:486;width:2;height:1671" coordorigin="11653,486" coordsize="0,1671" path="m11653,486l11653,2156e" filled="false" stroked="true" strokeweight=".580pt" strokecolor="#000000">
                <v:path arrowok="t"/>
              </v:shape>
            </v:group>
            <v:group style="position:absolute;left:6;top:721;width:12617;height:2" coordorigin="6,721" coordsize="12617,2">
              <v:shape style="position:absolute;left:6;top:721;width:12617;height:2" coordorigin="6,721" coordsize="12617,0" path="m6,721l12623,721e" filled="false" stroked="true" strokeweight=".580pt" strokecolor="#000000">
                <v:path arrowok="t"/>
              </v:shape>
              <v:shape style="position:absolute;left:6;top:956;width:12617;height:10" type="#_x0000_t75" stroked="false">
                <v:imagedata r:id="rId82" o:title=""/>
              </v:shape>
              <v:shape style="position:absolute;left:6;top:1196;width:12617;height:10" type="#_x0000_t75" stroked="false">
                <v:imagedata r:id="rId82" o:title=""/>
              </v:shape>
              <v:shape style="position:absolute;left:6;top:1436;width:12617;height:10" type="#_x0000_t75" stroked="false">
                <v:imagedata r:id="rId82" o:title=""/>
              </v:shape>
              <v:shape style="position:absolute;left:6;top:1676;width:12617;height:10" type="#_x0000_t75" stroked="false">
                <v:imagedata r:id="rId82" o:title=""/>
              </v:shape>
            </v:group>
            <v:group style="position:absolute;left:6;top:1921;width:12617;height:2" coordorigin="6,1921" coordsize="12617,2">
              <v:shape style="position:absolute;left:6;top:1921;width:12617;height:2" coordorigin="6,1921" coordsize="12617,0" path="m6,1921l12623,1921e" filled="false" stroked="true" strokeweight=".580pt" strokecolor="#000000">
                <v:path arrowok="t"/>
              </v:shape>
              <v:shape style="position:absolute;left:6617;top:29;width:8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Estudios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269;width:1115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8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8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16;top:269;width:10945;height:1881" type="#_x0000_t202" filled="false" stroked="false">
                <v:textbox inset="0,0,0,0">
                  <w:txbxContent>
                    <w:p>
                      <w:pPr>
                        <w:tabs>
                          <w:tab w:pos="7460" w:val="left" w:leader="none"/>
                        </w:tabs>
                        <w:spacing w:line="205" w:lineRule="exact" w:before="0"/>
                        <w:ind w:left="170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Laboratorio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Rayos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X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  <w:tab w:pos="2034" w:val="left" w:leader="none"/>
                          <w:tab w:pos="3009" w:val="left" w:leader="none"/>
                          <w:tab w:pos="3983" w:val="left" w:leader="none"/>
                          <w:tab w:pos="4959" w:val="left" w:leader="none"/>
                          <w:tab w:pos="5877" w:val="left" w:leader="none"/>
                          <w:tab w:pos="6726" w:val="left" w:leader="none"/>
                          <w:tab w:pos="7578" w:val="left" w:leader="none"/>
                          <w:tab w:pos="8501" w:val="left" w:leader="none"/>
                          <w:tab w:pos="9401" w:val="left" w:leader="none"/>
                          <w:tab w:pos="10300" w:val="left" w:leader="none"/>
                        </w:tabs>
                        <w:spacing w:before="10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2004</w:t>
                        <w:tab/>
                        <w:t>2003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2062" w:val="left" w:leader="none"/>
                          <w:tab w:pos="3037" w:val="left" w:leader="none"/>
                          <w:tab w:pos="3900" w:val="left" w:leader="none"/>
                          <w:tab w:pos="4987" w:val="left" w:leader="none"/>
                          <w:tab w:pos="5960" w:val="left" w:leader="none"/>
                          <w:tab w:pos="6795" w:val="left" w:leader="none"/>
                          <w:tab w:pos="7555" w:val="left" w:leader="none"/>
                          <w:tab w:pos="8529" w:val="left" w:leader="none"/>
                          <w:tab w:pos="9465" w:val="left" w:leader="none"/>
                          <w:tab w:pos="10331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85,105</w:t>
                        <w:tab/>
                        <w:t>81,057</w:t>
                        <w:tab/>
                        <w:t>64,863</w:t>
                        <w:tab/>
                        <w:t>73,298</w:t>
                        <w:tab/>
                        <w:t>105,144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76,723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9,522</w:t>
                        <w:tab/>
                        <w:t>9,513</w:t>
                        <w:tab/>
                        <w:t>10,851</w:t>
                        <w:tab/>
                        <w:t>10,934</w:t>
                        <w:tab/>
                        <w:t>9,376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11,906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2061" w:val="left" w:leader="none"/>
                          <w:tab w:pos="3037" w:val="left" w:leader="none"/>
                          <w:tab w:pos="4011" w:val="left" w:leader="none"/>
                          <w:tab w:pos="4987" w:val="left" w:leader="none"/>
                          <w:tab w:pos="5960" w:val="left" w:leader="none"/>
                          <w:tab w:pos="6795" w:val="left" w:leader="none"/>
                          <w:tab w:pos="7666" w:val="left" w:leader="none"/>
                          <w:tab w:pos="8529" w:val="left" w:leader="none"/>
                          <w:tab w:pos="9465" w:val="left" w:leader="none"/>
                          <w:tab w:pos="10330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58,432</w:t>
                        <w:tab/>
                        <w:t>72,625</w:t>
                        <w:tab/>
                        <w:t>66,048</w:t>
                        <w:tab/>
                        <w:t>78,151</w:t>
                        <w:tab/>
                        <w:t>97,499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98,852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7,444</w:t>
                        <w:tab/>
                        <w:t>6,951</w:t>
                        <w:tab/>
                        <w:t>7,544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14,628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9,098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11,319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949" w:val="left" w:leader="none"/>
                          <w:tab w:pos="2925" w:val="left" w:leader="none"/>
                          <w:tab w:pos="3899" w:val="left" w:leader="none"/>
                          <w:tab w:pos="4875" w:val="left" w:leader="none"/>
                          <w:tab w:pos="5848" w:val="left" w:leader="none"/>
                          <w:tab w:pos="6684" w:val="left" w:leader="none"/>
                          <w:tab w:pos="7555" w:val="left" w:leader="none"/>
                          <w:tab w:pos="8529" w:val="left" w:leader="none"/>
                          <w:tab w:pos="9354" w:val="left" w:leader="none"/>
                          <w:tab w:pos="1033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372,685</w:t>
                        <w:tab/>
                        <w:t>427,720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389,411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412,675</w:t>
                        <w:tab/>
                        <w:t>482,163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494,525</w:t>
                        <w:tab/>
                        <w:t>33,174</w:t>
                        <w:tab/>
                        <w:t>36,749</w:t>
                        <w:tab/>
                        <w:t>39,319</w:t>
                        <w:tab/>
                        <w:t>55,548</w:t>
                        <w:tab/>
                        <w:t>44,148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61,375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949" w:val="left" w:leader="none"/>
                          <w:tab w:pos="2925" w:val="left" w:leader="none"/>
                          <w:tab w:pos="3899" w:val="left" w:leader="none"/>
                          <w:tab w:pos="4875" w:val="left" w:leader="none"/>
                          <w:tab w:pos="5848" w:val="left" w:leader="none"/>
                          <w:tab w:pos="6684" w:val="left" w:leader="none"/>
                          <w:tab w:pos="7555" w:val="left" w:leader="none"/>
                          <w:tab w:pos="8529" w:val="left" w:leader="none"/>
                          <w:tab w:pos="9354" w:val="left" w:leader="none"/>
                          <w:tab w:pos="1033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121,502</w:t>
                        <w:tab/>
                        <w:t>139,455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146,041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168,218</w:t>
                        <w:tab/>
                        <w:t>238,745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184,589</w:t>
                        <w:tab/>
                        <w:t>18,140</w:t>
                        <w:tab/>
                        <w:t>17,232</w:t>
                        <w:tab/>
                        <w:t>18,625</w:t>
                        <w:tab/>
                        <w:t>24,699</w:t>
                        <w:tab/>
                        <w:t>19,848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41,621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9" w:val="left" w:leader="none"/>
                          <w:tab w:pos="2563" w:val="left" w:leader="none"/>
                          <w:tab w:pos="3539" w:val="left" w:leader="none"/>
                          <w:tab w:pos="4513" w:val="left" w:leader="none"/>
                          <w:tab w:pos="5489" w:val="left" w:leader="none"/>
                          <w:tab w:pos="6350" w:val="left" w:leader="none"/>
                          <w:tab w:pos="7185" w:val="left" w:leader="none"/>
                          <w:tab w:pos="8057" w:val="left" w:leader="none"/>
                          <w:tab w:pos="9031" w:val="left" w:leader="none"/>
                          <w:tab w:pos="9632" w:val="left" w:leader="none"/>
                          <w:tab w:pos="10609" w:val="left" w:leader="none"/>
                        </w:tabs>
                        <w:spacing w:before="10"/>
                        <w:ind w:left="6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156</w:t>
                        <w:tab/>
                        <w:t>501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950" w:val="left" w:leader="none"/>
                          <w:tab w:pos="2925" w:val="left" w:leader="none"/>
                          <w:tab w:pos="3899" w:val="left" w:leader="none"/>
                          <w:tab w:pos="4875" w:val="left" w:leader="none"/>
                          <w:tab w:pos="5848" w:val="left" w:leader="none"/>
                          <w:tab w:pos="6683" w:val="left" w:leader="none"/>
                          <w:tab w:pos="7555" w:val="left" w:leader="none"/>
                          <w:tab w:pos="8417" w:val="left" w:leader="none"/>
                          <w:tab w:pos="9353" w:val="left" w:leader="none"/>
                          <w:tab w:pos="10218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637,724</w:t>
                        <w:tab/>
                        <w:t>720,857</w:t>
                        <w:tab/>
                        <w:t>666,363</w:t>
                        <w:tab/>
                        <w:t>732,342</w:t>
                        <w:tab/>
                        <w:t>923,551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854,689</w:t>
                        <w:tab/>
                        <w:t>68,280</w:t>
                        <w:tab/>
                        <w:t>70,445</w:t>
                        <w:tab/>
                        <w:t>76,339</w:t>
                        <w:tab/>
                        <w:t>105,809</w:t>
                        <w:tab/>
                        <w:t>82,626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126,722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02" w:right="716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spacing w:val="33"/>
        </w:rPr>
        <w:t> </w:t>
      </w:r>
      <w:r>
        <w:rPr>
          <w:spacing w:val="-1"/>
        </w:rPr>
        <w:t>1/</w:t>
      </w:r>
      <w:r>
        <w:rPr/>
        <w:t> En </w:t>
      </w:r>
      <w:r>
        <w:rPr>
          <w:spacing w:val="-1"/>
        </w:rPr>
        <w:t>ediciones</w:t>
      </w:r>
      <w:r>
        <w:rPr>
          <w:spacing w:val="1"/>
        </w:rPr>
        <w:t> </w:t>
      </w:r>
      <w:r>
        <w:rPr>
          <w:spacing w:val="-1"/>
        </w:rPr>
        <w:t>anteriores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manejó</w:t>
      </w:r>
      <w:r>
        <w:rPr/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laboratorio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radiológicos.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4916" w:right="2264" w:hanging="1773"/>
        <w:jc w:val="left"/>
        <w:rPr>
          <w:b w:val="0"/>
          <w:bCs w:val="0"/>
        </w:rPr>
      </w:pPr>
      <w:r>
        <w:rPr>
          <w:spacing w:val="-1"/>
        </w:rPr>
        <w:t>Estudios </w:t>
      </w:r>
      <w:r>
        <w:rPr/>
        <w:t>de</w:t>
      </w:r>
      <w:r>
        <w:rPr>
          <w:spacing w:val="-1"/>
        </w:rPr>
        <w:t> </w:t>
      </w:r>
      <w:r>
        <w:rPr/>
        <w:t>Laboratorio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Radiológicos</w:t>
      </w:r>
      <w:r>
        <w:rPr/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 </w:t>
      </w:r>
      <w:r>
        <w:rPr/>
        <w:t>ISSSTE</w:t>
      </w:r>
      <w:r>
        <w:rPr>
          <w:spacing w:val="-1"/>
        </w:rPr>
        <w:t> </w:t>
      </w:r>
      <w:r>
        <w:rPr/>
        <w:t>por</w:t>
      </w:r>
      <w:r>
        <w:rPr>
          <w:spacing w:val="26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2.3pt;height:108.05pt;mso-position-horizontal-relative:char;mso-position-vertical-relative:line" coordorigin="0,0" coordsize="12246,2161">
            <v:group style="position:absolute;left:1221;top:6;width:2;height:2150" coordorigin="1221,6" coordsize="2,2150">
              <v:shape style="position:absolute;left:1221;top:6;width:2;height:2150" coordorigin="1221,6" coordsize="0,2150" path="m1221,6l1221,2155e" filled="false" stroked="true" strokeweight=".580pt" strokecolor="#000000">
                <v:path arrowok="t"/>
              </v:shape>
            </v:group>
            <v:group style="position:absolute;left:1217;top:241;width:11024;height:2" coordorigin="1217,241" coordsize="11024,2">
              <v:shape style="position:absolute;left:1217;top:241;width:11024;height:2" coordorigin="1217,241" coordsize="11024,0" path="m1217,241l12240,241e" filled="false" stroked="true" strokeweight=".580pt" strokecolor="#000000">
                <v:path arrowok="t"/>
              </v:shape>
            </v:group>
            <v:group style="position:absolute;left:7071;top:246;width:2;height:1910" coordorigin="7071,246" coordsize="2,1910">
              <v:shape style="position:absolute;left:7071;top:246;width:2;height:1910" coordorigin="7071,246" coordsize="0,1910" path="m7071,246l7071,2155e" filled="false" stroked="true" strokeweight=".580pt" strokecolor="#000000">
                <v:path arrowok="t"/>
              </v:shape>
            </v:group>
            <v:group style="position:absolute;left:1217;top:481;width:11024;height:2" coordorigin="1217,481" coordsize="11024,2">
              <v:shape style="position:absolute;left:1217;top:481;width:11024;height:2" coordorigin="1217,481" coordsize="11024,0" path="m1217,481l12240,481e" filled="false" stroked="true" strokeweight=".580pt" strokecolor="#000000">
                <v:path arrowok="t"/>
              </v:shape>
            </v:group>
            <v:group style="position:absolute;left:2197;top:486;width:2;height:1670" coordorigin="2197,486" coordsize="2,1670">
              <v:shape style="position:absolute;left:2197;top:486;width:2;height:1670" coordorigin="2197,486" coordsize="0,1670" path="m2197,486l2197,2155e" filled="false" stroked="true" strokeweight=".580pt" strokecolor="#000000">
                <v:path arrowok="t"/>
              </v:shape>
            </v:group>
            <v:group style="position:absolute;left:3171;top:486;width:2;height:1670" coordorigin="3171,486" coordsize="2,1670">
              <v:shape style="position:absolute;left:3171;top:486;width:2;height:1670" coordorigin="3171,486" coordsize="0,1670" path="m3171,486l3171,2155e" filled="false" stroked="true" strokeweight=".580pt" strokecolor="#000000">
                <v:path arrowok="t"/>
              </v:shape>
            </v:group>
            <v:group style="position:absolute;left:4147;top:486;width:2;height:1670" coordorigin="4147,486" coordsize="2,1670">
              <v:shape style="position:absolute;left:4147;top:486;width:2;height:1670" coordorigin="4147,486" coordsize="0,1670" path="m4147,486l4147,2155e" filled="false" stroked="true" strokeweight=".580pt" strokecolor="#000000">
                <v:path arrowok="t"/>
              </v:shape>
            </v:group>
            <v:group style="position:absolute;left:5121;top:486;width:2;height:1670" coordorigin="5121,486" coordsize="2,1670">
              <v:shape style="position:absolute;left:5121;top:486;width:2;height:1670" coordorigin="5121,486" coordsize="0,1670" path="m5121,486l5121,2155e" filled="false" stroked="true" strokeweight=".580pt" strokecolor="#000000">
                <v:path arrowok="t"/>
              </v:shape>
            </v:group>
            <v:group style="position:absolute;left:6097;top:486;width:2;height:1670" coordorigin="6097,486" coordsize="2,1670">
              <v:shape style="position:absolute;left:6097;top:486;width:2;height:1670" coordorigin="6097,486" coordsize="0,1670" path="m6097,486l6097,2155e" filled="false" stroked="true" strokeweight=".580pt" strokecolor="#000000">
                <v:path arrowok="t"/>
              </v:shape>
            </v:group>
            <v:group style="position:absolute;left:7949;top:486;width:2;height:1670" coordorigin="7949,486" coordsize="2,1670">
              <v:shape style="position:absolute;left:7949;top:486;width:2;height:1670" coordorigin="7949,486" coordsize="0,1670" path="m7949,486l7949,2155e" filled="false" stroked="true" strokeweight=".580pt" strokecolor="#000000">
                <v:path arrowok="t"/>
              </v:shape>
            </v:group>
            <v:group style="position:absolute;left:8811;top:486;width:2;height:1670" coordorigin="8811,486" coordsize="2,1670">
              <v:shape style="position:absolute;left:8811;top:486;width:2;height:1670" coordorigin="8811,486" coordsize="0,1670" path="m8811,486l8811,2155e" filled="false" stroked="true" strokeweight=".580pt" strokecolor="#000000">
                <v:path arrowok="t"/>
              </v:shape>
            </v:group>
            <v:group style="position:absolute;left:9659;top:486;width:2;height:1670" coordorigin="9659,486" coordsize="2,1670">
              <v:shape style="position:absolute;left:9659;top:486;width:2;height:1670" coordorigin="9659,486" coordsize="0,1670" path="m9659,486l9659,2155e" filled="false" stroked="true" strokeweight=".580pt" strokecolor="#000000">
                <v:path arrowok="t"/>
              </v:shape>
            </v:group>
            <v:group style="position:absolute;left:10521;top:486;width:2;height:1670" coordorigin="10521,486" coordsize="2,1670">
              <v:shape style="position:absolute;left:10521;top:486;width:2;height:1670" coordorigin="10521,486" coordsize="0,1670" path="m10521,486l10521,2155e" filled="false" stroked="true" strokeweight=".580pt" strokecolor="#000000">
                <v:path arrowok="t"/>
              </v:shape>
            </v:group>
            <v:group style="position:absolute;left:11384;top:486;width:2;height:1670" coordorigin="11384,486" coordsize="2,1670">
              <v:shape style="position:absolute;left:11384;top:486;width:2;height:1670" coordorigin="11384,486" coordsize="0,1670" path="m11384,486l11384,2155e" filled="false" stroked="true" strokeweight=".580pt" strokecolor="#000000">
                <v:path arrowok="t"/>
              </v:shape>
            </v:group>
            <v:group style="position:absolute;left:6;top:721;width:12234;height:2" coordorigin="6,721" coordsize="12234,2">
              <v:shape style="position:absolute;left:6;top:721;width:12234;height:2" coordorigin="6,721" coordsize="12234,0" path="m6,721l12240,721e" filled="false" stroked="true" strokeweight=".580pt" strokecolor="#000000">
                <v:path arrowok="t"/>
              </v:shape>
              <v:shape style="position:absolute;left:6;top:956;width:12238;height:10" type="#_x0000_t75" stroked="false">
                <v:imagedata r:id="rId83" o:title=""/>
              </v:shape>
              <v:shape style="position:absolute;left:6;top:1196;width:12238;height:10" type="#_x0000_t75" stroked="false">
                <v:imagedata r:id="rId83" o:title=""/>
              </v:shape>
              <v:shape style="position:absolute;left:6;top:1436;width:12238;height:10" type="#_x0000_t75" stroked="false">
                <v:imagedata r:id="rId83" o:title=""/>
              </v:shape>
              <v:shape style="position:absolute;left:6;top:1676;width:12238;height:10" type="#_x0000_t75" stroked="false">
                <v:imagedata r:id="rId83" o:title=""/>
              </v:shape>
            </v:group>
            <v:group style="position:absolute;left:6;top:1920;width:12234;height:2" coordorigin="6,1920" coordsize="12234,2">
              <v:shape style="position:absolute;left:6;top:1920;width:12234;height:2" coordorigin="6,1920" coordsize="12234,0" path="m6,1920l12240,1920e" filled="false" stroked="true" strokeweight=".580pt" strokecolor="#000000">
                <v:path arrowok="t"/>
              </v:shape>
              <v:shape style="position:absolute;left:6311;top:29;width:8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Estudios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1;top:26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89;top:269;width:11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Laboratorio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29;top:269;width:12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Radiológicos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509;width:12094;height:1640" type="#_x0000_t202" filled="false" stroked="false">
                <v:textbox inset="0,0,0,0">
                  <w:txbxContent>
                    <w:p>
                      <w:pPr>
                        <w:tabs>
                          <w:tab w:pos="2377" w:val="left" w:leader="none"/>
                          <w:tab w:pos="3351" w:val="left" w:leader="none"/>
                          <w:tab w:pos="4326" w:val="left" w:leader="none"/>
                          <w:tab w:pos="5301" w:val="left" w:leader="none"/>
                          <w:tab w:pos="6276" w:val="left" w:leader="none"/>
                          <w:tab w:pos="7201" w:val="left" w:leader="none"/>
                          <w:tab w:pos="8071" w:val="left" w:leader="none"/>
                          <w:tab w:pos="8925" w:val="left" w:leader="none"/>
                          <w:tab w:pos="9781" w:val="left" w:leader="none"/>
                          <w:tab w:pos="10643" w:val="left" w:leader="none"/>
                          <w:tab w:pos="11507" w:val="left" w:leader="none"/>
                        </w:tabs>
                        <w:spacing w:line="205" w:lineRule="exact" w:before="0"/>
                        <w:ind w:left="14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9" w:val="left" w:leader="none"/>
                          <w:tab w:pos="2405" w:val="left" w:leader="none"/>
                          <w:tab w:pos="3379" w:val="left" w:leader="none"/>
                          <w:tab w:pos="4355" w:val="left" w:leader="none"/>
                          <w:tab w:pos="5329" w:val="left" w:leader="none"/>
                          <w:tab w:pos="6304" w:val="left" w:leader="none"/>
                          <w:tab w:pos="7291" w:val="left" w:leader="none"/>
                          <w:tab w:pos="8154" w:val="left" w:leader="none"/>
                          <w:tab w:pos="9002" w:val="left" w:leader="none"/>
                          <w:tab w:pos="9864" w:val="left" w:leader="none"/>
                          <w:tab w:pos="10727" w:val="left" w:leader="none"/>
                          <w:tab w:pos="1159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37,584</w:t>
                        <w:tab/>
                        <w:t>39,792</w:t>
                        <w:tab/>
                        <w:t>34,209</w:t>
                        <w:tab/>
                        <w:t>34,548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39,098</w:t>
                        <w:tab/>
                        <w:t>40,842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3,729</w:t>
                        <w:tab/>
                        <w:t>3,615</w:t>
                        <w:tab/>
                        <w:t>3,203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3,189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3,080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3,500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29" w:val="left" w:leader="none"/>
                          <w:tab w:pos="2405" w:val="left" w:leader="none"/>
                          <w:tab w:pos="3379" w:val="left" w:leader="none"/>
                          <w:tab w:pos="4355" w:val="left" w:leader="none"/>
                          <w:tab w:pos="5329" w:val="left" w:leader="none"/>
                          <w:tab w:pos="6304" w:val="left" w:leader="none"/>
                          <w:tab w:pos="7292" w:val="left" w:leader="none"/>
                          <w:tab w:pos="8155" w:val="left" w:leader="none"/>
                          <w:tab w:pos="9002" w:val="left" w:leader="none"/>
                          <w:tab w:pos="9865" w:val="left" w:leader="none"/>
                          <w:tab w:pos="10727" w:val="left" w:leader="none"/>
                          <w:tab w:pos="1159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29,749</w:t>
                        <w:tab/>
                        <w:t>35,241</w:t>
                        <w:tab/>
                        <w:t>29,970</w:t>
                        <w:tab/>
                        <w:t>30,859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29,901</w:t>
                        <w:tab/>
                        <w:t>26,759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3,488</w:t>
                        <w:tab/>
                        <w:t>3,571</w:t>
                        <w:tab/>
                        <w:t>3,603</w:t>
                        <w:tab/>
                        <w:t>3,163</w:t>
                        <w:tab/>
                        <w:t>3,539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4,101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17" w:val="left" w:leader="none"/>
                          <w:tab w:pos="2292" w:val="left" w:leader="none"/>
                          <w:tab w:pos="3267" w:val="left" w:leader="none"/>
                          <w:tab w:pos="4242" w:val="left" w:leader="none"/>
                          <w:tab w:pos="5217" w:val="left" w:leader="none"/>
                          <w:tab w:pos="6193" w:val="left" w:leader="none"/>
                          <w:tab w:pos="7180" w:val="left" w:leader="none"/>
                          <w:tab w:pos="8043" w:val="left" w:leader="none"/>
                          <w:tab w:pos="8890" w:val="left" w:leader="none"/>
                          <w:tab w:pos="9753" w:val="left" w:leader="none"/>
                          <w:tab w:pos="10727" w:val="left" w:leader="none"/>
                          <w:tab w:pos="1148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213,952</w:t>
                        <w:tab/>
                        <w:t>219,316</w:t>
                        <w:tab/>
                        <w:t>229,629</w:t>
                        <w:tab/>
                        <w:t>224,049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265,123</w:t>
                        <w:tab/>
                        <w:t>258,974</w:t>
                        <w:tab/>
                        <w:t>15,600</w:t>
                        <w:tab/>
                        <w:t>15,343</w:t>
                        <w:tab/>
                        <w:t>15,264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12,023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7,234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15,281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8" w:val="left" w:leader="none"/>
                          <w:tab w:pos="2516" w:val="left" w:leader="none"/>
                          <w:tab w:pos="3490" w:val="left" w:leader="none"/>
                          <w:tab w:pos="4466" w:val="left" w:leader="none"/>
                          <w:tab w:pos="5830" w:val="left" w:leader="none"/>
                          <w:tab w:pos="6416" w:val="left" w:leader="none"/>
                          <w:tab w:pos="7292" w:val="left" w:leader="none"/>
                          <w:tab w:pos="8155" w:val="left" w:leader="none"/>
                          <w:tab w:pos="9169" w:val="left" w:leader="none"/>
                          <w:tab w:pos="10032" w:val="left" w:leader="none"/>
                          <w:tab w:pos="11117" w:val="left" w:leader="none"/>
                          <w:tab w:pos="12092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11,815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7,056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6,215</w:t>
                        <w:tab/>
                        <w:t>1,093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1,966</w:t>
                        <w:tab/>
                        <w:t>1,289</w:t>
                        <w:tab/>
                        <w:t>1,125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956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820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40" w:val="left" w:leader="none"/>
                          <w:tab w:pos="2516" w:val="left" w:leader="none"/>
                          <w:tab w:pos="3491" w:val="left" w:leader="none"/>
                          <w:tab w:pos="4634" w:val="left" w:leader="none"/>
                          <w:tab w:pos="5608" w:val="left" w:leader="none"/>
                          <w:tab w:pos="6583" w:val="left" w:leader="none"/>
                          <w:tab w:pos="7571" w:val="left" w:leader="none"/>
                          <w:tab w:pos="8322" w:val="left" w:leader="none"/>
                          <w:tab w:pos="9169" w:val="left" w:leader="none"/>
                          <w:tab w:pos="10143" w:val="left" w:leader="none"/>
                          <w:tab w:pos="11006" w:val="left" w:leader="none"/>
                          <w:tab w:pos="12092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2,884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3,742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1,531</w:t>
                        <w:tab/>
                        <w:t>126</w:t>
                        <w:tab/>
                        <w:t>106</w:t>
                        <w:tab/>
                        <w:t>769</w:t>
                        <w:tab/>
                        <w:t>87</w:t>
                        <w:tab/>
                        <w:t>289</w:t>
                        <w:tab/>
                        <w:t>107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89</w:t>
                        <w:tab/>
                        <w:t>129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8" w:val="left" w:leader="none"/>
                          <w:tab w:pos="2293" w:val="left" w:leader="none"/>
                          <w:tab w:pos="3267" w:val="left" w:leader="none"/>
                          <w:tab w:pos="4243" w:val="left" w:leader="none"/>
                          <w:tab w:pos="5217" w:val="left" w:leader="none"/>
                          <w:tab w:pos="6193" w:val="left" w:leader="none"/>
                          <w:tab w:pos="7180" w:val="left" w:leader="none"/>
                          <w:tab w:pos="8043" w:val="left" w:leader="none"/>
                          <w:tab w:pos="8890" w:val="left" w:leader="none"/>
                          <w:tab w:pos="9753" w:val="left" w:leader="none"/>
                          <w:tab w:pos="10616" w:val="left" w:leader="none"/>
                          <w:tab w:pos="11480" w:val="left" w:leader="none"/>
                        </w:tabs>
                        <w:spacing w:line="226" w:lineRule="exact" w:before="9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295,984</w:t>
                        <w:tab/>
                        <w:t>305,147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301,554</w:t>
                        <w:tab/>
                        <w:t>290,675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334,228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329,310</w:t>
                        <w:tab/>
                        <w:t>24,193</w:t>
                        <w:tab/>
                        <w:t>23,943</w:t>
                        <w:tab/>
                        <w:t>23,133</w:t>
                        <w:tab/>
                        <w:t>18,538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13,942</w:t>
                        <w:tab/>
                        <w:t>23,831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578" w:right="0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(ISSSTE),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Médica.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740" w:right="12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935" w:right="3841" w:hanging="2084"/>
        <w:jc w:val="left"/>
        <w:rPr>
          <w:b w:val="0"/>
          <w:bCs w:val="0"/>
        </w:rPr>
      </w:pPr>
      <w:r>
        <w:rPr>
          <w:spacing w:val="-1"/>
        </w:rPr>
        <w:t>Nacimientos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Defunciones</w:t>
      </w:r>
      <w:r>
        <w:rPr/>
        <w:t> 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5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8.75pt;height:98.6pt;mso-position-horizontal-relative:char;mso-position-vertical-relative:line" coordorigin="0,0" coordsize="9775,1972">
            <v:group style="position:absolute;left:1184;top:6;width:2;height:1960" coordorigin="1184,6" coordsize="2,1960">
              <v:shape style="position:absolute;left:1184;top:6;width:2;height:1960" coordorigin="1184,6" coordsize="0,1960" path="m1184,6l1184,1965e" filled="false" stroked="true" strokeweight=".580pt" strokecolor="#000000">
                <v:path arrowok="t"/>
              </v:shape>
            </v:group>
            <v:group style="position:absolute;left:5772;top:6;width:2;height:1960" coordorigin="5772,6" coordsize="2,1960">
              <v:shape style="position:absolute;left:5772;top:6;width:2;height:1960" coordorigin="5772,6" coordsize="0,1960" path="m5772,6l5772,1965e" filled="false" stroked="true" strokeweight=".580pt" strokecolor="#000000">
                <v:path arrowok="t"/>
              </v:shape>
            </v:group>
            <v:group style="position:absolute;left:1179;top:241;width:8590;height:2" coordorigin="1179,241" coordsize="8590,2">
              <v:shape style="position:absolute;left:1179;top:241;width:8590;height:2" coordorigin="1179,241" coordsize="8590,0" path="m1179,241l9769,241e" filled="false" stroked="true" strokeweight=".580pt" strokecolor="#000000">
                <v:path arrowok="t"/>
              </v:shape>
            </v:group>
            <v:group style="position:absolute;left:1968;top:246;width:2;height:1720" coordorigin="1968,246" coordsize="2,1720">
              <v:shape style="position:absolute;left:1968;top:246;width:2;height:1720" coordorigin="1968,246" coordsize="0,1720" path="m1968,246l1968,1965e" filled="false" stroked="true" strokeweight=".580pt" strokecolor="#000000">
                <v:path arrowok="t"/>
              </v:shape>
            </v:group>
            <v:group style="position:absolute;left:2695;top:246;width:2;height:1720" coordorigin="2695,246" coordsize="2,1720">
              <v:shape style="position:absolute;left:2695;top:246;width:2;height:1720" coordorigin="2695,246" coordsize="0,1720" path="m2695,246l2695,1965e" filled="false" stroked="true" strokeweight=".580pt" strokecolor="#000000">
                <v:path arrowok="t"/>
              </v:shape>
            </v:group>
            <v:group style="position:absolute;left:3422;top:246;width:2;height:1720" coordorigin="3422,246" coordsize="2,1720">
              <v:shape style="position:absolute;left:3422;top:246;width:2;height:1720" coordorigin="3422,246" coordsize="0,1720" path="m3422,246l3422,1965e" filled="false" stroked="true" strokeweight=".580pt" strokecolor="#000000">
                <v:path arrowok="t"/>
              </v:shape>
            </v:group>
            <v:group style="position:absolute;left:4206;top:246;width:2;height:1720" coordorigin="4206,246" coordsize="2,1720">
              <v:shape style="position:absolute;left:4206;top:246;width:2;height:1720" coordorigin="4206,246" coordsize="0,1720" path="m4206,246l4206,1965e" filled="false" stroked="true" strokeweight=".580pt" strokecolor="#000000">
                <v:path arrowok="t"/>
              </v:shape>
            </v:group>
            <v:group style="position:absolute;left:4988;top:246;width:2;height:1720" coordorigin="4988,246" coordsize="2,1720">
              <v:shape style="position:absolute;left:4988;top:246;width:2;height:1720" coordorigin="4988,246" coordsize="0,1720" path="m4988,246l4988,1965e" filled="false" stroked="true" strokeweight=".580pt" strokecolor="#000000">
                <v:path arrowok="t"/>
              </v:shape>
            </v:group>
            <v:group style="position:absolute;left:6444;top:246;width:2;height:1720" coordorigin="6444,246" coordsize="2,1720">
              <v:shape style="position:absolute;left:6444;top:246;width:2;height:1720" coordorigin="6444,246" coordsize="0,1720" path="m6444,246l6444,1965e" filled="false" stroked="true" strokeweight=".580pt" strokecolor="#000000">
                <v:path arrowok="t"/>
              </v:shape>
            </v:group>
            <v:group style="position:absolute;left:7116;top:246;width:2;height:1720" coordorigin="7116,246" coordsize="2,1720">
              <v:shape style="position:absolute;left:7116;top:246;width:2;height:1720" coordorigin="7116,246" coordsize="0,1720" path="m7116,246l7116,1965e" filled="false" stroked="true" strokeweight=".580pt" strokecolor="#000000">
                <v:path arrowok="t"/>
              </v:shape>
            </v:group>
            <v:group style="position:absolute;left:7788;top:246;width:2;height:1720" coordorigin="7788,246" coordsize="2,1720">
              <v:shape style="position:absolute;left:7788;top:246;width:2;height:1720" coordorigin="7788,246" coordsize="0,1720" path="m7788,246l7788,1965e" filled="false" stroked="true" strokeweight=".580pt" strokecolor="#000000">
                <v:path arrowok="t"/>
              </v:shape>
            </v:group>
            <v:group style="position:absolute;left:8460;top:246;width:2;height:1720" coordorigin="8460,246" coordsize="2,1720">
              <v:shape style="position:absolute;left:8460;top:246;width:2;height:1720" coordorigin="8460,246" coordsize="0,1720" path="m8460,246l8460,1965e" filled="false" stroked="true" strokeweight=".580pt" strokecolor="#000000">
                <v:path arrowok="t"/>
              </v:shape>
            </v:group>
            <v:group style="position:absolute;left:9132;top:246;width:2;height:1720" coordorigin="9132,246" coordsize="2,1720">
              <v:shape style="position:absolute;left:9132;top:246;width:2;height:1720" coordorigin="9132,246" coordsize="0,1720" path="m9132,246l9132,1965e" filled="false" stroked="true" strokeweight=".580pt" strokecolor="#000000">
                <v:path arrowok="t"/>
              </v:shape>
            </v:group>
            <v:group style="position:absolute;left:6;top:481;width:9764;height:2" coordorigin="6,481" coordsize="9764,2">
              <v:shape style="position:absolute;left:6;top:481;width:9764;height:2" coordorigin="6,481" coordsize="9764,0" path="m6,481l9769,481e" filled="false" stroked="true" strokeweight=".580pt" strokecolor="#000000">
                <v:path arrowok="t"/>
              </v:shape>
              <v:shape style="position:absolute;left:6;top:716;width:9764;height:10" type="#_x0000_t75" stroked="false">
                <v:imagedata r:id="rId84" o:title=""/>
              </v:shape>
              <v:shape style="position:absolute;left:6;top:956;width:9764;height:10" type="#_x0000_t75" stroked="false">
                <v:imagedata r:id="rId84" o:title=""/>
              </v:shape>
              <v:shape style="position:absolute;left:6;top:1196;width:9764;height:10" type="#_x0000_t75" stroked="false">
                <v:imagedata r:id="rId84" o:title=""/>
              </v:shape>
              <v:shape style="position:absolute;left:6;top:1436;width:9764;height:10" type="#_x0000_t75" stroked="false">
                <v:imagedata r:id="rId84" o:title=""/>
              </v:shape>
            </v:group>
            <v:group style="position:absolute;left:6;top:1681;width:9764;height:2" coordorigin="6,1681" coordsize="9764,2">
              <v:shape style="position:absolute;left:6;top:1681;width:9764;height:2" coordorigin="6,1681" coordsize="9764,0" path="m6,1681l9769,1681e" filled="false" stroked="true" strokeweight=".580pt" strokecolor="#000000">
                <v:path arrowok="t"/>
              </v:shape>
              <v:shape style="position:absolute;left:43;top:149;width:1025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2;top:29;width:11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Nacimientos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73;top:29;width:120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Defunciones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24;top:269;width:8424;height:1641" type="#_x0000_t202" filled="false" stroked="false">
                <v:textbox inset="0,0,0,0">
                  <w:txbxContent>
                    <w:p>
                      <w:pPr>
                        <w:tabs>
                          <w:tab w:pos="783" w:val="left" w:leader="none"/>
                          <w:tab w:pos="1510" w:val="left" w:leader="none"/>
                          <w:tab w:pos="2265" w:val="left" w:leader="none"/>
                          <w:tab w:pos="3049" w:val="left" w:leader="none"/>
                          <w:tab w:pos="3831" w:val="left" w:leader="none"/>
                          <w:tab w:pos="4559" w:val="left" w:leader="none"/>
                          <w:tab w:pos="5231" w:val="left" w:leader="none"/>
                          <w:tab w:pos="5903" w:val="left" w:leader="none"/>
                          <w:tab w:pos="6575" w:val="left" w:leader="none"/>
                          <w:tab w:pos="7247" w:val="left" w:leader="none"/>
                          <w:tab w:pos="7905" w:val="left" w:leader="none"/>
                        </w:tabs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9" w:val="left" w:leader="none"/>
                          <w:tab w:pos="1568" w:val="left" w:leader="none"/>
                          <w:tab w:pos="2349" w:val="left" w:leader="none"/>
                          <w:tab w:pos="3133" w:val="left" w:leader="none"/>
                          <w:tab w:pos="3915" w:val="left" w:leader="none"/>
                          <w:tab w:pos="4755" w:val="left" w:leader="none"/>
                          <w:tab w:pos="5427" w:val="left" w:leader="none"/>
                          <w:tab w:pos="6099" w:val="left" w:leader="none"/>
                          <w:tab w:pos="6770" w:val="left" w:leader="none"/>
                          <w:tab w:pos="7442" w:val="left" w:leader="none"/>
                          <w:tab w:pos="8087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1,672</w:t>
                        <w:tab/>
                        <w:t>1,946</w:t>
                        <w:tab/>
                        <w:t>1,799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1,659</w:t>
                        <w:tab/>
                        <w:t>1,715</w:t>
                        <w:tab/>
                        <w:t>1,805</w:t>
                        <w:tab/>
                        <w:t>258</w:t>
                        <w:tab/>
                        <w:t>250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275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193</w:t>
                        <w:tab/>
                        <w:t>243</w:t>
                        <w:tab/>
                        <w:t>249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9" w:val="left" w:leader="none"/>
                          <w:tab w:pos="1568" w:val="left" w:leader="none"/>
                          <w:tab w:pos="2349" w:val="left" w:leader="none"/>
                          <w:tab w:pos="3133" w:val="left" w:leader="none"/>
                          <w:tab w:pos="3915" w:val="left" w:leader="none"/>
                          <w:tab w:pos="4756" w:val="left" w:leader="none"/>
                          <w:tab w:pos="5427" w:val="left" w:leader="none"/>
                          <w:tab w:pos="6099" w:val="left" w:leader="none"/>
                          <w:tab w:pos="6771" w:val="left" w:leader="none"/>
                          <w:tab w:pos="7442" w:val="left" w:leader="none"/>
                          <w:tab w:pos="8088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1,284</w:t>
                        <w:tab/>
                        <w:t>1,430</w:t>
                        <w:tab/>
                        <w:t>1,333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1,289</w:t>
                        <w:tab/>
                        <w:t>1,366</w:t>
                        <w:tab/>
                        <w:t>1,404</w:t>
                        <w:tab/>
                        <w:t>261</w:t>
                        <w:tab/>
                        <w:t>214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210</w:t>
                        <w:tab/>
                        <w:t>183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216</w:t>
                        <w:tab/>
                        <w:t>174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8" w:val="left" w:leader="none"/>
                          <w:tab w:pos="1567" w:val="left" w:leader="none"/>
                          <w:tab w:pos="2348" w:val="left" w:leader="none"/>
                          <w:tab w:pos="3132" w:val="left" w:leader="none"/>
                          <w:tab w:pos="3914" w:val="left" w:leader="none"/>
                          <w:tab w:pos="4755" w:val="left" w:leader="none"/>
                          <w:tab w:pos="5426" w:val="left" w:leader="none"/>
                          <w:tab w:pos="6098" w:val="left" w:leader="none"/>
                          <w:tab w:pos="7442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4,263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4,361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4,304</w:t>
                        <w:tab/>
                        <w:t>4,377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4,415</w:t>
                        <w:tab/>
                        <w:t>4,712</w:t>
                        <w:tab/>
                        <w:t>773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849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864  </w:t>
                      </w:r>
                      <w:r>
                        <w:rPr>
                          <w:rFonts w:ascii="Arial"/>
                          <w:b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1,033</w:t>
                        <w:tab/>
                        <w:t>998 </w:t>
                      </w:r>
                      <w:r>
                        <w:rPr>
                          <w:rFonts w:ascii="Arial"/>
                          <w:b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1,095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8" w:val="left" w:leader="none"/>
                          <w:tab w:pos="1567" w:val="left" w:leader="none"/>
                          <w:tab w:pos="2349" w:val="left" w:leader="none"/>
                          <w:tab w:pos="3132" w:val="left" w:leader="none"/>
                          <w:tab w:pos="3915" w:val="left" w:leader="none"/>
                          <w:tab w:pos="4755" w:val="left" w:leader="none"/>
                          <w:tab w:pos="5427" w:val="left" w:leader="none"/>
                          <w:tab w:pos="6099" w:val="left" w:leader="none"/>
                          <w:tab w:pos="6770" w:val="left" w:leader="none"/>
                          <w:tab w:pos="7442" w:val="left" w:leader="none"/>
                          <w:tab w:pos="8088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2,771</w:t>
                        <w:tab/>
                        <w:t>3,418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3,464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3,501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3,461</w:t>
                        <w:tab/>
                        <w:t>3,680</w:t>
                        <w:tab/>
                        <w:t>309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375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326</w:t>
                        <w:tab/>
                        <w:t>310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5" w:val="left" w:leader="none"/>
                          <w:tab w:pos="1734" w:val="left" w:leader="none"/>
                          <w:tab w:pos="2515" w:val="left" w:leader="none"/>
                          <w:tab w:pos="3298" w:val="left" w:leader="none"/>
                          <w:tab w:pos="4081" w:val="left" w:leader="none"/>
                          <w:tab w:pos="4865" w:val="left" w:leader="none"/>
                          <w:tab w:pos="5537" w:val="left" w:leader="none"/>
                          <w:tab w:pos="6209" w:val="left" w:leader="none"/>
                          <w:tab w:pos="6881" w:val="left" w:leader="none"/>
                          <w:tab w:pos="7553" w:val="left" w:leader="none"/>
                          <w:tab w:pos="8199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273</w:t>
                        <w:tab/>
                        <w:t>313</w:t>
                        <w:tab/>
                        <w:t>313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280</w:t>
                        <w:tab/>
                        <w:t>282</w:t>
                        <w:tab/>
                        <w:t>273</w:t>
                        <w:tab/>
                        <w:t>64</w:t>
                        <w:tab/>
                        <w:t>55</w:t>
                        <w:tab/>
                        <w:t>58</w:t>
                        <w:tab/>
                        <w:t>38</w:t>
                        <w:tab/>
                        <w:t>32</w:t>
                        <w:tab/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10,263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11,468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11,213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11,106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11,239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11,874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1,665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1,697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1,782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1,773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1,799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1,890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540" w:right="1306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Estadística; Dirección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Público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1"/>
        </w:rPr>
        <w:t> </w:t>
      </w:r>
      <w:r>
        <w:rPr>
          <w:spacing w:val="-1"/>
        </w:rPr>
        <w:t>Propiedad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82"/>
        </w:rPr>
        <w:t> </w:t>
      </w:r>
      <w:r>
        <w:rPr>
          <w:spacing w:val="-1"/>
        </w:rPr>
        <w:t>Comercio,</w:t>
      </w:r>
      <w:r>
        <w:rPr>
          <w:spacing w:val="1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Civil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Archivo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Notarías.</w:t>
      </w:r>
      <w:r>
        <w:rPr>
          <w:b w:val="0"/>
        </w:rPr>
      </w:r>
    </w:p>
    <w:p>
      <w:pPr>
        <w:pStyle w:val="BodyText"/>
        <w:spacing w:line="240" w:lineRule="auto" w:before="1"/>
        <w:ind w:left="1540" w:right="0"/>
        <w:jc w:val="left"/>
        <w:rPr>
          <w:b w:val="0"/>
          <w:bCs w:val="0"/>
        </w:rPr>
      </w:pP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154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las cifras de 1999-2003.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541" w:right="4530"/>
        <w:jc w:val="center"/>
        <w:rPr>
          <w:b w:val="0"/>
          <w:bCs w:val="0"/>
        </w:rPr>
      </w:pPr>
      <w:r>
        <w:rPr>
          <w:spacing w:val="-1"/>
        </w:rPr>
        <w:t>Nacimientos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Defunciones</w:t>
      </w:r>
      <w:r>
        <w:rPr/>
        <w:t> </w:t>
      </w:r>
      <w:r>
        <w:rPr>
          <w:spacing w:val="-1"/>
        </w:rPr>
        <w:t>en B.C.Sur,</w:t>
      </w:r>
      <w:r>
        <w:rPr>
          <w:spacing w:val="23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78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14,000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12,000</w:t>
      </w:r>
      <w:r>
        <w:rPr>
          <w:rFonts w:ascii="Arial"/>
          <w:sz w:val="17"/>
        </w:rPr>
      </w:r>
    </w:p>
    <w:p>
      <w:pPr>
        <w:spacing w:before="143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10,000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8,000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6,000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4,000</w:t>
      </w:r>
      <w:r>
        <w:rPr>
          <w:rFonts w:ascii="Arial"/>
          <w:sz w:val="17"/>
        </w:rPr>
      </w:r>
    </w:p>
    <w:p>
      <w:pPr>
        <w:spacing w:before="143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w w:val="95"/>
          <w:sz w:val="17"/>
        </w:rPr>
        <w:t>2,000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w w:val="95"/>
          <w:sz w:val="17"/>
        </w:rPr>
        <w:t>0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10,263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7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9"/>
        </w:rPr>
        <w:t>1,665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before="0"/>
        <w:ind w:left="46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46.660004pt;margin-top:-5.370098pt;width:330.5pt;height:122.65pt;mso-position-horizontal-relative:page;mso-position-vertical-relative:paragraph;z-index:-1097224" coordorigin="4933,-107" coordsize="6610,2453">
            <v:group style="position:absolute;left:4996;top:-98;width:2;height:2434" coordorigin="4996,-98" coordsize="2,2434">
              <v:shape style="position:absolute;left:4996;top:-98;width:2;height:2434" coordorigin="4996,-98" coordsize="0,2434" path="m4996,-98l4996,2336e" filled="false" stroked="true" strokeweight=".96pt" strokecolor="#000000">
                <v:path arrowok="t"/>
              </v:shape>
            </v:group>
            <v:group style="position:absolute;left:4943;top:2283;width:6591;height:2" coordorigin="4943,2283" coordsize="6591,2">
              <v:shape style="position:absolute;left:4943;top:2283;width:6591;height:2" coordorigin="4943,2283" coordsize="6591,0" path="m11533,2283l4943,2283e" filled="false" stroked="true" strokeweight=".96pt" strokecolor="#000000">
                <v:path arrowok="t"/>
              </v:shape>
            </v:group>
            <v:group style="position:absolute;left:4943;top:1942;width:53;height:2" coordorigin="4943,1942" coordsize="53,2">
              <v:shape style="position:absolute;left:4943;top:1942;width:53;height:2" coordorigin="4943,1942" coordsize="53,0" path="m4943,1942l4996,1942e" filled="false" stroked="true" strokeweight=".96pt" strokecolor="#000000">
                <v:path arrowok="t"/>
              </v:shape>
            </v:group>
            <v:group style="position:absolute;left:4943;top:1604;width:53;height:2" coordorigin="4943,1604" coordsize="53,2">
              <v:shape style="position:absolute;left:4943;top:1604;width:53;height:2" coordorigin="4943,1604" coordsize="53,0" path="m4943,1604l4996,1604e" filled="false" stroked="true" strokeweight=".96pt" strokecolor="#000000">
                <v:path arrowok="t"/>
              </v:shape>
            </v:group>
            <v:group style="position:absolute;left:4943;top:1263;width:53;height:2" coordorigin="4943,1263" coordsize="53,2">
              <v:shape style="position:absolute;left:4943;top:1263;width:53;height:2" coordorigin="4943,1263" coordsize="53,0" path="m4943,1263l4996,1263e" filled="false" stroked="true" strokeweight=".96pt" strokecolor="#000000">
                <v:path arrowok="t"/>
              </v:shape>
            </v:group>
            <v:group style="position:absolute;left:4943;top:922;width:53;height:2" coordorigin="4943,922" coordsize="53,2">
              <v:shape style="position:absolute;left:4943;top:922;width:53;height:2" coordorigin="4943,922" coordsize="53,0" path="m4943,922l4996,922e" filled="false" stroked="true" strokeweight=".96pt" strokecolor="#000000">
                <v:path arrowok="t"/>
              </v:shape>
            </v:group>
            <v:group style="position:absolute;left:4943;top:581;width:53;height:2" coordorigin="4943,581" coordsize="53,2">
              <v:shape style="position:absolute;left:4943;top:581;width:53;height:2" coordorigin="4943,581" coordsize="53,0" path="m4943,581l4996,581e" filled="false" stroked="true" strokeweight=".96pt" strokecolor="#000000">
                <v:path arrowok="t"/>
              </v:shape>
            </v:group>
            <v:group style="position:absolute;left:4943;top:243;width:53;height:2" coordorigin="4943,243" coordsize="53,2">
              <v:shape style="position:absolute;left:4943;top:243;width:53;height:2" coordorigin="4943,243" coordsize="53,0" path="m4943,243l4996,243e" filled="false" stroked="true" strokeweight=".96pt" strokecolor="#000000">
                <v:path arrowok="t"/>
              </v:shape>
            </v:group>
            <v:group style="position:absolute;left:4943;top:-98;width:53;height:2" coordorigin="4943,-98" coordsize="53,2">
              <v:shape style="position:absolute;left:4943;top:-98;width:53;height:2" coordorigin="4943,-98" coordsize="53,0" path="m4943,-98l4996,-98e" filled="false" stroked="true" strokeweight=".96pt" strokecolor="#000000">
                <v:path arrowok="t"/>
              </v:shape>
            </v:group>
            <v:group style="position:absolute;left:6085;top:2283;width:2;height:53" coordorigin="6085,2283" coordsize="2,53">
              <v:shape style="position:absolute;left:6085;top:2283;width:2;height:53" coordorigin="6085,2283" coordsize="0,53" path="m6085,2336l6085,2283e" filled="false" stroked="true" strokeweight=".96pt" strokecolor="#000000">
                <v:path arrowok="t"/>
              </v:shape>
            </v:group>
            <v:group style="position:absolute;left:7175;top:2283;width:2;height:53" coordorigin="7175,2283" coordsize="2,53">
              <v:shape style="position:absolute;left:7175;top:2283;width:2;height:53" coordorigin="7175,2283" coordsize="0,53" path="m7175,2336l7175,2283e" filled="false" stroked="true" strokeweight=".96pt" strokecolor="#000000">
                <v:path arrowok="t"/>
              </v:shape>
            </v:group>
            <v:group style="position:absolute;left:8264;top:2283;width:2;height:53" coordorigin="8264,2283" coordsize="2,53">
              <v:shape style="position:absolute;left:8264;top:2283;width:2;height:53" coordorigin="8264,2283" coordsize="0,53" path="m8264,2336l8264,2283e" filled="false" stroked="true" strokeweight=".96pt" strokecolor="#000000">
                <v:path arrowok="t"/>
              </v:shape>
            </v:group>
            <v:group style="position:absolute;left:9354;top:2283;width:2;height:53" coordorigin="9354,2283" coordsize="2,53">
              <v:shape style="position:absolute;left:9354;top:2283;width:2;height:53" coordorigin="9354,2283" coordsize="0,53" path="m9354,2336l9354,2283e" filled="false" stroked="true" strokeweight=".96pt" strokecolor="#000000">
                <v:path arrowok="t"/>
              </v:shape>
            </v:group>
            <v:group style="position:absolute;left:10444;top:2283;width:2;height:53" coordorigin="10444,2283" coordsize="2,53">
              <v:shape style="position:absolute;left:10444;top:2283;width:2;height:53" coordorigin="10444,2283" coordsize="0,53" path="m10444,2336l10444,2283e" filled="false" stroked="true" strokeweight=".96pt" strokecolor="#000000">
                <v:path arrowok="t"/>
              </v:shape>
            </v:group>
            <v:group style="position:absolute;left:11533;top:2283;width:2;height:53" coordorigin="11533,2283" coordsize="2,53">
              <v:shape style="position:absolute;left:11533;top:2283;width:2;height:53" coordorigin="11533,2283" coordsize="0,53" path="m11533,2336l11533,2283e" filled="false" stroked="true" strokeweight=".96pt" strokecolor="#000000">
                <v:path arrowok="t"/>
              </v:shape>
            </v:group>
            <v:group style="position:absolute;left:5540;top:265;width:5448;height:274" coordorigin="5540,265" coordsize="5448,274">
              <v:shape style="position:absolute;left:5540;top:265;width:5448;height:274" coordorigin="5540,265" coordsize="5448,274" path="m5540,538l6630,332,7720,375,8809,394,9899,373,10988,265e" filled="false" stroked="true" strokeweight=".96pt" strokecolor="#000080">
                <v:path arrowok="t"/>
              </v:shape>
            </v:group>
            <v:group style="position:absolute;left:9949;top:1981;width:989;height:2" coordorigin="9949,1981" coordsize="989,2">
              <v:shape style="position:absolute;left:9949;top:1981;width:989;height:2" coordorigin="9949,1981" coordsize="989,0" path="m9949,1981l10938,1981e" filled="false" stroked="true" strokeweight="1.92pt" strokecolor="#ff00ff">
                <v:path arrowok="t"/>
              </v:shape>
            </v:group>
            <v:group style="position:absolute;left:8860;top:1981;width:989;height:2" coordorigin="8860,1981" coordsize="989,2">
              <v:shape style="position:absolute;left:8860;top:1981;width:989;height:2" coordorigin="8860,1981" coordsize="989,0" path="m8860,1981l9848,1981e" filled="false" stroked="true" strokeweight="1.92pt" strokecolor="#ff00ff">
                <v:path arrowok="t"/>
              </v:shape>
            </v:group>
            <v:group style="position:absolute;left:7770;top:1981;width:989;height:2" coordorigin="7770,1981" coordsize="989,2">
              <v:shape style="position:absolute;left:7770;top:1981;width:989;height:2" coordorigin="7770,1981" coordsize="989,0" path="m7770,1981l8759,1981e" filled="false" stroked="true" strokeweight="1.92pt" strokecolor="#ff00ff">
                <v:path arrowok="t"/>
              </v:shape>
            </v:group>
            <v:group style="position:absolute;left:6680;top:1981;width:989;height:2" coordorigin="6680,1981" coordsize="989,2">
              <v:shape style="position:absolute;left:6680;top:1981;width:989;height:2" coordorigin="6680,1981" coordsize="989,0" path="m6680,1981l7669,1981e" filled="false" stroked="true" strokeweight="1.92pt" strokecolor="#ff00ff">
                <v:path arrowok="t"/>
              </v:shape>
            </v:group>
            <v:group style="position:absolute;left:5591;top:1981;width:989;height:2" coordorigin="5591,1981" coordsize="989,2">
              <v:shape style="position:absolute;left:5591;top:1981;width:989;height:2" coordorigin="5591,1981" coordsize="989,0" path="m5591,1981l6580,1981e" filled="false" stroked="true" strokeweight="1.92pt" strokecolor="#ff00ff">
                <v:path arrowok="t"/>
              </v:shape>
            </v:group>
            <v:group style="position:absolute;left:5490;top:488;width:101;height:101" coordorigin="5490,488" coordsize="101,101">
              <v:shape style="position:absolute;left:5490;top:488;width:101;height:101" coordorigin="5490,488" coordsize="101,101" path="m5591,538l5540,488,5490,538,5540,589,5591,538xe" filled="true" fillcolor="#000080" stroked="false">
                <v:path arrowok="t"/>
                <v:fill type="solid"/>
              </v:shape>
            </v:group>
            <v:group style="position:absolute;left:5490;top:488;width:101;height:101" coordorigin="5490,488" coordsize="101,101">
              <v:shape style="position:absolute;left:5490;top:488;width:101;height:101" coordorigin="5490,488" coordsize="101,101" path="m5540,488l5591,538,5540,589,5490,538,5540,488xe" filled="false" stroked="true" strokeweight=".96pt" strokecolor="#000080">
                <v:path arrowok="t"/>
              </v:shape>
            </v:group>
            <v:group style="position:absolute;left:6580;top:281;width:101;height:101" coordorigin="6580,281" coordsize="101,101">
              <v:shape style="position:absolute;left:6580;top:281;width:101;height:101" coordorigin="6580,281" coordsize="101,101" path="m6680,332l6630,281,6580,332,6630,382,6680,332xe" filled="true" fillcolor="#000080" stroked="false">
                <v:path arrowok="t"/>
                <v:fill type="solid"/>
              </v:shape>
            </v:group>
            <v:group style="position:absolute;left:6580;top:281;width:101;height:101" coordorigin="6580,281" coordsize="101,101">
              <v:shape style="position:absolute;left:6580;top:281;width:101;height:101" coordorigin="6580,281" coordsize="101,101" path="m6630,281l6680,332,6630,382,6580,332,6630,281xe" filled="false" stroked="true" strokeweight=".96pt" strokecolor="#000080">
                <v:path arrowok="t"/>
              </v:shape>
            </v:group>
            <v:group style="position:absolute;left:7669;top:325;width:101;height:101" coordorigin="7669,325" coordsize="101,101">
              <v:shape style="position:absolute;left:7669;top:325;width:101;height:101" coordorigin="7669,325" coordsize="101,101" path="m7770,375l7720,325,7669,375,7720,425,7770,375xe" filled="true" fillcolor="#000080" stroked="false">
                <v:path arrowok="t"/>
                <v:fill type="solid"/>
              </v:shape>
            </v:group>
            <v:group style="position:absolute;left:7669;top:325;width:101;height:101" coordorigin="7669,325" coordsize="101,101">
              <v:shape style="position:absolute;left:7669;top:325;width:101;height:101" coordorigin="7669,325" coordsize="101,101" path="m7720,325l7770,375,7720,425,7669,375,7720,325xe" filled="false" stroked="true" strokeweight=".96pt" strokecolor="#000080">
                <v:path arrowok="t"/>
              </v:shape>
            </v:group>
            <v:group style="position:absolute;left:8759;top:344;width:101;height:101" coordorigin="8759,344" coordsize="101,101">
              <v:shape style="position:absolute;left:8759;top:344;width:101;height:101" coordorigin="8759,344" coordsize="101,101" path="m8860,394l8809,344,8759,394,8809,445,8860,394xe" filled="true" fillcolor="#000080" stroked="false">
                <v:path arrowok="t"/>
                <v:fill type="solid"/>
              </v:shape>
            </v:group>
            <v:group style="position:absolute;left:8759;top:344;width:101;height:101" coordorigin="8759,344" coordsize="101,101">
              <v:shape style="position:absolute;left:8759;top:344;width:101;height:101" coordorigin="8759,344" coordsize="101,101" path="m8809,344l8860,394,8809,445,8759,394,8809,344xe" filled="false" stroked="true" strokeweight=".96pt" strokecolor="#000080">
                <v:path arrowok="t"/>
              </v:shape>
            </v:group>
            <v:group style="position:absolute;left:9848;top:322;width:101;height:101" coordorigin="9848,322" coordsize="101,101">
              <v:shape style="position:absolute;left:9848;top:322;width:101;height:101" coordorigin="9848,322" coordsize="101,101" path="m9949,373l9899,322,9848,373,9899,423,9949,373xe" filled="true" fillcolor="#000080" stroked="false">
                <v:path arrowok="t"/>
                <v:fill type="solid"/>
              </v:shape>
            </v:group>
            <v:group style="position:absolute;left:9848;top:322;width:101;height:101" coordorigin="9848,322" coordsize="101,101">
              <v:shape style="position:absolute;left:9848;top:322;width:101;height:101" coordorigin="9848,322" coordsize="101,101" path="m9899,322l9949,373,9899,423,9848,373,9899,322xe" filled="false" stroked="true" strokeweight=".96pt" strokecolor="#000080">
                <v:path arrowok="t"/>
              </v:shape>
            </v:group>
            <v:group style="position:absolute;left:10938;top:214;width:101;height:101" coordorigin="10938,214" coordsize="101,101">
              <v:shape style="position:absolute;left:10938;top:214;width:101;height:101" coordorigin="10938,214" coordsize="101,101" path="m11039,265l10988,214,10938,265,10988,315,11039,265xe" filled="true" fillcolor="#000080" stroked="false">
                <v:path arrowok="t"/>
                <v:fill type="solid"/>
              </v:shape>
            </v:group>
            <v:group style="position:absolute;left:10938;top:214;width:101;height:101" coordorigin="10938,214" coordsize="101,101">
              <v:shape style="position:absolute;left:10938;top:214;width:101;height:101" coordorigin="10938,214" coordsize="101,101" path="m10988,214l11039,265,10988,315,10938,265,10988,214xe" filled="false" stroked="true" strokeweight=".96pt" strokecolor="#000080">
                <v:path arrowok="t"/>
              </v:shape>
            </v:group>
            <v:group style="position:absolute;left:5490;top:1949;width:101;height:101" coordorigin="5490,1949" coordsize="101,101">
              <v:shape style="position:absolute;left:5490;top:1949;width:101;height:101" coordorigin="5490,1949" coordsize="101,101" path="m5591,1949l5591,2050,5490,2050,5490,1949,5591,1949xe" filled="true" fillcolor="#ff00ff" stroked="false">
                <v:path arrowok="t"/>
                <v:fill type="solid"/>
              </v:shape>
            </v:group>
            <v:group style="position:absolute;left:6580;top:1945;width:101;height:101" coordorigin="6580,1945" coordsize="101,101">
              <v:shape style="position:absolute;left:6580;top:1945;width:101;height:101" coordorigin="6580,1945" coordsize="101,101" path="m6680,1945l6680,2045,6580,2045,6580,1945,6680,1945xe" filled="true" fillcolor="#ff00ff" stroked="false">
                <v:path arrowok="t"/>
                <v:fill type="solid"/>
              </v:shape>
            </v:group>
            <v:group style="position:absolute;left:7669;top:1930;width:101;height:101" coordorigin="7669,1930" coordsize="101,101">
              <v:shape style="position:absolute;left:7669;top:1930;width:101;height:101" coordorigin="7669,1930" coordsize="101,101" path="m7770,1930l7770,2031,7669,2031,7669,1930,7770,1930xe" filled="true" fillcolor="#ff00ff" stroked="false">
                <v:path arrowok="t"/>
                <v:fill type="solid"/>
              </v:shape>
            </v:group>
            <v:group style="position:absolute;left:8759;top:1930;width:101;height:101" coordorigin="8759,1930" coordsize="101,101">
              <v:shape style="position:absolute;left:8759;top:1930;width:101;height:101" coordorigin="8759,1930" coordsize="101,101" path="m8860,1930l8860,2031,8759,2031,8759,1930,8860,1930xe" filled="true" fillcolor="#ff00ff" stroked="false">
                <v:path arrowok="t"/>
                <v:fill type="solid"/>
              </v:shape>
            </v:group>
            <v:group style="position:absolute;left:9848;top:1928;width:101;height:101" coordorigin="9848,1928" coordsize="101,101">
              <v:shape style="position:absolute;left:9848;top:1928;width:101;height:101" coordorigin="9848,1928" coordsize="101,101" path="m9949,1928l9949,2029,9848,2029,9848,1928,9949,1928xe" filled="true" fillcolor="#ff00ff" stroked="false">
                <v:path arrowok="t"/>
                <v:fill type="solid"/>
              </v:shape>
            </v:group>
            <v:group style="position:absolute;left:10938;top:1911;width:101;height:101" coordorigin="10938,1911" coordsize="101,101">
              <v:shape style="position:absolute;left:10938;top:1911;width:101;height:101" coordorigin="10938,1911" coordsize="101,101" path="m11039,1911l11039,2012,10938,2012,10938,1911,11039,1911xe" filled="true" fillcolor="#ff00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b/>
          <w:w w:val="95"/>
          <w:sz w:val="19"/>
        </w:rPr>
        <w:t>11,468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5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1,697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17"/>
        <w:ind w:left="399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9"/>
        </w:rPr>
        <w:t>11,213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145"/>
        <w:ind w:left="51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9"/>
        </w:rPr>
        <w:t>1,782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17"/>
        <w:ind w:left="50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9"/>
        </w:rPr>
        <w:t>11,106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145"/>
        <w:ind w:left="5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1,773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6"/>
          <w:szCs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spacing w:before="0"/>
        <w:ind w:left="73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w w:val="95"/>
          <w:sz w:val="19"/>
        </w:rPr>
        <w:t>11,239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44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1,799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7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11,874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7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sz w:val="19"/>
        </w:rPr>
        <w:t>1,890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340" w:bottom="280" w:left="1760" w:right="1260"/>
          <w:cols w:num="7" w:equalWidth="0">
            <w:col w:w="3108" w:space="40"/>
            <w:col w:w="850" w:space="40"/>
            <w:col w:w="1045" w:space="40"/>
            <w:col w:w="990" w:space="40"/>
            <w:col w:w="1091" w:space="40"/>
            <w:col w:w="1312" w:space="40"/>
            <w:col w:w="4184"/>
          </w:cols>
        </w:sectPr>
      </w:pPr>
    </w:p>
    <w:p>
      <w:pPr>
        <w:tabs>
          <w:tab w:pos="4682" w:val="left" w:leader="none"/>
          <w:tab w:pos="5772" w:val="left" w:leader="none"/>
          <w:tab w:pos="6861" w:val="left" w:leader="none"/>
          <w:tab w:pos="7950" w:val="left" w:leader="none"/>
          <w:tab w:pos="9040" w:val="left" w:leader="none"/>
        </w:tabs>
        <w:spacing w:before="56"/>
        <w:ind w:left="35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2"/>
          <w:sz w:val="17"/>
        </w:rPr>
        <w:t>1999</w:t>
        <w:tab/>
        <w:t>2000</w:t>
        <w:tab/>
        <w:t>2001</w:t>
        <w:tab/>
      </w:r>
      <w:r>
        <w:rPr>
          <w:rFonts w:ascii="Arial"/>
          <w:b/>
          <w:spacing w:val="-2"/>
          <w:w w:val="95"/>
          <w:sz w:val="17"/>
        </w:rPr>
        <w:t>2002</w:t>
        <w:tab/>
        <w:t>2003</w:t>
        <w:tab/>
      </w:r>
      <w:r>
        <w:rPr>
          <w:rFonts w:ascii="Arial"/>
          <w:b/>
          <w:spacing w:val="-2"/>
          <w:sz w:val="17"/>
        </w:rPr>
        <w:t>2004</w:t>
      </w:r>
      <w:r>
        <w:rPr>
          <w:rFonts w:asci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3018" w:val="left" w:leader="none"/>
        </w:tabs>
        <w:spacing w:before="87"/>
        <w:ind w:left="479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15.420013pt;margin-top:5.284025pt;width:20.3pt;height:5.3pt;mso-position-horizontal-relative:page;mso-position-vertical-relative:paragraph;z-index:12424" coordorigin="6308,106" coordsize="406,106">
            <v:group style="position:absolute;left:6318;top:158;width:387;height:2" coordorigin="6318,158" coordsize="387,2">
              <v:shape style="position:absolute;left:6318;top:158;width:387;height:2" coordorigin="6318,158" coordsize="387,0" path="m6318,158l6704,158e" filled="false" stroked="true" strokeweight=".96pt" strokecolor="#000080">
                <v:path arrowok="t"/>
              </v:shape>
            </v:group>
            <v:group style="position:absolute;left:6467;top:115;width:87;height:87" coordorigin="6467,115" coordsize="87,87">
              <v:shape style="position:absolute;left:6467;top:115;width:87;height:87" coordorigin="6467,115" coordsize="87,87" path="m6553,158l6510,115,6467,158,6510,202,6553,158xe" filled="true" fillcolor="#000080" stroked="false">
                <v:path arrowok="t"/>
                <v:fill type="solid"/>
              </v:shape>
            </v:group>
            <v:group style="position:absolute;left:6467;top:115;width:87;height:87" coordorigin="6467,115" coordsize="87,87">
              <v:shape style="position:absolute;left:6467;top:115;width:87;height:87" coordorigin="6467,115" coordsize="87,87" path="m6510,115l6553,158,6510,202,6467,158,6510,115xe" filled="false" stroked="true" strokeweight=".96pt" strokecolor="#0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2.380005pt;margin-top:5.714025pt;width:20.3pt;height:4.45pt;mso-position-horizontal-relative:page;mso-position-vertical-relative:paragraph;z-index:-1097176" coordorigin="8848,114" coordsize="406,89">
            <v:group style="position:absolute;left:8857;top:158;width:387;height:2" coordorigin="8857,158" coordsize="387,2">
              <v:shape style="position:absolute;left:8857;top:158;width:387;height:2" coordorigin="8857,158" coordsize="387,0" path="m8857,158l9244,158e" filled="false" stroked="true" strokeweight=".96pt" strokecolor="#ff00ff">
                <v:path arrowok="t"/>
              </v:shape>
            </v:group>
            <v:group style="position:absolute;left:9006;top:158;width:87;height:2" coordorigin="9006,158" coordsize="87,2">
              <v:shape style="position:absolute;left:9006;top:158;width:87;height:2" coordorigin="9006,158" coordsize="87,0" path="m9006,158l9092,158e" filled="false" stroked="true" strokeweight="4.42pt" strokecolor="#ff00ff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13"/>
        </w:rPr>
        <w:t>Nacimientos</w:t>
        <w:tab/>
      </w:r>
      <w:r>
        <w:rPr>
          <w:rFonts w:ascii="Arial"/>
          <w:b/>
          <w:spacing w:val="-1"/>
          <w:w w:val="105"/>
          <w:sz w:val="13"/>
        </w:rPr>
        <w:t>Defunciones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BodyText"/>
        <w:spacing w:line="240" w:lineRule="auto"/>
        <w:ind w:left="3588" w:right="34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Estadística;</w:t>
      </w:r>
      <w:r>
        <w:rPr>
          <w:spacing w:val="46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Estatal de </w:t>
      </w:r>
      <w:r>
        <w:rPr>
          <w:spacing w:val="-1"/>
        </w:rPr>
        <w:t>Registro</w:t>
      </w:r>
      <w:r>
        <w:rPr>
          <w:spacing w:val="1"/>
        </w:rPr>
        <w:t> </w:t>
      </w:r>
      <w:r>
        <w:rPr/>
        <w:t>Público de la</w:t>
      </w:r>
      <w:r>
        <w:rPr>
          <w:spacing w:val="-2"/>
        </w:rPr>
        <w:t> </w:t>
      </w:r>
      <w:r>
        <w:rPr/>
        <w:t>Propiedad y</w:t>
      </w:r>
      <w:r>
        <w:rPr>
          <w:spacing w:val="-5"/>
        </w:rPr>
        <w:t> </w:t>
      </w:r>
      <w:r>
        <w:rPr/>
        <w:t>del </w:t>
      </w:r>
      <w:r>
        <w:rPr>
          <w:spacing w:val="-1"/>
        </w:rPr>
        <w:t>Comercio,</w:t>
      </w:r>
      <w:r>
        <w:rPr/>
        <w:t> Registro</w:t>
      </w:r>
      <w:r>
        <w:rPr>
          <w:spacing w:val="1"/>
        </w:rPr>
        <w:t> </w:t>
      </w:r>
      <w:r>
        <w:rPr>
          <w:spacing w:val="-1"/>
        </w:rPr>
        <w:t>Civil</w:t>
      </w:r>
      <w:r>
        <w:rPr/>
        <w:t> y</w:t>
      </w:r>
      <w:r>
        <w:rPr>
          <w:spacing w:val="28"/>
        </w:rPr>
        <w:t> </w:t>
      </w:r>
      <w:r>
        <w:rPr>
          <w:spacing w:val="-2"/>
        </w:rPr>
        <w:t>Archivo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Notarías.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995" w:right="2823" w:hanging="31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Tasa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Natalidad,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Mortalidad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Mortalidad Infantil por municipio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B.C.Sur,</w:t>
      </w:r>
      <w:r>
        <w:rPr>
          <w:rFonts w:ascii="Arial"/>
          <w:b/>
          <w:spacing w:val="29"/>
          <w:sz w:val="20"/>
        </w:rPr>
        <w:t> </w: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6.3pt;height:107.6pt;mso-position-horizontal-relative:char;mso-position-vertical-relative:line" coordorigin="0,0" coordsize="12726,2152">
            <v:group style="position:absolute;left:1141;top:6;width:2;height:2140" coordorigin="1141,6" coordsize="2,2140">
              <v:shape style="position:absolute;left:1141;top:6;width:2;height:2140" coordorigin="1141,6" coordsize="0,2140" path="m1141,6l1141,2145e" filled="false" stroked="true" strokeweight=".580pt" strokecolor="#000000">
                <v:path arrowok="t"/>
              </v:shape>
            </v:group>
            <v:group style="position:absolute;left:5031;top:6;width:2;height:2140" coordorigin="5031,6" coordsize="2,2140">
              <v:shape style="position:absolute;left:5031;top:6;width:2;height:2140" coordorigin="5031,6" coordsize="0,2140" path="m5031,6l5031,2145e" filled="false" stroked="true" strokeweight=".580pt" strokecolor="#000000">
                <v:path arrowok="t"/>
              </v:shape>
            </v:group>
            <v:group style="position:absolute;left:8797;top:6;width:2;height:2140" coordorigin="8797,6" coordsize="2,2140">
              <v:shape style="position:absolute;left:8797;top:6;width:2;height:2140" coordorigin="8797,6" coordsize="0,2140" path="m8797,6l8797,2145e" filled="false" stroked="true" strokeweight=".580pt" strokecolor="#000000">
                <v:path arrowok="t"/>
              </v:shape>
            </v:group>
            <v:group style="position:absolute;left:1136;top:470;width:11584;height:2" coordorigin="1136,470" coordsize="11584,2">
              <v:shape style="position:absolute;left:1136;top:470;width:11584;height:2" coordorigin="1136,470" coordsize="11584,0" path="m1136,470l12720,470e" filled="false" stroked="true" strokeweight=".580pt" strokecolor="#000000">
                <v:path arrowok="t"/>
              </v:shape>
            </v:group>
            <v:group style="position:absolute;left:1759;top:475;width:2;height:1671" coordorigin="1759,475" coordsize="2,1671">
              <v:shape style="position:absolute;left:1759;top:475;width:2;height:1671" coordorigin="1759,475" coordsize="0,1671" path="m1759,475l1759,2145e" filled="false" stroked="true" strokeweight=".580pt" strokecolor="#000000">
                <v:path arrowok="t"/>
              </v:shape>
            </v:group>
            <v:group style="position:absolute;left:2376;top:475;width:2;height:1671" coordorigin="2376,475" coordsize="2,1671">
              <v:shape style="position:absolute;left:2376;top:475;width:2;height:1671" coordorigin="2376,475" coordsize="0,1671" path="m2376,475l2376,2145e" filled="false" stroked="true" strokeweight=".580pt" strokecolor="#000000">
                <v:path arrowok="t"/>
              </v:shape>
            </v:group>
            <v:group style="position:absolute;left:2993;top:475;width:2;height:1671" coordorigin="2993,475" coordsize="2,1671">
              <v:shape style="position:absolute;left:2993;top:475;width:2;height:1671" coordorigin="2993,475" coordsize="0,1671" path="m2993,475l2993,2145e" filled="false" stroked="true" strokeweight=".580pt" strokecolor="#000000">
                <v:path arrowok="t"/>
              </v:shape>
            </v:group>
            <v:group style="position:absolute;left:3609;top:475;width:2;height:1671" coordorigin="3609,475" coordsize="2,1671">
              <v:shape style="position:absolute;left:3609;top:475;width:2;height:1671" coordorigin="3609,475" coordsize="0,1671" path="m3609,475l3609,2145e" filled="false" stroked="true" strokeweight=".580pt" strokecolor="#000000">
                <v:path arrowok="t"/>
              </v:shape>
            </v:group>
            <v:group style="position:absolute;left:4334;top:475;width:2;height:1671" coordorigin="4334,475" coordsize="2,1671">
              <v:shape style="position:absolute;left:4334;top:475;width:2;height:1671" coordorigin="4334,475" coordsize="0,1671" path="m4334,475l4334,2145e" filled="false" stroked="true" strokeweight=".580pt" strokecolor="#000000">
                <v:path arrowok="t"/>
              </v:shape>
            </v:group>
            <v:group style="position:absolute;left:5612;top:475;width:2;height:1671" coordorigin="5612,475" coordsize="2,1671">
              <v:shape style="position:absolute;left:5612;top:475;width:2;height:1671" coordorigin="5612,475" coordsize="0,1671" path="m5612,475l5612,2145e" filled="false" stroked="true" strokeweight=".580pt" strokecolor="#000000">
                <v:path arrowok="t"/>
              </v:shape>
            </v:group>
            <v:group style="position:absolute;left:6181;top:475;width:2;height:1671" coordorigin="6181,475" coordsize="2,1671">
              <v:shape style="position:absolute;left:6181;top:475;width:2;height:1671" coordorigin="6181,475" coordsize="0,1671" path="m6181,475l6181,2145e" filled="false" stroked="true" strokeweight=".580pt" strokecolor="#000000">
                <v:path arrowok="t"/>
              </v:shape>
            </v:group>
            <v:group style="position:absolute;left:6757;top:475;width:2;height:1671" coordorigin="6757,475" coordsize="2,1671">
              <v:shape style="position:absolute;left:6757;top:475;width:2;height:1671" coordorigin="6757,475" coordsize="0,1671" path="m6757,475l6757,2145e" filled="false" stroked="true" strokeweight=".580pt" strokecolor="#000000">
                <v:path arrowok="t"/>
              </v:shape>
            </v:group>
            <v:group style="position:absolute;left:7375;top:475;width:2;height:1671" coordorigin="7375,475" coordsize="2,1671">
              <v:shape style="position:absolute;left:7375;top:475;width:2;height:1671" coordorigin="7375,475" coordsize="0,1671" path="m7375,475l7375,2145e" filled="false" stroked="true" strokeweight=".580pt" strokecolor="#000000">
                <v:path arrowok="t"/>
              </v:shape>
            </v:group>
            <v:group style="position:absolute;left:8100;top:475;width:2;height:1671" coordorigin="8100,475" coordsize="2,1671">
              <v:shape style="position:absolute;left:8100;top:475;width:2;height:1671" coordorigin="8100,475" coordsize="0,1671" path="m8100,475l8100,2145e" filled="false" stroked="true" strokeweight=".580pt" strokecolor="#000000">
                <v:path arrowok="t"/>
              </v:shape>
            </v:group>
            <v:group style="position:absolute;left:9428;top:475;width:2;height:1671" coordorigin="9428,475" coordsize="2,1671">
              <v:shape style="position:absolute;left:9428;top:475;width:2;height:1671" coordorigin="9428,475" coordsize="0,1671" path="m9428,475l9428,2145e" filled="false" stroked="true" strokeweight=".580pt" strokecolor="#000000">
                <v:path arrowok="t"/>
              </v:shape>
            </v:group>
            <v:group style="position:absolute;left:10045;top:475;width:2;height:1671" coordorigin="10045,475" coordsize="2,1671">
              <v:shape style="position:absolute;left:10045;top:475;width:2;height:1671" coordorigin="10045,475" coordsize="0,1671" path="m10045,475l10045,2145e" filled="false" stroked="true" strokeweight=".580pt" strokecolor="#000000">
                <v:path arrowok="t"/>
              </v:shape>
            </v:group>
            <v:group style="position:absolute;left:10663;top:475;width:2;height:1671" coordorigin="10663,475" coordsize="2,1671">
              <v:shape style="position:absolute;left:10663;top:475;width:2;height:1671" coordorigin="10663,475" coordsize="0,1671" path="m10663,475l10663,2145e" filled="false" stroked="true" strokeweight=".580pt" strokecolor="#000000">
                <v:path arrowok="t"/>
              </v:shape>
            </v:group>
            <v:group style="position:absolute;left:11280;top:475;width:2;height:1671" coordorigin="11280,475" coordsize="2,1671">
              <v:shape style="position:absolute;left:11280;top:475;width:2;height:1671" coordorigin="11280,475" coordsize="0,1671" path="m11280,475l11280,2145e" filled="false" stroked="true" strokeweight=".580pt" strokecolor="#000000">
                <v:path arrowok="t"/>
              </v:shape>
            </v:group>
            <v:group style="position:absolute;left:12005;top:475;width:2;height:1671" coordorigin="12005,475" coordsize="2,1671">
              <v:shape style="position:absolute;left:12005;top:475;width:2;height:1671" coordorigin="12005,475" coordsize="0,1671" path="m12005,475l12005,2145e" filled="false" stroked="true" strokeweight=".580pt" strokecolor="#000000">
                <v:path arrowok="t"/>
              </v:shape>
            </v:group>
            <v:group style="position:absolute;left:6;top:710;width:12714;height:2" coordorigin="6,710" coordsize="12714,2">
              <v:shape style="position:absolute;left:6;top:710;width:12714;height:2" coordorigin="6,710" coordsize="12714,0" path="m6,710l12720,710e" filled="false" stroked="true" strokeweight=".580pt" strokecolor="#000000">
                <v:path arrowok="t"/>
              </v:shape>
              <v:shape style="position:absolute;left:6;top:945;width:12714;height:10" type="#_x0000_t75" stroked="false">
                <v:imagedata r:id="rId86" o:title=""/>
              </v:shape>
              <v:shape style="position:absolute;left:6;top:1185;width:12714;height:10" type="#_x0000_t75" stroked="false">
                <v:imagedata r:id="rId86" o:title=""/>
              </v:shape>
              <v:shape style="position:absolute;left:6;top:1425;width:12714;height:10" type="#_x0000_t75" stroked="false">
                <v:imagedata r:id="rId86" o:title=""/>
              </v:shape>
              <v:shape style="position:absolute;left:6;top:1665;width:12714;height:10" type="#_x0000_t75" stroked="false">
                <v:imagedata r:id="rId86" o:title=""/>
              </v:shape>
            </v:group>
            <v:group style="position:absolute;left:6;top:1910;width:12714;height:2" coordorigin="6,1910" coordsize="12714,2">
              <v:shape style="position:absolute;left:6;top:1910;width:12714;height:2" coordorigin="6,1910" coordsize="12714,0" path="m6,1910l12720,1910e" filled="false" stroked="true" strokeweight=".580pt" strokecolor="#000000">
                <v:path arrowok="t"/>
              </v:shape>
              <v:shape style="position:absolute;left:110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34;top:29;width:1704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Natalidad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1,000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hab.)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07;top:29;width:1814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Mortalidad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1,000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hab.)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499;top:29;width:2526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Mortalidad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Infantil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1,000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NVR)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;top:499;width:353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1913" w:val="left" w:leader="none"/>
                          <w:tab w:pos="2529" w:val="left" w:leader="none"/>
                          <w:tab w:pos="314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27.4</w:t>
                        <w:tab/>
                        <w:t>29.6</w:t>
                        <w:tab/>
                        <w:t>26.6</w:t>
                        <w:tab/>
                        <w:t>23.8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1913" w:val="left" w:leader="none"/>
                          <w:tab w:pos="2529" w:val="left" w:leader="none"/>
                          <w:tab w:pos="314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25.7</w:t>
                        <w:tab/>
                        <w:t>30.2</w:t>
                        <w:tab/>
                        <w:t>27.3</w:t>
                        <w:tab/>
                        <w:t>25.7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294" w:val="left" w:leader="none"/>
                          <w:tab w:pos="1912" w:val="left" w:leader="none"/>
                          <w:tab w:pos="2529" w:val="left" w:leader="none"/>
                          <w:tab w:pos="314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22.3</w:t>
                        <w:tab/>
                        <w:t>21.5</w:t>
                        <w:tab/>
                        <w:t>20.6</w:t>
                        <w:tab/>
                        <w:t>20.3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4" w:val="left" w:leader="none"/>
                          <w:tab w:pos="1912" w:val="left" w:leader="none"/>
                          <w:tab w:pos="2529" w:val="left" w:leader="none"/>
                          <w:tab w:pos="314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32.1</w:t>
                        <w:tab/>
                        <w:t>31.3</w:t>
                        <w:tab/>
                        <w:t>30.9</w:t>
                        <w:tab/>
                        <w:t>30.4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4" w:val="left" w:leader="none"/>
                          <w:tab w:pos="1912" w:val="left" w:leader="none"/>
                          <w:tab w:pos="2529" w:val="left" w:leader="none"/>
                          <w:tab w:pos="314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25.8</w:t>
                        <w:tab/>
                        <w:t>25.7</w:t>
                        <w:tab/>
                        <w:t>25.0</w:t>
                        <w:tab/>
                        <w:t>21.7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  <w:tab w:pos="1913" w:val="left" w:leader="none"/>
                          <w:tab w:pos="2530" w:val="left" w:leader="none"/>
                          <w:tab w:pos="3146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25.7</w:t>
                        <w:tab/>
                        <w:t>26.2</w:t>
                        <w:tab/>
                        <w:t>24.9</w:t>
                        <w:tab/>
                        <w:t>24.0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48;top:499;width:55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23.6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04;top:456;width:2288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10"/>
                          <w:sz w:val="13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11;top:739;width:391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4;top:739;width:27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72;top:739;width:27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50;top:739;width:27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42;top:456;width:5856;height:1683" type="#_x0000_t202" filled="false" stroked="false">
                <v:textbox inset="0,0,0,0">
                  <w:txbxContent>
                    <w:p>
                      <w:pPr>
                        <w:tabs>
                          <w:tab w:pos="671" w:val="left" w:leader="none"/>
                          <w:tab w:pos="1328" w:val="left" w:leader="none"/>
                          <w:tab w:pos="4576" w:val="left" w:leader="none"/>
                          <w:tab w:pos="5246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10"/>
                          <w:sz w:val="13"/>
                        </w:rPr>
                        <w:t> 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8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  <w:tab w:pos="1647" w:val="left" w:leader="none"/>
                          <w:tab w:pos="2167" w:val="left" w:leader="none"/>
                          <w:tab w:pos="2782" w:val="left" w:leader="none"/>
                          <w:tab w:pos="3399" w:val="left" w:leader="none"/>
                          <w:tab w:pos="4129" w:val="left" w:leader="none"/>
                          <w:tab w:pos="4854" w:val="left" w:leader="none"/>
                          <w:tab w:pos="5577" w:val="left" w:leader="none"/>
                        </w:tabs>
                        <w:spacing w:before="10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3.4</w:t>
                        <w:tab/>
                        <w:t>3.3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12.6</w:t>
                        <w:tab/>
                        <w:t>10.8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13.3</w:t>
                        <w:tab/>
                        <w:t>6.6</w:t>
                        <w:tab/>
                        <w:t>4.1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  <w:tab w:pos="1647" w:val="left" w:leader="none"/>
                          <w:tab w:pos="2168" w:val="left" w:leader="none"/>
                          <w:tab w:pos="2783" w:val="left" w:leader="none"/>
                          <w:tab w:pos="3399" w:val="left" w:leader="none"/>
                          <w:tab w:pos="4129" w:val="left" w:leader="none"/>
                          <w:tab w:pos="4742" w:val="left" w:leader="none"/>
                          <w:tab w:pos="5576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3.6</w:t>
                        <w:tab/>
                        <w:t>4.2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24.5</w:t>
                        <w:tab/>
                        <w:t>17.3</w:t>
                        <w:tab/>
                        <w:t>8.5</w:t>
                        <w:tab/>
                        <w:t>13.2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  <w:tab w:pos="1647" w:val="left" w:leader="none"/>
                          <w:tab w:pos="2168" w:val="left" w:leader="none"/>
                          <w:tab w:pos="2783" w:val="left" w:leader="none"/>
                          <w:tab w:pos="3399" w:val="left" w:leader="none"/>
                          <w:tab w:pos="4018" w:val="left" w:leader="none"/>
                          <w:tab w:pos="4742" w:val="left" w:leader="none"/>
                          <w:tab w:pos="5465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4.8</w:t>
                        <w:tab/>
                        <w:t>4.5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15.1</w:t>
                        <w:tab/>
                        <w:t>15.1</w:t>
                        <w:tab/>
                        <w:t>19.9</w:t>
                        <w:tab/>
                        <w:t>22.7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  <w:tab w:pos="1647" w:val="left" w:leader="none"/>
                          <w:tab w:pos="2168" w:val="left" w:leader="none"/>
                          <w:tab w:pos="2894" w:val="left" w:leader="none"/>
                          <w:tab w:pos="3400" w:val="left" w:leader="none"/>
                          <w:tab w:pos="4129" w:val="left" w:leader="none"/>
                          <w:tab w:pos="4854" w:val="left" w:leader="none"/>
                          <w:tab w:pos="5577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2.8</w:t>
                        <w:tab/>
                        <w:t>2.6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9.7</w:t>
                        <w:tab/>
                        <w:t>15.3</w:t>
                        <w:tab/>
                        <w:t>5.7</w:t>
                        <w:tab/>
                        <w:t>4.9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  <w:tab w:pos="1647" w:val="left" w:leader="none"/>
                          <w:tab w:pos="2279" w:val="left" w:leader="none"/>
                          <w:tab w:pos="2894" w:val="left" w:leader="none"/>
                          <w:tab w:pos="3400" w:val="left" w:leader="none"/>
                          <w:tab w:pos="4129" w:val="left" w:leader="none"/>
                          <w:tab w:pos="4854" w:val="left" w:leader="none"/>
                          <w:tab w:pos="5577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2.9</w:t>
                        <w:tab/>
                        <w:t>2.4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2.9</w:t>
                        <w:tab/>
                        <w:t>7.3</w:t>
                        <w:tab/>
                        <w:t>6.4</w:t>
                        <w:tab/>
                        <w:t>19.2</w:t>
                        <w:tab/>
                        <w:t>0.0</w:t>
                        <w:tab/>
                        <w:t>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  <w:tab w:pos="1647" w:val="left" w:leader="none"/>
                          <w:tab w:pos="2167" w:val="left" w:leader="none"/>
                          <w:tab w:pos="2782" w:val="left" w:leader="none"/>
                          <w:tab w:pos="3399" w:val="left" w:leader="none"/>
                          <w:tab w:pos="4017" w:val="left" w:leader="none"/>
                          <w:tab w:pos="4742" w:val="left" w:leader="none"/>
                          <w:tab w:pos="5465" w:val="left" w:leader="none"/>
                        </w:tabs>
                        <w:spacing w:line="226" w:lineRule="exact" w:before="10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3.8</w:t>
                        <w:tab/>
                        <w:t>3.9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14.5</w:t>
                        <w:tab/>
                        <w:t>13.7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15.3</w:t>
                        <w:tab/>
                        <w:t>11.6</w:t>
                        <w:tab/>
                        <w:t>13.6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56" w:right="71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Estadística.</w:t>
      </w:r>
      <w:r>
        <w:rPr>
          <w:spacing w:val="46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</w:t>
      </w:r>
      <w:r>
        <w:rPr>
          <w:b w:val="0"/>
        </w:rPr>
      </w:r>
    </w:p>
    <w:p>
      <w:pPr>
        <w:pStyle w:val="BodyText"/>
        <w:spacing w:line="240" w:lineRule="auto" w:before="1"/>
        <w:ind w:left="256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56" w:right="0"/>
        <w:jc w:val="left"/>
        <w:rPr>
          <w:b w:val="0"/>
          <w:bCs w:val="0"/>
        </w:rPr>
      </w:pPr>
      <w:r>
        <w:rPr>
          <w:spacing w:val="-1"/>
        </w:rPr>
        <w:t>NVR:</w:t>
      </w:r>
      <w:r>
        <w:rPr/>
        <w:t> </w:t>
      </w:r>
      <w:r>
        <w:rPr>
          <w:spacing w:val="-1"/>
        </w:rPr>
        <w:t>Nacidos</w:t>
      </w:r>
      <w:r>
        <w:rPr/>
        <w:t> </w:t>
      </w:r>
      <w:r>
        <w:rPr>
          <w:spacing w:val="-1"/>
        </w:rPr>
        <w:t>Vivos</w:t>
      </w:r>
      <w:r>
        <w:rPr/>
        <w:t> </w:t>
      </w:r>
      <w:r>
        <w:rPr>
          <w:spacing w:val="-1"/>
        </w:rPr>
        <w:t>Registrados.</w:t>
      </w:r>
      <w:r>
        <w:rPr>
          <w:b w:val="0"/>
        </w:rPr>
      </w:r>
    </w:p>
    <w:p>
      <w:pPr>
        <w:pStyle w:val="BodyText"/>
        <w:spacing w:line="240" w:lineRule="auto"/>
        <w:ind w:left="256" w:right="0"/>
        <w:jc w:val="left"/>
        <w:rPr>
          <w:b w:val="0"/>
          <w:bCs w:val="0"/>
        </w:rPr>
      </w:pPr>
      <w:r>
        <w:rPr>
          <w:spacing w:val="-1"/>
        </w:rPr>
        <w:t>Las</w:t>
      </w:r>
      <w:r>
        <w:rPr/>
        <w:t> </w:t>
      </w:r>
      <w:r>
        <w:rPr>
          <w:spacing w:val="-1"/>
        </w:rPr>
        <w:t>tasas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B.C.Sur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coinciden</w:t>
      </w:r>
      <w:r>
        <w:rPr/>
        <w:t> </w:t>
      </w:r>
      <w:r>
        <w:rPr>
          <w:spacing w:val="-1"/>
        </w:rPr>
        <w:t>con</w:t>
      </w:r>
      <w:r>
        <w:rPr/>
        <w:t> la </w:t>
      </w:r>
      <w:r>
        <w:rPr>
          <w:spacing w:val="-1"/>
        </w:rPr>
        <w:t>media</w:t>
      </w:r>
      <w:r>
        <w:rPr/>
        <w:t> </w:t>
      </w:r>
      <w:r>
        <w:rPr>
          <w:spacing w:val="-1"/>
        </w:rPr>
        <w:t>aritmética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tasas</w:t>
      </w:r>
      <w:r>
        <w:rPr/>
        <w:t> </w:t>
      </w:r>
      <w:r>
        <w:rPr>
          <w:spacing w:val="-1"/>
        </w:rPr>
        <w:t>municipales.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5729" w:right="3194" w:hanging="2265"/>
        <w:jc w:val="left"/>
        <w:rPr>
          <w:b w:val="0"/>
          <w:bCs w:val="0"/>
        </w:rPr>
      </w:pPr>
      <w:r>
        <w:rPr>
          <w:spacing w:val="-1"/>
        </w:rPr>
        <w:t>Principales causas </w:t>
      </w:r>
      <w:r>
        <w:rPr/>
        <w:t>de</w:t>
      </w:r>
      <w:r>
        <w:rPr>
          <w:spacing w:val="-1"/>
        </w:rPr>
        <w:t> Mortalidad </w:t>
      </w:r>
      <w:r>
        <w:rPr/>
        <w:t>Infantil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</w:t>
      </w:r>
      <w:r>
        <w:rPr>
          <w:spacing w:val="25"/>
        </w:rPr>
        <w:t> </w:t>
      </w:r>
      <w:r>
        <w:rPr/>
        <w:t>(por</w:t>
      </w:r>
      <w:r>
        <w:rPr>
          <w:spacing w:val="-1"/>
        </w:rPr>
        <w:t> </w:t>
      </w:r>
      <w:r>
        <w:rPr/>
        <w:t>1,000</w:t>
      </w:r>
      <w:r>
        <w:rPr>
          <w:spacing w:val="-1"/>
        </w:rPr>
        <w:t> </w:t>
      </w:r>
      <w:r>
        <w:rPr/>
        <w:t>NVR)</w:t>
      </w:r>
      <w:r>
        <w:rPr>
          <w:b w:val="0"/>
        </w:rPr>
      </w:r>
    </w:p>
    <w:p>
      <w:pPr>
        <w:spacing w:line="200" w:lineRule="atLeast"/>
        <w:ind w:left="2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20.7pt;height:168.7pt;mso-position-horizontal-relative:char;mso-position-vertical-relative:line" coordorigin="0,0" coordsize="12414,3374">
            <v:group style="position:absolute;left:4187;top:19;width:2;height:3350" coordorigin="4187,19" coordsize="2,3350">
              <v:shape style="position:absolute;left:4187;top:19;width:2;height:3350" coordorigin="4187,19" coordsize="0,3350" path="m4187,19l4187,3368e" filled="false" stroked="true" strokeweight=".580pt" strokecolor="#000000">
                <v:path arrowok="t"/>
              </v:shape>
            </v:group>
            <v:group style="position:absolute;left:5541;top:19;width:2;height:3350" coordorigin="5541,19" coordsize="2,3350">
              <v:shape style="position:absolute;left:5541;top:19;width:2;height:3350" coordorigin="5541,19" coordsize="0,3350" path="m5541,19l5541,3368e" filled="false" stroked="true" strokeweight=".580pt" strokecolor="#000000">
                <v:path arrowok="t"/>
              </v:shape>
            </v:group>
            <v:group style="position:absolute;left:6896;top:19;width:2;height:3350" coordorigin="6896,19" coordsize="2,3350">
              <v:shape style="position:absolute;left:6896;top:19;width:2;height:3350" coordorigin="6896,19" coordsize="0,3350" path="m6896,19l6896,3368e" filled="false" stroked="true" strokeweight=".580pt" strokecolor="#000000">
                <v:path arrowok="t"/>
              </v:shape>
            </v:group>
            <v:group style="position:absolute;left:8251;top:19;width:2;height:3350" coordorigin="8251,19" coordsize="2,3350">
              <v:shape style="position:absolute;left:8251;top:19;width:2;height:3350" coordorigin="8251,19" coordsize="0,3350" path="m8251,19l8251,3368e" filled="false" stroked="true" strokeweight=".580pt" strokecolor="#000000">
                <v:path arrowok="t"/>
              </v:shape>
            </v:group>
            <v:group style="position:absolute;left:9607;top:19;width:2;height:3350" coordorigin="9607,19" coordsize="2,3350">
              <v:shape style="position:absolute;left:9607;top:19;width:2;height:3350" coordorigin="9607,19" coordsize="0,3350" path="m9607,19l9607,3368e" filled="false" stroked="true" strokeweight=".580pt" strokecolor="#000000">
                <v:path arrowok="t"/>
              </v:shape>
            </v:group>
            <v:group style="position:absolute;left:10962;top:19;width:2;height:3350" coordorigin="10962,19" coordsize="2,3350">
              <v:shape style="position:absolute;left:10962;top:19;width:2;height:3350" coordorigin="10962,19" coordsize="0,3350" path="m10962,19l10962,3368e" filled="false" stroked="true" strokeweight=".580pt" strokecolor="#000000">
                <v:path arrowok="t"/>
              </v:shape>
            </v:group>
            <v:group style="position:absolute;left:4182;top:253;width:8226;height:2" coordorigin="4182,253" coordsize="8226,2">
              <v:shape style="position:absolute;left:4182;top:253;width:8226;height:2" coordorigin="4182,253" coordsize="8226,0" path="m4182,253l12408,253e" filled="false" stroked="true" strokeweight=".580pt" strokecolor="#000000">
                <v:path arrowok="t"/>
              </v:shape>
            </v:group>
            <v:group style="position:absolute;left:4814;top:257;width:2;height:3111" coordorigin="4814,257" coordsize="2,3111">
              <v:shape style="position:absolute;left:4814;top:257;width:2;height:3111" coordorigin="4814,257" coordsize="0,3111" path="m4814,257l4814,3368e" filled="false" stroked="true" strokeweight=".580pt" strokecolor="#000000">
                <v:path arrowok="t"/>
              </v:shape>
            </v:group>
            <v:group style="position:absolute;left:6169;top:257;width:2;height:3111" coordorigin="6169,257" coordsize="2,3111">
              <v:shape style="position:absolute;left:6169;top:257;width:2;height:3111" coordorigin="6169,257" coordsize="0,3111" path="m6169,257l6169,3368e" filled="false" stroked="true" strokeweight=".580pt" strokecolor="#000000">
                <v:path arrowok="t"/>
              </v:shape>
            </v:group>
            <v:group style="position:absolute;left:7525;top:257;width:2;height:3111" coordorigin="7525,257" coordsize="2,3111">
              <v:shape style="position:absolute;left:7525;top:257;width:2;height:3111" coordorigin="7525,257" coordsize="0,3111" path="m7525,257l7525,3368e" filled="false" stroked="true" strokeweight=".580pt" strokecolor="#000000">
                <v:path arrowok="t"/>
              </v:shape>
            </v:group>
            <v:group style="position:absolute;left:8880;top:257;width:2;height:3111" coordorigin="8880,257" coordsize="2,3111">
              <v:shape style="position:absolute;left:8880;top:257;width:2;height:3111" coordorigin="8880,257" coordsize="0,3111" path="m8880,257l8880,3368e" filled="false" stroked="true" strokeweight=".580pt" strokecolor="#000000">
                <v:path arrowok="t"/>
              </v:shape>
            </v:group>
            <v:group style="position:absolute;left:10235;top:257;width:2;height:3111" coordorigin="10235,257" coordsize="2,3111">
              <v:shape style="position:absolute;left:10235;top:257;width:2;height:3111" coordorigin="10235,257" coordsize="0,3111" path="m10235,257l10235,3368e" filled="false" stroked="true" strokeweight=".580pt" strokecolor="#000000">
                <v:path arrowok="t"/>
              </v:shape>
            </v:group>
            <v:group style="position:absolute;left:11689;top:257;width:2;height:3111" coordorigin="11689,257" coordsize="2,3111">
              <v:shape style="position:absolute;left:11689;top:257;width:2;height:3111" coordorigin="11689,257" coordsize="0,3111" path="m11689,257l11689,3368e" filled="false" stroked="true" strokeweight=".580pt" strokecolor="#000000">
                <v:path arrowok="t"/>
              </v:shape>
            </v:group>
            <v:group style="position:absolute;left:6;top:493;width:12402;height:2" coordorigin="6,493" coordsize="12402,2">
              <v:shape style="position:absolute;left:6;top:493;width:12402;height:2" coordorigin="6,493" coordsize="12402,0" path="m6,493l12408,493e" filled="false" stroked="true" strokeweight=".580pt" strokecolor="#000000">
                <v:path arrowok="t"/>
              </v:shape>
              <v:shape style="position:absolute;left:6;top:958;width:12403;height:10" type="#_x0000_t75" stroked="false">
                <v:imagedata r:id="rId87" o:title=""/>
              </v:shape>
              <v:shape style="position:absolute;left:6;top:1198;width:12403;height:10" type="#_x0000_t75" stroked="false">
                <v:imagedata r:id="rId87" o:title=""/>
              </v:shape>
              <v:shape style="position:absolute;left:6;top:1438;width:12403;height:10" type="#_x0000_t75" stroked="false">
                <v:imagedata r:id="rId87" o:title=""/>
              </v:shape>
              <v:shape style="position:absolute;left:6;top:1678;width:12403;height:10" type="#_x0000_t75" stroked="false">
                <v:imagedata r:id="rId87" o:title=""/>
              </v:shape>
              <v:shape style="position:absolute;left:6;top:1918;width:12403;height:10" type="#_x0000_t75" stroked="false">
                <v:imagedata r:id="rId87" o:title=""/>
              </v:shape>
              <v:shape style="position:absolute;left:6;top:2158;width:12403;height:10" type="#_x0000_t75" stroked="false">
                <v:imagedata r:id="rId87" o:title=""/>
              </v:shape>
              <v:shape style="position:absolute;left:6;top:2398;width:12403;height:10" type="#_x0000_t75" stroked="false">
                <v:imagedata r:id="rId87" o:title=""/>
              </v:shape>
              <v:shape style="position:absolute;left:6;top:2638;width:12403;height:10" type="#_x0000_t75" stroked="false">
                <v:imagedata r:id="rId87" o:title=""/>
              </v:shape>
              <v:shape style="position:absolute;left:6;top:2878;width:12403;height:10" type="#_x0000_t75" stroked="false">
                <v:imagedata r:id="rId87" o:title=""/>
              </v:shape>
              <v:shape style="position:absolute;left:6;top:3118;width:12403;height:10" type="#_x0000_t75" stroked="false">
                <v:imagedata r:id="rId87" o:title=""/>
              </v:shape>
            </v:group>
            <v:group style="position:absolute;left:6;top:3363;width:12402;height:2" coordorigin="6,3363" coordsize="12402,2">
              <v:shape style="position:absolute;left:6;top:3363;width:12402;height:2" coordorigin="6,3363" coordsize="12402,0" path="m6,3363l12408,3363e" filled="false" stroked="true" strokeweight=".580pt" strokecolor="#000000">
                <v:path arrowok="t"/>
              </v:shape>
              <v:shape style="position:absolute;left:43;top:162;width:3688;height:319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Causa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9"/>
                        <w:ind w:left="0" w:right="24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Afecciones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originadas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en el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período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perinatal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04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Malformaciones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congénitas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Neumonía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influenza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Enfermedades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infecciosas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intestinales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Accidentes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1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Septicemia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exact" w:before="17"/>
                        <w:ind w:left="0" w:right="44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Infecciones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respiratorias agudas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7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Deficiencias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nutrición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Enfermedades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corazón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6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Anemias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demás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causas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40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50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4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60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411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272;top:281;width:8116;height:441" type="#_x0000_t202" filled="false" stroked="false">
                <v:textbox inset="0,0,0,0">
                  <w:txbxContent>
                    <w:p>
                      <w:pPr>
                        <w:tabs>
                          <w:tab w:pos="6824" w:val="left" w:leader="none"/>
                          <w:tab w:pos="7502" w:val="left" w:leader="none"/>
                        </w:tabs>
                        <w:spacing w:line="205" w:lineRule="exact" w:before="0"/>
                        <w:ind w:left="234" w:right="0" w:hanging="2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Lugar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Lugar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Lugar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Lugar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Tasa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Lugar</w:t>
                        <w:tab/>
                        <w:t>Tasa</w:t>
                        <w:tab/>
                        <w:t>Lugar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8" w:val="left" w:leader="none"/>
                          <w:tab w:pos="1588" w:val="left" w:leader="none"/>
                          <w:tab w:pos="2483" w:val="left" w:leader="none"/>
                          <w:tab w:pos="2943" w:val="left" w:leader="none"/>
                          <w:tab w:pos="3839" w:val="left" w:leader="none"/>
                          <w:tab w:pos="4298" w:val="left" w:leader="none"/>
                          <w:tab w:pos="5194" w:val="left" w:leader="none"/>
                          <w:tab w:pos="5655" w:val="left" w:leader="none"/>
                          <w:tab w:pos="6549" w:val="left" w:leader="none"/>
                          <w:tab w:pos="7109" w:val="left" w:leader="none"/>
                          <w:tab w:pos="8004" w:val="left" w:leader="none"/>
                        </w:tabs>
                        <w:spacing w:line="226" w:lineRule="exact" w:before="10"/>
                        <w:ind w:left="23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5.6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6.8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05;top:991;width:281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89;top:991;width:224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60;top:991;width:280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4;top:991;width:224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15;top:991;width:280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00;top:991;width:224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70;top:991;width:280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55;top:991;width:224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27;top:991;width:280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10;top:991;width:224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81;top:991;width:279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276;top:991;width:112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381;top:2431;width:27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276;top:2431;width:1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27;top:3151;width:1734;height:201" type="#_x0000_t202" filled="false" stroked="false">
                <v:textbox inset="0,0,0,0">
                  <w:txbxContent>
                    <w:p>
                      <w:pPr>
                        <w:tabs>
                          <w:tab w:pos="1454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0.6</w:t>
                        <w:tab/>
                        <w:t>0.8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70" w:right="71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Estadística.</w:t>
      </w:r>
      <w:r>
        <w:rPr>
          <w:spacing w:val="46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</w:t>
      </w:r>
      <w:r>
        <w:rPr>
          <w:b w:val="0"/>
        </w:rPr>
      </w:r>
    </w:p>
    <w:p>
      <w:pPr>
        <w:pStyle w:val="BodyText"/>
        <w:spacing w:line="240" w:lineRule="auto"/>
        <w:ind w:left="270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causa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contempla</w:t>
      </w:r>
      <w:r>
        <w:rPr/>
        <w:t> </w:t>
      </w:r>
      <w:r>
        <w:rPr>
          <w:spacing w:val="-1"/>
        </w:rPr>
        <w:t>dentro</w:t>
      </w:r>
      <w:r>
        <w:rPr/>
        <w:t> de </w:t>
      </w:r>
      <w:r>
        <w:rPr>
          <w:spacing w:val="-1"/>
        </w:rPr>
        <w:t>Neumonía</w:t>
      </w:r>
      <w:r>
        <w:rPr>
          <w:spacing w:val="1"/>
        </w:rPr>
        <w:t> </w:t>
      </w:r>
      <w:r>
        <w:rPr/>
        <w:t>e Influenza.</w:t>
      </w:r>
      <w:r>
        <w:rPr>
          <w:b w:val="0"/>
        </w:rPr>
      </w:r>
    </w:p>
    <w:p>
      <w:pPr>
        <w:pStyle w:val="BodyText"/>
        <w:spacing w:line="240" w:lineRule="auto" w:before="1"/>
        <w:ind w:left="270" w:right="7168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causa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contempla</w:t>
      </w:r>
      <w:r>
        <w:rPr/>
        <w:t> </w:t>
      </w:r>
      <w:r>
        <w:rPr>
          <w:spacing w:val="-1"/>
        </w:rPr>
        <w:t>dentro</w:t>
      </w:r>
      <w:r>
        <w:rPr/>
        <w:t> </w:t>
      </w:r>
      <w:r>
        <w:rPr>
          <w:spacing w:val="-1"/>
        </w:rPr>
        <w:t>Malformaciones</w:t>
      </w:r>
      <w:r>
        <w:rPr/>
        <w:t> </w:t>
      </w:r>
      <w:r>
        <w:rPr>
          <w:spacing w:val="-1"/>
        </w:rPr>
        <w:t>congénitas.</w:t>
      </w:r>
      <w:r>
        <w:rPr>
          <w:spacing w:val="38"/>
        </w:rPr>
        <w:t> </w:t>
      </w: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270" w:right="5144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espacios</w:t>
      </w:r>
      <w:r>
        <w:rPr/>
        <w:t> en </w:t>
      </w:r>
      <w:r>
        <w:rPr>
          <w:spacing w:val="-1"/>
        </w:rPr>
        <w:t>blanco</w:t>
      </w:r>
      <w:r>
        <w:rPr/>
        <w:t> </w:t>
      </w:r>
      <w:r>
        <w:rPr>
          <w:spacing w:val="-1"/>
        </w:rPr>
        <w:t>indican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no</w:t>
      </w:r>
      <w:r>
        <w:rPr/>
        <w:t> se </w:t>
      </w:r>
      <w:r>
        <w:rPr>
          <w:spacing w:val="-1"/>
        </w:rPr>
        <w:t>encontraba</w:t>
      </w:r>
      <w:r>
        <w:rPr/>
        <w:t> </w:t>
      </w:r>
      <w:r>
        <w:rPr>
          <w:spacing w:val="-1"/>
        </w:rPr>
        <w:t>dentro</w:t>
      </w:r>
      <w:r>
        <w:rPr/>
        <w:t> </w:t>
      </w:r>
      <w:r>
        <w:rPr>
          <w:spacing w:val="-1"/>
        </w:rPr>
        <w:t>de</w:t>
      </w:r>
      <w:r>
        <w:rPr/>
        <w:t> las </w:t>
      </w:r>
      <w:r>
        <w:rPr>
          <w:spacing w:val="-1"/>
        </w:rPr>
        <w:t>principales</w:t>
      </w:r>
      <w:r>
        <w:rPr/>
        <w:t> </w:t>
      </w:r>
      <w:r>
        <w:rPr>
          <w:spacing w:val="-1"/>
        </w:rPr>
        <w:t>causas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mortalidad</w:t>
      </w:r>
      <w:r>
        <w:rPr/>
        <w:t> </w:t>
      </w:r>
      <w:r>
        <w:rPr>
          <w:spacing w:val="-1"/>
        </w:rPr>
        <w:t>infantil.</w:t>
      </w:r>
      <w:r>
        <w:rPr>
          <w:spacing w:val="113"/>
        </w:rPr>
        <w:t> </w:t>
      </w:r>
      <w:r>
        <w:rPr>
          <w:spacing w:val="-1"/>
        </w:rPr>
        <w:t>NVR:</w:t>
      </w:r>
      <w:r>
        <w:rPr/>
        <w:t> </w:t>
      </w:r>
      <w:r>
        <w:rPr>
          <w:spacing w:val="-1"/>
        </w:rPr>
        <w:t>Nacidos</w:t>
      </w:r>
      <w:r>
        <w:rPr/>
        <w:t> </w:t>
      </w:r>
      <w:r>
        <w:rPr>
          <w:spacing w:val="-1"/>
        </w:rPr>
        <w:t>Vivos</w:t>
      </w:r>
      <w:r>
        <w:rPr/>
        <w:t> </w:t>
      </w:r>
      <w:r>
        <w:rPr>
          <w:spacing w:val="-1"/>
        </w:rPr>
        <w:t>Registrados.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85"/>
          <w:pgSz w:w="15840" w:h="12240" w:orient="landscape"/>
          <w:pgMar w:footer="697" w:header="384" w:top="1360" w:bottom="880" w:left="1700" w:right="12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3819" w:right="381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Principales causas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Mortalidad en B.C.Sur,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1999-2004</w:t>
      </w:r>
      <w:r>
        <w:rPr>
          <w:rFonts w:ascii="Arial"/>
          <w:b/>
          <w:spacing w:val="25"/>
          <w:sz w:val="20"/>
        </w:rPr>
        <w:t> </w:t>
      </w:r>
      <w:r>
        <w:rPr>
          <w:rFonts w:ascii="Arial"/>
          <w:b/>
          <w:sz w:val="20"/>
        </w:rPr>
        <w:t>(por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100,000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habitantes)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6421" w:val="left" w:leader="none"/>
          <w:tab w:pos="7776" w:val="left" w:leader="none"/>
          <w:tab w:pos="9181" w:val="left" w:leader="none"/>
          <w:tab w:pos="10585" w:val="left" w:leader="none"/>
          <w:tab w:pos="11882" w:val="left" w:leader="none"/>
        </w:tabs>
        <w:spacing w:line="209" w:lineRule="exact" w:before="0"/>
        <w:ind w:left="50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0.190002pt;margin-top:1.506794pt;width:636.4pt;height:312.1pt;mso-position-horizontal-relative:page;mso-position-vertical-relative:paragraph;z-index:-1096264" coordorigin="1804,30" coordsize="12728,6242">
            <v:group style="position:absolute;left:6312;top:36;width:2;height:6231" coordorigin="6312,36" coordsize="2,6231">
              <v:shape style="position:absolute;left:6312;top:36;width:2;height:6231" coordorigin="6312,36" coordsize="0,6231" path="m6312,36l6312,6266e" filled="false" stroked="true" strokeweight=".580pt" strokecolor="#000000">
                <v:path arrowok="t"/>
              </v:shape>
            </v:group>
            <v:group style="position:absolute;left:7668;top:36;width:2;height:6231" coordorigin="7668,36" coordsize="2,6231">
              <v:shape style="position:absolute;left:7668;top:36;width:2;height:6231" coordorigin="7668,36" coordsize="0,6231" path="m7668,36l7668,6266e" filled="false" stroked="true" strokeweight=".580pt" strokecolor="#000000">
                <v:path arrowok="t"/>
              </v:shape>
            </v:group>
            <v:group style="position:absolute;left:9023;top:36;width:2;height:6231" coordorigin="9023,36" coordsize="2,6231">
              <v:shape style="position:absolute;left:9023;top:36;width:2;height:6231" coordorigin="9023,36" coordsize="0,6231" path="m9023,36l9023,6266e" filled="false" stroked="true" strokeweight=".580pt" strokecolor="#000000">
                <v:path arrowok="t"/>
              </v:shape>
            </v:group>
            <v:group style="position:absolute;left:10378;top:36;width:2;height:6231" coordorigin="10378,36" coordsize="2,6231">
              <v:shape style="position:absolute;left:10378;top:36;width:2;height:6231" coordorigin="10378,36" coordsize="0,6231" path="m10378,36l10378,6266e" filled="false" stroked="true" strokeweight=".580pt" strokecolor="#000000">
                <v:path arrowok="t"/>
              </v:shape>
            </v:group>
            <v:group style="position:absolute;left:11832;top:36;width:2;height:6231" coordorigin="11832,36" coordsize="2,6231">
              <v:shape style="position:absolute;left:11832;top:36;width:2;height:6231" coordorigin="11832,36" coordsize="0,6231" path="m11832,36l11832,6266e" filled="false" stroked="true" strokeweight=".580pt" strokecolor="#000000">
                <v:path arrowok="t"/>
              </v:shape>
            </v:group>
            <v:group style="position:absolute;left:13187;top:36;width:2;height:6231" coordorigin="13187,36" coordsize="2,6231">
              <v:shape style="position:absolute;left:13187;top:36;width:2;height:6231" coordorigin="13187,36" coordsize="0,6231" path="m13187,36l13187,6266e" filled="false" stroked="true" strokeweight=".580pt" strokecolor="#000000">
                <v:path arrowok="t"/>
              </v:shape>
            </v:group>
            <v:group style="position:absolute;left:6307;top:271;width:8219;height:2" coordorigin="6307,271" coordsize="8219,2">
              <v:shape style="position:absolute;left:6307;top:271;width:8219;height:2" coordorigin="6307,271" coordsize="8219,0" path="m6307,271l14526,271e" filled="false" stroked="true" strokeweight=".580pt" strokecolor="#000000">
                <v:path arrowok="t"/>
              </v:shape>
            </v:group>
            <v:group style="position:absolute;left:6941;top:276;width:2;height:5991" coordorigin="6941,276" coordsize="2,5991">
              <v:shape style="position:absolute;left:6941;top:276;width:2;height:5991" coordorigin="6941,276" coordsize="0,5991" path="m6941,276l6941,6266e" filled="false" stroked="true" strokeweight=".580pt" strokecolor="#000000">
                <v:path arrowok="t"/>
              </v:shape>
            </v:group>
            <v:group style="position:absolute;left:8296;top:276;width:2;height:5991" coordorigin="8296,276" coordsize="2,5991">
              <v:shape style="position:absolute;left:8296;top:276;width:2;height:5991" coordorigin="8296,276" coordsize="0,5991" path="m8296,276l8296,6266e" filled="false" stroked="true" strokeweight=".580pt" strokecolor="#000000">
                <v:path arrowok="t"/>
              </v:shape>
            </v:group>
            <v:group style="position:absolute;left:9650;top:276;width:2;height:5991" coordorigin="9650,276" coordsize="2,5991">
              <v:shape style="position:absolute;left:9650;top:276;width:2;height:5991" coordorigin="9650,276" coordsize="0,5991" path="m9650,276l9650,6266e" filled="false" stroked="true" strokeweight=".580pt" strokecolor="#000000">
                <v:path arrowok="t"/>
              </v:shape>
            </v:group>
            <v:group style="position:absolute;left:11111;top:276;width:2;height:5991" coordorigin="11111,276" coordsize="2,5991">
              <v:shape style="position:absolute;left:11111;top:276;width:2;height:5991" coordorigin="11111,276" coordsize="0,5991" path="m11111,276l11111,6266e" filled="false" stroked="true" strokeweight=".580pt" strokecolor="#000000">
                <v:path arrowok="t"/>
              </v:shape>
            </v:group>
            <v:group style="position:absolute;left:12460;top:276;width:2;height:5991" coordorigin="12460,276" coordsize="2,5991">
              <v:shape style="position:absolute;left:12460;top:276;width:2;height:5991" coordorigin="12460,276" coordsize="0,5991" path="m12460,276l12460,6266e" filled="false" stroked="true" strokeweight=".580pt" strokecolor="#000000">
                <v:path arrowok="t"/>
              </v:shape>
            </v:group>
            <v:group style="position:absolute;left:13914;top:276;width:2;height:5991" coordorigin="13914,276" coordsize="2,5991">
              <v:shape style="position:absolute;left:13914;top:276;width:2;height:5991" coordorigin="13914,276" coordsize="0,5991" path="m13914,276l13914,6266e" filled="false" stroked="true" strokeweight=".580pt" strokecolor="#000000">
                <v:path arrowok="t"/>
              </v:shape>
            </v:group>
            <v:group style="position:absolute;left:1810;top:511;width:12717;height:2" coordorigin="1810,511" coordsize="12717,2">
              <v:shape style="position:absolute;left:1810;top:511;width:12717;height:2" coordorigin="1810,511" coordsize="12717,0" path="m1810,511l14526,511e" filled="false" stroked="true" strokeweight=".580pt" strokecolor="#000000">
                <v:path arrowok="t"/>
              </v:shape>
              <v:shape style="position:absolute;left:1810;top:746;width:12719;height:10" type="#_x0000_t75" stroked="false">
                <v:imagedata r:id="rId89" o:title=""/>
              </v:shape>
              <v:shape style="position:absolute;left:1810;top:986;width:12719;height:10" type="#_x0000_t75" stroked="false">
                <v:imagedata r:id="rId89" o:title=""/>
              </v:shape>
              <v:shape style="position:absolute;left:1810;top:1226;width:12719;height:10" type="#_x0000_t75" stroked="false">
                <v:imagedata r:id="rId89" o:title=""/>
              </v:shape>
              <v:shape style="position:absolute;left:1810;top:1466;width:12719;height:10" type="#_x0000_t75" stroked="false">
                <v:imagedata r:id="rId89" o:title=""/>
              </v:shape>
              <v:shape style="position:absolute;left:1810;top:1706;width:12719;height:10" type="#_x0000_t75" stroked="false">
                <v:imagedata r:id="rId89" o:title=""/>
              </v:shape>
              <v:shape style="position:absolute;left:1810;top:1946;width:12719;height:10" type="#_x0000_t75" stroked="false">
                <v:imagedata r:id="rId89" o:title=""/>
              </v:shape>
              <v:shape style="position:absolute;left:1810;top:2186;width:12719;height:10" type="#_x0000_t75" stroked="false">
                <v:imagedata r:id="rId89" o:title=""/>
              </v:shape>
              <v:shape style="position:absolute;left:1810;top:2426;width:12719;height:10" type="#_x0000_t75" stroked="false">
                <v:imagedata r:id="rId89" o:title=""/>
              </v:shape>
              <v:shape style="position:absolute;left:1810;top:2666;width:12719;height:10" type="#_x0000_t75" stroked="false">
                <v:imagedata r:id="rId89" o:title=""/>
              </v:shape>
              <v:shape style="position:absolute;left:1810;top:2906;width:12719;height:10" type="#_x0000_t75" stroked="false">
                <v:imagedata r:id="rId89" o:title=""/>
              </v:shape>
              <v:shape style="position:absolute;left:1810;top:3146;width:12719;height:10" type="#_x0000_t75" stroked="false">
                <v:imagedata r:id="rId89" o:title=""/>
              </v:shape>
              <v:shape style="position:absolute;left:1810;top:3617;width:12719;height:10" type="#_x0000_t75" stroked="false">
                <v:imagedata r:id="rId89" o:title=""/>
              </v:shape>
              <v:shape style="position:absolute;left:1810;top:3856;width:12719;height:10" type="#_x0000_t75" stroked="false">
                <v:imagedata r:id="rId89" o:title=""/>
              </v:shape>
              <v:shape style="position:absolute;left:1810;top:4096;width:12719;height:10" type="#_x0000_t75" stroked="false">
                <v:imagedata r:id="rId89" o:title=""/>
              </v:shape>
              <v:shape style="position:absolute;left:1810;top:4336;width:12719;height:10" type="#_x0000_t75" stroked="false">
                <v:imagedata r:id="rId89" o:title=""/>
              </v:shape>
              <v:shape style="position:absolute;left:1810;top:4576;width:12719;height:10" type="#_x0000_t75" stroked="false">
                <v:imagedata r:id="rId89" o:title=""/>
              </v:shape>
              <v:shape style="position:absolute;left:1810;top:4816;width:12719;height:10" type="#_x0000_t75" stroked="false">
                <v:imagedata r:id="rId89" o:title=""/>
              </v:shape>
              <v:shape style="position:absolute;left:1810;top:5056;width:12719;height:10" type="#_x0000_t75" stroked="false">
                <v:imagedata r:id="rId89" o:title=""/>
              </v:shape>
              <v:shape style="position:absolute;left:1810;top:5296;width:12719;height:10" type="#_x0000_t75" stroked="false">
                <v:imagedata r:id="rId89" o:title=""/>
              </v:shape>
              <v:shape style="position:absolute;left:1810;top:5536;width:12719;height:10" type="#_x0000_t75" stroked="false">
                <v:imagedata r:id="rId89" o:title=""/>
              </v:shape>
              <v:shape style="position:absolute;left:1810;top:5776;width:12719;height:10" type="#_x0000_t75" stroked="false">
                <v:imagedata r:id="rId89" o:title=""/>
              </v:shape>
              <v:shape style="position:absolute;left:1810;top:6016;width:12719;height:10" type="#_x0000_t75" stroked="false">
                <v:imagedata r:id="rId89" o:title=""/>
              </v:shape>
            </v:group>
            <v:group style="position:absolute;left:1810;top:6262;width:12717;height:2" coordorigin="1810,6262" coordsize="12717,2">
              <v:shape style="position:absolute;left:1810;top:6262;width:12717;height:2" coordorigin="1810,6262" coordsize="12717,0" path="m1810,6262l14526,6262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1999</w:t>
        <w:tab/>
      </w:r>
      <w:r>
        <w:rPr>
          <w:rFonts w:ascii="Arial"/>
          <w:b/>
          <w:color w:val="006699"/>
          <w:sz w:val="20"/>
        </w:rPr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4697" w:val="left" w:leader="none"/>
          <w:tab w:pos="8815" w:val="left" w:leader="none"/>
          <w:tab w:pos="9492" w:val="left" w:leader="none"/>
          <w:tab w:pos="11621" w:val="left" w:leader="none"/>
        </w:tabs>
        <w:spacing w:line="295" w:lineRule="exact" w:before="0"/>
        <w:ind w:left="146" w:right="0" w:firstLine="191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position w:val="12"/>
          <w:sz w:val="20"/>
        </w:rPr>
        <w:t>Causa</w:t>
        <w:tab/>
      </w:r>
      <w:r>
        <w:rPr>
          <w:rFonts w:ascii="Arial"/>
          <w:b/>
          <w:color w:val="006699"/>
          <w:sz w:val="20"/>
        </w:rPr>
        <w:t>Tasa  </w:t>
      </w:r>
      <w:r>
        <w:rPr>
          <w:rFonts w:ascii="Arial"/>
          <w:b/>
          <w:color w:val="006699"/>
          <w:spacing w:val="4"/>
          <w:sz w:val="20"/>
        </w:rPr>
        <w:t> </w:t>
      </w:r>
      <w:r>
        <w:rPr>
          <w:rFonts w:ascii="Arial"/>
          <w:b/>
          <w:color w:val="006699"/>
          <w:sz w:val="20"/>
        </w:rPr>
        <w:t>Lugar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Tasa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Lugar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Tasa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Lugar</w:t>
        <w:tab/>
        <w:t>Tasa</w:t>
        <w:tab/>
        <w:t>Lugar  </w:t>
      </w:r>
      <w:r>
        <w:rPr>
          <w:rFonts w:ascii="Arial"/>
          <w:b/>
          <w:color w:val="006699"/>
          <w:spacing w:val="1"/>
          <w:sz w:val="20"/>
        </w:rPr>
        <w:t> </w:t>
      </w:r>
      <w:r>
        <w:rPr>
          <w:rFonts w:ascii="Arial"/>
          <w:b/>
          <w:color w:val="006699"/>
          <w:sz w:val="20"/>
        </w:rPr>
        <w:t>Tasa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Lugar</w:t>
        <w:tab/>
        <w:t>Tasa </w:t>
      </w:r>
      <w:r>
        <w:rPr>
          <w:rFonts w:ascii="Arial"/>
          <w:b/>
          <w:color w:val="006699"/>
          <w:spacing w:val="54"/>
          <w:sz w:val="20"/>
        </w:rPr>
        <w:t> </w:t>
      </w:r>
      <w:r>
        <w:rPr>
          <w:rFonts w:ascii="Arial"/>
          <w:b/>
          <w:color w:val="006699"/>
          <w:sz w:val="20"/>
        </w:rPr>
        <w:t>Lugar</w:t>
      </w:r>
      <w:r>
        <w:rPr>
          <w:rFonts w:ascii="Arial"/>
          <w:sz w:val="20"/>
        </w:rPr>
      </w:r>
    </w:p>
    <w:p>
      <w:pPr>
        <w:tabs>
          <w:tab w:pos="4819" w:val="left" w:leader="none"/>
          <w:tab w:pos="5548" w:val="left" w:leader="none"/>
          <w:tab w:pos="6175" w:val="left" w:leader="none"/>
          <w:tab w:pos="6903" w:val="left" w:leader="none"/>
          <w:tab w:pos="7530" w:val="left" w:leader="none"/>
          <w:tab w:pos="8258" w:val="left" w:leader="none"/>
          <w:tab w:pos="8991" w:val="left" w:leader="none"/>
          <w:tab w:pos="9716" w:val="left" w:leader="none"/>
          <w:tab w:pos="10340" w:val="left" w:leader="none"/>
          <w:tab w:pos="11067" w:val="left" w:leader="none"/>
          <w:tab w:pos="11794" w:val="left" w:leader="none"/>
          <w:tab w:pos="12469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Enfermedades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corazón</w:t>
        <w:tab/>
      </w:r>
      <w:r>
        <w:rPr>
          <w:rFonts w:ascii="Arial" w:hAnsi="Arial"/>
          <w:b/>
          <w:spacing w:val="-1"/>
          <w:w w:val="95"/>
          <w:sz w:val="20"/>
        </w:rPr>
        <w:t>76.9</w:t>
        <w:tab/>
      </w:r>
      <w:r>
        <w:rPr>
          <w:rFonts w:ascii="Arial" w:hAnsi="Arial"/>
          <w:b/>
          <w:sz w:val="20"/>
        </w:rPr>
        <w:t>1</w:t>
        <w:tab/>
      </w:r>
      <w:r>
        <w:rPr>
          <w:rFonts w:ascii="Arial" w:hAnsi="Arial"/>
          <w:b/>
          <w:spacing w:val="-1"/>
          <w:w w:val="95"/>
          <w:sz w:val="20"/>
        </w:rPr>
        <w:t>78.5</w:t>
        <w:tab/>
      </w:r>
      <w:r>
        <w:rPr>
          <w:rFonts w:ascii="Arial" w:hAnsi="Arial"/>
          <w:b/>
          <w:sz w:val="20"/>
        </w:rPr>
        <w:t>1</w:t>
        <w:tab/>
      </w:r>
      <w:r>
        <w:rPr>
          <w:rFonts w:ascii="Arial" w:hAnsi="Arial"/>
          <w:b/>
          <w:spacing w:val="-1"/>
          <w:w w:val="95"/>
          <w:sz w:val="20"/>
        </w:rPr>
        <w:t>79.1</w:t>
        <w:tab/>
      </w:r>
      <w:r>
        <w:rPr>
          <w:rFonts w:ascii="Arial" w:hAnsi="Arial"/>
          <w:b/>
          <w:sz w:val="20"/>
        </w:rPr>
        <w:t>1</w:t>
        <w:tab/>
      </w:r>
      <w:r>
        <w:rPr>
          <w:rFonts w:ascii="Arial" w:hAnsi="Arial"/>
          <w:b/>
          <w:spacing w:val="-1"/>
          <w:w w:val="95"/>
          <w:sz w:val="20"/>
        </w:rPr>
        <w:t>78.3</w:t>
        <w:tab/>
      </w:r>
      <w:r>
        <w:rPr>
          <w:rFonts w:ascii="Arial" w:hAnsi="Arial"/>
          <w:b/>
          <w:sz w:val="20"/>
        </w:rPr>
        <w:t>1</w:t>
        <w:tab/>
      </w:r>
      <w:r>
        <w:rPr>
          <w:rFonts w:ascii="Arial" w:hAnsi="Arial"/>
          <w:b/>
          <w:spacing w:val="-1"/>
          <w:sz w:val="20"/>
        </w:rPr>
        <w:t>73.6</w:t>
        <w:tab/>
      </w:r>
      <w:r>
        <w:rPr>
          <w:rFonts w:ascii="Arial" w:hAnsi="Arial"/>
          <w:b/>
          <w:w w:val="95"/>
          <w:sz w:val="20"/>
        </w:rPr>
        <w:t>1</w:t>
        <w:tab/>
      </w:r>
      <w:r>
        <w:rPr>
          <w:rFonts w:ascii="Arial" w:hAnsi="Arial"/>
          <w:b/>
          <w:spacing w:val="-1"/>
          <w:w w:val="95"/>
          <w:sz w:val="20"/>
        </w:rPr>
        <w:t>62.9</w:t>
        <w:tab/>
      </w:r>
      <w:r>
        <w:rPr>
          <w:rFonts w:ascii="Arial" w:hAnsi="Arial"/>
          <w:b/>
          <w:sz w:val="20"/>
        </w:rPr>
        <w:t>2</w:t>
      </w:r>
      <w:r>
        <w:rPr>
          <w:rFonts w:ascii="Arial" w:hAnsi="Arial"/>
          <w:sz w:val="20"/>
        </w:rPr>
      </w:r>
    </w:p>
    <w:p>
      <w:pPr>
        <w:tabs>
          <w:tab w:pos="4820" w:val="left" w:leader="none"/>
          <w:tab w:pos="5549" w:val="left" w:leader="none"/>
          <w:tab w:pos="6176" w:val="left" w:leader="none"/>
          <w:tab w:pos="6903" w:val="left" w:leader="none"/>
          <w:tab w:pos="7530" w:val="left" w:leader="none"/>
          <w:tab w:pos="8257" w:val="left" w:leader="none"/>
          <w:tab w:pos="8990" w:val="left" w:leader="none"/>
          <w:tab w:pos="9715" w:val="left" w:leader="none"/>
          <w:tab w:pos="10339" w:val="left" w:leader="none"/>
          <w:tab w:pos="11067" w:val="left" w:leader="none"/>
          <w:tab w:pos="11794" w:val="left" w:leader="none"/>
          <w:tab w:pos="12469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Tumores</w:t>
      </w:r>
      <w:r>
        <w:rPr>
          <w:rFonts w:ascii="Arial"/>
          <w:b/>
          <w:spacing w:val="-1"/>
          <w:sz w:val="20"/>
        </w:rPr>
        <w:t> malignos</w:t>
        <w:tab/>
      </w:r>
      <w:r>
        <w:rPr>
          <w:rFonts w:ascii="Arial"/>
          <w:b/>
          <w:spacing w:val="-1"/>
          <w:w w:val="95"/>
          <w:sz w:val="20"/>
        </w:rPr>
        <w:t>63.6</w:t>
        <w:tab/>
      </w:r>
      <w:r>
        <w:rPr>
          <w:rFonts w:ascii="Arial"/>
          <w:b/>
          <w:sz w:val="20"/>
        </w:rPr>
        <w:t>2</w:t>
        <w:tab/>
      </w:r>
      <w:r>
        <w:rPr>
          <w:rFonts w:ascii="Arial"/>
          <w:b/>
          <w:spacing w:val="-1"/>
          <w:w w:val="95"/>
          <w:sz w:val="20"/>
        </w:rPr>
        <w:t>67.4</w:t>
        <w:tab/>
      </w:r>
      <w:r>
        <w:rPr>
          <w:rFonts w:ascii="Arial"/>
          <w:b/>
          <w:sz w:val="20"/>
        </w:rPr>
        <w:t>2</w:t>
        <w:tab/>
      </w:r>
      <w:r>
        <w:rPr>
          <w:rFonts w:ascii="Arial"/>
          <w:b/>
          <w:w w:val="95"/>
          <w:sz w:val="20"/>
        </w:rPr>
        <w:t>67.4</w:t>
        <w:tab/>
      </w:r>
      <w:r>
        <w:rPr>
          <w:rFonts w:ascii="Arial"/>
          <w:b/>
          <w:sz w:val="20"/>
        </w:rPr>
        <w:t>2</w:t>
        <w:tab/>
      </w:r>
      <w:r>
        <w:rPr>
          <w:rFonts w:ascii="Arial"/>
          <w:b/>
          <w:w w:val="95"/>
          <w:sz w:val="20"/>
        </w:rPr>
        <w:t>61.9</w:t>
        <w:tab/>
      </w:r>
      <w:r>
        <w:rPr>
          <w:rFonts w:ascii="Arial"/>
          <w:b/>
          <w:sz w:val="20"/>
        </w:rPr>
        <w:t>2</w:t>
        <w:tab/>
      </w:r>
      <w:r>
        <w:rPr>
          <w:rFonts w:ascii="Arial"/>
          <w:b/>
          <w:w w:val="95"/>
          <w:sz w:val="20"/>
        </w:rPr>
        <w:t>64.6</w:t>
        <w:tab/>
        <w:t>2</w:t>
        <w:tab/>
      </w:r>
      <w:r>
        <w:rPr>
          <w:rFonts w:ascii="Arial"/>
          <w:b/>
          <w:sz w:val="20"/>
        </w:rPr>
        <w:t>66.4</w:t>
        <w:tab/>
        <w:t>1</w:t>
      </w:r>
      <w:r>
        <w:rPr>
          <w:rFonts w:ascii="Arial"/>
          <w:sz w:val="20"/>
        </w:rPr>
      </w:r>
    </w:p>
    <w:p>
      <w:pPr>
        <w:tabs>
          <w:tab w:pos="4818" w:val="left" w:leader="none"/>
          <w:tab w:pos="5547" w:val="left" w:leader="none"/>
          <w:tab w:pos="6175" w:val="left" w:leader="none"/>
          <w:tab w:pos="6902" w:val="left" w:leader="none"/>
          <w:tab w:pos="7530" w:val="left" w:leader="none"/>
          <w:tab w:pos="8257" w:val="left" w:leader="none"/>
          <w:tab w:pos="8990" w:val="left" w:leader="none"/>
          <w:tab w:pos="9715" w:val="left" w:leader="none"/>
          <w:tab w:pos="10339" w:val="left" w:leader="none"/>
          <w:tab w:pos="11067" w:val="left" w:leader="none"/>
          <w:tab w:pos="11794" w:val="left" w:leader="none"/>
          <w:tab w:pos="12468" w:val="left" w:leader="none"/>
        </w:tabs>
        <w:spacing w:before="10"/>
        <w:ind w:left="17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Accidentes</w:t>
        <w:tab/>
      </w:r>
      <w:r>
        <w:rPr>
          <w:rFonts w:ascii="Arial"/>
          <w:b/>
          <w:sz w:val="20"/>
        </w:rPr>
        <w:t>38.6</w:t>
        <w:tab/>
        <w:t>4</w:t>
        <w:tab/>
      </w:r>
      <w:r>
        <w:rPr>
          <w:rFonts w:ascii="Arial"/>
          <w:b/>
          <w:w w:val="95"/>
          <w:sz w:val="20"/>
        </w:rPr>
        <w:t>43.9</w:t>
        <w:tab/>
      </w:r>
      <w:r>
        <w:rPr>
          <w:rFonts w:ascii="Arial"/>
          <w:b/>
          <w:sz w:val="20"/>
        </w:rPr>
        <w:t>4</w:t>
        <w:tab/>
      </w:r>
      <w:r>
        <w:rPr>
          <w:rFonts w:ascii="Arial"/>
          <w:b/>
          <w:w w:val="95"/>
          <w:sz w:val="20"/>
        </w:rPr>
        <w:t>42.4</w:t>
        <w:tab/>
      </w:r>
      <w:r>
        <w:rPr>
          <w:rFonts w:ascii="Arial"/>
          <w:b/>
          <w:sz w:val="20"/>
        </w:rPr>
        <w:t>4</w:t>
        <w:tab/>
      </w:r>
      <w:r>
        <w:rPr>
          <w:rFonts w:ascii="Arial"/>
          <w:b/>
          <w:w w:val="95"/>
          <w:sz w:val="20"/>
        </w:rPr>
        <w:t>36.9</w:t>
        <w:tab/>
      </w:r>
      <w:r>
        <w:rPr>
          <w:rFonts w:ascii="Arial"/>
          <w:b/>
          <w:sz w:val="20"/>
        </w:rPr>
        <w:t>4</w:t>
        <w:tab/>
        <w:t>42.6</w:t>
        <w:tab/>
      </w:r>
      <w:r>
        <w:rPr>
          <w:rFonts w:ascii="Arial"/>
          <w:b/>
          <w:w w:val="95"/>
          <w:sz w:val="20"/>
        </w:rPr>
        <w:t>3</w:t>
        <w:tab/>
      </w:r>
      <w:r>
        <w:rPr>
          <w:rFonts w:ascii="Arial"/>
          <w:b/>
          <w:sz w:val="20"/>
        </w:rPr>
        <w:t>37.8</w:t>
        <w:tab/>
        <w:t>4</w:t>
      </w:r>
      <w:r>
        <w:rPr>
          <w:rFonts w:ascii="Arial"/>
          <w:sz w:val="20"/>
        </w:rPr>
      </w:r>
    </w:p>
    <w:p>
      <w:pPr>
        <w:tabs>
          <w:tab w:pos="4820" w:val="left" w:leader="none"/>
          <w:tab w:pos="5548" w:val="left" w:leader="none"/>
          <w:tab w:pos="6176" w:val="left" w:leader="none"/>
          <w:tab w:pos="6903" w:val="left" w:leader="none"/>
          <w:tab w:pos="7531" w:val="left" w:leader="none"/>
          <w:tab w:pos="8258" w:val="left" w:leader="none"/>
          <w:tab w:pos="8991" w:val="left" w:leader="none"/>
          <w:tab w:pos="9716" w:val="left" w:leader="none"/>
          <w:tab w:pos="10340" w:val="left" w:leader="none"/>
          <w:tab w:pos="11068" w:val="left" w:leader="none"/>
          <w:tab w:pos="11795" w:val="left" w:leader="none"/>
          <w:tab w:pos="12469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Diabetes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mellitus</w:t>
        <w:tab/>
      </w:r>
      <w:r>
        <w:rPr>
          <w:rFonts w:ascii="Arial"/>
          <w:b/>
          <w:spacing w:val="-1"/>
          <w:w w:val="95"/>
          <w:sz w:val="20"/>
        </w:rPr>
        <w:t>41.8</w:t>
        <w:tab/>
      </w:r>
      <w:r>
        <w:rPr>
          <w:rFonts w:ascii="Arial"/>
          <w:b/>
          <w:sz w:val="20"/>
        </w:rPr>
        <w:t>3</w:t>
        <w:tab/>
      </w:r>
      <w:r>
        <w:rPr>
          <w:rFonts w:ascii="Arial"/>
          <w:b/>
          <w:spacing w:val="-1"/>
          <w:w w:val="95"/>
          <w:sz w:val="20"/>
        </w:rPr>
        <w:t>44.4</w:t>
        <w:tab/>
      </w:r>
      <w:r>
        <w:rPr>
          <w:rFonts w:ascii="Arial"/>
          <w:b/>
          <w:sz w:val="20"/>
        </w:rPr>
        <w:t>3</w:t>
        <w:tab/>
      </w:r>
      <w:r>
        <w:rPr>
          <w:rFonts w:ascii="Arial"/>
          <w:b/>
          <w:spacing w:val="-1"/>
          <w:w w:val="95"/>
          <w:sz w:val="20"/>
        </w:rPr>
        <w:t>46.3</w:t>
        <w:tab/>
      </w:r>
      <w:r>
        <w:rPr>
          <w:rFonts w:ascii="Arial"/>
          <w:b/>
          <w:sz w:val="20"/>
        </w:rPr>
        <w:t>3</w:t>
        <w:tab/>
      </w:r>
      <w:r>
        <w:rPr>
          <w:rFonts w:ascii="Arial"/>
          <w:b/>
          <w:spacing w:val="-1"/>
          <w:w w:val="95"/>
          <w:sz w:val="20"/>
        </w:rPr>
        <w:t>37.3</w:t>
        <w:tab/>
      </w:r>
      <w:r>
        <w:rPr>
          <w:rFonts w:ascii="Arial"/>
          <w:b/>
          <w:sz w:val="20"/>
        </w:rPr>
        <w:t>3</w:t>
        <w:tab/>
      </w:r>
      <w:r>
        <w:rPr>
          <w:rFonts w:ascii="Arial"/>
          <w:b/>
          <w:spacing w:val="-1"/>
          <w:sz w:val="20"/>
        </w:rPr>
        <w:t>39.9</w:t>
        <w:tab/>
      </w:r>
      <w:r>
        <w:rPr>
          <w:rFonts w:ascii="Arial"/>
          <w:b/>
          <w:w w:val="95"/>
          <w:sz w:val="20"/>
        </w:rPr>
        <w:t>4</w:t>
        <w:tab/>
      </w:r>
      <w:r>
        <w:rPr>
          <w:rFonts w:ascii="Arial"/>
          <w:b/>
          <w:spacing w:val="-1"/>
          <w:w w:val="95"/>
          <w:sz w:val="20"/>
        </w:rPr>
        <w:t>44.9</w:t>
        <w:tab/>
      </w:r>
      <w:r>
        <w:rPr>
          <w:rFonts w:ascii="Arial"/>
          <w:b/>
          <w:sz w:val="20"/>
        </w:rPr>
        <w:t>3</w:t>
      </w:r>
      <w:r>
        <w:rPr>
          <w:rFonts w:ascii="Arial"/>
          <w:sz w:val="20"/>
        </w:rPr>
      </w:r>
    </w:p>
    <w:p>
      <w:pPr>
        <w:tabs>
          <w:tab w:pos="4818" w:val="left" w:leader="none"/>
          <w:tab w:pos="5547" w:val="left" w:leader="none"/>
          <w:tab w:pos="6175" w:val="left" w:leader="none"/>
          <w:tab w:pos="6902" w:val="left" w:leader="none"/>
          <w:tab w:pos="7530" w:val="left" w:leader="none"/>
          <w:tab w:pos="8257" w:val="left" w:leader="none"/>
          <w:tab w:pos="8990" w:val="left" w:leader="none"/>
          <w:tab w:pos="9716" w:val="left" w:leader="none"/>
          <w:tab w:pos="10339" w:val="left" w:leader="none"/>
          <w:tab w:pos="11067" w:val="left" w:leader="none"/>
          <w:tab w:pos="11794" w:val="left" w:leader="none"/>
          <w:tab w:pos="12469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Enfermedades</w:t>
      </w:r>
      <w:r>
        <w:rPr>
          <w:rFonts w:ascii="Arial"/>
          <w:b/>
          <w:spacing w:val="-1"/>
          <w:sz w:val="20"/>
        </w:rPr>
        <w:t> cerebro </w:t>
      </w:r>
      <w:r>
        <w:rPr>
          <w:rFonts w:ascii="Arial"/>
          <w:b/>
          <w:spacing w:val="-2"/>
          <w:sz w:val="20"/>
        </w:rPr>
        <w:t>vasculares</w:t>
        <w:tab/>
      </w:r>
      <w:r>
        <w:rPr>
          <w:rFonts w:ascii="Arial"/>
          <w:b/>
          <w:spacing w:val="-1"/>
          <w:w w:val="95"/>
          <w:sz w:val="20"/>
        </w:rPr>
        <w:t>24.3</w:t>
        <w:tab/>
      </w:r>
      <w:r>
        <w:rPr>
          <w:rFonts w:ascii="Arial"/>
          <w:b/>
          <w:sz w:val="20"/>
        </w:rPr>
        <w:t>5</w:t>
        <w:tab/>
      </w:r>
      <w:r>
        <w:rPr>
          <w:rFonts w:ascii="Arial"/>
          <w:b/>
          <w:w w:val="95"/>
          <w:sz w:val="20"/>
        </w:rPr>
        <w:t>17.0</w:t>
        <w:tab/>
      </w:r>
      <w:r>
        <w:rPr>
          <w:rFonts w:ascii="Arial"/>
          <w:b/>
          <w:sz w:val="20"/>
        </w:rPr>
        <w:t>6</w:t>
        <w:tab/>
      </w:r>
      <w:r>
        <w:rPr>
          <w:rFonts w:ascii="Arial"/>
          <w:b/>
          <w:w w:val="95"/>
          <w:sz w:val="20"/>
        </w:rPr>
        <w:t>18.8</w:t>
        <w:tab/>
      </w:r>
      <w:r>
        <w:rPr>
          <w:rFonts w:ascii="Arial"/>
          <w:b/>
          <w:sz w:val="20"/>
        </w:rPr>
        <w:t>6</w:t>
        <w:tab/>
      </w:r>
      <w:r>
        <w:rPr>
          <w:rFonts w:ascii="Arial"/>
          <w:b/>
          <w:w w:val="95"/>
          <w:sz w:val="20"/>
        </w:rPr>
        <w:t>17.5</w:t>
        <w:tab/>
      </w:r>
      <w:r>
        <w:rPr>
          <w:rFonts w:ascii="Arial"/>
          <w:b/>
          <w:sz w:val="20"/>
        </w:rPr>
        <w:t>5</w:t>
        <w:tab/>
      </w:r>
      <w:r>
        <w:rPr>
          <w:rFonts w:ascii="Arial"/>
          <w:b/>
          <w:w w:val="95"/>
          <w:sz w:val="20"/>
        </w:rPr>
        <w:t>20.1</w:t>
        <w:tab/>
        <w:t>5</w:t>
        <w:tab/>
      </w:r>
      <w:r>
        <w:rPr>
          <w:rFonts w:ascii="Arial"/>
          <w:b/>
          <w:sz w:val="20"/>
        </w:rPr>
        <w:t>20.8</w:t>
        <w:tab/>
        <w:t>5</w:t>
      </w:r>
      <w:r>
        <w:rPr>
          <w:rFonts w:ascii="Arial"/>
          <w:sz w:val="20"/>
        </w:rPr>
      </w:r>
    </w:p>
    <w:p>
      <w:pPr>
        <w:tabs>
          <w:tab w:pos="4820" w:val="left" w:leader="none"/>
          <w:tab w:pos="5548" w:val="left" w:leader="none"/>
          <w:tab w:pos="6176" w:val="left" w:leader="none"/>
          <w:tab w:pos="6903" w:val="left" w:leader="none"/>
          <w:tab w:pos="7530" w:val="left" w:leader="none"/>
          <w:tab w:pos="8258" w:val="left" w:leader="none"/>
          <w:tab w:pos="8991" w:val="left" w:leader="none"/>
          <w:tab w:pos="9716" w:val="left" w:leader="none"/>
          <w:tab w:pos="10339" w:val="left" w:leader="none"/>
          <w:tab w:pos="11067" w:val="left" w:leader="none"/>
          <w:tab w:pos="11794" w:val="left" w:leader="none"/>
          <w:tab w:pos="12468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Afecciones</w:t>
      </w:r>
      <w:r>
        <w:rPr>
          <w:rFonts w:ascii="Arial" w:hAnsi="Arial"/>
          <w:b/>
          <w:sz w:val="20"/>
        </w:rPr>
        <w:t> originadas</w:t>
      </w:r>
      <w:r>
        <w:rPr>
          <w:rFonts w:ascii="Arial" w:hAnsi="Arial"/>
          <w:b/>
          <w:spacing w:val="-1"/>
          <w:sz w:val="20"/>
        </w:rPr>
        <w:t> en el </w:t>
      </w:r>
      <w:r>
        <w:rPr>
          <w:rFonts w:ascii="Arial" w:hAnsi="Arial"/>
          <w:b/>
          <w:sz w:val="20"/>
        </w:rPr>
        <w:t>período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perinatal</w:t>
        <w:tab/>
      </w:r>
      <w:r>
        <w:rPr>
          <w:rFonts w:ascii="Arial" w:hAnsi="Arial"/>
          <w:b/>
          <w:spacing w:val="-1"/>
          <w:w w:val="95"/>
          <w:sz w:val="20"/>
        </w:rPr>
        <w:t>17.5</w:t>
        <w:tab/>
      </w:r>
      <w:r>
        <w:rPr>
          <w:rFonts w:ascii="Arial" w:hAnsi="Arial"/>
          <w:b/>
          <w:sz w:val="20"/>
        </w:rPr>
        <w:t>7</w:t>
        <w:tab/>
      </w:r>
      <w:r>
        <w:rPr>
          <w:rFonts w:ascii="Arial" w:hAnsi="Arial"/>
          <w:b/>
          <w:spacing w:val="-1"/>
          <w:w w:val="95"/>
          <w:sz w:val="20"/>
        </w:rPr>
        <w:t>18.3</w:t>
        <w:tab/>
      </w:r>
      <w:r>
        <w:rPr>
          <w:rFonts w:ascii="Arial" w:hAnsi="Arial"/>
          <w:b/>
          <w:sz w:val="20"/>
        </w:rPr>
        <w:t>5</w:t>
        <w:tab/>
      </w:r>
      <w:r>
        <w:rPr>
          <w:rFonts w:ascii="Arial" w:hAnsi="Arial"/>
          <w:b/>
          <w:spacing w:val="-1"/>
          <w:w w:val="95"/>
          <w:sz w:val="20"/>
        </w:rPr>
        <w:t>20.9</w:t>
        <w:tab/>
      </w:r>
      <w:r>
        <w:rPr>
          <w:rFonts w:ascii="Arial" w:hAnsi="Arial"/>
          <w:b/>
          <w:sz w:val="20"/>
        </w:rPr>
        <w:t>5</w:t>
        <w:tab/>
      </w:r>
      <w:r>
        <w:rPr>
          <w:rFonts w:ascii="Arial" w:hAnsi="Arial"/>
          <w:b/>
          <w:spacing w:val="-1"/>
          <w:w w:val="95"/>
          <w:sz w:val="20"/>
        </w:rPr>
        <w:t>16.2</w:t>
        <w:tab/>
      </w:r>
      <w:r>
        <w:rPr>
          <w:rFonts w:ascii="Arial" w:hAnsi="Arial"/>
          <w:b/>
          <w:sz w:val="20"/>
        </w:rPr>
        <w:t>6</w:t>
        <w:tab/>
      </w:r>
      <w:r>
        <w:rPr>
          <w:rFonts w:ascii="Arial" w:hAnsi="Arial"/>
          <w:b/>
          <w:spacing w:val="-1"/>
          <w:sz w:val="20"/>
        </w:rPr>
        <w:t>17.8</w:t>
        <w:tab/>
      </w:r>
      <w:r>
        <w:rPr>
          <w:rFonts w:ascii="Arial" w:hAnsi="Arial"/>
          <w:b/>
          <w:w w:val="95"/>
          <w:sz w:val="20"/>
        </w:rPr>
        <w:t>8</w:t>
        <w:tab/>
      </w:r>
      <w:r>
        <w:rPr>
          <w:rFonts w:ascii="Arial" w:hAnsi="Arial"/>
          <w:b/>
          <w:spacing w:val="-1"/>
          <w:w w:val="95"/>
          <w:sz w:val="20"/>
        </w:rPr>
        <w:t>10.6</w:t>
        <w:tab/>
      </w:r>
      <w:r>
        <w:rPr>
          <w:rFonts w:ascii="Arial" w:hAnsi="Arial"/>
          <w:b/>
          <w:sz w:val="20"/>
        </w:rPr>
        <w:t>8</w:t>
      </w:r>
      <w:r>
        <w:rPr>
          <w:rFonts w:ascii="Arial" w:hAnsi="Arial"/>
          <w:sz w:val="20"/>
        </w:rPr>
      </w:r>
    </w:p>
    <w:p>
      <w:pPr>
        <w:tabs>
          <w:tab w:pos="4820" w:val="left" w:leader="none"/>
          <w:tab w:pos="5548" w:val="left" w:leader="none"/>
          <w:tab w:pos="6176" w:val="left" w:leader="none"/>
          <w:tab w:pos="6902" w:val="left" w:leader="none"/>
          <w:tab w:pos="7530" w:val="left" w:leader="none"/>
          <w:tab w:pos="8257" w:val="left" w:leader="none"/>
          <w:tab w:pos="8990" w:val="left" w:leader="none"/>
          <w:tab w:pos="9715" w:val="left" w:leader="none"/>
          <w:tab w:pos="10339" w:val="left" w:leader="none"/>
          <w:tab w:pos="11067" w:val="left" w:leader="none"/>
          <w:tab w:pos="11794" w:val="left" w:leader="none"/>
          <w:tab w:pos="12468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Enfermedades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hígado</w:t>
        <w:tab/>
      </w:r>
      <w:r>
        <w:rPr>
          <w:rFonts w:ascii="Arial" w:hAnsi="Arial"/>
          <w:b/>
          <w:spacing w:val="-1"/>
          <w:w w:val="95"/>
          <w:sz w:val="20"/>
        </w:rPr>
        <w:t>18.8</w:t>
        <w:tab/>
      </w:r>
      <w:r>
        <w:rPr>
          <w:rFonts w:ascii="Arial" w:hAnsi="Arial"/>
          <w:b/>
          <w:sz w:val="20"/>
        </w:rPr>
        <w:t>6</w:t>
        <w:tab/>
      </w:r>
      <w:r>
        <w:rPr>
          <w:rFonts w:ascii="Arial" w:hAnsi="Arial"/>
          <w:b/>
          <w:spacing w:val="-1"/>
          <w:w w:val="95"/>
          <w:sz w:val="20"/>
        </w:rPr>
        <w:t>15.6</w:t>
        <w:tab/>
      </w:r>
      <w:r>
        <w:rPr>
          <w:rFonts w:ascii="Arial" w:hAnsi="Arial"/>
          <w:b/>
          <w:sz w:val="20"/>
        </w:rPr>
        <w:t>7</w:t>
        <w:tab/>
      </w:r>
      <w:r>
        <w:rPr>
          <w:rFonts w:ascii="Arial" w:hAnsi="Arial"/>
          <w:b/>
          <w:w w:val="95"/>
          <w:sz w:val="20"/>
        </w:rPr>
        <w:t>16.8</w:t>
        <w:tab/>
      </w:r>
      <w:r>
        <w:rPr>
          <w:rFonts w:ascii="Arial" w:hAnsi="Arial"/>
          <w:b/>
          <w:sz w:val="20"/>
        </w:rPr>
        <w:t>7</w:t>
        <w:tab/>
      </w:r>
      <w:r>
        <w:rPr>
          <w:rFonts w:ascii="Arial" w:hAnsi="Arial"/>
          <w:b/>
          <w:w w:val="95"/>
          <w:sz w:val="20"/>
        </w:rPr>
        <w:t>12.3</w:t>
        <w:tab/>
      </w:r>
      <w:r>
        <w:rPr>
          <w:rFonts w:ascii="Arial" w:hAnsi="Arial"/>
          <w:b/>
          <w:sz w:val="20"/>
        </w:rPr>
        <w:t>7</w:t>
        <w:tab/>
      </w:r>
      <w:r>
        <w:rPr>
          <w:rFonts w:ascii="Arial" w:hAnsi="Arial"/>
          <w:b/>
          <w:w w:val="95"/>
          <w:sz w:val="20"/>
        </w:rPr>
        <w:t>19.3</w:t>
        <w:tab/>
        <w:t>6</w:t>
        <w:tab/>
      </w:r>
      <w:r>
        <w:rPr>
          <w:rFonts w:ascii="Arial" w:hAnsi="Arial"/>
          <w:b/>
          <w:sz w:val="20"/>
        </w:rPr>
        <w:t>13.9</w:t>
        <w:tab/>
        <w:t>7</w:t>
      </w:r>
      <w:r>
        <w:rPr>
          <w:rFonts w:ascii="Arial" w:hAnsi="Arial"/>
          <w:sz w:val="20"/>
        </w:rPr>
      </w:r>
    </w:p>
    <w:p>
      <w:pPr>
        <w:tabs>
          <w:tab w:pos="4932" w:val="left" w:leader="none"/>
          <w:tab w:pos="5494" w:val="left" w:leader="none"/>
          <w:tab w:pos="6288" w:val="left" w:leader="none"/>
          <w:tab w:pos="6849" w:val="left" w:leader="none"/>
          <w:tab w:pos="7643" w:val="left" w:leader="none"/>
          <w:tab w:pos="8204" w:val="left" w:leader="none"/>
          <w:tab w:pos="9103" w:val="left" w:leader="none"/>
          <w:tab w:pos="9717" w:val="left" w:leader="none"/>
          <w:tab w:pos="10452" w:val="left" w:leader="none"/>
          <w:tab w:pos="11013" w:val="left" w:leader="none"/>
          <w:tab w:pos="11906" w:val="left" w:leader="none"/>
          <w:tab w:pos="12413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Suicidios</w:t>
        <w:tab/>
      </w:r>
      <w:r>
        <w:rPr>
          <w:rFonts w:ascii="Arial"/>
          <w:b/>
          <w:spacing w:val="-1"/>
          <w:w w:val="95"/>
          <w:sz w:val="20"/>
        </w:rPr>
        <w:t>4.0</w:t>
        <w:tab/>
        <w:t>15</w:t>
        <w:tab/>
        <w:t>7.9</w:t>
        <w:tab/>
        <w:t>12</w:t>
        <w:tab/>
        <w:t>5.6</w:t>
        <w:tab/>
        <w:t>13</w:t>
        <w:tab/>
        <w:t>8.4</w:t>
        <w:tab/>
      </w:r>
      <w:r>
        <w:rPr>
          <w:rFonts w:ascii="Arial"/>
          <w:b/>
          <w:sz w:val="20"/>
        </w:rPr>
        <w:t>9</w:t>
        <w:tab/>
      </w:r>
      <w:r>
        <w:rPr>
          <w:rFonts w:ascii="Arial"/>
          <w:b/>
          <w:spacing w:val="-1"/>
          <w:w w:val="95"/>
          <w:sz w:val="20"/>
        </w:rPr>
        <w:t>7.6</w:t>
        <w:tab/>
        <w:t>10</w:t>
        <w:tab/>
        <w:t>7.1</w:t>
        <w:tab/>
      </w:r>
      <w:r>
        <w:rPr>
          <w:rFonts w:ascii="Arial"/>
          <w:b/>
          <w:spacing w:val="-1"/>
          <w:sz w:val="20"/>
        </w:rPr>
        <w:t>11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6848" w:val="left" w:leader="none"/>
          <w:tab w:pos="7642" w:val="left" w:leader="none"/>
          <w:tab w:pos="8203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6" w:val="left" w:leader="none"/>
          <w:tab w:pos="12412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Desnutrición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otras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deficiencias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sz w:val="20"/>
        </w:rPr>
        <w:t>nutricionales</w:t>
        <w:tab/>
      </w:r>
      <w:r>
        <w:rPr>
          <w:rFonts w:ascii="Arial" w:hAnsi="Arial"/>
          <w:b/>
          <w:spacing w:val="-1"/>
          <w:w w:val="95"/>
          <w:sz w:val="20"/>
        </w:rPr>
        <w:t>8.8</w:t>
        <w:tab/>
        <w:t>11</w:t>
        <w:tab/>
        <w:t>9.1</w:t>
        <w:tab/>
        <w:t>10</w:t>
        <w:tab/>
        <w:t>7.8</w:t>
        <w:tab/>
        <w:t>12</w:t>
        <w:tab/>
        <w:t>4.7</w:t>
        <w:tab/>
        <w:t>15</w:t>
        <w:tab/>
        <w:t>6.9</w:t>
        <w:tab/>
        <w:t>11</w:t>
        <w:tab/>
        <w:t>6.9</w:t>
        <w:tab/>
      </w:r>
      <w:r>
        <w:rPr>
          <w:rFonts w:ascii="Arial" w:hAnsi="Arial"/>
          <w:b/>
          <w:spacing w:val="-1"/>
          <w:sz w:val="20"/>
        </w:rPr>
        <w:t>12</w:t>
      </w:r>
      <w:r>
        <w:rPr>
          <w:rFonts w:ascii="Arial" w:hAnsi="Arial"/>
          <w:sz w:val="20"/>
        </w:rPr>
      </w:r>
    </w:p>
    <w:p>
      <w:pPr>
        <w:tabs>
          <w:tab w:pos="4820" w:val="left" w:leader="none"/>
          <w:tab w:pos="5548" w:val="left" w:leader="none"/>
          <w:tab w:pos="6176" w:val="left" w:leader="none"/>
          <w:tab w:pos="6902" w:val="left" w:leader="none"/>
          <w:tab w:pos="7530" w:val="left" w:leader="none"/>
          <w:tab w:pos="8257" w:val="left" w:leader="none"/>
          <w:tab w:pos="8990" w:val="left" w:leader="none"/>
          <w:tab w:pos="9715" w:val="left" w:leader="none"/>
          <w:tab w:pos="10451" w:val="left" w:leader="none"/>
          <w:tab w:pos="11067" w:val="left" w:leader="none"/>
          <w:tab w:pos="11794" w:val="left" w:leader="none"/>
          <w:tab w:pos="12469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Neumonía</w:t>
      </w:r>
      <w:r>
        <w:rPr>
          <w:rFonts w:ascii="Arial" w:hAnsi="Arial"/>
          <w:b/>
          <w:sz w:val="20"/>
        </w:rPr>
        <w:t> 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influenza</w:t>
        <w:tab/>
      </w:r>
      <w:r>
        <w:rPr>
          <w:rFonts w:ascii="Arial" w:hAnsi="Arial"/>
          <w:b/>
          <w:spacing w:val="-1"/>
          <w:w w:val="95"/>
          <w:sz w:val="20"/>
        </w:rPr>
        <w:t>10.0</w:t>
        <w:tab/>
      </w:r>
      <w:r>
        <w:rPr>
          <w:rFonts w:ascii="Arial" w:hAnsi="Arial"/>
          <w:b/>
          <w:sz w:val="20"/>
        </w:rPr>
        <w:t>9</w:t>
        <w:tab/>
      </w:r>
      <w:r>
        <w:rPr>
          <w:rFonts w:ascii="Arial" w:hAnsi="Arial"/>
          <w:b/>
          <w:spacing w:val="-1"/>
          <w:w w:val="95"/>
          <w:sz w:val="20"/>
        </w:rPr>
        <w:t>11.9</w:t>
        <w:tab/>
      </w:r>
      <w:r>
        <w:rPr>
          <w:rFonts w:ascii="Arial" w:hAnsi="Arial"/>
          <w:b/>
          <w:sz w:val="20"/>
        </w:rPr>
        <w:t>9</w:t>
        <w:tab/>
      </w:r>
      <w:r>
        <w:rPr>
          <w:rFonts w:ascii="Arial" w:hAnsi="Arial"/>
          <w:b/>
          <w:w w:val="95"/>
          <w:sz w:val="20"/>
        </w:rPr>
        <w:t>14.6</w:t>
        <w:tab/>
      </w:r>
      <w:r>
        <w:rPr>
          <w:rFonts w:ascii="Arial" w:hAnsi="Arial"/>
          <w:b/>
          <w:sz w:val="20"/>
        </w:rPr>
        <w:t>8</w:t>
        <w:tab/>
      </w:r>
      <w:r>
        <w:rPr>
          <w:rFonts w:ascii="Arial" w:hAnsi="Arial"/>
          <w:b/>
          <w:w w:val="95"/>
          <w:sz w:val="20"/>
        </w:rPr>
        <w:t>10.6</w:t>
        <w:tab/>
      </w:r>
      <w:r>
        <w:rPr>
          <w:rFonts w:ascii="Arial" w:hAnsi="Arial"/>
          <w:b/>
          <w:sz w:val="20"/>
        </w:rPr>
        <w:t>8</w:t>
        <w:tab/>
      </w:r>
      <w:r>
        <w:rPr>
          <w:rFonts w:ascii="Arial" w:hAnsi="Arial"/>
          <w:b/>
          <w:w w:val="95"/>
          <w:sz w:val="20"/>
        </w:rPr>
        <w:t>8.9</w:t>
        <w:tab/>
        <w:t>7</w:t>
        <w:tab/>
      </w:r>
      <w:r>
        <w:rPr>
          <w:rFonts w:ascii="Arial" w:hAnsi="Arial"/>
          <w:b/>
          <w:sz w:val="20"/>
        </w:rPr>
        <w:t>19.2</w:t>
        <w:tab/>
        <w:t>6</w:t>
      </w:r>
      <w:r>
        <w:rPr>
          <w:rFonts w:ascii="Arial" w:hAnsi="Arial"/>
          <w:sz w:val="20"/>
        </w:rPr>
      </w:r>
    </w:p>
    <w:p>
      <w:pPr>
        <w:tabs>
          <w:tab w:pos="4820" w:val="left" w:leader="none"/>
          <w:tab w:pos="5548" w:val="left" w:leader="none"/>
          <w:tab w:pos="6175" w:val="left" w:leader="none"/>
          <w:tab w:pos="6902" w:val="left" w:leader="none"/>
          <w:tab w:pos="7530" w:val="left" w:leader="none"/>
          <w:tab w:pos="8257" w:val="left" w:leader="none"/>
          <w:tab w:pos="9102" w:val="left" w:leader="none"/>
          <w:tab w:pos="9659" w:val="left" w:leader="none"/>
          <w:tab w:pos="10451" w:val="left" w:leader="none"/>
          <w:tab w:pos="11067" w:val="left" w:leader="none"/>
          <w:tab w:pos="11905" w:val="left" w:leader="none"/>
          <w:tab w:pos="12412" w:val="left" w:leader="none"/>
        </w:tabs>
        <w:spacing w:line="240" w:lineRule="atLeast" w:before="0"/>
        <w:ind w:left="146" w:right="302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Malformaciones</w:t>
      </w:r>
      <w:r>
        <w:rPr>
          <w:rFonts w:ascii="Arial" w:hAnsi="Arial"/>
          <w:b/>
          <w:spacing w:val="-1"/>
          <w:sz w:val="20"/>
        </w:rPr>
        <w:t> congénitas</w:t>
        <w:tab/>
      </w:r>
      <w:r>
        <w:rPr>
          <w:rFonts w:ascii="Arial" w:hAnsi="Arial"/>
          <w:b/>
          <w:spacing w:val="-1"/>
          <w:w w:val="95"/>
          <w:sz w:val="20"/>
        </w:rPr>
        <w:t>10.8</w:t>
        <w:tab/>
      </w:r>
      <w:r>
        <w:rPr>
          <w:rFonts w:ascii="Arial" w:hAnsi="Arial"/>
          <w:b/>
          <w:sz w:val="20"/>
        </w:rPr>
        <w:t>8</w:t>
        <w:tab/>
      </w:r>
      <w:r>
        <w:rPr>
          <w:rFonts w:ascii="Arial" w:hAnsi="Arial"/>
          <w:b/>
          <w:spacing w:val="-1"/>
          <w:w w:val="95"/>
          <w:sz w:val="20"/>
        </w:rPr>
        <w:t>13.1</w:t>
        <w:tab/>
      </w:r>
      <w:r>
        <w:rPr>
          <w:rFonts w:ascii="Arial" w:hAnsi="Arial"/>
          <w:b/>
          <w:sz w:val="20"/>
        </w:rPr>
        <w:t>8</w:t>
        <w:tab/>
      </w:r>
      <w:r>
        <w:rPr>
          <w:rFonts w:ascii="Arial" w:hAnsi="Arial"/>
          <w:b/>
          <w:spacing w:val="-1"/>
          <w:w w:val="95"/>
          <w:sz w:val="20"/>
        </w:rPr>
        <w:t>10.5</w:t>
        <w:tab/>
      </w:r>
      <w:r>
        <w:rPr>
          <w:rFonts w:ascii="Arial" w:hAnsi="Arial"/>
          <w:b/>
          <w:sz w:val="20"/>
        </w:rPr>
        <w:t>9</w:t>
        <w:tab/>
      </w:r>
      <w:r>
        <w:rPr>
          <w:rFonts w:ascii="Arial" w:hAnsi="Arial"/>
          <w:b/>
          <w:spacing w:val="-1"/>
          <w:w w:val="95"/>
          <w:sz w:val="20"/>
        </w:rPr>
        <w:t>8.0</w:t>
        <w:tab/>
        <w:t>10</w:t>
        <w:tab/>
        <w:t>7.8</w:t>
        <w:tab/>
      </w:r>
      <w:r>
        <w:rPr>
          <w:rFonts w:ascii="Arial" w:hAnsi="Arial"/>
          <w:b/>
          <w:w w:val="95"/>
          <w:sz w:val="20"/>
        </w:rPr>
        <w:t>9</w:t>
        <w:tab/>
      </w:r>
      <w:r>
        <w:rPr>
          <w:rFonts w:ascii="Arial" w:hAnsi="Arial"/>
          <w:b/>
          <w:spacing w:val="-1"/>
          <w:w w:val="95"/>
          <w:sz w:val="20"/>
        </w:rPr>
        <w:t>8.2</w:t>
        <w:tab/>
      </w:r>
      <w:r>
        <w:rPr>
          <w:rFonts w:ascii="Arial" w:hAnsi="Arial"/>
          <w:b/>
          <w:spacing w:val="-1"/>
          <w:sz w:val="20"/>
        </w:rPr>
        <w:t>10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Enfermedades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pulmonares</w:t>
      </w:r>
      <w:r>
        <w:rPr>
          <w:rFonts w:ascii="Arial" w:hAnsi="Arial"/>
          <w:b/>
          <w:spacing w:val="-1"/>
          <w:sz w:val="20"/>
        </w:rPr>
        <w:t> obstructivas</w:t>
      </w:r>
      <w:r>
        <w:rPr>
          <w:rFonts w:ascii="Arial" w:hAnsi="Arial"/>
          <w:sz w:val="20"/>
        </w:rPr>
      </w:r>
    </w:p>
    <w:p>
      <w:pPr>
        <w:tabs>
          <w:tab w:pos="4819" w:val="left" w:leader="none"/>
          <w:tab w:pos="5492" w:val="left" w:leader="none"/>
          <w:tab w:pos="6287" w:val="left" w:leader="none"/>
          <w:tab w:pos="6847" w:val="left" w:leader="none"/>
          <w:tab w:pos="7642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6" w:val="left" w:leader="none"/>
          <w:tab w:pos="12413" w:val="left" w:leader="none"/>
        </w:tabs>
        <w:spacing w:line="235" w:lineRule="exact" w:before="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w w:val="95"/>
          <w:position w:val="-11"/>
          <w:sz w:val="20"/>
        </w:rPr>
        <w:t>crónicas</w:t>
        <w:tab/>
      </w:r>
      <w:r>
        <w:rPr>
          <w:rFonts w:ascii="Arial" w:hAnsi="Arial"/>
          <w:b/>
          <w:sz w:val="20"/>
        </w:rPr>
        <w:t>10.0</w:t>
        <w:tab/>
        <w:t>10</w:t>
        <w:tab/>
      </w:r>
      <w:r>
        <w:rPr>
          <w:rFonts w:ascii="Arial" w:hAnsi="Arial"/>
          <w:b/>
          <w:w w:val="95"/>
          <w:sz w:val="20"/>
        </w:rPr>
        <w:t>7.9</w:t>
        <w:tab/>
      </w:r>
      <w:r>
        <w:rPr>
          <w:rFonts w:ascii="Arial" w:hAnsi="Arial"/>
          <w:b/>
          <w:sz w:val="20"/>
        </w:rPr>
        <w:t>11</w:t>
        <w:tab/>
      </w:r>
      <w:r>
        <w:rPr>
          <w:rFonts w:ascii="Arial" w:hAnsi="Arial"/>
          <w:b/>
          <w:w w:val="95"/>
          <w:sz w:val="20"/>
        </w:rPr>
        <w:t>8.8</w:t>
        <w:tab/>
      </w:r>
      <w:r>
        <w:rPr>
          <w:rFonts w:ascii="Arial" w:hAnsi="Arial"/>
          <w:b/>
          <w:sz w:val="20"/>
        </w:rPr>
        <w:t>10</w:t>
        <w:tab/>
      </w:r>
      <w:r>
        <w:rPr>
          <w:rFonts w:ascii="Arial" w:hAnsi="Arial"/>
          <w:b/>
          <w:w w:val="95"/>
          <w:sz w:val="20"/>
        </w:rPr>
        <w:t>6.9</w:t>
        <w:tab/>
      </w:r>
      <w:r>
        <w:rPr>
          <w:rFonts w:ascii="Arial" w:hAnsi="Arial"/>
          <w:b/>
          <w:sz w:val="20"/>
        </w:rPr>
        <w:t>11</w:t>
        <w:tab/>
      </w:r>
      <w:r>
        <w:rPr>
          <w:rFonts w:ascii="Arial" w:hAnsi="Arial"/>
          <w:b/>
          <w:w w:val="95"/>
          <w:sz w:val="20"/>
        </w:rPr>
        <w:t>6.7</w:t>
        <w:tab/>
      </w:r>
      <w:r>
        <w:rPr>
          <w:rFonts w:ascii="Arial" w:hAnsi="Arial"/>
          <w:b/>
          <w:sz w:val="20"/>
        </w:rPr>
        <w:t>12</w:t>
        <w:tab/>
      </w:r>
      <w:r>
        <w:rPr>
          <w:rFonts w:ascii="Arial" w:hAnsi="Arial"/>
          <w:b/>
          <w:w w:val="95"/>
          <w:sz w:val="20"/>
        </w:rPr>
        <w:t>4.9</w:t>
        <w:tab/>
      </w:r>
      <w:r>
        <w:rPr>
          <w:rFonts w:ascii="Arial" w:hAnsi="Arial"/>
          <w:b/>
          <w:sz w:val="20"/>
        </w:rPr>
        <w:t>16</w:t>
      </w:r>
      <w:r>
        <w:rPr>
          <w:rFonts w:ascii="Arial" w:hAns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6847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1" w:val="left" w:leader="none"/>
          <w:tab w:pos="11905" w:val="left" w:leader="none"/>
          <w:tab w:pos="12412" w:val="left" w:leader="none"/>
        </w:tabs>
        <w:spacing w:before="5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Insuficiencia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renal</w:t>
        <w:tab/>
      </w:r>
      <w:r>
        <w:rPr>
          <w:rFonts w:ascii="Arial"/>
          <w:b/>
          <w:spacing w:val="-1"/>
          <w:w w:val="95"/>
          <w:sz w:val="20"/>
        </w:rPr>
        <w:t>7.8</w:t>
        <w:tab/>
        <w:t>13</w:t>
        <w:tab/>
        <w:t>6.7</w:t>
        <w:tab/>
      </w:r>
      <w:r>
        <w:rPr>
          <w:rFonts w:ascii="Arial"/>
          <w:b/>
          <w:sz w:val="20"/>
        </w:rPr>
        <w:t>14</w:t>
        <w:tab/>
      </w:r>
      <w:r>
        <w:rPr>
          <w:rFonts w:ascii="Arial"/>
          <w:b/>
          <w:w w:val="95"/>
          <w:sz w:val="20"/>
        </w:rPr>
        <w:t>8.0</w:t>
        <w:tab/>
      </w:r>
      <w:r>
        <w:rPr>
          <w:rFonts w:ascii="Arial"/>
          <w:b/>
          <w:sz w:val="20"/>
        </w:rPr>
        <w:t>11</w:t>
        <w:tab/>
      </w:r>
      <w:r>
        <w:rPr>
          <w:rFonts w:ascii="Arial"/>
          <w:b/>
          <w:w w:val="95"/>
          <w:sz w:val="20"/>
        </w:rPr>
        <w:t>6.3</w:t>
        <w:tab/>
      </w:r>
      <w:r>
        <w:rPr>
          <w:rFonts w:ascii="Arial"/>
          <w:b/>
          <w:sz w:val="20"/>
        </w:rPr>
        <w:t>12</w:t>
        <w:tab/>
      </w:r>
      <w:r>
        <w:rPr>
          <w:rFonts w:ascii="Arial"/>
          <w:b/>
          <w:w w:val="95"/>
          <w:sz w:val="20"/>
        </w:rPr>
        <w:t>3.6</w:t>
        <w:tab/>
      </w:r>
      <w:r>
        <w:rPr>
          <w:rFonts w:ascii="Arial"/>
          <w:b/>
          <w:sz w:val="20"/>
        </w:rPr>
        <w:t>16</w:t>
        <w:tab/>
      </w:r>
      <w:r>
        <w:rPr>
          <w:rFonts w:ascii="Arial"/>
          <w:b/>
          <w:w w:val="95"/>
          <w:sz w:val="20"/>
        </w:rPr>
        <w:t>6.5</w:t>
        <w:tab/>
      </w:r>
      <w:r>
        <w:rPr>
          <w:rFonts w:ascii="Arial"/>
          <w:b/>
          <w:sz w:val="20"/>
        </w:rPr>
        <w:t>13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6848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6" w:val="left" w:leader="none"/>
          <w:tab w:pos="12412" w:val="left" w:leader="none"/>
        </w:tabs>
        <w:spacing w:before="9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Septicemia</w:t>
        <w:tab/>
      </w:r>
      <w:r>
        <w:rPr>
          <w:rFonts w:ascii="Arial"/>
          <w:b/>
          <w:spacing w:val="-1"/>
          <w:w w:val="95"/>
          <w:sz w:val="20"/>
        </w:rPr>
        <w:t>1.8</w:t>
        <w:tab/>
        <w:t>20</w:t>
        <w:tab/>
        <w:t>4.0</w:t>
        <w:tab/>
        <w:t>18</w:t>
        <w:tab/>
      </w:r>
      <w:r>
        <w:rPr>
          <w:rFonts w:ascii="Arial"/>
          <w:b/>
          <w:w w:val="95"/>
          <w:sz w:val="20"/>
        </w:rPr>
        <w:t>3.4</w:t>
        <w:tab/>
      </w:r>
      <w:r>
        <w:rPr>
          <w:rFonts w:ascii="Arial"/>
          <w:b/>
          <w:sz w:val="20"/>
        </w:rPr>
        <w:t>18</w:t>
        <w:tab/>
      </w:r>
      <w:r>
        <w:rPr>
          <w:rFonts w:ascii="Arial"/>
          <w:b/>
          <w:w w:val="95"/>
          <w:sz w:val="20"/>
        </w:rPr>
        <w:t>3.9</w:t>
        <w:tab/>
      </w:r>
      <w:r>
        <w:rPr>
          <w:rFonts w:ascii="Arial"/>
          <w:b/>
          <w:sz w:val="20"/>
        </w:rPr>
        <w:t>16</w:t>
        <w:tab/>
      </w:r>
      <w:r>
        <w:rPr>
          <w:rFonts w:ascii="Arial"/>
          <w:b/>
          <w:w w:val="95"/>
          <w:sz w:val="20"/>
        </w:rPr>
        <w:t>3.1</w:t>
        <w:tab/>
      </w:r>
      <w:r>
        <w:rPr>
          <w:rFonts w:ascii="Arial"/>
          <w:b/>
          <w:sz w:val="20"/>
        </w:rPr>
        <w:t>18</w:t>
        <w:tab/>
      </w:r>
      <w:r>
        <w:rPr>
          <w:rFonts w:ascii="Arial"/>
          <w:b/>
          <w:w w:val="95"/>
          <w:sz w:val="20"/>
        </w:rPr>
        <w:t>2.7</w:t>
        <w:tab/>
      </w:r>
      <w:r>
        <w:rPr>
          <w:rFonts w:ascii="Arial"/>
          <w:b/>
          <w:sz w:val="20"/>
        </w:rPr>
        <w:t>18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6848" w:val="left" w:leader="none"/>
          <w:tab w:pos="7642" w:val="left" w:leader="none"/>
          <w:tab w:pos="8203" w:val="left" w:leader="none"/>
          <w:tab w:pos="9103" w:val="left" w:leader="none"/>
          <w:tab w:pos="9660" w:val="left" w:leader="none"/>
          <w:tab w:pos="10452" w:val="left" w:leader="none"/>
          <w:tab w:pos="11012" w:val="left" w:leader="none"/>
          <w:tab w:pos="11906" w:val="left" w:leader="none"/>
          <w:tab w:pos="12413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SIDA</w:t>
        <w:tab/>
      </w:r>
      <w:r>
        <w:rPr>
          <w:rFonts w:ascii="Arial"/>
          <w:b/>
          <w:sz w:val="20"/>
        </w:rPr>
        <w:t>3.8</w:t>
        <w:tab/>
        <w:t>16</w:t>
        <w:tab/>
      </w:r>
      <w:r>
        <w:rPr>
          <w:rFonts w:ascii="Arial"/>
          <w:b/>
          <w:w w:val="95"/>
          <w:sz w:val="20"/>
        </w:rPr>
        <w:t>5.7</w:t>
        <w:tab/>
      </w:r>
      <w:r>
        <w:rPr>
          <w:rFonts w:ascii="Arial"/>
          <w:b/>
          <w:sz w:val="20"/>
        </w:rPr>
        <w:t>15</w:t>
        <w:tab/>
      </w:r>
      <w:r>
        <w:rPr>
          <w:rFonts w:ascii="Arial"/>
          <w:b/>
          <w:w w:val="95"/>
          <w:sz w:val="20"/>
        </w:rPr>
        <w:t>4.9</w:t>
        <w:tab/>
      </w:r>
      <w:r>
        <w:rPr>
          <w:rFonts w:ascii="Arial"/>
          <w:b/>
          <w:sz w:val="20"/>
        </w:rPr>
        <w:t>16</w:t>
        <w:tab/>
      </w:r>
      <w:r>
        <w:rPr>
          <w:rFonts w:ascii="Arial"/>
          <w:b/>
          <w:w w:val="95"/>
          <w:sz w:val="20"/>
        </w:rPr>
        <w:t>5.4</w:t>
        <w:tab/>
      </w:r>
      <w:r>
        <w:rPr>
          <w:rFonts w:ascii="Arial"/>
          <w:b/>
          <w:sz w:val="20"/>
        </w:rPr>
        <w:t>14</w:t>
        <w:tab/>
      </w:r>
      <w:r>
        <w:rPr>
          <w:rFonts w:ascii="Arial"/>
          <w:b/>
          <w:w w:val="95"/>
          <w:sz w:val="20"/>
        </w:rPr>
        <w:t>5.0</w:t>
        <w:tab/>
      </w:r>
      <w:r>
        <w:rPr>
          <w:rFonts w:ascii="Arial"/>
          <w:b/>
          <w:sz w:val="20"/>
        </w:rPr>
        <w:t>14</w:t>
        <w:tab/>
      </w:r>
      <w:r>
        <w:rPr>
          <w:rFonts w:ascii="Arial"/>
          <w:b/>
          <w:w w:val="95"/>
          <w:sz w:val="20"/>
        </w:rPr>
        <w:t>6.3</w:t>
        <w:tab/>
      </w:r>
      <w:r>
        <w:rPr>
          <w:rFonts w:ascii="Arial"/>
          <w:b/>
          <w:sz w:val="20"/>
        </w:rPr>
        <w:t>14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6847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1" w:val="left" w:leader="none"/>
          <w:tab w:pos="11905" w:val="left" w:leader="none"/>
          <w:tab w:pos="12412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Tuberculosis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pulmonar</w:t>
        <w:tab/>
      </w:r>
      <w:r>
        <w:rPr>
          <w:rFonts w:ascii="Arial"/>
          <w:b/>
          <w:spacing w:val="-1"/>
          <w:w w:val="95"/>
          <w:sz w:val="20"/>
        </w:rPr>
        <w:t>2.5</w:t>
        <w:tab/>
        <w:t>18</w:t>
        <w:tab/>
        <w:t>1.5</w:t>
        <w:tab/>
      </w:r>
      <w:r>
        <w:rPr>
          <w:rFonts w:ascii="Arial"/>
          <w:b/>
          <w:sz w:val="20"/>
        </w:rPr>
        <w:t>20</w:t>
        <w:tab/>
      </w:r>
      <w:r>
        <w:rPr>
          <w:rFonts w:ascii="Arial"/>
          <w:b/>
          <w:w w:val="95"/>
          <w:sz w:val="20"/>
        </w:rPr>
        <w:t>2.9</w:t>
        <w:tab/>
      </w:r>
      <w:r>
        <w:rPr>
          <w:rFonts w:ascii="Arial"/>
          <w:b/>
          <w:sz w:val="20"/>
        </w:rPr>
        <w:t>19</w:t>
        <w:tab/>
      </w:r>
      <w:r>
        <w:rPr>
          <w:rFonts w:ascii="Arial"/>
          <w:b/>
          <w:w w:val="95"/>
          <w:sz w:val="20"/>
        </w:rPr>
        <w:t>1.7</w:t>
        <w:tab/>
      </w:r>
      <w:r>
        <w:rPr>
          <w:rFonts w:ascii="Arial"/>
          <w:b/>
          <w:sz w:val="20"/>
        </w:rPr>
        <w:t>20</w:t>
        <w:tab/>
      </w:r>
      <w:r>
        <w:rPr>
          <w:rFonts w:ascii="Arial"/>
          <w:b/>
          <w:w w:val="95"/>
          <w:sz w:val="20"/>
        </w:rPr>
        <w:t>2.3</w:t>
        <w:tab/>
      </w:r>
      <w:r>
        <w:rPr>
          <w:rFonts w:ascii="Arial"/>
          <w:b/>
          <w:sz w:val="20"/>
        </w:rPr>
        <w:t>19</w:t>
        <w:tab/>
      </w:r>
      <w:r>
        <w:rPr>
          <w:rFonts w:ascii="Arial"/>
          <w:b/>
          <w:w w:val="95"/>
          <w:sz w:val="20"/>
        </w:rPr>
        <w:t>2.2</w:t>
        <w:tab/>
      </w:r>
      <w:r>
        <w:rPr>
          <w:rFonts w:ascii="Arial"/>
          <w:b/>
          <w:sz w:val="20"/>
        </w:rPr>
        <w:t>19</w:t>
      </w:r>
      <w:r>
        <w:rPr>
          <w:rFonts w:ascii="Arial"/>
          <w:sz w:val="20"/>
        </w:rPr>
      </w:r>
    </w:p>
    <w:p>
      <w:pPr>
        <w:tabs>
          <w:tab w:pos="4932" w:val="left" w:leader="none"/>
          <w:tab w:pos="5494" w:val="left" w:leader="none"/>
          <w:tab w:pos="6288" w:val="left" w:leader="none"/>
          <w:tab w:pos="6848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6" w:val="left" w:leader="none"/>
          <w:tab w:pos="12412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Homicidios</w:t>
        <w:tab/>
      </w:r>
      <w:r>
        <w:rPr>
          <w:rFonts w:ascii="Arial"/>
          <w:b/>
          <w:spacing w:val="-1"/>
          <w:w w:val="95"/>
          <w:sz w:val="20"/>
        </w:rPr>
        <w:t>8.5</w:t>
        <w:tab/>
        <w:t>12</w:t>
        <w:tab/>
        <w:t>7.4</w:t>
        <w:tab/>
        <w:t>13</w:t>
        <w:tab/>
      </w:r>
      <w:r>
        <w:rPr>
          <w:rFonts w:ascii="Arial"/>
          <w:b/>
          <w:w w:val="95"/>
          <w:sz w:val="20"/>
        </w:rPr>
        <w:t>5.1</w:t>
        <w:tab/>
      </w:r>
      <w:r>
        <w:rPr>
          <w:rFonts w:ascii="Arial"/>
          <w:b/>
          <w:sz w:val="20"/>
        </w:rPr>
        <w:t>15</w:t>
        <w:tab/>
      </w:r>
      <w:r>
        <w:rPr>
          <w:rFonts w:ascii="Arial"/>
          <w:b/>
          <w:w w:val="95"/>
          <w:sz w:val="20"/>
        </w:rPr>
        <w:t>6.0</w:t>
        <w:tab/>
      </w:r>
      <w:r>
        <w:rPr>
          <w:rFonts w:ascii="Arial"/>
          <w:b/>
          <w:sz w:val="20"/>
        </w:rPr>
        <w:t>13</w:t>
        <w:tab/>
      </w:r>
      <w:r>
        <w:rPr>
          <w:rFonts w:ascii="Arial"/>
          <w:b/>
          <w:w w:val="95"/>
          <w:sz w:val="20"/>
        </w:rPr>
        <w:t>5.2</w:t>
        <w:tab/>
      </w:r>
      <w:r>
        <w:rPr>
          <w:rFonts w:ascii="Arial"/>
          <w:b/>
          <w:sz w:val="20"/>
        </w:rPr>
        <w:t>13</w:t>
        <w:tab/>
      </w:r>
      <w:r>
        <w:rPr>
          <w:rFonts w:ascii="Arial"/>
          <w:b/>
          <w:w w:val="95"/>
          <w:sz w:val="20"/>
        </w:rPr>
        <w:t>5.3</w:t>
        <w:tab/>
      </w:r>
      <w:r>
        <w:rPr>
          <w:rFonts w:ascii="Arial"/>
          <w:b/>
          <w:sz w:val="20"/>
        </w:rPr>
        <w:t>15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2" w:val="left" w:leader="none"/>
          <w:tab w:pos="6286" w:val="left" w:leader="none"/>
          <w:tab w:pos="6847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5" w:val="left" w:leader="none"/>
          <w:tab w:pos="12412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Enfermedades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infecciosas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intestinales</w:t>
        <w:tab/>
      </w:r>
      <w:r>
        <w:rPr>
          <w:rFonts w:ascii="Arial"/>
          <w:b/>
          <w:spacing w:val="-1"/>
          <w:w w:val="95"/>
          <w:sz w:val="20"/>
        </w:rPr>
        <w:t>3.3</w:t>
        <w:tab/>
      </w:r>
      <w:r>
        <w:rPr>
          <w:rFonts w:ascii="Arial"/>
          <w:b/>
          <w:sz w:val="20"/>
        </w:rPr>
        <w:t>17</w:t>
        <w:tab/>
      </w:r>
      <w:r>
        <w:rPr>
          <w:rFonts w:ascii="Arial"/>
          <w:b/>
          <w:w w:val="95"/>
          <w:sz w:val="20"/>
        </w:rPr>
        <w:t>4.9</w:t>
        <w:tab/>
      </w:r>
      <w:r>
        <w:rPr>
          <w:rFonts w:ascii="Arial"/>
          <w:b/>
          <w:sz w:val="20"/>
        </w:rPr>
        <w:t>17</w:t>
        <w:tab/>
      </w:r>
      <w:r>
        <w:rPr>
          <w:rFonts w:ascii="Arial"/>
          <w:b/>
          <w:w w:val="95"/>
          <w:sz w:val="20"/>
        </w:rPr>
        <w:t>3.7</w:t>
        <w:tab/>
      </w:r>
      <w:r>
        <w:rPr>
          <w:rFonts w:ascii="Arial"/>
          <w:b/>
          <w:sz w:val="20"/>
        </w:rPr>
        <w:t>17</w:t>
        <w:tab/>
      </w:r>
      <w:r>
        <w:rPr>
          <w:rFonts w:ascii="Arial"/>
          <w:b/>
          <w:w w:val="95"/>
          <w:sz w:val="20"/>
        </w:rPr>
        <w:t>2.2</w:t>
        <w:tab/>
      </w:r>
      <w:r>
        <w:rPr>
          <w:rFonts w:ascii="Arial"/>
          <w:b/>
          <w:sz w:val="20"/>
        </w:rPr>
        <w:t>18</w:t>
        <w:tab/>
      </w:r>
      <w:r>
        <w:rPr>
          <w:rFonts w:ascii="Arial"/>
          <w:b/>
          <w:w w:val="95"/>
          <w:sz w:val="20"/>
        </w:rPr>
        <w:t>3.4</w:t>
        <w:tab/>
      </w:r>
      <w:r>
        <w:rPr>
          <w:rFonts w:ascii="Arial"/>
          <w:b/>
          <w:sz w:val="20"/>
        </w:rPr>
        <w:t>17</w:t>
        <w:tab/>
      </w:r>
      <w:r>
        <w:rPr>
          <w:rFonts w:ascii="Arial"/>
          <w:b/>
          <w:w w:val="95"/>
          <w:sz w:val="20"/>
        </w:rPr>
        <w:t>1.6</w:t>
        <w:tab/>
      </w:r>
      <w:r>
        <w:rPr>
          <w:rFonts w:ascii="Arial"/>
          <w:b/>
          <w:sz w:val="20"/>
        </w:rPr>
        <w:t>20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5492" w:val="left" w:leader="none"/>
          <w:tab w:pos="6286" w:val="left" w:leader="none"/>
          <w:tab w:pos="6847" w:val="left" w:leader="none"/>
          <w:tab w:pos="7641" w:val="left" w:leader="none"/>
          <w:tab w:pos="8202" w:val="left" w:leader="none"/>
          <w:tab w:pos="9102" w:val="left" w:leader="none"/>
          <w:tab w:pos="9659" w:val="left" w:leader="none"/>
          <w:tab w:pos="10451" w:val="left" w:leader="none"/>
          <w:tab w:pos="11012" w:val="left" w:leader="none"/>
          <w:tab w:pos="11906" w:val="left" w:leader="none"/>
          <w:tab w:pos="12412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Bronquitis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crónica,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enfisema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asma</w:t>
        <w:tab/>
      </w:r>
      <w:r>
        <w:rPr>
          <w:rFonts w:ascii="Arial" w:hAnsi="Arial"/>
          <w:b/>
          <w:spacing w:val="-1"/>
          <w:w w:val="95"/>
          <w:sz w:val="20"/>
        </w:rPr>
        <w:t>5.3</w:t>
        <w:tab/>
      </w:r>
      <w:r>
        <w:rPr>
          <w:rFonts w:ascii="Arial" w:hAnsi="Arial"/>
          <w:b/>
          <w:sz w:val="20"/>
        </w:rPr>
        <w:t>14</w:t>
        <w:tab/>
      </w:r>
      <w:r>
        <w:rPr>
          <w:rFonts w:ascii="Arial" w:hAnsi="Arial"/>
          <w:b/>
          <w:w w:val="95"/>
          <w:sz w:val="20"/>
        </w:rPr>
        <w:t>5.2</w:t>
        <w:tab/>
      </w:r>
      <w:r>
        <w:rPr>
          <w:rFonts w:ascii="Arial" w:hAnsi="Arial"/>
          <w:b/>
          <w:sz w:val="20"/>
        </w:rPr>
        <w:t>16</w:t>
        <w:tab/>
      </w:r>
      <w:r>
        <w:rPr>
          <w:rFonts w:ascii="Arial" w:hAnsi="Arial"/>
          <w:b/>
          <w:w w:val="95"/>
          <w:sz w:val="20"/>
        </w:rPr>
        <w:t>5.1</w:t>
        <w:tab/>
      </w:r>
      <w:r>
        <w:rPr>
          <w:rFonts w:ascii="Arial" w:hAnsi="Arial"/>
          <w:b/>
          <w:sz w:val="20"/>
        </w:rPr>
        <w:t>14</w:t>
        <w:tab/>
      </w:r>
      <w:r>
        <w:rPr>
          <w:rFonts w:ascii="Arial" w:hAnsi="Arial"/>
          <w:b/>
          <w:w w:val="95"/>
          <w:sz w:val="20"/>
        </w:rPr>
        <w:t>3.9</w:t>
        <w:tab/>
      </w:r>
      <w:r>
        <w:rPr>
          <w:rFonts w:ascii="Arial" w:hAnsi="Arial"/>
          <w:b/>
          <w:sz w:val="20"/>
        </w:rPr>
        <w:t>17</w:t>
        <w:tab/>
      </w:r>
      <w:r>
        <w:rPr>
          <w:rFonts w:ascii="Arial" w:hAnsi="Arial"/>
          <w:b/>
          <w:w w:val="95"/>
          <w:sz w:val="20"/>
        </w:rPr>
        <w:t>4.6</w:t>
        <w:tab/>
      </w:r>
      <w:r>
        <w:rPr>
          <w:rFonts w:ascii="Arial" w:hAnsi="Arial"/>
          <w:b/>
          <w:sz w:val="20"/>
        </w:rPr>
        <w:t>15</w:t>
        <w:tab/>
      </w:r>
      <w:r>
        <w:rPr>
          <w:rFonts w:ascii="Arial" w:hAnsi="Arial"/>
          <w:b/>
          <w:w w:val="95"/>
          <w:sz w:val="20"/>
        </w:rPr>
        <w:t>4.3</w:t>
        <w:tab/>
      </w:r>
      <w:r>
        <w:rPr>
          <w:rFonts w:ascii="Arial" w:hAnsi="Arial"/>
          <w:b/>
          <w:sz w:val="20"/>
        </w:rPr>
        <w:t>17</w:t>
      </w:r>
      <w:r>
        <w:rPr>
          <w:rFonts w:ascii="Arial" w:hAnsi="Arial"/>
          <w:sz w:val="20"/>
        </w:rPr>
      </w:r>
    </w:p>
    <w:p>
      <w:pPr>
        <w:tabs>
          <w:tab w:pos="4931" w:val="left" w:leader="none"/>
          <w:tab w:pos="5493" w:val="left" w:leader="none"/>
          <w:tab w:pos="6287" w:val="left" w:leader="none"/>
          <w:tab w:pos="7641" w:val="left" w:leader="none"/>
          <w:tab w:pos="9102" w:val="left" w:leader="none"/>
          <w:tab w:pos="9659" w:val="left" w:leader="none"/>
          <w:tab w:pos="10451" w:val="left" w:leader="none"/>
          <w:tab w:pos="11905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Úlcera </w:t>
      </w:r>
      <w:r>
        <w:rPr>
          <w:rFonts w:ascii="Arial" w:hAnsi="Arial"/>
          <w:b/>
          <w:sz w:val="20"/>
        </w:rPr>
        <w:t>gástrica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duodenal</w:t>
        <w:tab/>
      </w:r>
      <w:r>
        <w:rPr>
          <w:rFonts w:ascii="Arial" w:hAnsi="Arial"/>
          <w:b/>
          <w:spacing w:val="-1"/>
          <w:w w:val="95"/>
          <w:sz w:val="20"/>
        </w:rPr>
        <w:t>2.5</w:t>
        <w:tab/>
        <w:t>19</w:t>
        <w:tab/>
        <w:t>0.5</w:t>
        <w:tab/>
        <w:t>1.8</w:t>
        <w:tab/>
        <w:t>1.9</w:t>
        <w:tab/>
        <w:t>19</w:t>
        <w:tab/>
        <w:t>0.0</w:t>
        <w:tab/>
      </w:r>
      <w:r>
        <w:rPr>
          <w:rFonts w:ascii="Arial" w:hAnsi="Arial"/>
          <w:b/>
          <w:spacing w:val="-1"/>
          <w:sz w:val="20"/>
        </w:rPr>
        <w:t>0.0</w:t>
      </w:r>
      <w:r>
        <w:rPr>
          <w:rFonts w:ascii="Arial" w:hAnsi="Arial"/>
          <w:sz w:val="20"/>
        </w:rPr>
      </w:r>
    </w:p>
    <w:p>
      <w:pPr>
        <w:tabs>
          <w:tab w:pos="4930" w:val="left" w:leader="none"/>
          <w:tab w:pos="6286" w:val="left" w:leader="none"/>
          <w:tab w:pos="7641" w:val="left" w:leader="none"/>
          <w:tab w:pos="9102" w:val="left" w:leader="none"/>
          <w:tab w:pos="10451" w:val="left" w:leader="none"/>
          <w:tab w:pos="11905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Paro cardiaco</w:t>
        <w:tab/>
      </w:r>
      <w:r>
        <w:rPr>
          <w:rFonts w:ascii="Arial"/>
          <w:b/>
          <w:spacing w:val="-1"/>
          <w:w w:val="95"/>
          <w:sz w:val="20"/>
        </w:rPr>
        <w:t>0.0</w:t>
        <w:tab/>
        <w:t>0.0</w:t>
        <w:tab/>
        <w:t>0.0</w:t>
        <w:tab/>
        <w:t>0.0</w:t>
        <w:tab/>
        <w:t>0.0</w:t>
        <w:tab/>
      </w:r>
      <w:r>
        <w:rPr>
          <w:rFonts w:ascii="Arial"/>
          <w:b/>
          <w:spacing w:val="-1"/>
          <w:sz w:val="20"/>
        </w:rPr>
        <w:t>0.0</w:t>
      </w:r>
      <w:r>
        <w:rPr>
          <w:rFonts w:ascii="Arial"/>
          <w:sz w:val="20"/>
        </w:rPr>
      </w:r>
    </w:p>
    <w:p>
      <w:pPr>
        <w:tabs>
          <w:tab w:pos="4931" w:val="left" w:leader="none"/>
          <w:tab w:pos="6265" w:val="left" w:leader="none"/>
          <w:tab w:pos="6781" w:val="left" w:leader="none"/>
          <w:tab w:pos="7642" w:val="left" w:leader="none"/>
          <w:tab w:pos="9081" w:val="left" w:leader="none"/>
          <w:tab w:pos="9594" w:val="left" w:leader="none"/>
          <w:tab w:pos="10452" w:val="left" w:leader="none"/>
          <w:tab w:pos="12185" w:val="righ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Síntomas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signos mal definidos</w:t>
        <w:tab/>
      </w:r>
      <w:r>
        <w:rPr>
          <w:rFonts w:ascii="Arial" w:hAnsi="Arial"/>
          <w:b/>
          <w:spacing w:val="-1"/>
          <w:w w:val="95"/>
          <w:sz w:val="20"/>
        </w:rPr>
        <w:t>4.0</w:t>
        <w:tab/>
      </w:r>
      <w:r>
        <w:rPr>
          <w:rFonts w:ascii="Arial" w:hAnsi="Arial"/>
          <w:b/>
          <w:spacing w:val="-1"/>
          <w:sz w:val="20"/>
        </w:rPr>
        <w:t>n.d</w:t>
        <w:tab/>
      </w:r>
      <w:r>
        <w:rPr>
          <w:rFonts w:ascii="Arial" w:hAnsi="Arial"/>
          <w:b/>
          <w:spacing w:val="-1"/>
          <w:w w:val="95"/>
          <w:sz w:val="20"/>
        </w:rPr>
        <w:t>n.d.</w:t>
        <w:tab/>
        <w:t>4.4</w:t>
        <w:tab/>
      </w:r>
      <w:r>
        <w:rPr>
          <w:rFonts w:ascii="Arial" w:hAnsi="Arial"/>
          <w:b/>
          <w:spacing w:val="-1"/>
          <w:sz w:val="20"/>
        </w:rPr>
        <w:t>n.d</w:t>
        <w:tab/>
      </w:r>
      <w:r>
        <w:rPr>
          <w:rFonts w:ascii="Arial" w:hAnsi="Arial"/>
          <w:b/>
          <w:spacing w:val="-1"/>
          <w:w w:val="95"/>
          <w:sz w:val="20"/>
        </w:rPr>
        <w:t>n.d.</w:t>
        <w:tab/>
      </w:r>
      <w:r>
        <w:rPr>
          <w:rFonts w:ascii="Arial" w:hAnsi="Arial"/>
          <w:b/>
          <w:spacing w:val="-1"/>
          <w:sz w:val="20"/>
        </w:rPr>
        <w:t>2.7</w:t>
        <w:tab/>
        <w:t>3.9</w:t>
      </w:r>
      <w:r>
        <w:rPr>
          <w:rFonts w:ascii="Arial" w:hAnsi="Arial"/>
          <w:sz w:val="20"/>
        </w:rPr>
      </w:r>
    </w:p>
    <w:p>
      <w:pPr>
        <w:tabs>
          <w:tab w:pos="4819" w:val="left" w:leader="none"/>
          <w:tab w:pos="6175" w:val="left" w:leader="none"/>
          <w:tab w:pos="7530" w:val="left" w:leader="none"/>
          <w:tab w:pos="8990" w:val="left" w:leader="none"/>
          <w:tab w:pos="10339" w:val="left" w:leader="none"/>
          <w:tab w:pos="11794" w:val="left" w:leader="none"/>
        </w:tabs>
        <w:spacing w:before="10"/>
        <w:ind w:left="1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demás</w:t>
      </w:r>
      <w:r>
        <w:rPr>
          <w:rFonts w:ascii="Arial" w:hAnsi="Arial"/>
          <w:b/>
          <w:spacing w:val="-1"/>
          <w:sz w:val="20"/>
        </w:rPr>
        <w:t> causas</w:t>
        <w:tab/>
      </w:r>
      <w:r>
        <w:rPr>
          <w:rFonts w:ascii="Arial" w:hAnsi="Arial"/>
          <w:b/>
          <w:spacing w:val="-1"/>
          <w:w w:val="95"/>
          <w:sz w:val="20"/>
        </w:rPr>
        <w:t>52.6</w:t>
        <w:tab/>
        <w:t>48.1</w:t>
        <w:tab/>
        <w:t>54.8</w:t>
        <w:tab/>
        <w:t>52.2</w:t>
        <w:tab/>
      </w:r>
      <w:r>
        <w:rPr>
          <w:rFonts w:ascii="Arial" w:hAnsi="Arial"/>
          <w:b/>
          <w:spacing w:val="-1"/>
          <w:sz w:val="20"/>
        </w:rPr>
        <w:t>45.3</w:t>
        <w:tab/>
        <w:t>39.0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11"/>
        <w:ind w:left="116" w:right="72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Estadística.</w:t>
      </w:r>
      <w:r>
        <w:rPr>
          <w:spacing w:val="46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</w:t>
      </w:r>
      <w:r>
        <w:rPr>
          <w:b w:val="0"/>
        </w:rPr>
      </w:r>
    </w:p>
    <w:p>
      <w:pPr>
        <w:pStyle w:val="BodyText"/>
        <w:spacing w:line="240" w:lineRule="auto"/>
        <w:ind w:left="116" w:right="0"/>
        <w:jc w:val="left"/>
        <w:rPr>
          <w:b w:val="0"/>
          <w:bCs w:val="0"/>
        </w:rPr>
      </w:pPr>
      <w:r>
        <w:rPr>
          <w:spacing w:val="-2"/>
        </w:rPr>
        <w:t>Observaciones</w:t>
      </w:r>
      <w:r>
        <w:rPr>
          <w:b w:val="0"/>
        </w:rPr>
      </w:r>
    </w:p>
    <w:p>
      <w:pPr>
        <w:pStyle w:val="BodyText"/>
        <w:spacing w:line="240" w:lineRule="auto"/>
        <w:ind w:left="116"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espacios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blanco</w:t>
      </w:r>
      <w:r>
        <w:rPr/>
        <w:t> </w:t>
      </w:r>
      <w:r>
        <w:rPr>
          <w:spacing w:val="-1"/>
        </w:rPr>
        <w:t>indican</w:t>
      </w:r>
      <w:r>
        <w:rPr/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encontraba</w:t>
      </w:r>
      <w:r>
        <w:rPr>
          <w:spacing w:val="1"/>
        </w:rPr>
        <w:t> </w:t>
      </w:r>
      <w:r>
        <w:rPr>
          <w:spacing w:val="-1"/>
        </w:rPr>
        <w:t>dentro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2"/>
        </w:rPr>
        <w:t>principales</w:t>
      </w:r>
      <w:r>
        <w:rPr/>
        <w:t> </w:t>
      </w:r>
      <w:r>
        <w:rPr>
          <w:spacing w:val="-1"/>
        </w:rPr>
        <w:t>causas</w:t>
      </w:r>
      <w:r>
        <w:rPr/>
        <w:t> de </w:t>
      </w:r>
      <w:r>
        <w:rPr>
          <w:spacing w:val="-1"/>
        </w:rPr>
        <w:t>mortalidad</w:t>
      </w:r>
      <w:r>
        <w:rPr>
          <w:spacing w:val="1"/>
        </w:rPr>
        <w:t> </w:t>
      </w:r>
      <w:r>
        <w:rPr/>
        <w:t>general.</w:t>
      </w:r>
      <w:r>
        <w:rPr>
          <w:b w:val="0"/>
        </w:rPr>
      </w:r>
    </w:p>
    <w:p>
      <w:pPr>
        <w:pStyle w:val="BodyText"/>
        <w:spacing w:line="240" w:lineRule="auto"/>
        <w:ind w:left="116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88"/>
          <w:pgSz w:w="15840" w:h="12240" w:orient="landscape"/>
          <w:pgMar w:footer="697" w:header="384" w:top="1360" w:bottom="880" w:left="1700" w:right="1200"/>
          <w:pgNumType w:start="4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ASISTENCIA</w:t>
      </w:r>
      <w:r>
        <w:rPr>
          <w:rFonts w:ascii="Arial"/>
          <w:b/>
          <w:i/>
          <w:sz w:val="20"/>
        </w:rPr>
        <w:t> SOCIAL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3701" w:right="2095" w:hanging="86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Personas atendidas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 Programa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Promoción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Desarrollo</w:t>
      </w:r>
      <w:r>
        <w:rPr>
          <w:rFonts w:ascii="Arial" w:hAnsi="Arial"/>
          <w:b/>
          <w:sz w:val="20"/>
        </w:rPr>
        <w:t> Familiar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pacing w:val="-1"/>
          <w:sz w:val="20"/>
        </w:rPr>
        <w:t>Comunitario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del DIF, por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2001-2004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40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2.629997pt;margin-top:-.810303pt;width:591.6pt;height:120.8pt;mso-position-horizontal-relative:page;mso-position-vertical-relative:paragraph;z-index:-1096144" coordorigin="2253,-16" coordsize="11832,2416">
            <v:group style="position:absolute;left:3475;top:-10;width:2;height:2404" coordorigin="3475,-10" coordsize="2,2404">
              <v:shape style="position:absolute;left:3475;top:-10;width:2;height:2404" coordorigin="3475,-10" coordsize="0,2404" path="m3475,-10l3475,2393e" filled="false" stroked="true" strokeweight=".580pt" strokecolor="#000000">
                <v:path arrowok="t"/>
              </v:shape>
            </v:group>
            <v:group style="position:absolute;left:3470;top:249;width:10608;height:2" coordorigin="3470,249" coordsize="10608,2">
              <v:shape style="position:absolute;left:3470;top:249;width:10608;height:2" coordorigin="3470,249" coordsize="10608,0" path="m3470,249l14078,249e" filled="false" stroked="true" strokeweight=".580pt" strokecolor="#000000">
                <v:path arrowok="t"/>
              </v:shape>
            </v:group>
            <v:group style="position:absolute;left:6924;top:254;width:2;height:2140" coordorigin="6924,254" coordsize="2,2140">
              <v:shape style="position:absolute;left:6924;top:254;width:2;height:2140" coordorigin="6924,254" coordsize="0,2140" path="m6924,254l6924,2393e" filled="false" stroked="true" strokeweight=".580pt" strokecolor="#000000">
                <v:path arrowok="t"/>
              </v:shape>
            </v:group>
            <v:group style="position:absolute;left:10730;top:254;width:2;height:2140" coordorigin="10730,254" coordsize="2,2140">
              <v:shape style="position:absolute;left:10730;top:254;width:2;height:2140" coordorigin="10730,254" coordsize="0,2140" path="m10730,254l10730,2393e" filled="false" stroked="true" strokeweight=".580pt" strokecolor="#000000">
                <v:path arrowok="t"/>
              </v:shape>
            </v:group>
            <v:group style="position:absolute;left:3470;top:718;width:10608;height:2" coordorigin="3470,718" coordsize="10608,2">
              <v:shape style="position:absolute;left:3470;top:718;width:10608;height:2" coordorigin="3470,718" coordsize="10608,0" path="m3470,718l14078,718e" filled="false" stroked="true" strokeweight=".580pt" strokecolor="#000000">
                <v:path arrowok="t"/>
              </v:shape>
            </v:group>
            <v:group style="position:absolute;left:4268;top:723;width:2;height:1671" coordorigin="4268,723" coordsize="2,1671">
              <v:shape style="position:absolute;left:4268;top:723;width:2;height:1671" coordorigin="4268,723" coordsize="0,1671" path="m4268,723l4268,2393e" filled="false" stroked="true" strokeweight=".580pt" strokecolor="#000000">
                <v:path arrowok="t"/>
              </v:shape>
            </v:group>
            <v:group style="position:absolute;left:5202;top:723;width:2;height:1671" coordorigin="5202,723" coordsize="2,1671">
              <v:shape style="position:absolute;left:5202;top:723;width:2;height:1671" coordorigin="5202,723" coordsize="0,1671" path="m5202,723l5202,2393e" filled="false" stroked="true" strokeweight=".580pt" strokecolor="#000000">
                <v:path arrowok="t"/>
              </v:shape>
            </v:group>
            <v:group style="position:absolute;left:6018;top:723;width:2;height:1671" coordorigin="6018,723" coordsize="2,1671">
              <v:shape style="position:absolute;left:6018;top:723;width:2;height:1671" coordorigin="6018,723" coordsize="0,1671" path="m6018,723l6018,2393e" filled="false" stroked="true" strokeweight=".580pt" strokecolor="#000000">
                <v:path arrowok="t"/>
              </v:shape>
            </v:group>
            <v:group style="position:absolute;left:7764;top:723;width:2;height:1671" coordorigin="7764,723" coordsize="2,1671">
              <v:shape style="position:absolute;left:7764;top:723;width:2;height:1671" coordorigin="7764,723" coordsize="0,1671" path="m7764,723l7764,2393e" filled="false" stroked="true" strokeweight=".580pt" strokecolor="#000000">
                <v:path arrowok="t"/>
              </v:shape>
            </v:group>
            <v:group style="position:absolute;left:8729;top:723;width:2;height:1671" coordorigin="8729,723" coordsize="2,1671">
              <v:shape style="position:absolute;left:8729;top:723;width:2;height:1671" coordorigin="8729,723" coordsize="0,1671" path="m8729,723l8729,2393e" filled="false" stroked="true" strokeweight=".580pt" strokecolor="#000000">
                <v:path arrowok="t"/>
              </v:shape>
            </v:group>
            <v:group style="position:absolute;left:9722;top:723;width:2;height:1671" coordorigin="9722,723" coordsize="2,1671">
              <v:shape style="position:absolute;left:9722;top:723;width:2;height:1671" coordorigin="9722,723" coordsize="0,1671" path="m9722,723l9722,2393e" filled="false" stroked="true" strokeweight=".580pt" strokecolor="#000000">
                <v:path arrowok="t"/>
              </v:shape>
            </v:group>
            <v:group style="position:absolute;left:11627;top:723;width:2;height:1671" coordorigin="11627,723" coordsize="2,1671">
              <v:shape style="position:absolute;left:11627;top:723;width:2;height:1671" coordorigin="11627,723" coordsize="0,1671" path="m11627,723l11627,2393e" filled="false" stroked="true" strokeweight=".580pt" strokecolor="#000000">
                <v:path arrowok="t"/>
              </v:shape>
            </v:group>
            <v:group style="position:absolute;left:12490;top:723;width:2;height:1671" coordorigin="12490,723" coordsize="2,1671">
              <v:shape style="position:absolute;left:12490;top:723;width:2;height:1671" coordorigin="12490,723" coordsize="0,1671" path="m12490,723l12490,2393e" filled="false" stroked="true" strokeweight=".580pt" strokecolor="#000000">
                <v:path arrowok="t"/>
              </v:shape>
            </v:group>
            <v:group style="position:absolute;left:13271;top:723;width:2;height:1671" coordorigin="13271,723" coordsize="2,1671">
              <v:shape style="position:absolute;left:13271;top:723;width:2;height:1671" coordorigin="13271,723" coordsize="0,1671" path="m13271,723l13271,2393e" filled="false" stroked="true" strokeweight=".580pt" strokecolor="#000000">
                <v:path arrowok="t"/>
              </v:shape>
            </v:group>
            <v:group style="position:absolute;left:2258;top:958;width:11820;height:2" coordorigin="2258,958" coordsize="11820,2">
              <v:shape style="position:absolute;left:2258;top:958;width:11820;height:2" coordorigin="2258,958" coordsize="11820,0" path="m2258,958l14078,958e" filled="false" stroked="true" strokeweight=".580pt" strokecolor="#000000">
                <v:path arrowok="t"/>
              </v:shape>
              <v:shape style="position:absolute;left:2258;top:1193;width:11824;height:10" type="#_x0000_t75" stroked="false">
                <v:imagedata r:id="rId90" o:title=""/>
              </v:shape>
              <v:shape style="position:absolute;left:2258;top:1433;width:11824;height:10" type="#_x0000_t75" stroked="false">
                <v:imagedata r:id="rId90" o:title=""/>
              </v:shape>
              <v:shape style="position:absolute;left:2258;top:1673;width:11824;height:10" type="#_x0000_t75" stroked="false">
                <v:imagedata r:id="rId90" o:title=""/>
              </v:shape>
              <v:shape style="position:absolute;left:2258;top:1913;width:11824;height:10" type="#_x0000_t75" stroked="false">
                <v:imagedata r:id="rId90" o:title=""/>
              </v:shape>
            </v:group>
            <v:group style="position:absolute;left:2258;top:2158;width:11820;height:2" coordorigin="2258,2158" coordsize="11820,2">
              <v:shape style="position:absolute;left:2258;top:2158;width:11820;height:2" coordorigin="2258,2158" coordsize="11820,0" path="m2258,2158l14078,2158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6699"/>
          <w:spacing w:val="-1"/>
          <w:sz w:val="20"/>
        </w:rPr>
        <w:t>Programa</w:t>
      </w:r>
      <w:r>
        <w:rPr>
          <w:rFonts w:ascii="Arial" w:hAnsi="Arial"/>
          <w:b/>
          <w:color w:val="006699"/>
          <w:spacing w:val="54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de Promoción de Desarrollo</w:t>
      </w:r>
      <w:r>
        <w:rPr>
          <w:rFonts w:ascii="Arial" w:hAnsi="Arial"/>
          <w:b/>
          <w:color w:val="006699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Familiar </w:t>
      </w:r>
      <w:r>
        <w:rPr>
          <w:rFonts w:ascii="Arial" w:hAnsi="Arial"/>
          <w:b/>
          <w:color w:val="006699"/>
          <w:sz w:val="20"/>
        </w:rPr>
        <w:t>y</w:t>
      </w:r>
      <w:r>
        <w:rPr>
          <w:rFonts w:ascii="Arial" w:hAnsi="Arial"/>
          <w:b/>
          <w:color w:val="006699"/>
          <w:spacing w:val="-4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Comunitario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124"/>
        <w:ind w:left="6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line="173" w:lineRule="exact" w:before="22"/>
        <w:ind w:left="30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Servicios de medicina general </w:t>
      </w:r>
      <w:r>
        <w:rPr>
          <w:rFonts w:ascii="Arial"/>
          <w:b/>
          <w:color w:val="006699"/>
          <w:sz w:val="20"/>
        </w:rPr>
        <w:t>y</w:t>
      </w:r>
      <w:r>
        <w:rPr>
          <w:rFonts w:ascii="Arial"/>
          <w:sz w:val="20"/>
        </w:rPr>
      </w:r>
    </w:p>
    <w:p>
      <w:pPr>
        <w:tabs>
          <w:tab w:pos="3658" w:val="left" w:leader="none"/>
        </w:tabs>
        <w:spacing w:line="283" w:lineRule="exact" w:before="0"/>
        <w:ind w:left="1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6699"/>
          <w:position w:val="-10"/>
          <w:sz w:val="20"/>
        </w:rPr>
        <w:t>odontológica</w:t>
        <w:tab/>
      </w:r>
      <w:r>
        <w:rPr>
          <w:rFonts w:ascii="Arial" w:hAnsi="Arial"/>
          <w:b/>
          <w:color w:val="006699"/>
          <w:spacing w:val="-1"/>
          <w:sz w:val="20"/>
        </w:rPr>
        <w:t>Prevención</w:t>
      </w:r>
      <w:r>
        <w:rPr>
          <w:rFonts w:ascii="Arial" w:hAnsi="Arial"/>
          <w:b/>
          <w:color w:val="006699"/>
          <w:sz w:val="20"/>
        </w:rPr>
        <w:t> a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la</w:t>
      </w:r>
      <w:r>
        <w:rPr>
          <w:rFonts w:ascii="Arial" w:hAnsi="Arial"/>
          <w:b/>
          <w:color w:val="006699"/>
          <w:spacing w:val="-1"/>
          <w:sz w:val="20"/>
        </w:rPr>
        <w:t> fármaco </w:t>
      </w:r>
      <w:r>
        <w:rPr>
          <w:rFonts w:ascii="Arial" w:hAnsi="Arial"/>
          <w:b/>
          <w:color w:val="006699"/>
          <w:sz w:val="20"/>
        </w:rPr>
        <w:t>dependencia</w:t>
      </w:r>
      <w:r>
        <w:rPr>
          <w:rFonts w:ascii="Arial" w:hAnsi="Arial"/>
          <w:sz w:val="20"/>
        </w:rPr>
      </w:r>
    </w:p>
    <w:p>
      <w:pPr>
        <w:spacing w:line="230" w:lineRule="exact" w:before="25"/>
        <w:ind w:left="859" w:right="580" w:hanging="699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Planificación familiar voluntaria </w:t>
      </w:r>
      <w:r>
        <w:rPr>
          <w:rFonts w:ascii="Arial" w:hAnsi="Arial"/>
          <w:b/>
          <w:color w:val="006699"/>
          <w:sz w:val="20"/>
        </w:rPr>
        <w:t>y</w:t>
      </w:r>
      <w:r>
        <w:rPr>
          <w:rFonts w:ascii="Arial" w:hAnsi="Arial"/>
          <w:b/>
          <w:color w:val="006699"/>
          <w:spacing w:val="24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educación</w:t>
      </w:r>
      <w:r>
        <w:rPr>
          <w:rFonts w:ascii="Arial" w:hAnsi="Arial"/>
          <w:b/>
          <w:color w:val="006699"/>
          <w:spacing w:val="-2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sexual</w:t>
      </w:r>
      <w:r>
        <w:rPr>
          <w:rFonts w:ascii="Arial" w:hAnsi="Arial"/>
          <w:b/>
          <w:color w:val="006699"/>
          <w:spacing w:val="-1"/>
          <w:position w:val="10"/>
          <w:sz w:val="13"/>
        </w:rPr>
        <w:t>1/</w:t>
      </w:r>
      <w:r>
        <w:rPr>
          <w:rFonts w:ascii="Arial" w:hAnsi="Arial"/>
          <w:sz w:val="13"/>
        </w:rPr>
      </w:r>
    </w:p>
    <w:p>
      <w:pPr>
        <w:spacing w:after="0" w:line="230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340" w:bottom="280" w:left="1760" w:right="1260"/>
          <w:cols w:num="3" w:equalWidth="0">
            <w:col w:w="1578" w:space="40"/>
            <w:col w:w="7241" w:space="40"/>
            <w:col w:w="3921"/>
          </w:cols>
        </w:sectPr>
      </w:pPr>
    </w:p>
    <w:p>
      <w:pPr>
        <w:tabs>
          <w:tab w:pos="2750" w:val="left" w:leader="none"/>
          <w:tab w:pos="3625" w:val="left" w:leader="none"/>
          <w:tab w:pos="4486" w:val="left" w:leader="none"/>
          <w:tab w:pos="5359" w:val="left" w:leader="none"/>
          <w:tab w:pos="6262" w:val="left" w:leader="none"/>
          <w:tab w:pos="7241" w:val="left" w:leader="none"/>
          <w:tab w:pos="8241" w:val="left" w:leader="none"/>
          <w:tab w:pos="9193" w:val="left" w:leader="none"/>
          <w:tab w:pos="10073" w:val="left" w:leader="none"/>
          <w:tab w:pos="10895" w:val="left" w:leader="none"/>
          <w:tab w:pos="11693" w:val="left" w:leader="none"/>
        </w:tabs>
        <w:spacing w:before="6"/>
        <w:ind w:left="188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2001</w:t>
        <w:tab/>
        <w:t>2002</w:t>
        <w:tab/>
        <w:t>2003</w:t>
        <w:tab/>
      </w:r>
      <w:r>
        <w:rPr>
          <w:rFonts w:ascii="Arial"/>
          <w:b/>
          <w:color w:val="006699"/>
          <w:sz w:val="20"/>
        </w:rPr>
        <w:t>2004</w:t>
        <w:tab/>
        <w:t>2001</w:t>
        <w:tab/>
        <w:t>2002</w:t>
        <w:tab/>
        <w:t>2003</w:t>
        <w:tab/>
        <w:t>2004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pStyle w:val="Heading2"/>
        <w:tabs>
          <w:tab w:pos="1373" w:val="left" w:leader="none"/>
          <w:tab w:pos="2305" w:val="left" w:leader="none"/>
          <w:tab w:pos="3121" w:val="left" w:leader="none"/>
          <w:tab w:pos="4027" w:val="left" w:leader="none"/>
          <w:tab w:pos="5034" w:val="left" w:leader="none"/>
          <w:tab w:pos="5833" w:val="left" w:leader="none"/>
          <w:tab w:pos="6993" w:val="left" w:leader="none"/>
          <w:tab w:pos="8000" w:val="left" w:leader="none"/>
          <w:tab w:pos="8729" w:val="left" w:leader="none"/>
          <w:tab w:pos="9593" w:val="left" w:leader="none"/>
          <w:tab w:pos="10541" w:val="left" w:leader="none"/>
          <w:tab w:pos="11691" w:val="righ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>
          <w:spacing w:val="-1"/>
        </w:rPr>
        <w:t>Comondú</w:t>
        <w:tab/>
        <w:t>1,848</w:t>
        <w:tab/>
        <w:t>2,310</w:t>
        <w:tab/>
        <w:t>2,213</w:t>
        <w:tab/>
        <w:t>2,200</w:t>
        <w:tab/>
      </w:r>
      <w:r>
        <w:rPr/>
        <w:t>980</w:t>
        <w:tab/>
      </w:r>
      <w:r>
        <w:rPr>
          <w:w w:val="95"/>
        </w:rPr>
        <w:t>1,176</w:t>
        <w:tab/>
      </w:r>
      <w:r>
        <w:rPr/>
        <w:t>350</w:t>
        <w:tab/>
        <w:t>300</w:t>
        <w:tab/>
      </w:r>
      <w:r>
        <w:rPr>
          <w:w w:val="95"/>
        </w:rPr>
        <w:t>1,100</w:t>
        <w:tab/>
      </w:r>
      <w:r>
        <w:rPr/>
        <w:t>1,320</w:t>
        <w:tab/>
        <w:t>500</w:t>
        <w:tab/>
        <w:t>300</w:t>
      </w:r>
      <w:r>
        <w:rPr>
          <w:b w:val="0"/>
        </w:rPr>
      </w:r>
    </w:p>
    <w:p>
      <w:pPr>
        <w:pStyle w:val="Heading2"/>
        <w:tabs>
          <w:tab w:pos="1539" w:val="left" w:leader="none"/>
          <w:tab w:pos="2305" w:val="left" w:leader="none"/>
          <w:tab w:pos="3121" w:val="left" w:leader="none"/>
          <w:tab w:pos="4027" w:val="left" w:leader="none"/>
          <w:tab w:pos="5034" w:val="left" w:leader="none"/>
          <w:tab w:pos="6000" w:val="left" w:leader="none"/>
          <w:tab w:pos="6993" w:val="left" w:leader="none"/>
          <w:tab w:pos="8000" w:val="left" w:leader="none"/>
          <w:tab w:pos="8896" w:val="left" w:leader="none"/>
          <w:tab w:pos="9759" w:val="left" w:leader="none"/>
          <w:tab w:pos="10540" w:val="left" w:leader="none"/>
          <w:tab w:pos="11690" w:val="righ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/>
        <w:t>Mulegé</w:t>
        <w:tab/>
      </w:r>
      <w:r>
        <w:rPr>
          <w:w w:val="95"/>
        </w:rPr>
        <w:t>890</w:t>
        <w:tab/>
      </w:r>
      <w:r>
        <w:rPr/>
        <w:t>1,031</w:t>
        <w:tab/>
        <w:t>1,113</w:t>
        <w:tab/>
        <w:t>1,300</w:t>
        <w:tab/>
        <w:t>200</w:t>
        <w:tab/>
        <w:t>240</w:t>
        <w:tab/>
        <w:t>230</w:t>
        <w:tab/>
        <w:t>200</w:t>
        <w:tab/>
        <w:t>180</w:t>
        <w:tab/>
      </w:r>
      <w:r>
        <w:rPr>
          <w:w w:val="95"/>
        </w:rPr>
        <w:t>225</w:t>
        <w:tab/>
      </w:r>
      <w:r>
        <w:rPr/>
        <w:t>213</w:t>
        <w:tab/>
        <w:t>400</w:t>
      </w:r>
      <w:r>
        <w:rPr>
          <w:b w:val="0"/>
        </w:rPr>
      </w:r>
    </w:p>
    <w:p>
      <w:pPr>
        <w:pStyle w:val="Heading2"/>
        <w:tabs>
          <w:tab w:pos="1372" w:val="left" w:leader="none"/>
          <w:tab w:pos="2193" w:val="left" w:leader="none"/>
          <w:tab w:pos="3009" w:val="left" w:leader="none"/>
          <w:tab w:pos="4026" w:val="left" w:leader="none"/>
          <w:tab w:pos="4866" w:val="left" w:leader="none"/>
          <w:tab w:pos="5833" w:val="left" w:leader="none"/>
          <w:tab w:pos="6826" w:val="left" w:leader="none"/>
          <w:tab w:pos="7833" w:val="left" w:leader="none"/>
          <w:tab w:pos="8729" w:val="left" w:leader="none"/>
          <w:tab w:pos="9592" w:val="left" w:leader="none"/>
          <w:tab w:pos="10374" w:val="left" w:leader="none"/>
          <w:tab w:pos="11245" w:val="lef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</w:r>
      <w:r>
        <w:rPr>
          <w:spacing w:val="-1"/>
        </w:rPr>
        <w:t>8,600</w:t>
        <w:tab/>
      </w:r>
      <w:r>
        <w:rPr>
          <w:spacing w:val="-1"/>
          <w:w w:val="95"/>
        </w:rPr>
        <w:t>10,320</w:t>
        <w:tab/>
        <w:t>11,121</w:t>
        <w:tab/>
      </w:r>
      <w:r>
        <w:rPr>
          <w:spacing w:val="-1"/>
        </w:rPr>
        <w:t>8,944</w:t>
        <w:tab/>
      </w:r>
      <w:r>
        <w:rPr>
          <w:spacing w:val="-1"/>
          <w:w w:val="95"/>
        </w:rPr>
        <w:t>3,800</w:t>
        <w:tab/>
        <w:t>4,370</w:t>
        <w:tab/>
        <w:t>4,115</w:t>
        <w:tab/>
        <w:t>4,200</w:t>
        <w:tab/>
        <w:t>3,770</w:t>
        <w:tab/>
        <w:t>4,524</w:t>
        <w:tab/>
        <w:t>3,400</w:t>
        <w:tab/>
      </w:r>
      <w:r>
        <w:rPr>
          <w:spacing w:val="-1"/>
        </w:rPr>
        <w:t>3100</w:t>
      </w:r>
      <w:r>
        <w:rPr>
          <w:b w:val="0"/>
        </w:rPr>
      </w:r>
    </w:p>
    <w:p>
      <w:pPr>
        <w:pStyle w:val="Heading2"/>
        <w:tabs>
          <w:tab w:pos="1372" w:val="left" w:leader="none"/>
          <w:tab w:pos="2304" w:val="left" w:leader="none"/>
          <w:tab w:pos="3121" w:val="left" w:leader="none"/>
          <w:tab w:pos="4027" w:val="left" w:leader="none"/>
          <w:tab w:pos="4867" w:val="left" w:leader="none"/>
          <w:tab w:pos="5833" w:val="left" w:leader="none"/>
          <w:tab w:pos="6826" w:val="left" w:leader="none"/>
          <w:tab w:pos="7833" w:val="left" w:leader="none"/>
          <w:tab w:pos="8730" w:val="left" w:leader="none"/>
          <w:tab w:pos="9593" w:val="left" w:leader="none"/>
          <w:tab w:pos="10374" w:val="left" w:leader="none"/>
          <w:tab w:pos="11245" w:val="lef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/>
        <w:t>Los</w:t>
      </w:r>
      <w:r>
        <w:rPr>
          <w:spacing w:val="-1"/>
        </w:rPr>
        <w:t> Cabos</w:t>
        <w:tab/>
        <w:t>5,835</w:t>
        <w:tab/>
        <w:t>7,002</w:t>
        <w:tab/>
        <w:t>6,300</w:t>
        <w:tab/>
        <w:t>4,000</w:t>
        <w:tab/>
      </w:r>
      <w:r>
        <w:rPr/>
        <w:t>1,802</w:t>
        <w:tab/>
      </w:r>
      <w:r>
        <w:rPr>
          <w:w w:val="95"/>
        </w:rPr>
        <w:t>2,162</w:t>
        <w:tab/>
        <w:t>2,300</w:t>
        <w:tab/>
        <w:t>2,000</w:t>
        <w:tab/>
        <w:t>2,964</w:t>
        <w:tab/>
      </w:r>
      <w:r>
        <w:rPr/>
        <w:t>3,497</w:t>
        <w:tab/>
      </w:r>
      <w:r>
        <w:rPr>
          <w:w w:val="95"/>
        </w:rPr>
        <w:t>2,200</w:t>
        <w:tab/>
      </w:r>
      <w:r>
        <w:rPr/>
        <w:t>2500</w:t>
      </w:r>
      <w:r>
        <w:rPr>
          <w:b w:val="0"/>
        </w:rPr>
      </w:r>
    </w:p>
    <w:p>
      <w:pPr>
        <w:pStyle w:val="Heading2"/>
        <w:tabs>
          <w:tab w:pos="1372" w:val="left" w:leader="none"/>
          <w:tab w:pos="2305" w:val="left" w:leader="none"/>
          <w:tab w:pos="3121" w:val="left" w:leader="none"/>
          <w:tab w:pos="4027" w:val="left" w:leader="none"/>
          <w:tab w:pos="4867" w:val="left" w:leader="none"/>
          <w:tab w:pos="5833" w:val="left" w:leader="none"/>
          <w:tab w:pos="6993" w:val="left" w:leader="none"/>
          <w:tab w:pos="8000" w:val="left" w:leader="none"/>
          <w:tab w:pos="8729" w:val="left" w:leader="none"/>
          <w:tab w:pos="9593" w:val="left" w:leader="none"/>
          <w:tab w:pos="10541" w:val="left" w:leader="none"/>
          <w:tab w:pos="11691" w:val="righ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/>
        <w:t>Loreto</w:t>
        <w:tab/>
      </w:r>
      <w:r>
        <w:rPr>
          <w:w w:val="95"/>
        </w:rPr>
        <w:t>3,200</w:t>
        <w:tab/>
      </w:r>
      <w:r>
        <w:rPr/>
        <w:t>4,320</w:t>
        <w:tab/>
        <w:t>2,340</w:t>
        <w:tab/>
        <w:t>2,400</w:t>
        <w:tab/>
      </w:r>
      <w:r>
        <w:rPr>
          <w:spacing w:val="-1"/>
        </w:rPr>
        <w:t>1,055</w:t>
        <w:tab/>
      </w:r>
      <w:r>
        <w:rPr>
          <w:w w:val="95"/>
        </w:rPr>
        <w:t>1,266</w:t>
        <w:tab/>
      </w:r>
      <w:r>
        <w:rPr/>
        <w:t>840</w:t>
        <w:tab/>
        <w:t>780</w:t>
        <w:tab/>
      </w:r>
      <w:r>
        <w:rPr>
          <w:w w:val="95"/>
        </w:rPr>
        <w:t>1,370</w:t>
        <w:tab/>
      </w:r>
      <w:r>
        <w:rPr/>
        <w:t>1,644</w:t>
        <w:tab/>
        <w:t>420</w:t>
        <w:tab/>
        <w:t>560</w:t>
      </w:r>
      <w:r>
        <w:rPr>
          <w:b w:val="0"/>
        </w:rPr>
      </w:r>
    </w:p>
    <w:p>
      <w:pPr>
        <w:tabs>
          <w:tab w:pos="1262" w:val="left" w:leader="none"/>
          <w:tab w:pos="2194" w:val="left" w:leader="none"/>
          <w:tab w:pos="3009" w:val="left" w:leader="none"/>
          <w:tab w:pos="3915" w:val="left" w:leader="none"/>
          <w:tab w:pos="4867" w:val="left" w:leader="none"/>
          <w:tab w:pos="5833" w:val="left" w:leader="none"/>
          <w:tab w:pos="6827" w:val="left" w:leader="none"/>
          <w:tab w:pos="7833" w:val="left" w:leader="none"/>
          <w:tab w:pos="8730" w:val="left" w:leader="none"/>
          <w:tab w:pos="9481" w:val="left" w:leader="none"/>
          <w:tab w:pos="10374" w:val="left" w:leader="none"/>
          <w:tab w:pos="11190" w:val="left" w:leader="none"/>
        </w:tabs>
        <w:spacing w:before="10"/>
        <w:ind w:left="17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pacing w:val="-1"/>
          <w:w w:val="95"/>
          <w:sz w:val="20"/>
        </w:rPr>
        <w:t>20,373</w:t>
        <w:tab/>
        <w:t>24,983</w:t>
        <w:tab/>
        <w:t>23,078</w:t>
        <w:tab/>
        <w:t>18,844</w:t>
        <w:tab/>
      </w:r>
      <w:r>
        <w:rPr>
          <w:rFonts w:ascii="Arial"/>
          <w:b/>
          <w:color w:val="006699"/>
          <w:spacing w:val="-1"/>
          <w:sz w:val="20"/>
        </w:rPr>
        <w:t>7,837</w:t>
        <w:tab/>
      </w:r>
      <w:r>
        <w:rPr>
          <w:rFonts w:ascii="Arial"/>
          <w:b/>
          <w:color w:val="006699"/>
          <w:spacing w:val="-1"/>
          <w:w w:val="95"/>
          <w:sz w:val="20"/>
        </w:rPr>
        <w:t>9,214</w:t>
        <w:tab/>
        <w:t>7,835</w:t>
        <w:tab/>
        <w:t>7,480</w:t>
        <w:tab/>
        <w:t>9,384</w:t>
        <w:tab/>
      </w:r>
      <w:r>
        <w:rPr>
          <w:rFonts w:ascii="Arial"/>
          <w:b/>
          <w:color w:val="006699"/>
          <w:spacing w:val="-1"/>
          <w:sz w:val="20"/>
        </w:rPr>
        <w:t>11,210</w:t>
        <w:tab/>
        <w:t>6,733</w:t>
        <w:tab/>
        <w:t>6,860</w:t>
      </w:r>
      <w:r>
        <w:rPr>
          <w:rFonts w:ascii="Arial"/>
          <w:sz w:val="20"/>
        </w:rPr>
      </w:r>
    </w:p>
    <w:p>
      <w:pPr>
        <w:spacing w:before="462"/>
        <w:ind w:left="73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200" w:lineRule="atLeast"/>
        <w:ind w:left="394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6.3pt;height:107.6pt;mso-position-horizontal-relative:char;mso-position-vertical-relative:line" coordorigin="0,0" coordsize="4926,2152">
            <v:group style="position:absolute;left:1221;top:6;width:2;height:2140" coordorigin="1221,6" coordsize="2,2140">
              <v:shape style="position:absolute;left:1221;top:6;width:2;height:2140" coordorigin="1221,6" coordsize="0,2140" path="m1221,6l1221,2145e" filled="false" stroked="true" strokeweight=".580pt" strokecolor="#000000">
                <v:path arrowok="t"/>
              </v:shape>
            </v:group>
            <v:group style="position:absolute;left:1217;top:470;width:3704;height:2" coordorigin="1217,470" coordsize="3704,2">
              <v:shape style="position:absolute;left:1217;top:470;width:3704;height:2" coordorigin="1217,470" coordsize="3704,0" path="m1217,470l4920,470e" filled="false" stroked="true" strokeweight=".580pt" strokecolor="#000000">
                <v:path arrowok="t"/>
              </v:shape>
            </v:group>
            <v:group style="position:absolute;left:2175;top:475;width:2;height:1671" coordorigin="2175,475" coordsize="2,1671">
              <v:shape style="position:absolute;left:2175;top:475;width:2;height:1671" coordorigin="2175,475" coordsize="0,1671" path="m2175,475l2175,2145e" filled="false" stroked="true" strokeweight=".580pt" strokecolor="#000000">
                <v:path arrowok="t"/>
              </v:shape>
            </v:group>
            <v:group style="position:absolute;left:3091;top:475;width:2;height:1671" coordorigin="3091,475" coordsize="2,1671">
              <v:shape style="position:absolute;left:3091;top:475;width:2;height:1671" coordorigin="3091,475" coordsize="0,1671" path="m3091,475l3091,2145e" filled="false" stroked="true" strokeweight=".580pt" strokecolor="#000000">
                <v:path arrowok="t"/>
              </v:shape>
            </v:group>
            <v:group style="position:absolute;left:3998;top:475;width:2;height:1671" coordorigin="3998,475" coordsize="2,1671">
              <v:shape style="position:absolute;left:3998;top:475;width:2;height:1671" coordorigin="3998,475" coordsize="0,1671" path="m3998,475l3998,2145e" filled="false" stroked="true" strokeweight=".580pt" strokecolor="#000000">
                <v:path arrowok="t"/>
              </v:shape>
            </v:group>
            <v:group style="position:absolute;left:6;top:710;width:4914;height:2" coordorigin="6,710" coordsize="4914,2">
              <v:shape style="position:absolute;left:6;top:710;width:4914;height:2" coordorigin="6,710" coordsize="4914,0" path="m6,710l4920,710e" filled="false" stroked="true" strokeweight=".580pt" strokecolor="#000000">
                <v:path arrowok="t"/>
              </v:shape>
              <v:shape style="position:absolute;left:6;top:945;width:4914;height:10" type="#_x0000_t75" stroked="false">
                <v:imagedata r:id="rId91" o:title=""/>
              </v:shape>
              <v:shape style="position:absolute;left:6;top:1185;width:4914;height:10" type="#_x0000_t75" stroked="false">
                <v:imagedata r:id="rId91" o:title=""/>
              </v:shape>
              <v:shape style="position:absolute;left:6;top:1425;width:4914;height:10" type="#_x0000_t75" stroked="false">
                <v:imagedata r:id="rId91" o:title=""/>
              </v:shape>
              <v:shape style="position:absolute;left:6;top:1665;width:4914;height:10" type="#_x0000_t75" stroked="false">
                <v:imagedata r:id="rId91" o:title=""/>
              </v:shape>
            </v:group>
            <v:group style="position:absolute;left:6;top:1910;width:4914;height:2" coordorigin="6,1910" coordsize="4914,2">
              <v:shape style="position:absolute;left:6;top:1910;width:4914;height:2" coordorigin="6,1910" coordsize="4914,0" path="m6,1910l4920,1910e" filled="false" stroked="true" strokeweight=".580pt" strokecolor="#000000">
                <v:path arrowok="t"/>
              </v:shape>
              <v:shape style="position:absolute;left:151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18;top:29;width:2712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Hidratación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oral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control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enfermedades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diarreicas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499;width:4774;height:1641" type="#_x0000_t202" filled="false" stroked="false">
                <v:textbox inset="0,0,0,0">
                  <w:txbxContent>
                    <w:p>
                      <w:pPr>
                        <w:tabs>
                          <w:tab w:pos="2325" w:val="left" w:leader="none"/>
                          <w:tab w:pos="3237" w:val="left" w:leader="none"/>
                          <w:tab w:pos="4155" w:val="left" w:leader="none"/>
                        </w:tabs>
                        <w:spacing w:line="205" w:lineRule="exact" w:before="0"/>
                        <w:ind w:left="1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9" w:val="left" w:leader="none"/>
                          <w:tab w:pos="2435" w:val="left" w:leader="none"/>
                          <w:tab w:pos="3510" w:val="left" w:leader="none"/>
                          <w:tab w:pos="4773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1,576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1,970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900</w:t>
                        <w:tab/>
                        <w:t>600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86" w:val="left" w:leader="none"/>
                          <w:tab w:pos="2602" w:val="left" w:leader="none"/>
                          <w:tab w:pos="3510" w:val="left" w:leader="none"/>
                          <w:tab w:pos="4773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300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690</w:t>
                        <w:tab/>
                        <w:t>700</w:t>
                        <w:tab/>
                        <w:t>500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18" w:val="left" w:leader="none"/>
                          <w:tab w:pos="2434" w:val="left" w:leader="none"/>
                          <w:tab w:pos="3342" w:val="left" w:leader="none"/>
                          <w:tab w:pos="4271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4,700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5,640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5,480</w:t>
                        <w:tab/>
                        <w:t>2,419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8" w:val="left" w:leader="none"/>
                          <w:tab w:pos="2434" w:val="left" w:leader="none"/>
                          <w:tab w:pos="3342" w:val="left" w:leader="none"/>
                          <w:tab w:pos="427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2,500</w:t>
                        <w:tab/>
                        <w:t>3,125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2,128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8" w:val="left" w:leader="none"/>
                          <w:tab w:pos="2434" w:val="left" w:leader="none"/>
                          <w:tab w:pos="3342" w:val="left" w:leader="none"/>
                          <w:tab w:pos="4271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1,135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1,124</w:t>
                        <w:tab/>
                        <w:t>1,200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08" w:val="left" w:leader="none"/>
                          <w:tab w:pos="2323" w:val="left" w:leader="none"/>
                          <w:tab w:pos="3231" w:val="left" w:leader="none"/>
                          <w:tab w:pos="4271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10,211</w:t>
                        <w:tab/>
                        <w:t>12,853</w:t>
                        <w:tab/>
                        <w:t>10,332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6,534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948" w:right="3468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Sistema para el Desarrollo</w:t>
      </w:r>
      <w:r>
        <w:rPr>
          <w:spacing w:val="1"/>
        </w:rPr>
        <w:t> </w:t>
      </w:r>
      <w:r>
        <w:rPr>
          <w:spacing w:val="-1"/>
        </w:rPr>
        <w:t>Integral</w:t>
      </w:r>
      <w:r>
        <w:rPr/>
        <w:t> de la </w:t>
      </w:r>
      <w:r>
        <w:rPr>
          <w:spacing w:val="-1"/>
        </w:rPr>
        <w:t>Familia; Subdirección</w:t>
      </w:r>
      <w:r>
        <w:rPr/>
        <w:t> de</w:t>
      </w:r>
      <w:r>
        <w:rPr>
          <w:spacing w:val="2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Coordinados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Salud.</w:t>
      </w:r>
      <w:r>
        <w:rPr>
          <w:b w:val="0"/>
        </w:rPr>
      </w:r>
    </w:p>
    <w:p>
      <w:pPr>
        <w:pStyle w:val="BodyText"/>
        <w:spacing w:line="240" w:lineRule="auto"/>
        <w:ind w:left="3948" w:right="3893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</w:t>
      </w:r>
      <w:r>
        <w:rPr>
          <w:spacing w:val="43"/>
        </w:rPr>
        <w:t> </w:t>
      </w:r>
      <w:r>
        <w:rPr/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3701" w:right="1954" w:hanging="1394"/>
        <w:jc w:val="left"/>
        <w:rPr>
          <w:b w:val="0"/>
          <w:bCs w:val="0"/>
        </w:rPr>
      </w:pPr>
      <w:r>
        <w:rPr>
          <w:spacing w:val="-1"/>
        </w:rPr>
        <w:t>Personas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menores atendidas</w:t>
      </w:r>
      <w:r>
        <w:rPr/>
        <w:t> </w:t>
      </w:r>
      <w:r>
        <w:rPr>
          <w:spacing w:val="-1"/>
        </w:rPr>
        <w:t>en el Programa </w:t>
      </w:r>
      <w:r>
        <w:rPr/>
        <w:t>de</w:t>
      </w:r>
      <w:r>
        <w:rPr>
          <w:spacing w:val="-1"/>
        </w:rPr>
        <w:t> Promoción </w:t>
      </w:r>
      <w:r>
        <w:rPr/>
        <w:t>del</w:t>
      </w:r>
      <w:r>
        <w:rPr>
          <w:spacing w:val="-1"/>
        </w:rPr>
        <w:t> Desarrollo</w:t>
      </w:r>
      <w:r>
        <w:rPr/>
        <w:t> Familiar</w:t>
      </w:r>
      <w:r>
        <w:rPr>
          <w:spacing w:val="-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Comunitario</w:t>
      </w:r>
      <w:r>
        <w:rPr/>
        <w:t> </w:t>
      </w:r>
      <w:r>
        <w:rPr>
          <w:spacing w:val="-1"/>
        </w:rPr>
        <w:t>del DIF, por</w:t>
      </w:r>
      <w:r>
        <w:rPr/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404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33.509995pt;margin-top:-.989204pt;width:549.85pt;height:132.65pt;mso-position-horizontal-relative:page;mso-position-vertical-relative:paragraph;z-index:-1096024" coordorigin="2670,-20" coordsize="10997,2653">
            <v:group style="position:absolute;left:3876;top:-14;width:2;height:2642" coordorigin="3876,-14" coordsize="2,2642">
              <v:shape style="position:absolute;left:3876;top:-14;width:2;height:2642" coordorigin="3876,-14" coordsize="0,2642" path="m3876,-14l3876,2627e" filled="false" stroked="true" strokeweight=".580pt" strokecolor="#000000">
                <v:path arrowok="t"/>
              </v:shape>
            </v:group>
            <v:group style="position:absolute;left:3871;top:252;width:9790;height:2" coordorigin="3871,252" coordsize="9790,2">
              <v:shape style="position:absolute;left:3871;top:252;width:9790;height:2" coordorigin="3871,252" coordsize="9790,0" path="m3871,252l13661,252e" filled="false" stroked="true" strokeweight=".580pt" strokecolor="#000000">
                <v:path arrowok="t"/>
              </v:shape>
            </v:group>
            <v:group style="position:absolute;left:7457;top:257;width:2;height:2370" coordorigin="7457,257" coordsize="2,2370">
              <v:shape style="position:absolute;left:7457;top:257;width:2;height:2370" coordorigin="7457,257" coordsize="0,2370" path="m7457,257l7457,2627e" filled="false" stroked="true" strokeweight=".580pt" strokecolor="#000000">
                <v:path arrowok="t"/>
              </v:shape>
            </v:group>
            <v:group style="position:absolute;left:10460;top:257;width:2;height:2370" coordorigin="10460,257" coordsize="2,2370">
              <v:shape style="position:absolute;left:10460;top:257;width:2;height:2370" coordorigin="10460,257" coordsize="0,2370" path="m10460,257l10460,2627e" filled="false" stroked="true" strokeweight=".580pt" strokecolor="#000000">
                <v:path arrowok="t"/>
              </v:shape>
            </v:group>
            <v:group style="position:absolute;left:3871;top:952;width:9790;height:2" coordorigin="3871,952" coordsize="9790,2">
              <v:shape style="position:absolute;left:3871;top:952;width:9790;height:2" coordorigin="3871,952" coordsize="9790,0" path="m3871,952l13661,952e" filled="false" stroked="true" strokeweight=".580pt" strokecolor="#000000">
                <v:path arrowok="t"/>
              </v:shape>
            </v:group>
            <v:group style="position:absolute;left:4702;top:957;width:2;height:1671" coordorigin="4702,957" coordsize="2,1671">
              <v:shape style="position:absolute;left:4702;top:957;width:2;height:1671" coordorigin="4702,957" coordsize="0,1671" path="m4702,957l4702,2627e" filled="false" stroked="true" strokeweight=".580pt" strokecolor="#000000">
                <v:path arrowok="t"/>
              </v:shape>
            </v:group>
            <v:group style="position:absolute;left:5616;top:957;width:2;height:1671" coordorigin="5616,957" coordsize="2,1671">
              <v:shape style="position:absolute;left:5616;top:957;width:2;height:1671" coordorigin="5616,957" coordsize="0,1671" path="m5616,957l5616,2627e" filled="false" stroked="true" strokeweight=".580pt" strokecolor="#000000">
                <v:path arrowok="t"/>
              </v:shape>
            </v:group>
            <v:group style="position:absolute;left:6508;top:957;width:2;height:1671" coordorigin="6508,957" coordsize="2,1671">
              <v:shape style="position:absolute;left:6508;top:957;width:2;height:1671" coordorigin="6508,957" coordsize="0,1671" path="m6508,957l6508,2627e" filled="false" stroked="true" strokeweight=".580pt" strokecolor="#000000">
                <v:path arrowok="t"/>
              </v:shape>
            </v:group>
            <v:group style="position:absolute;left:8209;top:957;width:2;height:1671" coordorigin="8209,957" coordsize="2,1671">
              <v:shape style="position:absolute;left:8209;top:957;width:2;height:1671" coordorigin="8209,957" coordsize="0,1671" path="m8209,957l8209,2627e" filled="false" stroked="true" strokeweight=".580pt" strokecolor="#000000">
                <v:path arrowok="t"/>
              </v:shape>
            </v:group>
            <v:group style="position:absolute;left:8929;top:957;width:2;height:1671" coordorigin="8929,957" coordsize="2,1671">
              <v:shape style="position:absolute;left:8929;top:957;width:2;height:1671" coordorigin="8929,957" coordsize="0,1671" path="m8929,957l8929,2627e" filled="false" stroked="true" strokeweight=".580pt" strokecolor="#000000">
                <v:path arrowok="t"/>
              </v:shape>
            </v:group>
            <v:group style="position:absolute;left:9704;top:957;width:2;height:1671" coordorigin="9704,957" coordsize="2,1671">
              <v:shape style="position:absolute;left:9704;top:957;width:2;height:1671" coordorigin="9704,957" coordsize="0,1671" path="m9704,957l9704,2627e" filled="false" stroked="true" strokeweight=".580pt" strokecolor="#000000">
                <v:path arrowok="t"/>
              </v:shape>
            </v:group>
            <v:group style="position:absolute;left:11234;top:957;width:2;height:1671" coordorigin="11234,957" coordsize="2,1671">
              <v:shape style="position:absolute;left:11234;top:957;width:2;height:1671" coordorigin="11234,957" coordsize="0,1671" path="m11234,957l11234,2627e" filled="false" stroked="true" strokeweight=".580pt" strokecolor="#000000">
                <v:path arrowok="t"/>
              </v:shape>
            </v:group>
            <v:group style="position:absolute;left:11934;top:957;width:2;height:1671" coordorigin="11934,957" coordsize="2,1671">
              <v:shape style="position:absolute;left:11934;top:957;width:2;height:1671" coordorigin="11934,957" coordsize="0,1671" path="m11934,957l11934,2627e" filled="false" stroked="true" strokeweight=".580pt" strokecolor="#000000">
                <v:path arrowok="t"/>
              </v:shape>
            </v:group>
            <v:group style="position:absolute;left:12686;top:957;width:2;height:1671" coordorigin="12686,957" coordsize="2,1671">
              <v:shape style="position:absolute;left:12686;top:957;width:2;height:1671" coordorigin="12686,957" coordsize="0,1671" path="m12686,957l12686,2627e" filled="false" stroked="true" strokeweight=".580pt" strokecolor="#000000">
                <v:path arrowok="t"/>
              </v:shape>
            </v:group>
            <v:group style="position:absolute;left:2676;top:1192;width:10985;height:2" coordorigin="2676,1192" coordsize="10985,2">
              <v:shape style="position:absolute;left:2676;top:1192;width:10985;height:2" coordorigin="2676,1192" coordsize="10985,0" path="m2676,1192l13661,1192e" filled="false" stroked="true" strokeweight=".580pt" strokecolor="#000000">
                <v:path arrowok="t"/>
              </v:shape>
              <v:shape style="position:absolute;left:2676;top:1427;width:10985;height:10" type="#_x0000_t75" stroked="false">
                <v:imagedata r:id="rId92" o:title=""/>
              </v:shape>
              <v:shape style="position:absolute;left:2676;top:1667;width:10985;height:10" type="#_x0000_t75" stroked="false">
                <v:imagedata r:id="rId92" o:title=""/>
              </v:shape>
              <v:shape style="position:absolute;left:2676;top:1907;width:10985;height:10" type="#_x0000_t75" stroked="false">
                <v:imagedata r:id="rId92" o:title=""/>
              </v:shape>
              <v:shape style="position:absolute;left:2676;top:2147;width:10985;height:10" type="#_x0000_t75" stroked="false">
                <v:imagedata r:id="rId92" o:title=""/>
              </v:shape>
            </v:group>
            <v:group style="position:absolute;left:2676;top:2392;width:10985;height:2" coordorigin="2676,2392" coordsize="10985,2">
              <v:shape style="position:absolute;left:2676;top:2392;width:10985;height:2" coordorigin="2676,2392" coordsize="10985,0" path="m2676,2392l13661,2392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6699"/>
          <w:spacing w:val="-1"/>
          <w:sz w:val="20"/>
        </w:rPr>
        <w:t>Programa</w:t>
      </w:r>
      <w:r>
        <w:rPr>
          <w:rFonts w:ascii="Arial" w:hAnsi="Arial"/>
          <w:b/>
          <w:color w:val="006699"/>
          <w:spacing w:val="54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de Promoción de Desarrollo</w:t>
      </w:r>
      <w:r>
        <w:rPr>
          <w:rFonts w:ascii="Arial" w:hAnsi="Arial"/>
          <w:b/>
          <w:color w:val="006699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Familiar </w:t>
      </w:r>
      <w:r>
        <w:rPr>
          <w:rFonts w:ascii="Arial" w:hAnsi="Arial"/>
          <w:b/>
          <w:color w:val="006699"/>
          <w:sz w:val="20"/>
        </w:rPr>
        <w:t>y</w:t>
      </w:r>
      <w:r>
        <w:rPr>
          <w:rFonts w:ascii="Arial" w:hAnsi="Arial"/>
          <w:b/>
          <w:color w:val="006699"/>
          <w:spacing w:val="-4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Comunitario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before="141"/>
        <w:ind w:left="1366" w:right="0" w:hanging="978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Consultas</w:t>
      </w:r>
      <w:r>
        <w:rPr>
          <w:rFonts w:ascii="Arial" w:hAnsi="Arial"/>
          <w:b/>
          <w:color w:val="006699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médicas en colonias</w:t>
      </w:r>
      <w:r>
        <w:rPr>
          <w:rFonts w:ascii="Arial" w:hAnsi="Arial"/>
          <w:b/>
          <w:color w:val="006699"/>
          <w:spacing w:val="24"/>
          <w:sz w:val="20"/>
        </w:rPr>
        <w:t> </w:t>
      </w:r>
      <w:r>
        <w:rPr>
          <w:rFonts w:ascii="Arial" w:hAnsi="Arial"/>
          <w:b/>
          <w:color w:val="006699"/>
          <w:sz w:val="20"/>
        </w:rPr>
        <w:t>(personas)</w:t>
      </w:r>
      <w:r>
        <w:rPr>
          <w:rFonts w:ascii="Arial" w:hAnsi="Arial"/>
          <w:sz w:val="20"/>
        </w:rPr>
      </w:r>
    </w:p>
    <w:p>
      <w:pPr>
        <w:spacing w:before="25"/>
        <w:ind w:left="48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006699"/>
          <w:spacing w:val="-1"/>
          <w:sz w:val="20"/>
          <w:szCs w:val="20"/>
        </w:rPr>
        <w:t>Semana Nacional</w:t>
      </w:r>
      <w:r>
        <w:rPr>
          <w:rFonts w:ascii="Arial" w:hAnsi="Arial" w:cs="Arial" w:eastAsia="Arial"/>
          <w:b/>
          <w:bCs/>
          <w:color w:val="00669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6699"/>
          <w:spacing w:val="-1"/>
          <w:sz w:val="20"/>
          <w:szCs w:val="20"/>
        </w:rPr>
        <w:t>de Salud</w:t>
      </w:r>
      <w:r>
        <w:rPr>
          <w:rFonts w:ascii="Arial" w:hAnsi="Arial" w:cs="Arial" w:eastAsia="Arial"/>
          <w:b/>
          <w:bCs/>
          <w:color w:val="006699"/>
          <w:spacing w:val="24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6699"/>
          <w:sz w:val="20"/>
          <w:szCs w:val="20"/>
        </w:rPr>
        <w:t>“campaña</w:t>
      </w:r>
      <w:r>
        <w:rPr>
          <w:rFonts w:ascii="Arial" w:hAnsi="Arial" w:cs="Arial" w:eastAsia="Arial"/>
          <w:b/>
          <w:bCs/>
          <w:color w:val="006699"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6699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06699"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6699"/>
          <w:spacing w:val="-2"/>
          <w:sz w:val="20"/>
          <w:szCs w:val="20"/>
        </w:rPr>
        <w:t>vacunación”</w:t>
      </w:r>
      <w:r>
        <w:rPr>
          <w:rFonts w:ascii="Arial" w:hAnsi="Arial" w:cs="Arial" w:eastAsia="Arial"/>
          <w:b/>
          <w:bCs/>
          <w:color w:val="006699"/>
          <w:spacing w:val="2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6699"/>
          <w:sz w:val="20"/>
          <w:szCs w:val="20"/>
        </w:rPr>
        <w:t>(menores)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41"/>
        <w:ind w:left="873" w:right="1332" w:hanging="264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Atención</w:t>
      </w:r>
      <w:r>
        <w:rPr>
          <w:rFonts w:ascii="Arial" w:hAnsi="Arial"/>
          <w:b/>
          <w:color w:val="006699"/>
          <w:sz w:val="20"/>
        </w:rPr>
        <w:t> del</w:t>
      </w:r>
      <w:r>
        <w:rPr>
          <w:rFonts w:ascii="Arial" w:hAnsi="Arial"/>
          <w:b/>
          <w:color w:val="006699"/>
          <w:spacing w:val="-1"/>
          <w:sz w:val="20"/>
        </w:rPr>
        <w:t> adulto </w:t>
      </w:r>
      <w:r>
        <w:rPr>
          <w:rFonts w:ascii="Arial" w:hAnsi="Arial"/>
          <w:b/>
          <w:color w:val="006699"/>
          <w:sz w:val="20"/>
        </w:rPr>
        <w:t>y</w:t>
      </w:r>
      <w:r>
        <w:rPr>
          <w:rFonts w:ascii="Arial" w:hAnsi="Arial"/>
          <w:b/>
          <w:color w:val="006699"/>
          <w:spacing w:val="-4"/>
          <w:sz w:val="20"/>
        </w:rPr>
        <w:t> </w:t>
      </w:r>
      <w:r>
        <w:rPr>
          <w:rFonts w:ascii="Arial" w:hAnsi="Arial"/>
          <w:b/>
          <w:color w:val="006699"/>
          <w:sz w:val="20"/>
        </w:rPr>
        <w:t>del</w:t>
      </w:r>
      <w:r>
        <w:rPr>
          <w:rFonts w:ascii="Arial" w:hAnsi="Arial"/>
          <w:b/>
          <w:color w:val="006699"/>
          <w:spacing w:val="24"/>
          <w:sz w:val="20"/>
        </w:rPr>
        <w:t> </w:t>
      </w:r>
      <w:r>
        <w:rPr>
          <w:rFonts w:ascii="Arial" w:hAnsi="Arial"/>
          <w:b/>
          <w:color w:val="006699"/>
          <w:sz w:val="20"/>
        </w:rPr>
        <w:t>anciano (personas)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4" w:equalWidth="0">
            <w:col w:w="1987" w:space="40"/>
            <w:col w:w="3372" w:space="40"/>
            <w:col w:w="3034" w:space="40"/>
            <w:col w:w="4307"/>
          </w:cols>
        </w:sectPr>
      </w:pPr>
    </w:p>
    <w:p>
      <w:pPr>
        <w:tabs>
          <w:tab w:pos="3174" w:val="left" w:leader="none"/>
          <w:tab w:pos="4077" w:val="left" w:leader="none"/>
          <w:tab w:pos="4997" w:val="left" w:leader="none"/>
          <w:tab w:pos="5848" w:val="left" w:leader="none"/>
          <w:tab w:pos="6585" w:val="left" w:leader="none"/>
          <w:tab w:pos="7332" w:val="left" w:leader="none"/>
          <w:tab w:pos="8097" w:val="left" w:leader="none"/>
          <w:tab w:pos="8862" w:val="left" w:leader="none"/>
          <w:tab w:pos="9599" w:val="left" w:leader="none"/>
          <w:tab w:pos="10326" w:val="left" w:leader="none"/>
          <w:tab w:pos="11191" w:val="left" w:leader="none"/>
        </w:tabs>
        <w:spacing w:before="10"/>
        <w:ind w:left="23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2001</w:t>
        <w:tab/>
      </w:r>
      <w:r>
        <w:rPr>
          <w:rFonts w:ascii="Arial"/>
          <w:b/>
          <w:color w:val="006699"/>
          <w:sz w:val="20"/>
        </w:rPr>
        <w:t>2002</w:t>
        <w:tab/>
        <w:t>2003</w:t>
        <w:tab/>
        <w:t>2004</w:t>
        <w:tab/>
        <w:t>2001</w:t>
        <w:tab/>
        <w:t>2002</w:t>
        <w:tab/>
        <w:t>2003</w:t>
        <w:tab/>
        <w:t>2004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tabs>
          <w:tab w:pos="1387" w:val="left" w:leader="none"/>
          <w:tab w:pos="2300" w:val="left" w:leader="none"/>
          <w:tab w:pos="3193" w:val="left" w:leader="none"/>
          <w:tab w:pos="4141" w:val="left" w:leader="none"/>
          <w:tab w:pos="5061" w:val="left" w:leader="none"/>
          <w:tab w:pos="5781" w:val="left" w:leader="none"/>
          <w:tab w:pos="6556" w:val="left" w:leader="none"/>
          <w:tab w:pos="7144" w:val="left" w:leader="none"/>
          <w:tab w:pos="8085" w:val="left" w:leader="none"/>
          <w:tab w:pos="8786" w:val="left" w:leader="none"/>
          <w:tab w:pos="9371" w:val="left" w:leader="none"/>
          <w:tab w:pos="10352" w:val="left" w:leader="none"/>
        </w:tabs>
        <w:spacing w:before="1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Comondú</w:t>
        <w:tab/>
        <w:t>1,135</w:t>
        <w:tab/>
        <w:t>1,418</w:t>
        <w:tab/>
        <w:t>2,380</w:t>
        <w:tab/>
      </w:r>
      <w:r>
        <w:rPr>
          <w:rFonts w:ascii="Arial" w:hAnsi="Arial"/>
          <w:b/>
          <w:spacing w:val="-1"/>
          <w:w w:val="95"/>
          <w:sz w:val="20"/>
        </w:rPr>
        <w:t>2,020</w:t>
        <w:tab/>
      </w:r>
      <w:r>
        <w:rPr>
          <w:rFonts w:ascii="Arial" w:hAnsi="Arial"/>
          <w:b/>
          <w:sz w:val="20"/>
        </w:rPr>
        <w:t>255</w:t>
        <w:tab/>
        <w:t>318</w:t>
        <w:tab/>
        <w:t>318</w:t>
        <w:tab/>
      </w:r>
      <w:r>
        <w:rPr>
          <w:rFonts w:ascii="Arial" w:hAnsi="Arial"/>
          <w:b/>
          <w:w w:val="95"/>
          <w:sz w:val="20"/>
        </w:rPr>
        <w:t>2,500</w:t>
        <w:tab/>
      </w:r>
      <w:r>
        <w:rPr>
          <w:rFonts w:ascii="Arial" w:hAnsi="Arial"/>
          <w:b/>
          <w:sz w:val="20"/>
        </w:rPr>
        <w:t>440</w:t>
        <w:tab/>
        <w:t>550</w:t>
        <w:tab/>
      </w:r>
      <w:r>
        <w:rPr>
          <w:rFonts w:ascii="Arial" w:hAnsi="Arial"/>
          <w:b/>
          <w:w w:val="95"/>
          <w:sz w:val="20"/>
        </w:rPr>
        <w:t>1,520</w:t>
        <w:tab/>
      </w:r>
      <w:r>
        <w:rPr>
          <w:rFonts w:ascii="Arial" w:hAnsi="Arial"/>
          <w:b/>
          <w:sz w:val="20"/>
        </w:rPr>
        <w:t>1,300</w:t>
      </w:r>
      <w:r>
        <w:rPr>
          <w:rFonts w:ascii="Arial" w:hAnsi="Arial"/>
          <w:sz w:val="20"/>
        </w:rPr>
      </w:r>
    </w:p>
    <w:p>
      <w:pPr>
        <w:pStyle w:val="Heading2"/>
        <w:tabs>
          <w:tab w:pos="1555" w:val="left" w:leader="none"/>
          <w:tab w:pos="2468" w:val="left" w:leader="none"/>
          <w:tab w:pos="3194" w:val="left" w:leader="none"/>
          <w:tab w:pos="4142" w:val="left" w:leader="none"/>
          <w:tab w:pos="5286" w:val="left" w:leader="none"/>
          <w:tab w:pos="6006" w:val="left" w:leader="none"/>
          <w:tab w:pos="6781" w:val="left" w:leader="none"/>
          <w:tab w:pos="7536" w:val="left" w:leader="none"/>
          <w:tab w:pos="8087" w:val="left" w:leader="none"/>
          <w:tab w:pos="8787" w:val="left" w:leader="none"/>
          <w:tab w:pos="9540" w:val="left" w:leader="none"/>
          <w:tab w:pos="10854" w:val="righ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/>
        <w:t>Mulegé</w:t>
        <w:tab/>
      </w:r>
      <w:r>
        <w:rPr>
          <w:w w:val="95"/>
        </w:rPr>
        <w:t>720</w:t>
        <w:tab/>
        <w:t>900</w:t>
        <w:tab/>
      </w:r>
      <w:r>
        <w:rPr/>
        <w:t>1,890</w:t>
        <w:tab/>
        <w:t>1,200</w:t>
        <w:tab/>
        <w:t>0</w:t>
        <w:tab/>
        <w:t>8</w:t>
        <w:tab/>
        <w:t>8</w:t>
        <w:tab/>
        <w:t>0</w:t>
        <w:tab/>
        <w:t>300</w:t>
        <w:tab/>
        <w:t>360</w:t>
        <w:tab/>
        <w:t>980</w:t>
        <w:tab/>
        <w:t>780</w:t>
      </w:r>
      <w:r>
        <w:rPr>
          <w:b w:val="0"/>
        </w:rPr>
      </w:r>
    </w:p>
    <w:p>
      <w:pPr>
        <w:pStyle w:val="Heading2"/>
        <w:tabs>
          <w:tab w:pos="1386" w:val="left" w:leader="none"/>
          <w:tab w:pos="2300" w:val="left" w:leader="none"/>
          <w:tab w:pos="3081" w:val="left" w:leader="none"/>
          <w:tab w:pos="4029" w:val="left" w:leader="none"/>
          <w:tab w:pos="4894" w:val="left" w:leader="none"/>
          <w:tab w:pos="5781" w:val="left" w:leader="none"/>
          <w:tab w:pos="6389" w:val="left" w:leader="none"/>
          <w:tab w:pos="7144" w:val="left" w:leader="none"/>
          <w:tab w:pos="8085" w:val="left" w:leader="none"/>
          <w:tab w:pos="9371" w:val="left" w:leader="none"/>
          <w:tab w:pos="10351" w:val="lef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</w:r>
      <w:r>
        <w:rPr>
          <w:w w:val="95"/>
        </w:rPr>
        <w:t>5,600</w:t>
        <w:tab/>
      </w:r>
      <w:r>
        <w:rPr/>
        <w:t>6,608</w:t>
        <w:tab/>
        <w:t>11,320</w:t>
        <w:tab/>
      </w:r>
      <w:r>
        <w:rPr>
          <w:w w:val="95"/>
        </w:rPr>
        <w:t>12,600</w:t>
        <w:tab/>
      </w:r>
      <w:r>
        <w:rPr>
          <w:spacing w:val="-1"/>
          <w:w w:val="95"/>
        </w:rPr>
        <w:t>1,081</w:t>
        <w:tab/>
      </w:r>
      <w:r>
        <w:rPr/>
        <w:t>635</w:t>
        <w:tab/>
      </w:r>
      <w:r>
        <w:rPr>
          <w:w w:val="95"/>
        </w:rPr>
        <w:t>1,315</w:t>
        <w:tab/>
        <w:t>1,067</w:t>
        <w:tab/>
      </w:r>
      <w:r>
        <w:rPr/>
        <w:t>900  </w:t>
      </w:r>
      <w:r>
        <w:rPr>
          <w:spacing w:val="31"/>
        </w:rPr>
        <w:t> </w:t>
      </w:r>
      <w:r>
        <w:rPr/>
        <w:t>1,098</w:t>
        <w:tab/>
      </w:r>
      <w:r>
        <w:rPr>
          <w:w w:val="95"/>
        </w:rPr>
        <w:t>2,300</w:t>
        <w:tab/>
      </w:r>
      <w:r>
        <w:rPr/>
        <w:t>2,850</w:t>
      </w:r>
      <w:r>
        <w:rPr>
          <w:b w:val="0"/>
        </w:rPr>
      </w:r>
    </w:p>
    <w:p>
      <w:pPr>
        <w:pStyle w:val="Heading2"/>
        <w:tabs>
          <w:tab w:pos="1386" w:val="left" w:leader="none"/>
          <w:tab w:pos="2299" w:val="left" w:leader="none"/>
          <w:tab w:pos="3192" w:val="left" w:leader="none"/>
          <w:tab w:pos="4140" w:val="left" w:leader="none"/>
          <w:tab w:pos="5284" w:val="left" w:leader="none"/>
          <w:tab w:pos="6004" w:val="left" w:leader="none"/>
          <w:tab w:pos="6556" w:val="left" w:leader="none"/>
          <w:tab w:pos="7310" w:val="left" w:leader="none"/>
          <w:tab w:pos="8084" w:val="left" w:leader="none"/>
          <w:tab w:pos="8784" w:val="left" w:leader="none"/>
          <w:tab w:pos="9369" w:val="left" w:leader="none"/>
          <w:tab w:pos="10350" w:val="lef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/>
        <w:t>Los</w:t>
      </w:r>
      <w:r>
        <w:rPr>
          <w:spacing w:val="-1"/>
        </w:rPr>
        <w:t> </w:t>
      </w:r>
      <w:r>
        <w:rPr/>
        <w:t>Cabos</w:t>
        <w:tab/>
      </w:r>
      <w:r>
        <w:rPr>
          <w:w w:val="95"/>
        </w:rPr>
        <w:t>2,600</w:t>
        <w:tab/>
      </w:r>
      <w:r>
        <w:rPr/>
        <w:t>3,172</w:t>
        <w:tab/>
        <w:t>5,800</w:t>
        <w:tab/>
      </w:r>
      <w:r>
        <w:rPr>
          <w:w w:val="95"/>
        </w:rPr>
        <w:t>5,400</w:t>
        <w:tab/>
      </w:r>
      <w:r>
        <w:rPr/>
        <w:t>0</w:t>
        <w:tab/>
        <w:t>5</w:t>
        <w:tab/>
        <w:t>715</w:t>
        <w:tab/>
        <w:t>300</w:t>
        <w:tab/>
        <w:t>420</w:t>
        <w:tab/>
        <w:t>500</w:t>
        <w:tab/>
      </w:r>
      <w:r>
        <w:rPr>
          <w:w w:val="95"/>
        </w:rPr>
        <w:t>1,730</w:t>
        <w:tab/>
      </w:r>
      <w:r>
        <w:rPr/>
        <w:t>1,500</w:t>
      </w:r>
      <w:r>
        <w:rPr>
          <w:b w:val="0"/>
        </w:rPr>
      </w:r>
    </w:p>
    <w:p>
      <w:pPr>
        <w:pStyle w:val="Heading2"/>
        <w:tabs>
          <w:tab w:pos="1385" w:val="left" w:leader="none"/>
          <w:tab w:pos="2298" w:val="left" w:leader="none"/>
          <w:tab w:pos="3191" w:val="left" w:leader="none"/>
          <w:tab w:pos="4139" w:val="left" w:leader="none"/>
          <w:tab w:pos="5283" w:val="left" w:leader="none"/>
          <w:tab w:pos="6003" w:val="left" w:leader="none"/>
          <w:tab w:pos="6778" w:val="left" w:leader="none"/>
          <w:tab w:pos="7310" w:val="left" w:leader="none"/>
          <w:tab w:pos="8083" w:val="left" w:leader="none"/>
          <w:tab w:pos="8784" w:val="left" w:leader="none"/>
          <w:tab w:pos="9536" w:val="left" w:leader="none"/>
          <w:tab w:pos="10850" w:val="right" w:leader="none"/>
        </w:tabs>
        <w:spacing w:line="240" w:lineRule="auto" w:before="10"/>
        <w:ind w:left="9" w:right="0"/>
        <w:jc w:val="center"/>
        <w:rPr>
          <w:b w:val="0"/>
          <w:bCs w:val="0"/>
        </w:rPr>
      </w:pPr>
      <w:r>
        <w:rPr/>
        <w:t>Loreto</w:t>
        <w:tab/>
      </w:r>
      <w:r>
        <w:rPr>
          <w:w w:val="95"/>
        </w:rPr>
        <w:t>1,500</w:t>
        <w:tab/>
      </w:r>
      <w:r>
        <w:rPr/>
        <w:t>1,815</w:t>
        <w:tab/>
        <w:t>2,321</w:t>
        <w:tab/>
      </w:r>
      <w:r>
        <w:rPr>
          <w:w w:val="95"/>
        </w:rPr>
        <w:t>2,013</w:t>
        <w:tab/>
      </w:r>
      <w:r>
        <w:rPr/>
        <w:t>0</w:t>
        <w:tab/>
        <w:t>2</w:t>
        <w:tab/>
        <w:t>2</w:t>
        <w:tab/>
        <w:t>200</w:t>
        <w:tab/>
        <w:t>270</w:t>
        <w:tab/>
        <w:t>318</w:t>
        <w:tab/>
        <w:t>930</w:t>
        <w:tab/>
        <w:t>830</w:t>
      </w:r>
      <w:r>
        <w:rPr>
          <w:b w:val="0"/>
        </w:rPr>
      </w:r>
    </w:p>
    <w:p>
      <w:pPr>
        <w:tabs>
          <w:tab w:pos="1276" w:val="left" w:leader="none"/>
          <w:tab w:pos="2189" w:val="left" w:leader="none"/>
          <w:tab w:pos="3081" w:val="left" w:leader="none"/>
          <w:tab w:pos="4029" w:val="left" w:leader="none"/>
          <w:tab w:pos="4894" w:val="left" w:leader="none"/>
          <w:tab w:pos="5781" w:val="left" w:leader="none"/>
          <w:tab w:pos="6389" w:val="left" w:leader="none"/>
          <w:tab w:pos="7144" w:val="left" w:leader="none"/>
          <w:tab w:pos="7918" w:val="left" w:leader="none"/>
          <w:tab w:pos="9371" w:val="left" w:leader="none"/>
          <w:tab w:pos="10352" w:val="left" w:leader="none"/>
        </w:tabs>
        <w:spacing w:before="10"/>
        <w:ind w:left="16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pacing w:val="-1"/>
          <w:w w:val="95"/>
          <w:sz w:val="20"/>
        </w:rPr>
        <w:t>11,555</w:t>
        <w:tab/>
        <w:t>13,913</w:t>
        <w:tab/>
        <w:t>23,711</w:t>
        <w:tab/>
        <w:t>23,233</w:t>
        <w:tab/>
        <w:t>1,336</w:t>
        <w:tab/>
        <w:t>968</w:t>
        <w:tab/>
        <w:t>2,358</w:t>
        <w:tab/>
        <w:t>4,067</w:t>
        <w:tab/>
      </w:r>
      <w:r>
        <w:rPr>
          <w:rFonts w:ascii="Arial"/>
          <w:b/>
          <w:color w:val="006699"/>
          <w:spacing w:val="-1"/>
          <w:sz w:val="20"/>
        </w:rPr>
        <w:t>2,330</w:t>
      </w:r>
      <w:r>
        <w:rPr>
          <w:rFonts w:ascii="Arial"/>
          <w:b/>
          <w:color w:val="006699"/>
          <w:sz w:val="20"/>
        </w:rPr>
        <w:t>  </w:t>
      </w:r>
      <w:r>
        <w:rPr>
          <w:rFonts w:ascii="Arial"/>
          <w:b/>
          <w:color w:val="006699"/>
          <w:spacing w:val="32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2,826</w:t>
        <w:tab/>
      </w:r>
      <w:r>
        <w:rPr>
          <w:rFonts w:ascii="Arial"/>
          <w:b/>
          <w:color w:val="006699"/>
          <w:spacing w:val="-1"/>
          <w:w w:val="95"/>
          <w:sz w:val="20"/>
        </w:rPr>
        <w:t>7,460</w:t>
        <w:tab/>
      </w:r>
      <w:r>
        <w:rPr>
          <w:rFonts w:ascii="Arial"/>
          <w:b/>
          <w:color w:val="006699"/>
          <w:spacing w:val="-1"/>
          <w:sz w:val="20"/>
        </w:rPr>
        <w:t>7,260</w:t>
      </w:r>
      <w:r>
        <w:rPr>
          <w:rFonts w:ascii="Arial"/>
          <w:sz w:val="20"/>
        </w:rPr>
      </w:r>
    </w:p>
    <w:p>
      <w:pPr>
        <w:spacing w:before="690"/>
        <w:ind w:left="72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40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34.65pt;height:96.05pt;mso-position-horizontal-relative:char;mso-position-vertical-relative:line" coordorigin="0,0" coordsize="4693,1921">
            <v:group style="position:absolute;left:1199;top:6;width:2;height:1910" coordorigin="1199,6" coordsize="2,1910">
              <v:shape style="position:absolute;left:1199;top:6;width:2;height:1910" coordorigin="1199,6" coordsize="0,1910" path="m1199,6l1199,1915e" filled="false" stroked="true" strokeweight=".580pt" strokecolor="#000000">
                <v:path arrowok="t"/>
              </v:shape>
            </v:group>
            <v:group style="position:absolute;left:1194;top:240;width:3494;height:2" coordorigin="1194,240" coordsize="3494,2">
              <v:shape style="position:absolute;left:1194;top:240;width:3494;height:2" coordorigin="1194,240" coordsize="3494,0" path="m1194,240l4687,240e" filled="false" stroked="true" strokeweight=".580pt" strokecolor="#000000">
                <v:path arrowok="t"/>
              </v:shape>
            </v:group>
            <v:group style="position:absolute;left:2072;top:245;width:2;height:1671" coordorigin="2072,245" coordsize="2,1671">
              <v:shape style="position:absolute;left:2072;top:245;width:2;height:1671" coordorigin="2072,245" coordsize="0,1671" path="m2072,245l2072,1915e" filled="false" stroked="true" strokeweight=".580pt" strokecolor="#000000">
                <v:path arrowok="t"/>
              </v:shape>
            </v:group>
            <v:group style="position:absolute;left:2989;top:245;width:2;height:1671" coordorigin="2989,245" coordsize="2,1671">
              <v:shape style="position:absolute;left:2989;top:245;width:2;height:1671" coordorigin="2989,245" coordsize="0,1671" path="m2989,245l2989,1915e" filled="false" stroked="true" strokeweight=".580pt" strokecolor="#000000">
                <v:path arrowok="t"/>
              </v:shape>
            </v:group>
            <v:group style="position:absolute;left:3942;top:245;width:2;height:1671" coordorigin="3942,245" coordsize="2,1671">
              <v:shape style="position:absolute;left:3942;top:245;width:2;height:1671" coordorigin="3942,245" coordsize="0,1671" path="m3942,245l3942,1915e" filled="false" stroked="true" strokeweight=".580pt" strokecolor="#000000">
                <v:path arrowok="t"/>
              </v:shape>
            </v:group>
            <v:group style="position:absolute;left:6;top:480;width:4682;height:2" coordorigin="6,480" coordsize="4682,2">
              <v:shape style="position:absolute;left:6;top:480;width:4682;height:2" coordorigin="6,480" coordsize="4682,0" path="m6,480l4687,480e" filled="false" stroked="true" strokeweight=".580pt" strokecolor="#000000">
                <v:path arrowok="t"/>
              </v:shape>
              <v:shape style="position:absolute;left:6;top:715;width:4685;height:10" type="#_x0000_t75" stroked="false">
                <v:imagedata r:id="rId93" o:title=""/>
              </v:shape>
              <v:shape style="position:absolute;left:6;top:955;width:4685;height:10" type="#_x0000_t75" stroked="false">
                <v:imagedata r:id="rId93" o:title=""/>
              </v:shape>
              <v:shape style="position:absolute;left:6;top:1195;width:4685;height:10" type="#_x0000_t75" stroked="false">
                <v:imagedata r:id="rId93" o:title=""/>
              </v:shape>
              <v:shape style="position:absolute;left:6;top:1435;width:4685;height:10" type="#_x0000_t75" stroked="false">
                <v:imagedata r:id="rId93" o:title=""/>
              </v:shape>
            </v:group>
            <v:group style="position:absolute;left:6;top:1680;width:4682;height:2" coordorigin="6,1680" coordsize="4682,2">
              <v:shape style="position:absolute;left:6;top:1680;width:4682;height:2" coordorigin="6,1680" coordsize="4682,0" path="m6,1680l4687,1680e" filled="false" stroked="true" strokeweight=".580pt" strokecolor="#000000">
                <v:path arrowok="t"/>
              </v:shape>
              <v:shape style="position:absolute;left:83;top:149;width:1024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00;top:29;width:289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Salud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reproductiva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(personas)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2;top:268;width:3213;height:1641" type="#_x0000_t202" filled="false" stroked="false">
                <v:textbox inset="0,0,0,0">
                  <w:txbxContent>
                    <w:p>
                      <w:pPr>
                        <w:tabs>
                          <w:tab w:pos="895" w:val="left" w:leader="none"/>
                          <w:tab w:pos="1828" w:val="left" w:leader="none"/>
                          <w:tab w:pos="2682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2" w:val="left" w:leader="none"/>
                          <w:tab w:pos="2123" w:val="left" w:leader="none"/>
                          <w:tab w:pos="2877" w:val="left" w:leader="none"/>
                        </w:tabs>
                        <w:spacing w:before="10"/>
                        <w:ind w:left="25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816</w:t>
                        <w:tab/>
                        <w:t>971</w:t>
                        <w:tab/>
                        <w:t>830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2" w:val="left" w:leader="none"/>
                          <w:tab w:pos="2123" w:val="left" w:leader="none"/>
                          <w:tab w:pos="2877" w:val="left" w:leader="none"/>
                        </w:tabs>
                        <w:spacing w:before="10"/>
                        <w:ind w:left="25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200</w:t>
                        <w:tab/>
                        <w:t>244</w:t>
                        <w:tab/>
                        <w:t>180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4" w:val="left" w:leader="none"/>
                          <w:tab w:pos="1956" w:val="left" w:leader="none"/>
                          <w:tab w:pos="2710" w:val="left" w:leader="none"/>
                        </w:tabs>
                        <w:spacing w:before="10"/>
                        <w:ind w:left="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3,813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3,915</w:t>
                        <w:tab/>
                        <w:t>2,600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4" w:val="left" w:leader="none"/>
                          <w:tab w:pos="1955" w:val="left" w:leader="none"/>
                          <w:tab w:pos="2709" w:val="left" w:leader="none"/>
                        </w:tabs>
                        <w:spacing w:before="10"/>
                        <w:ind w:left="8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2,053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2,722</w:t>
                        <w:tab/>
                        <w:t>1,900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1" w:val="left" w:leader="none"/>
                          <w:tab w:pos="2123" w:val="left" w:leader="none"/>
                          <w:tab w:pos="2876" w:val="left" w:leader="none"/>
                        </w:tabs>
                        <w:spacing w:before="10"/>
                        <w:ind w:left="2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500</w:t>
                        <w:tab/>
                        <w:t>610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720</w:t>
                        <w:tab/>
                        <w:t>825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6" w:val="left" w:leader="none"/>
                          <w:tab w:pos="1957" w:val="left" w:leader="none"/>
                          <w:tab w:pos="2711" w:val="left" w:leader="none"/>
                        </w:tabs>
                        <w:spacing w:line="226" w:lineRule="exact" w:before="10"/>
                        <w:ind w:left="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6,386</w:t>
                        <w:tab/>
                        <w:t>7,691</w:t>
                        <w:tab/>
                        <w:t>8,367</w:t>
                        <w:tab/>
                        <w:t>6,325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4088" w:right="3468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32"/>
        </w:rPr>
        <w:t> </w:t>
      </w:r>
      <w:r>
        <w:rPr/>
        <w:t>Sistema  </w:t>
      </w:r>
      <w:r>
        <w:rPr>
          <w:spacing w:val="34"/>
        </w:rPr>
        <w:t> </w:t>
      </w:r>
      <w:r>
        <w:rPr>
          <w:spacing w:val="-1"/>
        </w:rPr>
        <w:t>para</w:t>
      </w:r>
      <w:r>
        <w:rPr/>
        <w:t>  </w:t>
      </w:r>
      <w:r>
        <w:rPr>
          <w:spacing w:val="34"/>
        </w:rPr>
        <w:t> </w:t>
      </w:r>
      <w:r>
        <w:rPr/>
        <w:t>el  </w:t>
      </w:r>
      <w:r>
        <w:rPr>
          <w:spacing w:val="34"/>
        </w:rPr>
        <w:t> </w:t>
      </w:r>
      <w:r>
        <w:rPr>
          <w:spacing w:val="-1"/>
        </w:rPr>
        <w:t>Desarrollo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Integral</w:t>
      </w:r>
      <w:r>
        <w:rPr/>
        <w:t>  </w:t>
      </w:r>
      <w:r>
        <w:rPr>
          <w:spacing w:val="33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33"/>
        </w:rPr>
        <w:t> </w:t>
      </w:r>
      <w:r>
        <w:rPr/>
        <w:t>la  </w:t>
      </w:r>
      <w:r>
        <w:rPr>
          <w:spacing w:val="33"/>
        </w:rPr>
        <w:t> </w:t>
      </w:r>
      <w:r>
        <w:rPr>
          <w:spacing w:val="-1"/>
        </w:rPr>
        <w:t>Familia;</w:t>
      </w:r>
      <w:r>
        <w:rPr>
          <w:spacing w:val="53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Coordinados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Salud.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706" w:right="1539" w:hanging="2987"/>
        <w:jc w:val="left"/>
        <w:rPr>
          <w:b w:val="0"/>
          <w:bCs w:val="0"/>
        </w:rPr>
      </w:pPr>
      <w:r>
        <w:rPr/>
        <w:t>Personas</w:t>
      </w:r>
      <w:r>
        <w:rPr>
          <w:spacing w:val="-1"/>
        </w:rPr>
        <w:t> atendidas</w:t>
      </w:r>
      <w:r>
        <w:rPr/>
        <w:t> y</w:t>
      </w:r>
      <w:r>
        <w:rPr>
          <w:spacing w:val="-4"/>
        </w:rPr>
        <w:t> </w:t>
      </w:r>
      <w:r>
        <w:rPr/>
        <w:t>despensas</w:t>
      </w:r>
      <w:r>
        <w:rPr>
          <w:spacing w:val="-1"/>
        </w:rPr>
        <w:t> entregadas</w:t>
      </w:r>
      <w:r>
        <w:rPr/>
        <w:t> </w:t>
      </w:r>
      <w:r>
        <w:rPr>
          <w:spacing w:val="-1"/>
        </w:rPr>
        <w:t>en </w:t>
      </w:r>
      <w:r>
        <w:rPr/>
        <w:t>los</w:t>
      </w:r>
      <w:r>
        <w:rPr>
          <w:spacing w:val="54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Asistencia</w:t>
      </w:r>
      <w:r>
        <w:rPr/>
        <w:t> </w:t>
      </w:r>
      <w:r>
        <w:rPr>
          <w:spacing w:val="-1"/>
        </w:rPr>
        <w:t>Alimentaria</w:t>
      </w:r>
      <w:r>
        <w:rPr>
          <w:spacing w:val="55"/>
        </w:rPr>
        <w:t> </w:t>
      </w:r>
      <w:r>
        <w:rPr/>
        <w:t>del</w:t>
      </w:r>
      <w:r>
        <w:rPr>
          <w:spacing w:val="-1"/>
        </w:rPr>
        <w:t> DIF,</w:t>
      </w:r>
      <w:r>
        <w:rPr>
          <w:spacing w:val="25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2003-2004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53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6.130005pt;margin-top:-.989929pt;width:384.55pt;height:144.7pt;mso-position-horizontal-relative:page;mso-position-vertical-relative:paragraph;z-index:-1096000" coordorigin="4323,-20" coordsize="7691,2894">
            <v:group style="position:absolute;left:5768;top:-14;width:2;height:2883" coordorigin="5768,-14" coordsize="2,2883">
              <v:shape style="position:absolute;left:5768;top:-14;width:2;height:2883" coordorigin="5768,-14" coordsize="0,2883" path="m5768,-14l5768,2868e" filled="false" stroked="true" strokeweight=".580pt" strokecolor="#000000">
                <v:path arrowok="t"/>
              </v:shape>
            </v:group>
            <v:group style="position:absolute;left:5764;top:252;width:6244;height:2" coordorigin="5764,252" coordsize="6244,2">
              <v:shape style="position:absolute;left:5764;top:252;width:6244;height:2" coordorigin="5764,252" coordsize="6244,0" path="m5764,252l12007,252e" filled="false" stroked="true" strokeweight=".580pt" strokecolor="#000000">
                <v:path arrowok="t"/>
              </v:shape>
            </v:group>
            <v:group style="position:absolute;left:8022;top:257;width:2;height:2612" coordorigin="8022,257" coordsize="2,2612">
              <v:shape style="position:absolute;left:8022;top:257;width:2;height:2612" coordorigin="8022,257" coordsize="0,2612" path="m8022,257l8022,2868e" filled="false" stroked="true" strokeweight=".580pt" strokecolor="#000000">
                <v:path arrowok="t"/>
              </v:shape>
            </v:group>
            <v:group style="position:absolute;left:9635;top:257;width:2;height:2612" coordorigin="9635,257" coordsize="2,2612">
              <v:shape style="position:absolute;left:9635;top:257;width:2;height:2612" coordorigin="9635,257" coordsize="0,2612" path="m9635,257l9635,2868e" filled="false" stroked="true" strokeweight=".580pt" strokecolor="#000000">
                <v:path arrowok="t"/>
              </v:shape>
            </v:group>
            <v:group style="position:absolute;left:5764;top:1182;width:6244;height:2" coordorigin="5764,1182" coordsize="6244,2">
              <v:shape style="position:absolute;left:5764;top:1182;width:6244;height:2" coordorigin="5764,1182" coordsize="6244,0" path="m5764,1182l12007,1182e" filled="false" stroked="true" strokeweight=".580pt" strokecolor="#000000">
                <v:path arrowok="t"/>
              </v:shape>
            </v:group>
            <v:group style="position:absolute;left:6936;top:1187;width:2;height:1682" coordorigin="6936,1187" coordsize="2,1682">
              <v:shape style="position:absolute;left:6936;top:1187;width:2;height:1682" coordorigin="6936,1187" coordsize="0,1682" path="m6936,1187l6936,2868e" filled="false" stroked="true" strokeweight=".580pt" strokecolor="#000000">
                <v:path arrowok="t"/>
              </v:shape>
            </v:group>
            <v:group style="position:absolute;left:10855;top:1187;width:2;height:1682" coordorigin="10855,1187" coordsize="2,1682">
              <v:shape style="position:absolute;left:10855;top:1187;width:2;height:1682" coordorigin="10855,1187" coordsize="0,1682" path="m10855,1187l10855,2868e" filled="false" stroked="true" strokeweight=".580pt" strokecolor="#000000">
                <v:path arrowok="t"/>
              </v:shape>
            </v:group>
            <v:group style="position:absolute;left:4328;top:1422;width:7679;height:2" coordorigin="4328,1422" coordsize="7679,2">
              <v:shape style="position:absolute;left:4328;top:1422;width:7679;height:2" coordorigin="4328,1422" coordsize="7679,0" path="m4328,1422l12007,1422e" filled="false" stroked="true" strokeweight=".580pt" strokecolor="#000000">
                <v:path arrowok="t"/>
              </v:shape>
              <v:shape style="position:absolute;left:4328;top:1658;width:7679;height:10" type="#_x0000_t75" stroked="false">
                <v:imagedata r:id="rId94" o:title=""/>
              </v:shape>
              <v:shape style="position:absolute;left:4328;top:1898;width:7679;height:10" type="#_x0000_t75" stroked="false">
                <v:imagedata r:id="rId94" o:title=""/>
              </v:shape>
              <v:shape style="position:absolute;left:4328;top:2138;width:7679;height:10" type="#_x0000_t75" stroked="false">
                <v:imagedata r:id="rId94" o:title=""/>
              </v:shape>
              <v:shape style="position:absolute;left:4328;top:2378;width:7679;height:10" type="#_x0000_t75" stroked="false">
                <v:imagedata r:id="rId94" o:title=""/>
              </v:shape>
            </v:group>
            <v:group style="position:absolute;left:4328;top:2622;width:7679;height:2" coordorigin="4328,2622" coordsize="7679,2">
              <v:shape style="position:absolute;left:4328;top:2622;width:7679;height:2" coordorigin="4328,2622" coordsize="7679,0" path="m4328,2622l12007,2622e" filled="false" stroked="true" strokeweight=".580pt" strokecolor="#000000">
                <v:path arrowok="t"/>
              </v:shape>
            </v:group>
            <v:group style="position:absolute;left:4328;top:2864;width:7679;height:2" coordorigin="4328,2864" coordsize="7679,2">
              <v:shape style="position:absolute;left:4328;top:2864;width:7679;height:2" coordorigin="4328,2864" coordsize="7679,0" path="m4328,2864l12007,2864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sz w:val="20"/>
        </w:rPr>
        <w:t>Programas</w:t>
      </w:r>
      <w:r>
        <w:rPr>
          <w:rFonts w:ascii="Arial"/>
          <w:b/>
          <w:color w:val="006699"/>
          <w:spacing w:val="54"/>
          <w:sz w:val="20"/>
        </w:rPr>
        <w:t> </w:t>
      </w:r>
      <w:r>
        <w:rPr>
          <w:rFonts w:ascii="Arial"/>
          <w:b/>
          <w:color w:val="006699"/>
          <w:sz w:val="20"/>
        </w:rPr>
        <w:t>de</w:t>
      </w:r>
      <w:r>
        <w:rPr>
          <w:rFonts w:ascii="Arial"/>
          <w:b/>
          <w:color w:val="006699"/>
          <w:spacing w:val="-1"/>
          <w:sz w:val="20"/>
        </w:rPr>
        <w:t> Asistencia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Alimentaria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24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before="141"/>
        <w:ind w:left="752" w:right="0" w:firstLine="123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z w:val="20"/>
        </w:rPr>
        <w:t>A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20"/>
        </w:rPr>
        <w:t>Sujetos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Vulnerables</w:t>
      </w:r>
      <w:r>
        <w:rPr>
          <w:rFonts w:ascii="Arial"/>
          <w:b/>
          <w:color w:val="006699"/>
          <w:spacing w:val="20"/>
          <w:sz w:val="20"/>
        </w:rPr>
        <w:t> </w:t>
      </w:r>
      <w:r>
        <w:rPr>
          <w:rFonts w:ascii="Arial"/>
          <w:b/>
          <w:color w:val="006699"/>
          <w:sz w:val="20"/>
        </w:rPr>
        <w:t>(despensas)</w:t>
      </w:r>
      <w:r>
        <w:rPr>
          <w:rFonts w:ascii="Arial"/>
          <w:sz w:val="20"/>
        </w:rPr>
      </w:r>
    </w:p>
    <w:p>
      <w:pPr>
        <w:spacing w:line="230" w:lineRule="exact" w:before="144"/>
        <w:ind w:left="66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b/>
          <w:color w:val="006699"/>
          <w:sz w:val="20"/>
        </w:rPr>
        <w:t>A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20"/>
        </w:rPr>
        <w:t>Familias</w:t>
      </w:r>
      <w:r>
        <w:rPr>
          <w:rFonts w:ascii="Arial"/>
          <w:b/>
          <w:color w:val="006699"/>
          <w:spacing w:val="-1"/>
          <w:sz w:val="20"/>
        </w:rPr>
        <w:t> en</w:t>
      </w:r>
      <w:r>
        <w:rPr>
          <w:rFonts w:ascii="Arial"/>
          <w:b/>
          <w:color w:val="006699"/>
          <w:spacing w:val="1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Desamparo</w:t>
      </w:r>
      <w:r>
        <w:rPr>
          <w:rFonts w:ascii="Arial"/>
          <w:b/>
          <w:color w:val="006699"/>
          <w:spacing w:val="20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(despensas)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spacing w:before="25"/>
        <w:ind w:left="321" w:right="2762" w:hanging="4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Programa </w:t>
      </w:r>
      <w:r>
        <w:rPr>
          <w:rFonts w:ascii="Arial"/>
          <w:b/>
          <w:color w:val="006699"/>
          <w:sz w:val="20"/>
        </w:rPr>
        <w:t>de</w:t>
      </w:r>
      <w:r>
        <w:rPr>
          <w:rFonts w:ascii="Arial"/>
          <w:b/>
          <w:color w:val="006699"/>
          <w:spacing w:val="23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Desarrollo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Familiar </w:t>
      </w:r>
      <w:r>
        <w:rPr>
          <w:rFonts w:ascii="Arial"/>
          <w:b/>
          <w:color w:val="006699"/>
          <w:sz w:val="20"/>
        </w:rPr>
        <w:t>y</w:t>
      </w:r>
      <w:r>
        <w:rPr>
          <w:rFonts w:ascii="Arial"/>
          <w:sz w:val="20"/>
        </w:rPr>
      </w:r>
    </w:p>
    <w:p>
      <w:pPr>
        <w:spacing w:line="230" w:lineRule="exact" w:before="4"/>
        <w:ind w:left="720" w:right="316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06699"/>
          <w:spacing w:val="-1"/>
          <w:sz w:val="20"/>
        </w:rPr>
        <w:t>Comunitario</w:t>
      </w:r>
      <w:r>
        <w:rPr>
          <w:rFonts w:ascii="Arial"/>
          <w:b/>
          <w:color w:val="006699"/>
          <w:spacing w:val="20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(personas)</w:t>
      </w:r>
      <w:r>
        <w:rPr>
          <w:rFonts w:ascii="Arial"/>
          <w:b/>
          <w:color w:val="006699"/>
          <w:spacing w:val="-1"/>
          <w:position w:val="10"/>
          <w:sz w:val="13"/>
        </w:rPr>
        <w:t>2/</w:t>
      </w:r>
      <w:r>
        <w:rPr>
          <w:rFonts w:ascii="Arial"/>
          <w:sz w:val="13"/>
        </w:rPr>
      </w:r>
    </w:p>
    <w:p>
      <w:pPr>
        <w:spacing w:after="0" w:line="230" w:lineRule="exact"/>
        <w:jc w:val="center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340" w:bottom="280" w:left="1760" w:right="1260"/>
          <w:cols w:num="4" w:equalWidth="0">
            <w:col w:w="3758" w:space="40"/>
            <w:col w:w="1924" w:space="40"/>
            <w:col w:w="1954" w:space="40"/>
            <w:col w:w="5064"/>
          </w:cols>
        </w:sectPr>
      </w:pPr>
    </w:p>
    <w:p>
      <w:pPr>
        <w:tabs>
          <w:tab w:pos="5496" w:val="left" w:leader="none"/>
          <w:tab w:pos="6845" w:val="left" w:leader="none"/>
          <w:tab w:pos="8261" w:val="left" w:leader="none"/>
          <w:tab w:pos="9451" w:val="left" w:leader="none"/>
        </w:tabs>
        <w:spacing w:before="6"/>
        <w:ind w:left="43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2003</w:t>
        <w:tab/>
      </w:r>
      <w:r>
        <w:rPr>
          <w:rFonts w:ascii="Arial"/>
          <w:b/>
          <w:color w:val="006699"/>
          <w:sz w:val="20"/>
        </w:rPr>
        <w:t>2004</w:t>
        <w:tab/>
        <w:t>2003</w:t>
        <w:tab/>
        <w:t>2003</w:t>
        <w:tab/>
        <w:t>2004</w:t>
      </w:r>
      <w:r>
        <w:rPr>
          <w:rFonts w:ascii="Arial"/>
          <w:sz w:val="20"/>
        </w:rPr>
      </w:r>
    </w:p>
    <w:p>
      <w:pPr>
        <w:pStyle w:val="Heading2"/>
        <w:tabs>
          <w:tab w:pos="4476" w:val="left" w:leader="none"/>
          <w:tab w:pos="5579" w:val="left" w:leader="none"/>
          <w:tab w:pos="7111" w:val="left" w:leader="none"/>
          <w:tab w:pos="8523" w:val="left" w:leader="none"/>
          <w:tab w:pos="10171" w:val="right" w:leader="none"/>
        </w:tabs>
        <w:spacing w:line="240" w:lineRule="auto" w:before="10"/>
        <w:ind w:left="2645" w:right="0"/>
        <w:jc w:val="left"/>
        <w:rPr>
          <w:b w:val="0"/>
          <w:bCs w:val="0"/>
        </w:rPr>
      </w:pPr>
      <w:r>
        <w:rPr>
          <w:spacing w:val="-1"/>
        </w:rPr>
        <w:t>Comondú</w:t>
        <w:tab/>
      </w:r>
      <w:r>
        <w:rPr/>
        <w:t>43,212</w:t>
        <w:tab/>
      </w:r>
      <w:r>
        <w:rPr>
          <w:spacing w:val="-1"/>
          <w:w w:val="95"/>
        </w:rPr>
        <w:t>22,380</w:t>
        <w:tab/>
        <w:t>31,692</w:t>
        <w:tab/>
      </w:r>
      <w:r>
        <w:rPr/>
        <w:t>3,255</w:t>
        <w:tab/>
        <w:t>778</w:t>
      </w:r>
      <w:r>
        <w:rPr>
          <w:b w:val="0"/>
        </w:rPr>
      </w:r>
    </w:p>
    <w:p>
      <w:pPr>
        <w:pStyle w:val="Heading2"/>
        <w:tabs>
          <w:tab w:pos="4476" w:val="left" w:leader="none"/>
          <w:tab w:pos="5579" w:val="left" w:leader="none"/>
          <w:tab w:pos="7111" w:val="left" w:leader="none"/>
          <w:tab w:pos="8523" w:val="left" w:leader="none"/>
          <w:tab w:pos="10171" w:val="right" w:leader="none"/>
        </w:tabs>
        <w:spacing w:line="240" w:lineRule="auto" w:before="10"/>
        <w:ind w:left="2645" w:right="0"/>
        <w:jc w:val="left"/>
        <w:rPr>
          <w:b w:val="0"/>
          <w:bCs w:val="0"/>
        </w:rPr>
      </w:pPr>
      <w:r>
        <w:rPr/>
        <w:t>Mulegé</w:t>
        <w:tab/>
      </w:r>
      <w:r>
        <w:rPr>
          <w:spacing w:val="-1"/>
          <w:w w:val="95"/>
        </w:rPr>
        <w:t>33,396</w:t>
        <w:tab/>
        <w:t>14,100</w:t>
        <w:tab/>
      </w:r>
      <w:r>
        <w:rPr/>
        <w:t>19,176</w:t>
        <w:tab/>
        <w:t>1,960</w:t>
        <w:tab/>
        <w:t>524</w:t>
      </w:r>
      <w:r>
        <w:rPr>
          <w:b w:val="0"/>
        </w:rPr>
      </w:r>
    </w:p>
    <w:p>
      <w:pPr>
        <w:pStyle w:val="Heading2"/>
        <w:tabs>
          <w:tab w:pos="4476" w:val="left" w:leader="none"/>
          <w:tab w:pos="5579" w:val="left" w:leader="none"/>
          <w:tab w:pos="7111" w:val="left" w:leader="none"/>
          <w:tab w:pos="8523" w:val="left" w:leader="none"/>
          <w:tab w:pos="9670" w:val="left" w:leader="none"/>
        </w:tabs>
        <w:spacing w:line="240" w:lineRule="auto" w:before="10"/>
        <w:ind w:left="2645" w:right="0"/>
        <w:jc w:val="left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  <w:t>67,470</w:t>
        <w:tab/>
        <w:t>58,021</w:t>
        <w:tab/>
        <w:t>87,540</w:t>
        <w:tab/>
      </w:r>
      <w:r>
        <w:rPr>
          <w:w w:val="95"/>
        </w:rPr>
        <w:t>6,655</w:t>
        <w:tab/>
      </w:r>
      <w:r>
        <w:rPr/>
        <w:t>1,991</w:t>
      </w:r>
      <w:r>
        <w:rPr>
          <w:b w:val="0"/>
        </w:rPr>
      </w:r>
    </w:p>
    <w:p>
      <w:pPr>
        <w:pStyle w:val="Heading2"/>
        <w:tabs>
          <w:tab w:pos="4475" w:val="left" w:leader="none"/>
          <w:tab w:pos="5578" w:val="left" w:leader="none"/>
          <w:tab w:pos="7111" w:val="left" w:leader="none"/>
          <w:tab w:pos="8523" w:val="left" w:leader="none"/>
          <w:tab w:pos="10170" w:val="right" w:leader="none"/>
        </w:tabs>
        <w:spacing w:line="240" w:lineRule="auto" w:before="10"/>
        <w:ind w:left="2645" w:right="0"/>
        <w:jc w:val="left"/>
        <w:rPr>
          <w:b w:val="0"/>
          <w:bCs w:val="0"/>
        </w:rPr>
      </w:pPr>
      <w:r>
        <w:rPr/>
        <w:t>Los</w:t>
      </w:r>
      <w:r>
        <w:rPr>
          <w:spacing w:val="-1"/>
        </w:rPr>
        <w:t> </w:t>
      </w:r>
      <w:r>
        <w:rPr/>
        <w:t>Cabos</w:t>
        <w:tab/>
        <w:t>43,632</w:t>
        <w:tab/>
        <w:t>16,056</w:t>
        <w:tab/>
        <w:t>36,612</w:t>
        <w:tab/>
        <w:t>2,485</w:t>
        <w:tab/>
        <w:t>617</w:t>
      </w:r>
      <w:r>
        <w:rPr>
          <w:b w:val="0"/>
        </w:rPr>
      </w:r>
    </w:p>
    <w:p>
      <w:pPr>
        <w:pStyle w:val="Heading2"/>
        <w:tabs>
          <w:tab w:pos="4476" w:val="left" w:leader="none"/>
          <w:tab w:pos="5690" w:val="left" w:leader="none"/>
          <w:tab w:pos="7223" w:val="left" w:leader="none"/>
          <w:tab w:pos="8524" w:val="left" w:leader="none"/>
          <w:tab w:pos="10171" w:val="right" w:leader="none"/>
        </w:tabs>
        <w:spacing w:line="240" w:lineRule="auto" w:before="10"/>
        <w:ind w:left="2645" w:right="0"/>
        <w:jc w:val="left"/>
        <w:rPr>
          <w:b w:val="0"/>
          <w:bCs w:val="0"/>
        </w:rPr>
      </w:pPr>
      <w:r>
        <w:rPr/>
        <w:t>Loreto</w:t>
        <w:tab/>
        <w:t>10,746</w:t>
        <w:tab/>
        <w:t>5,556</w:t>
        <w:tab/>
        <w:t>8,178</w:t>
        <w:tab/>
        <w:t>1,460</w:t>
        <w:tab/>
        <w:t>185</w:t>
      </w:r>
      <w:r>
        <w:rPr>
          <w:b w:val="0"/>
        </w:rPr>
      </w:r>
    </w:p>
    <w:p>
      <w:pPr>
        <w:tabs>
          <w:tab w:pos="4364" w:val="left" w:leader="none"/>
          <w:tab w:pos="5451" w:val="left" w:leader="none"/>
          <w:tab w:pos="6999" w:val="left" w:leader="none"/>
          <w:tab w:pos="8412" w:val="left" w:leader="none"/>
          <w:tab w:pos="9669" w:val="left" w:leader="none"/>
        </w:tabs>
        <w:spacing w:before="10"/>
        <w:ind w:left="29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z w:val="20"/>
        </w:rPr>
        <w:t>198,456</w:t>
        <w:tab/>
        <w:t>116,113</w:t>
        <w:tab/>
        <w:t>183,198</w:t>
        <w:tab/>
      </w:r>
      <w:r>
        <w:rPr>
          <w:rFonts w:ascii="Arial"/>
          <w:b/>
          <w:color w:val="006699"/>
          <w:w w:val="95"/>
          <w:sz w:val="20"/>
        </w:rPr>
        <w:t>15,815</w:t>
        <w:tab/>
      </w:r>
      <w:r>
        <w:rPr>
          <w:rFonts w:ascii="Arial"/>
          <w:b/>
          <w:color w:val="006699"/>
          <w:spacing w:val="-1"/>
          <w:sz w:val="20"/>
        </w:rPr>
        <w:t>4,095</w:t>
      </w:r>
      <w:r>
        <w:rPr>
          <w:rFonts w:ascii="Arial"/>
          <w:sz w:val="20"/>
        </w:rPr>
      </w:r>
    </w:p>
    <w:p>
      <w:pPr>
        <w:pStyle w:val="BodyText"/>
        <w:spacing w:line="240" w:lineRule="auto" w:before="11"/>
        <w:ind w:left="2520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Sistema para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Integral</w:t>
      </w:r>
      <w:r>
        <w:rPr/>
        <w:t> de la Familia;</w:t>
      </w:r>
      <w:r>
        <w:rPr>
          <w:spacing w:val="-1"/>
        </w:rPr>
        <w:t> Subdirección</w:t>
      </w:r>
      <w:r>
        <w:rPr/>
        <w:t> </w:t>
      </w:r>
      <w:r>
        <w:rPr>
          <w:spacing w:val="-1"/>
        </w:rPr>
        <w:t>Operativa.</w:t>
      </w:r>
      <w:r>
        <w:rPr>
          <w:b w:val="0"/>
        </w:rPr>
      </w:r>
    </w:p>
    <w:p>
      <w:pPr>
        <w:pStyle w:val="BodyText"/>
        <w:spacing w:line="240" w:lineRule="auto"/>
        <w:ind w:left="2520" w:right="3765"/>
        <w:jc w:val="left"/>
        <w:rPr>
          <w:b w:val="0"/>
          <w:bCs w:val="0"/>
        </w:rPr>
      </w:pPr>
      <w:r>
        <w:rPr>
          <w:spacing w:val="-1"/>
        </w:rPr>
        <w:t>Estos</w:t>
      </w:r>
      <w:r>
        <w:rPr/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corresponden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los</w:t>
      </w:r>
      <w:r>
        <w:rPr/>
        <w:t> que hasta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2002</w:t>
      </w:r>
      <w:r>
        <w:rPr/>
        <w:t> fueron;</w:t>
      </w:r>
      <w:r>
        <w:rPr>
          <w:spacing w:val="-1"/>
        </w:rPr>
        <w:t> </w:t>
      </w:r>
      <w:r>
        <w:rPr>
          <w:spacing w:val="-2"/>
        </w:rPr>
        <w:t>PRA,</w:t>
      </w:r>
      <w:r>
        <w:rPr>
          <w:spacing w:val="1"/>
        </w:rPr>
        <w:t> </w:t>
      </w:r>
      <w:r>
        <w:rPr>
          <w:spacing w:val="-2"/>
        </w:rPr>
        <w:t>PASAF,</w:t>
      </w:r>
      <w:r>
        <w:rPr/>
        <w:t> </w:t>
      </w:r>
      <w:r>
        <w:rPr>
          <w:spacing w:val="-1"/>
        </w:rPr>
        <w:t>COPUSI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Movil.</w:t>
      </w:r>
      <w:r>
        <w:rPr>
          <w:spacing w:val="35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le </w:t>
      </w:r>
      <w:r>
        <w:rPr>
          <w:spacing w:val="-1"/>
        </w:rPr>
        <w:t>asignó</w:t>
      </w:r>
      <w:r>
        <w:rPr/>
        <w:t> </w:t>
      </w:r>
      <w:r>
        <w:rPr>
          <w:spacing w:val="-1"/>
        </w:rPr>
        <w:t>presupuesto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pStyle w:val="BodyText"/>
        <w:spacing w:line="240" w:lineRule="auto"/>
        <w:ind w:left="2520" w:right="2095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La dependencia </w:t>
      </w:r>
      <w:r>
        <w:rPr>
          <w:spacing w:val="-1"/>
        </w:rPr>
        <w:t>realizó</w:t>
      </w:r>
      <w:r>
        <w:rPr/>
        <w:t> una </w:t>
      </w:r>
      <w:r>
        <w:rPr>
          <w:spacing w:val="-1"/>
        </w:rPr>
        <w:t>corrección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nombre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>
          <w:spacing w:val="-2"/>
        </w:rPr>
        <w:t> </w:t>
      </w:r>
      <w:r>
        <w:rPr/>
        <w:t>programa </w:t>
      </w:r>
      <w:r>
        <w:rPr>
          <w:spacing w:val="-1"/>
        </w:rPr>
        <w:t>anteriormente</w:t>
      </w:r>
      <w:r>
        <w:rPr>
          <w:spacing w:val="1"/>
        </w:rPr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denominado: “Red</w:t>
      </w:r>
      <w:r>
        <w:rPr/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Social”.</w:t>
      </w:r>
      <w:r>
        <w:rPr>
          <w:b w:val="0"/>
          <w:bCs w:val="0"/>
        </w:rPr>
      </w:r>
    </w:p>
    <w:p>
      <w:pPr>
        <w:pStyle w:val="BodyText"/>
        <w:spacing w:line="240" w:lineRule="auto"/>
        <w:ind w:left="2520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252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2003.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2419" w:right="2662"/>
        <w:jc w:val="center"/>
        <w:rPr>
          <w:b w:val="0"/>
          <w:bCs w:val="0"/>
        </w:rPr>
      </w:pPr>
      <w:r>
        <w:rPr/>
        <w:t>Paquetes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Raciones</w:t>
      </w:r>
      <w:r>
        <w:rPr/>
        <w:t> </w:t>
      </w:r>
      <w:r>
        <w:rPr>
          <w:spacing w:val="-1"/>
        </w:rPr>
        <w:t>alimenticias</w:t>
      </w:r>
      <w:r>
        <w:rPr/>
        <w:t> </w:t>
      </w:r>
      <w:r>
        <w:rPr>
          <w:spacing w:val="-1"/>
        </w:rPr>
        <w:t>entregadas</w:t>
      </w:r>
      <w:r>
        <w:rPr/>
        <w:t> a</w:t>
      </w:r>
      <w:r>
        <w:rPr>
          <w:spacing w:val="-1"/>
        </w:rPr>
        <w:t> menores mediante</w:t>
      </w:r>
      <w:r>
        <w:rPr/>
        <w:t> los</w:t>
      </w:r>
      <w:r>
        <w:rPr>
          <w:spacing w:val="-1"/>
        </w:rPr>
        <w:t> </w:t>
      </w:r>
      <w:r>
        <w:rPr/>
        <w:t>programas</w:t>
      </w:r>
      <w:r>
        <w:rPr>
          <w:spacing w:val="26"/>
        </w:rPr>
        <w:t> </w:t>
      </w:r>
      <w:r>
        <w:rPr>
          <w:spacing w:val="-1"/>
        </w:rPr>
        <w:t>Atención </w:t>
      </w:r>
      <w:r>
        <w:rPr/>
        <w:t>a</w:t>
      </w:r>
      <w:r>
        <w:rPr>
          <w:spacing w:val="-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Años en </w:t>
      </w:r>
      <w:r>
        <w:rPr/>
        <w:t>Riesgo</w:t>
      </w:r>
      <w:r>
        <w:rPr>
          <w:sz w:val="12"/>
        </w:rPr>
        <w:t>1/</w:t>
      </w:r>
      <w:r>
        <w:rPr>
          <w:spacing w:val="21"/>
          <w:sz w:val="1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Desayunos Escolares </w:t>
      </w:r>
      <w:r>
        <w:rPr/>
        <w:t>del</w:t>
      </w:r>
      <w:r>
        <w:rPr>
          <w:spacing w:val="-1"/>
        </w:rPr>
        <w:t> DIF,</w:t>
      </w:r>
      <w:r>
        <w:rPr>
          <w:b w:val="0"/>
        </w:rPr>
      </w:r>
    </w:p>
    <w:p>
      <w:pPr>
        <w:spacing w:before="0"/>
        <w:ind w:left="2570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por</w:t>
      </w:r>
      <w:r>
        <w:rPr>
          <w:rFonts w:ascii="Arial"/>
          <w:b/>
          <w:spacing w:val="-1"/>
          <w:sz w:val="20"/>
        </w:rPr>
        <w:t> municipio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B.C.Sur,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2003-2004.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line="230" w:lineRule="exact" w:before="78"/>
        <w:ind w:left="1365" w:right="0" w:hanging="959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 w:hAnsi="Arial"/>
          <w:b/>
          <w:color w:val="006699"/>
          <w:sz w:val="20"/>
        </w:rPr>
        <w:t>Atención a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Menores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5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Años</w:t>
      </w:r>
      <w:r>
        <w:rPr>
          <w:rFonts w:ascii="Arial" w:hAnsi="Arial"/>
          <w:b/>
          <w:color w:val="006699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en</w:t>
      </w:r>
      <w:r>
        <w:rPr>
          <w:rFonts w:ascii="Arial" w:hAnsi="Arial"/>
          <w:b/>
          <w:color w:val="006699"/>
          <w:spacing w:val="-3"/>
          <w:sz w:val="20"/>
        </w:rPr>
        <w:t> </w:t>
      </w:r>
      <w:r>
        <w:rPr>
          <w:rFonts w:ascii="Arial" w:hAnsi="Arial"/>
          <w:b/>
          <w:color w:val="006699"/>
          <w:spacing w:val="-1"/>
          <w:sz w:val="20"/>
        </w:rPr>
        <w:t>riesgo</w:t>
      </w:r>
      <w:r>
        <w:rPr>
          <w:rFonts w:ascii="Arial" w:hAnsi="Arial"/>
          <w:b/>
          <w:color w:val="006699"/>
          <w:spacing w:val="-1"/>
          <w:position w:val="10"/>
          <w:sz w:val="13"/>
        </w:rPr>
        <w:t>1/</w:t>
      </w:r>
      <w:r>
        <w:rPr>
          <w:rFonts w:ascii="Arial" w:hAnsi="Arial"/>
          <w:sz w:val="13"/>
        </w:rPr>
      </w:r>
    </w:p>
    <w:p>
      <w:pPr>
        <w:spacing w:before="74"/>
        <w:ind w:left="7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Desayunos </w:t>
      </w:r>
      <w:r>
        <w:rPr>
          <w:rFonts w:ascii="Arial"/>
          <w:b/>
          <w:color w:val="006699"/>
          <w:sz w:val="20"/>
        </w:rPr>
        <w:t>Escolares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3" w:equalWidth="0">
            <w:col w:w="3608" w:space="40"/>
            <w:col w:w="3323" w:space="40"/>
            <w:col w:w="5809"/>
          </w:cols>
        </w:sectPr>
      </w:pPr>
    </w:p>
    <w:p>
      <w:pPr>
        <w:tabs>
          <w:tab w:pos="5358" w:val="left" w:leader="none"/>
          <w:tab w:pos="5635" w:val="left" w:leader="none"/>
          <w:tab w:pos="6347" w:val="left" w:leader="none"/>
          <w:tab w:pos="7194" w:val="left" w:leader="none"/>
          <w:tab w:pos="7417" w:val="left" w:leader="none"/>
          <w:tab w:pos="8558" w:val="left" w:leader="none"/>
          <w:tab w:pos="8911" w:val="left" w:leader="none"/>
          <w:tab w:pos="9704" w:val="left" w:leader="none"/>
        </w:tabs>
        <w:spacing w:line="250" w:lineRule="auto" w:before="5"/>
        <w:ind w:left="4301" w:right="2668" w:hanging="22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z w:val="20"/>
        </w:rPr>
        <w:t>Paquetes</w:t>
        <w:tab/>
        <w:tab/>
        <w:t>Raciones</w:t>
        <w:tab/>
        <w:t>Paquetes</w:t>
        <w:tab/>
        <w:tab/>
        <w:t>Raciones </w:t>
      </w:r>
      <w:r>
        <w:rPr>
          <w:rFonts w:ascii="Arial"/>
          <w:b/>
          <w:color w:val="006699"/>
          <w:w w:val="95"/>
          <w:sz w:val="20"/>
        </w:rPr>
        <w:t>2003</w:t>
        <w:tab/>
      </w:r>
      <w:r>
        <w:rPr>
          <w:rFonts w:ascii="Arial"/>
          <w:b/>
          <w:color w:val="006699"/>
          <w:sz w:val="20"/>
        </w:rPr>
        <w:t>2003</w:t>
        <w:tab/>
        <w:t>2004</w:t>
        <w:tab/>
        <w:tab/>
        <w:t>2003</w:t>
        <w:tab/>
        <w:t>2003</w:t>
        <w:tab/>
        <w:t>2004</w:t>
      </w:r>
      <w:r>
        <w:rPr>
          <w:rFonts w:ascii="Arial"/>
          <w:sz w:val="20"/>
        </w:rPr>
      </w:r>
    </w:p>
    <w:tbl>
      <w:tblPr>
        <w:tblW w:w="0" w:type="auto"/>
        <w:jc w:val="left"/>
        <w:tblInd w:w="23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141"/>
        <w:gridCol w:w="976"/>
        <w:gridCol w:w="1001"/>
        <w:gridCol w:w="1141"/>
        <w:gridCol w:w="1140"/>
        <w:gridCol w:w="1144"/>
      </w:tblGrid>
      <w:tr>
        <w:trPr>
          <w:trHeight w:val="243" w:hRule="exact"/>
        </w:trPr>
        <w:tc>
          <w:tcPr>
            <w:tcW w:w="16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26,512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757,600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156,168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107,800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29,288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811,200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299,336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59,466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1,550,000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747,474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65,800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16,756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32,738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976,800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304,794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63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18,306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13,384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350,400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200,010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63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18,424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700,000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71,962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161,388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4,446,000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1,707,782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0" w:lineRule="exact"/>
        <w:ind w:left="2328" w:right="0"/>
        <w:jc w:val="left"/>
        <w:rPr>
          <w:b w:val="0"/>
          <w:bCs w:val="0"/>
        </w:rPr>
      </w:pPr>
      <w:r>
        <w:rPr/>
        <w:pict>
          <v:group style="position:absolute;margin-left:204pt;margin-top:-119.711105pt;width:409.1pt;height:119.6pt;mso-position-horizontal-relative:page;mso-position-vertical-relative:paragraph;z-index:-1095976" coordorigin="4080,-2394" coordsize="8182,2392">
            <v:group style="position:absolute;left:5713;top:-2388;width:2;height:2380" coordorigin="5713,-2388" coordsize="2,2380">
              <v:shape style="position:absolute;left:5713;top:-2388;width:2;height:2380" coordorigin="5713,-2388" coordsize="0,2380" path="m5713,-2388l5713,-9e" filled="false" stroked="true" strokeweight=".580pt" strokecolor="#000000">
                <v:path arrowok="t"/>
              </v:shape>
            </v:group>
            <v:group style="position:absolute;left:8831;top:-2388;width:2;height:2380" coordorigin="8831,-2388" coordsize="2,2380">
              <v:shape style="position:absolute;left:8831;top:-2388;width:2;height:2380" coordorigin="8831,-2388" coordsize="0,2380" path="m8831,-2388l8831,-9e" filled="false" stroked="true" strokeweight=".580pt" strokecolor="#000000">
                <v:path arrowok="t"/>
              </v:shape>
            </v:group>
            <v:group style="position:absolute;left:5708;top:-1924;width:6548;height:2" coordorigin="5708,-1924" coordsize="6548,2">
              <v:shape style="position:absolute;left:5708;top:-1924;width:6548;height:2" coordorigin="5708,-1924" coordsize="6548,0" path="m5708,-1924l12256,-1924e" filled="false" stroked="true" strokeweight=".580pt" strokecolor="#000000">
                <v:path arrowok="t"/>
              </v:shape>
            </v:group>
            <v:group style="position:absolute;left:6854;top:-1919;width:2;height:1911" coordorigin="6854,-1919" coordsize="2,1911">
              <v:shape style="position:absolute;left:6854;top:-1919;width:2;height:1911" coordorigin="6854,-1919" coordsize="0,1911" path="m6854,-1919l6854,-9e" filled="false" stroked="true" strokeweight=".580pt" strokecolor="#000000">
                <v:path arrowok="t"/>
              </v:shape>
            </v:group>
            <v:group style="position:absolute;left:9972;top:-1919;width:2;height:1911" coordorigin="9972,-1919" coordsize="2,1911">
              <v:shape style="position:absolute;left:9972;top:-1919;width:2;height:1911" coordorigin="9972,-1919" coordsize="0,1911" path="m9972,-1919l9972,-9e" filled="false" stroked="true" strokeweight=".580pt" strokecolor="#000000">
                <v:path arrowok="t"/>
              </v:shape>
            </v:group>
            <v:group style="position:absolute;left:5708;top:-1684;width:6548;height:2" coordorigin="5708,-1684" coordsize="6548,2">
              <v:shape style="position:absolute;left:5708;top:-1684;width:6548;height:2" coordorigin="5708,-1684" coordsize="6548,0" path="m5708,-1684l12256,-1684e" filled="false" stroked="true" strokeweight=".580pt" strokecolor="#000000">
                <v:path arrowok="t"/>
              </v:shape>
            </v:group>
            <v:group style="position:absolute;left:7830;top:-1679;width:2;height:1671" coordorigin="7830,-1679" coordsize="2,1671">
              <v:shape style="position:absolute;left:7830;top:-1679;width:2;height:1671" coordorigin="7830,-1679" coordsize="0,1671" path="m7830,-1679l7830,-9e" filled="false" stroked="true" strokeweight=".580pt" strokecolor="#000000">
                <v:path arrowok="t"/>
              </v:shape>
            </v:group>
            <v:group style="position:absolute;left:11112;top:-1679;width:2;height:1671" coordorigin="11112,-1679" coordsize="2,1671">
              <v:shape style="position:absolute;left:11112;top:-1679;width:2;height:1671" coordorigin="11112,-1679" coordsize="0,1671" path="m11112,-1679l11112,-9e" filled="false" stroked="true" strokeweight=".580pt" strokecolor="#000000">
                <v:path arrowok="t"/>
              </v:shape>
              <v:shape style="position:absolute;left:4080;top:-1209;width:8179;height:10" type="#_x0000_t75" stroked="false">
                <v:imagedata r:id="rId95" o:title=""/>
              </v:shape>
              <v:shape style="position:absolute;left:4080;top:-969;width:8179;height:10" type="#_x0000_t75" stroked="false">
                <v:imagedata r:id="rId95" o:title=""/>
              </v:shape>
              <v:shape style="position:absolute;left:4080;top:-729;width:8179;height:10" type="#_x0000_t75" stroked="false">
                <v:imagedata r:id="rId95" o:title=""/>
              </v:shape>
              <v:shape style="position:absolute;left:4080;top:-489;width:8179;height:10" type="#_x0000_t75" stroked="false">
                <v:imagedata r:id="rId95" o:title=""/>
              </v:shape>
            </v:group>
            <w10:wrap type="none"/>
          </v:group>
        </w:pict>
      </w:r>
      <w:r>
        <w:rPr/>
        <w:t>Fuente:</w:t>
      </w:r>
      <w:r>
        <w:rPr>
          <w:spacing w:val="-1"/>
        </w:rPr>
        <w:t> </w:t>
      </w:r>
      <w:r>
        <w:rPr/>
        <w:t>Sistema para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Integral</w:t>
      </w:r>
      <w:r>
        <w:rPr/>
        <w:t> de la Familia;</w:t>
      </w:r>
      <w:r>
        <w:rPr>
          <w:spacing w:val="-1"/>
        </w:rPr>
        <w:t> Subdirección</w:t>
      </w:r>
      <w:r>
        <w:rPr/>
        <w:t> </w:t>
      </w:r>
      <w:r>
        <w:rPr>
          <w:spacing w:val="-1"/>
        </w:rPr>
        <w:t>Operativa.</w:t>
      </w:r>
      <w:r>
        <w:rPr>
          <w:b w:val="0"/>
        </w:rPr>
      </w:r>
    </w:p>
    <w:p>
      <w:pPr>
        <w:pStyle w:val="BodyText"/>
        <w:spacing w:line="240" w:lineRule="auto"/>
        <w:ind w:left="2328" w:right="2411"/>
        <w:jc w:val="left"/>
        <w:rPr>
          <w:b w:val="0"/>
          <w:bCs w:val="0"/>
        </w:rPr>
      </w:pPr>
      <w:r>
        <w:rPr>
          <w:spacing w:val="-1"/>
        </w:rPr>
        <w:t>1/La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corrección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nombre de</w:t>
      </w:r>
      <w:r>
        <w:rPr>
          <w:spacing w:val="-2"/>
        </w:rPr>
        <w:t> </w:t>
      </w:r>
      <w:r>
        <w:rPr>
          <w:spacing w:val="-1"/>
        </w:rPr>
        <w:t>este</w:t>
      </w:r>
      <w:r>
        <w:rPr/>
        <w:t> programa </w:t>
      </w:r>
      <w:r>
        <w:rPr>
          <w:spacing w:val="-1"/>
        </w:rPr>
        <w:t>anteriormente</w:t>
      </w:r>
      <w:r>
        <w:rPr>
          <w:spacing w:val="1"/>
        </w:rPr>
        <w:t> </w:t>
      </w:r>
      <w:r>
        <w:rPr>
          <w:spacing w:val="-1"/>
        </w:rPr>
        <w:t>era</w:t>
      </w:r>
      <w:r>
        <w:rPr/>
        <w:t> </w:t>
      </w:r>
      <w:r>
        <w:rPr>
          <w:spacing w:val="-1"/>
        </w:rPr>
        <w:t>denominado: </w:t>
      </w:r>
      <w:r>
        <w:rPr>
          <w:spacing w:val="-2"/>
        </w:rPr>
        <w:t>“Atención</w:t>
      </w:r>
      <w:r>
        <w:rPr/>
        <w:t> a</w:t>
      </w:r>
      <w:r>
        <w:rPr>
          <w:spacing w:val="37"/>
        </w:rPr>
        <w:t> </w:t>
      </w:r>
      <w:r>
        <w:rPr>
          <w:spacing w:val="-1"/>
        </w:rPr>
        <w:t>Menores</w:t>
      </w:r>
      <w:r>
        <w:rPr/>
        <w:t> </w:t>
      </w:r>
      <w:r>
        <w:rPr>
          <w:spacing w:val="-1"/>
        </w:rPr>
        <w:t>de</w:t>
      </w:r>
      <w:r>
        <w:rPr/>
        <w:t> 4 </w:t>
      </w:r>
      <w:r>
        <w:rPr>
          <w:spacing w:val="-2"/>
        </w:rPr>
        <w:t>Años”.</w:t>
      </w:r>
      <w:r>
        <w:rPr>
          <w:b w:val="0"/>
          <w:bCs w:val="0"/>
        </w:rPr>
      </w:r>
    </w:p>
    <w:p>
      <w:pPr>
        <w:pStyle w:val="BodyText"/>
        <w:spacing w:line="240" w:lineRule="auto" w:before="1"/>
        <w:ind w:left="23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328" w:right="0"/>
        <w:jc w:val="left"/>
        <w:rPr>
          <w:b w:val="0"/>
          <w:bCs w:val="0"/>
        </w:rPr>
      </w:pPr>
      <w:r>
        <w:rPr>
          <w:spacing w:val="-1"/>
        </w:rPr>
        <w:t>Estos</w:t>
      </w:r>
      <w:r>
        <w:rPr/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corresponden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los</w:t>
      </w:r>
      <w:r>
        <w:rPr/>
        <w:t> que hasta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2002</w:t>
      </w:r>
      <w:r>
        <w:rPr/>
        <w:t> fueron:</w:t>
      </w:r>
      <w:r>
        <w:rPr>
          <w:spacing w:val="-1"/>
        </w:rPr>
        <w:t> </w:t>
      </w:r>
      <w:r>
        <w:rPr>
          <w:spacing w:val="-2"/>
        </w:rPr>
        <w:t>PRA,</w:t>
      </w:r>
      <w:r>
        <w:rPr>
          <w:spacing w:val="1"/>
        </w:rPr>
        <w:t> </w:t>
      </w:r>
      <w:r>
        <w:rPr>
          <w:spacing w:val="-2"/>
        </w:rPr>
        <w:t>PASAF,</w:t>
      </w:r>
      <w:r>
        <w:rPr/>
        <w:t> </w:t>
      </w:r>
      <w:r>
        <w:rPr>
          <w:spacing w:val="-1"/>
        </w:rPr>
        <w:t>COPUSI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Red</w:t>
      </w:r>
      <w:r>
        <w:rPr/>
        <w:t> </w:t>
      </w:r>
      <w:r>
        <w:rPr>
          <w:spacing w:val="-1"/>
        </w:rPr>
        <w:t>Móvil.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912" w:right="1954" w:hanging="419"/>
        <w:jc w:val="left"/>
        <w:rPr>
          <w:b w:val="0"/>
          <w:bCs w:val="0"/>
        </w:rPr>
      </w:pPr>
      <w:r>
        <w:rPr>
          <w:spacing w:val="-1"/>
        </w:rPr>
        <w:t>Actividades realizadas</w:t>
      </w:r>
      <w:r>
        <w:rPr/>
        <w:t> por</w:t>
      </w:r>
      <w:r>
        <w:rPr>
          <w:spacing w:val="-1"/>
        </w:rPr>
        <w:t> el Consejo</w:t>
      </w:r>
      <w:r>
        <w:rPr/>
        <w:t> Estatal</w:t>
      </w:r>
      <w:r>
        <w:rPr>
          <w:spacing w:val="-1"/>
        </w:rPr>
        <w:t> Contra </w:t>
      </w:r>
      <w:r>
        <w:rPr/>
        <w:t>las</w:t>
      </w:r>
      <w:r>
        <w:rPr>
          <w:spacing w:val="-1"/>
        </w:rPr>
        <w:t> Adicciones</w:t>
      </w:r>
      <w:r>
        <w:rPr/>
        <w:t> </w:t>
      </w:r>
      <w:r>
        <w:rPr>
          <w:spacing w:val="-1"/>
        </w:rPr>
        <w:t>en el Área </w:t>
      </w:r>
      <w:r>
        <w:rPr/>
        <w:t>de</w:t>
      </w:r>
      <w:r>
        <w:rPr>
          <w:spacing w:val="31"/>
        </w:rPr>
        <w:t> </w:t>
      </w:r>
      <w:r>
        <w:rPr>
          <w:spacing w:val="-1"/>
        </w:rPr>
        <w:t>Prevención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-1"/>
        </w:rPr>
        <w:t>en el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</w:t>
      </w:r>
      <w:r>
        <w:rPr>
          <w:spacing w:val="54"/>
        </w:rPr>
        <w:t> </w:t>
      </w:r>
      <w:r>
        <w:rPr>
          <w:spacing w:val="-1"/>
        </w:rPr>
        <w:t>2002- 2004 </w:t>
      </w:r>
      <w:r>
        <w:rPr/>
        <w:t>(Número)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6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0.4pt;height:23.8pt;mso-position-horizontal-relative:char;mso-position-vertical-relative:line" coordorigin="0,0" coordsize="7608,476">
            <v:group style="position:absolute;left:4395;top:6;width:2;height:460" coordorigin="4395,6" coordsize="2,460">
              <v:shape style="position:absolute;left:4395;top:6;width:2;height:460" coordorigin="4395,6" coordsize="0,460" path="m4395,6l4395,465e" filled="false" stroked="true" strokeweight=".580pt" strokecolor="#000000">
                <v:path arrowok="t"/>
              </v:shape>
            </v:group>
            <v:group style="position:absolute;left:5553;top:6;width:2;height:460" coordorigin="5553,6" coordsize="2,460">
              <v:shape style="position:absolute;left:5553;top:6;width:2;height:460" coordorigin="5553,6" coordsize="0,460" path="m5553,6l5553,465e" filled="false" stroked="true" strokeweight=".580pt" strokecolor="#000000">
                <v:path arrowok="t"/>
              </v:shape>
            </v:group>
            <v:group style="position:absolute;left:6663;top:6;width:2;height:460" coordorigin="6663,6" coordsize="2,460">
              <v:shape style="position:absolute;left:6663;top:6;width:2;height:460" coordorigin="6663,6" coordsize="0,460" path="m6663,6l6663,465e" filled="false" stroked="true" strokeweight=".580pt" strokecolor="#000000">
                <v:path arrowok="t"/>
              </v:shape>
            </v:group>
            <v:group style="position:absolute;left:6;top:470;width:7596;height:2" coordorigin="6,470" coordsize="7596,2">
              <v:shape style="position:absolute;left:6;top:470;width:7596;height:2" coordorigin="6,470" coordsize="7596,0" path="m6,470l7602,470e" filled="false" stroked="true" strokeweight=".580pt" strokecolor="#000000">
                <v:path arrowok="t"/>
              </v:shape>
              <v:shape style="position:absolute;left:1754;top:143;width:90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51;top:25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86;top:25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13;top:25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27" w:lineRule="exact" w:before="0"/>
        <w:ind w:left="26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2"/>
          <w:sz w:val="20"/>
        </w:rPr>
        <w:t>Prevención</w:t>
      </w:r>
      <w:r>
        <w:rPr>
          <w:rFonts w:ascii="Arial" w:hAnsi="Arial"/>
          <w:sz w:val="20"/>
        </w:rPr>
      </w:r>
    </w:p>
    <w:p>
      <w:pPr>
        <w:tabs>
          <w:tab w:pos="7657" w:val="left" w:leader="none"/>
          <w:tab w:pos="8603" w:val="left" w:leader="none"/>
          <w:tab w:pos="9547" w:val="left" w:leader="none"/>
        </w:tabs>
        <w:spacing w:before="94"/>
        <w:ind w:left="264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8.520004pt;margin-top:4.299497pt;width:379.95pt;height:36.5pt;mso-position-horizontal-relative:page;mso-position-vertical-relative:paragraph;z-index:-1095832" coordorigin="4370,86" coordsize="7599,730">
            <v:shape style="position:absolute;left:4370;top:86;width:7598;height:10" type="#_x0000_t75" stroked="false">
              <v:imagedata r:id="rId96" o:title=""/>
            </v:shape>
            <v:group style="position:absolute;left:8760;top:96;width:2;height:711" coordorigin="8760,96" coordsize="2,711">
              <v:shape style="position:absolute;left:8760;top:96;width:2;height:711" coordorigin="8760,96" coordsize="0,711" path="m8760,96l8760,806e" filled="false" stroked="true" strokeweight=".580pt" strokecolor="#000000">
                <v:path arrowok="t"/>
              </v:shape>
            </v:group>
            <v:group style="position:absolute;left:9918;top:96;width:2;height:711" coordorigin="9918,96" coordsize="2,711">
              <v:shape style="position:absolute;left:9918;top:96;width:2;height:711" coordorigin="9918,96" coordsize="0,711" path="m9918,96l9918,806e" filled="false" stroked="true" strokeweight=".580pt" strokecolor="#000000">
                <v:path arrowok="t"/>
              </v:shape>
            </v:group>
            <v:group style="position:absolute;left:11028;top:96;width:2;height:711" coordorigin="11028,96" coordsize="2,711">
              <v:shape style="position:absolute;left:11028;top:96;width:2;height:711" coordorigin="11028,96" coordsize="0,711" path="m11028,96l11028,806e" filled="false" stroked="true" strokeweight=".580pt" strokecolor="#000000">
                <v:path arrowok="t"/>
              </v:shape>
              <v:shape style="position:absolute;left:4370;top:326;width:7598;height:10" type="#_x0000_t75" stroked="false">
                <v:imagedata r:id="rId97" o:title=""/>
              </v:shape>
              <v:shape style="position:absolute;left:4370;top:566;width:7598;height:10" type="#_x0000_t75" stroked="false">
                <v:imagedata r:id="rId97" o:title=""/>
              </v:shape>
              <v:shape style="position:absolute;left:4370;top:806;width:7598;height:10" type="#_x0000_t75" stroked="false">
                <v:imagedata r:id="rId96" o:title=""/>
              </v:shape>
            </v:group>
            <w10:wrap type="none"/>
          </v:group>
        </w:pict>
      </w:r>
      <w:r>
        <w:rPr>
          <w:rFonts w:ascii="Arial" w:hAnsi="Arial"/>
          <w:b/>
          <w:sz w:val="20"/>
        </w:rPr>
        <w:t>Pláticas,</w:t>
      </w:r>
      <w:r>
        <w:rPr>
          <w:rFonts w:ascii="Arial" w:hAnsi="Arial"/>
          <w:b/>
          <w:spacing w:val="-1"/>
          <w:sz w:val="20"/>
        </w:rPr>
        <w:t> conferencias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talleres</w:t>
        <w:tab/>
      </w:r>
      <w:r>
        <w:rPr>
          <w:rFonts w:ascii="Arial" w:hAnsi="Arial"/>
          <w:b/>
          <w:spacing w:val="-1"/>
          <w:w w:val="95"/>
          <w:sz w:val="20"/>
        </w:rPr>
        <w:t>680</w:t>
        <w:tab/>
        <w:t>1,927</w:t>
        <w:tab/>
      </w:r>
      <w:r>
        <w:rPr>
          <w:rFonts w:ascii="Arial" w:hAnsi="Arial"/>
          <w:b/>
          <w:spacing w:val="-1"/>
          <w:sz w:val="20"/>
        </w:rPr>
        <w:t>1,538</w:t>
      </w:r>
      <w:r>
        <w:rPr>
          <w:rFonts w:ascii="Arial" w:hAnsi="Arial"/>
          <w:sz w:val="20"/>
        </w:rPr>
      </w:r>
    </w:p>
    <w:p>
      <w:pPr>
        <w:pStyle w:val="Heading2"/>
        <w:tabs>
          <w:tab w:pos="7769" w:val="left" w:leader="none"/>
          <w:tab w:pos="8881" w:val="left" w:leader="none"/>
          <w:tab w:pos="10047" w:val="right" w:leader="none"/>
        </w:tabs>
        <w:spacing w:line="240" w:lineRule="auto" w:before="10"/>
        <w:ind w:left="2647" w:right="0"/>
        <w:jc w:val="left"/>
        <w:rPr>
          <w:b w:val="0"/>
          <w:bCs w:val="0"/>
        </w:rPr>
      </w:pPr>
      <w:r>
        <w:rPr>
          <w:spacing w:val="-1"/>
        </w:rPr>
        <w:t>Mensajes en medios </w:t>
      </w:r>
      <w:r>
        <w:rPr/>
        <w:t>de</w:t>
      </w:r>
      <w:r>
        <w:rPr>
          <w:spacing w:val="-1"/>
        </w:rPr>
        <w:t> comunicación</w:t>
        <w:tab/>
      </w:r>
      <w:r>
        <w:rPr>
          <w:spacing w:val="-1"/>
          <w:w w:val="95"/>
        </w:rPr>
        <w:t>15</w:t>
        <w:tab/>
      </w:r>
      <w:r>
        <w:rPr>
          <w:spacing w:val="-1"/>
        </w:rPr>
        <w:t>44</w:t>
        <w:tab/>
        <w:t>191</w:t>
      </w:r>
      <w:r>
        <w:rPr>
          <w:b w:val="0"/>
        </w:rPr>
      </w:r>
    </w:p>
    <w:p>
      <w:pPr>
        <w:pStyle w:val="Heading2"/>
        <w:tabs>
          <w:tab w:pos="7379" w:val="left" w:leader="none"/>
          <w:tab w:pos="8491" w:val="left" w:leader="none"/>
          <w:tab w:pos="9324" w:val="left" w:leader="none"/>
        </w:tabs>
        <w:spacing w:line="250" w:lineRule="auto" w:before="10"/>
        <w:ind w:left="2647" w:right="2769"/>
        <w:jc w:val="left"/>
        <w:rPr>
          <w:b w:val="0"/>
          <w:bCs w:val="0"/>
        </w:rPr>
      </w:pPr>
      <w:r>
        <w:rPr/>
        <w:t>Material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difusión</w:t>
        <w:tab/>
      </w:r>
      <w:r>
        <w:rPr>
          <w:spacing w:val="-1"/>
          <w:w w:val="95"/>
        </w:rPr>
        <w:t>27,500</w:t>
        <w:tab/>
      </w:r>
      <w:r>
        <w:rPr>
          <w:spacing w:val="-1"/>
        </w:rPr>
        <w:t>85,800</w:t>
        <w:tab/>
        <w:t>150,000</w:t>
      </w:r>
      <w:r>
        <w:rPr>
          <w:spacing w:val="22"/>
        </w:rPr>
        <w:t> </w:t>
      </w:r>
      <w:r>
        <w:rPr>
          <w:spacing w:val="-1"/>
        </w:rPr>
        <w:t>Capacitación</w:t>
      </w:r>
      <w:r>
        <w:rPr>
          <w:b w:val="0"/>
        </w:rPr>
      </w:r>
    </w:p>
    <w:p>
      <w:pPr>
        <w:pStyle w:val="Heading2"/>
        <w:tabs>
          <w:tab w:pos="7881" w:val="left" w:leader="none"/>
          <w:tab w:pos="8881" w:val="left" w:leader="none"/>
          <w:tab w:pos="10048" w:val="right" w:leader="none"/>
        </w:tabs>
        <w:spacing w:line="240" w:lineRule="auto" w:before="55"/>
        <w:ind w:left="2647" w:right="0"/>
        <w:jc w:val="left"/>
        <w:rPr>
          <w:b w:val="0"/>
          <w:bCs w:val="0"/>
        </w:rPr>
      </w:pPr>
      <w:r>
        <w:rPr/>
        <w:pict>
          <v:group style="position:absolute;margin-left:218.229996pt;margin-top:2.34938pt;width:380.4pt;height:12.8pt;mso-position-horizontal-relative:page;mso-position-vertical-relative:paragraph;z-index:-1095808" coordorigin="4365,47" coordsize="7608,256">
            <v:shape style="position:absolute;left:4370;top:47;width:7598;height:10" type="#_x0000_t75" stroked="false">
              <v:imagedata r:id="rId96" o:title=""/>
            </v:shape>
            <v:group style="position:absolute;left:4370;top:292;width:7596;height:2" coordorigin="4370,292" coordsize="7596,2">
              <v:shape style="position:absolute;left:4370;top:292;width:7596;height:2" coordorigin="4370,292" coordsize="7596,0" path="m4370,292l11966,292e" filled="false" stroked="true" strokeweight=".580pt" strokecolor="#000000">
                <v:path arrowok="t"/>
              </v:shape>
            </v:group>
            <v:group style="position:absolute;left:8760;top:57;width:2;height:240" coordorigin="8760,57" coordsize="2,240">
              <v:shape style="position:absolute;left:8760;top:57;width:2;height:240" coordorigin="8760,57" coordsize="0,240" path="m8760,57l8760,297e" filled="false" stroked="true" strokeweight=".580pt" strokecolor="#000000">
                <v:path arrowok="t"/>
              </v:shape>
            </v:group>
            <v:group style="position:absolute;left:9918;top:57;width:2;height:240" coordorigin="9918,57" coordsize="2,240">
              <v:shape style="position:absolute;left:9918;top:57;width:2;height:240" coordorigin="9918,57" coordsize="0,240" path="m9918,57l9918,297e" filled="false" stroked="true" strokeweight=".580pt" strokecolor="#000000">
                <v:path arrowok="t"/>
              </v:shape>
            </v:group>
            <v:group style="position:absolute;left:11028;top:57;width:2;height:240" coordorigin="11028,57" coordsize="2,240">
              <v:shape style="position:absolute;left:11028;top:57;width:2;height:240" coordorigin="11028,57" coordsize="0,240" path="m11028,57l11028,297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Cursos,</w:t>
      </w:r>
      <w:r>
        <w:rPr/>
        <w:t> talleres,</w:t>
      </w:r>
      <w:r>
        <w:rPr>
          <w:spacing w:val="-1"/>
        </w:rPr>
        <w:t> seminarios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congresos</w:t>
        <w:tab/>
      </w:r>
      <w:r>
        <w:rPr/>
        <w:t>5</w:t>
        <w:tab/>
      </w:r>
      <w:r>
        <w:rPr>
          <w:spacing w:val="-1"/>
        </w:rPr>
        <w:t>22</w:t>
        <w:tab/>
        <w:t>87</w:t>
      </w:r>
      <w:r>
        <w:rPr>
          <w:b w:val="0"/>
        </w:rPr>
      </w:r>
    </w:p>
    <w:p>
      <w:pPr>
        <w:pStyle w:val="BodyText"/>
        <w:spacing w:line="240" w:lineRule="auto" w:before="10"/>
        <w:ind w:left="2983" w:right="0"/>
        <w:jc w:val="left"/>
        <w:rPr>
          <w:b w:val="0"/>
          <w:bCs w:val="0"/>
        </w:rPr>
      </w:pPr>
      <w:r>
        <w:rPr>
          <w:spacing w:val="-1"/>
        </w:rPr>
        <w:t>Fuente: Consejo</w:t>
      </w:r>
      <w:r>
        <w:rPr/>
        <w:t> Estatal </w:t>
      </w:r>
      <w:r>
        <w:rPr>
          <w:spacing w:val="-1"/>
        </w:rPr>
        <w:t>contra</w:t>
      </w:r>
      <w:r>
        <w:rPr/>
        <w:t> las </w:t>
      </w:r>
      <w:r>
        <w:rPr>
          <w:spacing w:val="-1"/>
        </w:rPr>
        <w:t>Adicciones</w:t>
      </w:r>
      <w:r>
        <w:rPr/>
        <w:t> </w:t>
      </w:r>
      <w:r>
        <w:rPr>
          <w:spacing w:val="-1"/>
        </w:rPr>
        <w:t>B.C.S.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1"/>
        <w:spacing w:line="240" w:lineRule="auto" w:before="730"/>
        <w:ind w:right="0"/>
        <w:jc w:val="left"/>
        <w:rPr>
          <w:b w:val="0"/>
          <w:bCs w:val="0"/>
        </w:rPr>
      </w:pPr>
      <w:bookmarkStart w:name="_TOC_250011" w:id="5"/>
      <w:r>
        <w:rPr>
          <w:color w:val="006699"/>
          <w:spacing w:val="-1"/>
        </w:rPr>
        <w:t>VIVIENDA</w:t>
      </w:r>
      <w:bookmarkEnd w:id="5"/>
      <w:r>
        <w:rPr>
          <w:b w:val="0"/>
        </w:rPr>
      </w:r>
    </w:p>
    <w:p>
      <w:pPr>
        <w:pStyle w:val="Heading2"/>
        <w:spacing w:line="240" w:lineRule="auto" w:before="551"/>
        <w:ind w:left="5067" w:right="3486" w:hanging="1392"/>
        <w:jc w:val="left"/>
        <w:rPr>
          <w:b w:val="0"/>
          <w:bCs w:val="0"/>
        </w:rPr>
      </w:pPr>
      <w:r>
        <w:rPr>
          <w:spacing w:val="-1"/>
        </w:rPr>
        <w:t>Inversión aplicada en </w:t>
      </w:r>
      <w:r>
        <w:rPr>
          <w:spacing w:val="-2"/>
        </w:rPr>
        <w:t>Vivienda</w:t>
      </w:r>
      <w:r>
        <w:rPr>
          <w:spacing w:val="-1"/>
        </w:rPr>
        <w:t> por modalidad</w:t>
      </w:r>
      <w:r>
        <w:rPr/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4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4pt;height:84.75pt;mso-position-horizontal-relative:char;mso-position-vertical-relative:line" coordorigin="0,0" coordsize="9880,1695">
            <v:group style="position:absolute;left:2711;top:19;width:2;height:1671" coordorigin="2711,19" coordsize="2,1671">
              <v:shape style="position:absolute;left:2711;top:19;width:2;height:1671" coordorigin="2711,19" coordsize="0,1671" path="m2711,19l2711,1689e" filled="false" stroked="true" strokeweight=".580pt" strokecolor="#000000">
                <v:path arrowok="t"/>
              </v:shape>
            </v:group>
            <v:group style="position:absolute;left:3852;top:19;width:2;height:1671" coordorigin="3852,19" coordsize="2,1671">
              <v:shape style="position:absolute;left:3852;top:19;width:2;height:1671" coordorigin="3852,19" coordsize="0,1671" path="m3852,19l3852,1689e" filled="false" stroked="true" strokeweight=".580pt" strokecolor="#000000">
                <v:path arrowok="t"/>
              </v:shape>
            </v:group>
            <v:group style="position:absolute;left:5010;top:19;width:2;height:1671" coordorigin="5010,19" coordsize="2,1671">
              <v:shape style="position:absolute;left:5010;top:19;width:2;height:1671" coordorigin="5010,19" coordsize="0,1671" path="m5010,19l5010,1689e" filled="false" stroked="true" strokeweight=".580pt" strokecolor="#000000">
                <v:path arrowok="t"/>
              </v:shape>
            </v:group>
            <v:group style="position:absolute;left:6270;top:19;width:2;height:1671" coordorigin="6270,19" coordsize="2,1671">
              <v:shape style="position:absolute;left:6270;top:19;width:2;height:1671" coordorigin="6270,19" coordsize="0,1671" path="m6270,19l6270,1689e" filled="false" stroked="true" strokeweight=".580pt" strokecolor="#000000">
                <v:path arrowok="t"/>
              </v:shape>
            </v:group>
            <v:group style="position:absolute;left:7479;top:19;width:2;height:1671" coordorigin="7479,19" coordsize="2,1671">
              <v:shape style="position:absolute;left:7479;top:19;width:2;height:1671" coordorigin="7479,19" coordsize="0,1671" path="m7479,19l7479,1689e" filled="false" stroked="true" strokeweight=".580pt" strokecolor="#000000">
                <v:path arrowok="t"/>
              </v:shape>
            </v:group>
            <v:group style="position:absolute;left:8621;top:19;width:2;height:1671" coordorigin="8621,19" coordsize="2,1671">
              <v:shape style="position:absolute;left:8621;top:19;width:2;height:1671" coordorigin="8621,19" coordsize="0,1671" path="m8621,19l8621,1689e" filled="false" stroked="true" strokeweight=".580pt" strokecolor="#000000">
                <v:path arrowok="t"/>
              </v:shape>
            </v:group>
            <v:group style="position:absolute;left:6;top:254;width:9868;height:2" coordorigin="6,254" coordsize="9868,2">
              <v:shape style="position:absolute;left:6;top:254;width:9868;height:2" coordorigin="6,254" coordsize="9868,0" path="m6,254l9873,254e" filled="false" stroked="true" strokeweight=".580pt" strokecolor="#000000">
                <v:path arrowok="t"/>
              </v:shape>
              <v:shape style="position:absolute;left:6;top:489;width:9868;height:10" type="#_x0000_t75" stroked="false">
                <v:imagedata r:id="rId98" o:title=""/>
              </v:shape>
              <v:shape style="position:absolute;left:6;top:729;width:9868;height:10" type="#_x0000_t75" stroked="false">
                <v:imagedata r:id="rId98" o:title=""/>
              </v:shape>
              <v:shape style="position:absolute;left:6;top:969;width:9868;height:10" type="#_x0000_t75" stroked="false">
                <v:imagedata r:id="rId98" o:title=""/>
              </v:shape>
              <v:shape style="position:absolute;left:6;top:1209;width:9868;height:10" type="#_x0000_t75" stroked="false">
                <v:imagedata r:id="rId98" o:title=""/>
              </v:shape>
            </v:group>
            <v:group style="position:absolute;left:6;top:1454;width:9868;height:2" coordorigin="6,1454" coordsize="9868,2">
              <v:shape style="position:absolute;left:6;top:1454;width:9868;height:2" coordorigin="6,1454" coordsize="9868,0" path="m6,1454l9873,1454e" filled="false" stroked="true" strokeweight=".580pt" strokecolor="#000000">
                <v:path arrowok="t"/>
              </v:shape>
              <v:shape style="position:absolute;left:84;top:42;width:177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78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31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5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9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90;top:0;width:6920;height:1683" type="#_x0000_t202" filled="false" stroked="false">
                <v:textbox inset="0,0,0,0">
                  <w:txbxContent>
                    <w:p>
                      <w:pPr>
                        <w:tabs>
                          <w:tab w:pos="1149" w:val="left" w:leader="none"/>
                          <w:tab w:pos="2358" w:val="left" w:leader="none"/>
                          <w:tab w:pos="3592" w:val="left" w:leader="none"/>
                          <w:tab w:pos="4767" w:val="left" w:leader="none"/>
                          <w:tab w:pos="5912" w:val="left" w:leader="none"/>
                        </w:tabs>
                        <w:spacing w:line="247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158" w:val="left" w:leader="none"/>
                          <w:tab w:pos="2418" w:val="left" w:leader="none"/>
                          <w:tab w:pos="3628" w:val="left" w:leader="none"/>
                          <w:tab w:pos="4768" w:val="left" w:leader="none"/>
                          <w:tab w:pos="6028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314,858.3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393,061.3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123,938.2</w:t>
                        <w:tab/>
                        <w:t>383,103.0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534,459.0</w:t>
                        <w:tab/>
                        <w:t>462,735.7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641" w:val="left" w:leader="none"/>
                          <w:tab w:pos="3739" w:val="left" w:leader="none"/>
                          <w:tab w:pos="4879" w:val="left" w:leader="none"/>
                          <w:tab w:pos="6808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38,309.9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1,917.0</w:t>
                        <w:tab/>
                        <w:t>43,521.2</w:t>
                        <w:tab/>
                        <w:t>20,449.3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38" w:val="left" w:leader="none"/>
                          <w:tab w:pos="3198" w:val="left" w:leader="none"/>
                          <w:tab w:pos="4408" w:val="left" w:leader="none"/>
                          <w:tab w:pos="5548" w:val="left" w:leader="none"/>
                          <w:tab w:pos="6028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232,090.0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39" w:val="left" w:leader="none"/>
                          <w:tab w:pos="3198" w:val="left" w:leader="none"/>
                          <w:tab w:pos="4408" w:val="left" w:leader="none"/>
                          <w:tab w:pos="5548" w:val="left" w:leader="none"/>
                          <w:tab w:pos="6808" w:val="left" w:leader="none"/>
                        </w:tabs>
                        <w:spacing w:before="10"/>
                        <w:ind w:left="38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519.1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1" w:val="left" w:leader="none"/>
                          <w:tab w:pos="2418" w:val="left" w:leader="none"/>
                          <w:tab w:pos="3851" w:val="left" w:leader="none"/>
                          <w:tab w:pos="5548" w:val="left" w:leader="none"/>
                          <w:tab w:pos="6808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4,454.0</w:t>
                        <w:tab/>
                        <w:t>279,949.0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2,000.0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59" w:val="left" w:leader="none"/>
                          <w:tab w:pos="2419" w:val="left" w:leader="none"/>
                          <w:tab w:pos="3628" w:val="left" w:leader="none"/>
                          <w:tab w:pos="4768" w:val="left" w:leader="none"/>
                          <w:tab w:pos="6028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315,377.5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435,825.2</w:t>
                        <w:tab/>
                        <w:t>405,804.2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428,624.2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554,908.3</w:t>
                        <w:tab/>
                        <w:t>694,825.7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1428" w:right="432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2001.</w:t>
      </w:r>
      <w:r>
        <w:rPr/>
        <w:t> La </w:t>
      </w:r>
      <w:r>
        <w:rPr>
          <w:spacing w:val="-1"/>
        </w:rPr>
        <w:t>suma</w:t>
      </w:r>
      <w:r>
        <w:rPr/>
        <w:t> de los parciales</w:t>
      </w:r>
      <w:r>
        <w:rPr>
          <w:spacing w:val="-2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-1"/>
        </w:rPr>
        <w:t>con </w:t>
      </w:r>
      <w:r>
        <w:rPr/>
        <w:t>el total, debido al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4334" w:right="4323"/>
        <w:jc w:val="center"/>
        <w:rPr>
          <w:b w:val="0"/>
          <w:bCs w:val="0"/>
        </w:rPr>
      </w:pPr>
      <w:r>
        <w:rPr>
          <w:spacing w:val="-1"/>
        </w:rPr>
        <w:t>Inversión aplicada en </w:t>
      </w:r>
      <w:r>
        <w:rPr>
          <w:spacing w:val="-2"/>
        </w:rPr>
        <w:t>Vivienda</w:t>
      </w:r>
      <w:r>
        <w:rPr>
          <w:spacing w:val="-1"/>
        </w:rPr>
        <w:t> en B.C.Sur,</w:t>
      </w:r>
      <w:r>
        <w:rPr>
          <w:spacing w:val="20"/>
        </w:rPr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 w:before="84"/>
        <w:ind w:right="0"/>
        <w:jc w:val="right"/>
        <w:rPr>
          <w:i w:val="0"/>
        </w:rPr>
      </w:pPr>
      <w:r>
        <w:rPr/>
        <w:pict>
          <v:group style="position:absolute;margin-left:274.739990pt;margin-top:9.182252pt;width:2.550pt;height:.1pt;mso-position-horizontal-relative:page;mso-position-vertical-relative:paragraph;z-index:14080" coordorigin="5495,184" coordsize="51,2">
            <v:shape style="position:absolute;left:5495;top:184;width:51;height:2" coordorigin="5495,184" coordsize="51,0" path="m5495,184l5545,184e" filled="false" stroked="true" strokeweight=".96pt" strokecolor="#000000">
              <v:path arrowok="t"/>
            </v:shape>
            <w10:wrap type="none"/>
          </v:group>
        </w:pict>
      </w:r>
      <w:r>
        <w:rPr>
          <w:i/>
          <w:spacing w:val="-1"/>
        </w:rPr>
        <w:t>800,000.00</w:t>
      </w:r>
      <w:r>
        <w:rPr>
          <w:i w:val="0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98227pt;width:2.550pt;height:.1pt;mso-position-horizontal-relative:page;mso-position-vertical-relative:paragraph;z-index:-1095568" coordorigin="5495,180" coordsize="51,2">
            <v:shape style="position:absolute;left:5495;top:180;width:51;height:2" coordorigin="5495,180" coordsize="51,0" path="m5495,180l5545,18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700,000.00</w:t>
      </w:r>
      <w:r>
        <w:rPr>
          <w:rFonts w:ascii="Arial"/>
          <w:sz w:val="16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832359pt;width:2.550pt;height:.1pt;mso-position-horizontal-relative:page;mso-position-vertical-relative:paragraph;z-index:-1095592" coordorigin="5495,177" coordsize="51,2">
            <v:shape style="position:absolute;left:5495;top:177;width:51;height:2" coordorigin="5495,177" coordsize="51,0" path="m5495,177l5545,177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600,000.00</w:t>
      </w:r>
      <w:r>
        <w:rPr>
          <w:rFonts w:ascii="Arial"/>
          <w:sz w:val="16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982378pt;width:2.550pt;height:.1pt;mso-position-horizontal-relative:page;mso-position-vertical-relative:paragraph;z-index:-1095616" coordorigin="5495,180" coordsize="51,2">
            <v:shape style="position:absolute;left:5495;top:180;width:51;height:2" coordorigin="5495,180" coordsize="51,0" path="m5495,180l5545,18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500,000.00</w:t>
      </w:r>
      <w:r>
        <w:rPr>
          <w:rFonts w:ascii="Arial"/>
          <w:sz w:val="16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832468pt;width:2.550pt;height:.1pt;mso-position-horizontal-relative:page;mso-position-vertical-relative:paragraph;z-index:-1095640" coordorigin="5495,177" coordsize="51,2">
            <v:shape style="position:absolute;left:5495;top:177;width:51;height:2" coordorigin="5495,177" coordsize="51,0" path="m5495,177l5545,177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400,000.00</w:t>
      </w:r>
      <w:r>
        <w:rPr>
          <w:rFonts w:ascii="Arial"/>
          <w:sz w:val="16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982486pt;width:2.550pt;height:.1pt;mso-position-horizontal-relative:page;mso-position-vertical-relative:paragraph;z-index:-1095664" coordorigin="5495,180" coordsize="51,2">
            <v:shape style="position:absolute;left:5495;top:180;width:51;height:2" coordorigin="5495,180" coordsize="51,0" path="m5495,180l5545,18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300,000.00</w:t>
      </w:r>
      <w:r>
        <w:rPr>
          <w:rFonts w:ascii="Arial"/>
          <w:sz w:val="16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832576pt;width:2.550pt;height:.1pt;mso-position-horizontal-relative:page;mso-position-vertical-relative:paragraph;z-index:-1095688" coordorigin="5495,177" coordsize="51,2">
            <v:shape style="position:absolute;left:5495;top:177;width:51;height:2" coordorigin="5495,177" coordsize="51,0" path="m5495,177l5545,177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200,000.00</w:t>
      </w:r>
      <w:r>
        <w:rPr>
          <w:rFonts w:ascii="Arial"/>
          <w:sz w:val="16"/>
        </w:rPr>
      </w: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4.739990pt;margin-top:8.982594pt;width:2.550pt;height:.1pt;mso-position-horizontal-relative:page;mso-position-vertical-relative:paragraph;z-index:-1095712" coordorigin="5495,180" coordsize="51,2">
            <v:shape style="position:absolute;left:5495;top:180;width:51;height:2" coordorigin="5495,180" coordsize="51,0" path="m5495,180l5545,18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100,000.00</w:t>
      </w:r>
      <w:r>
        <w:rPr>
          <w:rFonts w:ascii="Arial"/>
          <w:sz w:val="16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  <w:r>
        <w:rPr/>
        <w:br w:type="column"/>
      </w:r>
      <w:r>
        <w:rPr>
          <w:rFonts w:ascii="Arial"/>
          <w:i/>
          <w:sz w:val="15"/>
        </w:rPr>
      </w:r>
    </w:p>
    <w:tbl>
      <w:tblPr>
        <w:tblW w:w="0" w:type="auto"/>
        <w:jc w:val="left"/>
        <w:tblInd w:w="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"/>
        <w:gridCol w:w="389"/>
        <w:gridCol w:w="581"/>
        <w:gridCol w:w="386"/>
        <w:gridCol w:w="581"/>
        <w:gridCol w:w="389"/>
        <w:gridCol w:w="581"/>
        <w:gridCol w:w="386"/>
        <w:gridCol w:w="581"/>
        <w:gridCol w:w="389"/>
        <w:gridCol w:w="581"/>
        <w:gridCol w:w="386"/>
        <w:gridCol w:w="290"/>
      </w:tblGrid>
      <w:tr>
        <w:trPr>
          <w:trHeight w:val="276" w:hRule="exact"/>
        </w:trPr>
        <w:tc>
          <w:tcPr>
            <w:tcW w:w="5810" w:type="dxa"/>
            <w:gridSpan w:val="1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right="72"/>
              <w:jc w:val="right"/>
              <w:rPr>
                <w:rFonts w:ascii="Century Gothic" w:hAnsi="Century Gothic" w:cs="Century Gothic" w:eastAsia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694,825.70</w:t>
            </w:r>
            <w:r>
              <w:rPr>
                <w:rFonts w:ascii="Century Gothic"/>
                <w:sz w:val="16"/>
              </w:rPr>
            </w:r>
          </w:p>
        </w:tc>
      </w:tr>
      <w:tr>
        <w:trPr>
          <w:trHeight w:val="367" w:hRule="exact"/>
        </w:trPr>
        <w:tc>
          <w:tcPr>
            <w:tcW w:w="5134" w:type="dxa"/>
            <w:gridSpan w:val="11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969696"/>
            </w:tcBorders>
          </w:tcPr>
          <w:p>
            <w:pPr>
              <w:pStyle w:val="TableParagraph"/>
              <w:spacing w:line="240" w:lineRule="auto" w:before="67"/>
              <w:ind w:right="353"/>
              <w:jc w:val="right"/>
              <w:rPr>
                <w:rFonts w:ascii="Century Gothic" w:hAnsi="Century Gothic" w:cs="Century Gothic" w:eastAsia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554,908.30</w:t>
            </w:r>
            <w:r>
              <w:rPr>
                <w:rFonts w:ascii="Century Gothic"/>
                <w:sz w:val="16"/>
              </w:rPr>
            </w:r>
          </w:p>
        </w:tc>
        <w:tc>
          <w:tcPr>
            <w:tcW w:w="386" w:type="dxa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290" w:type="dxa"/>
            <w:vMerge w:val="restart"/>
            <w:tcBorders>
              <w:top w:val="nil" w:sz="6" w:space="0" w:color="auto"/>
              <w:left w:val="single" w:sz="8" w:space="0" w:color="969696"/>
              <w:right w:val="nil" w:sz="6" w:space="0" w:color="auto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4164" w:type="dxa"/>
            <w:gridSpan w:val="9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969696"/>
            </w:tcBorders>
          </w:tcPr>
          <w:p>
            <w:pPr>
              <w:pStyle w:val="TableParagraph"/>
              <w:spacing w:line="240" w:lineRule="auto" w:before="13"/>
              <w:ind w:left="1032" w:right="0"/>
              <w:jc w:val="left"/>
              <w:rPr>
                <w:rFonts w:ascii="Century Gothic" w:hAnsi="Century Gothic" w:cs="Century Gothic" w:eastAsia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w w:val="105"/>
                <w:position w:val="2"/>
                <w:sz w:val="16"/>
              </w:rPr>
              <w:t>435,825.20</w:t>
            </w:r>
            <w:r>
              <w:rPr>
                <w:rFonts w:ascii="Century Gothic"/>
                <w:w w:val="105"/>
                <w:position w:val="2"/>
                <w:sz w:val="16"/>
              </w:rPr>
              <w:t> </w:t>
            </w:r>
            <w:r>
              <w:rPr>
                <w:rFonts w:ascii="Century Gothic"/>
                <w:spacing w:val="29"/>
                <w:w w:val="105"/>
                <w:position w:val="2"/>
                <w:sz w:val="16"/>
              </w:rPr>
              <w:t> </w:t>
            </w:r>
            <w:r>
              <w:rPr>
                <w:rFonts w:ascii="Century Gothic"/>
                <w:spacing w:val="-1"/>
                <w:w w:val="105"/>
                <w:position w:val="-5"/>
                <w:sz w:val="16"/>
              </w:rPr>
              <w:t>405,804.20</w:t>
            </w:r>
            <w:r>
              <w:rPr>
                <w:rFonts w:ascii="Century Gothic"/>
                <w:w w:val="105"/>
                <w:position w:val="-5"/>
                <w:sz w:val="16"/>
              </w:rPr>
              <w:t> </w:t>
            </w:r>
            <w:r>
              <w:rPr>
                <w:rFonts w:ascii="Century Gothic"/>
                <w:spacing w:val="30"/>
                <w:w w:val="105"/>
                <w:position w:val="-5"/>
                <w:sz w:val="16"/>
              </w:rPr>
              <w:t> </w:t>
            </w:r>
            <w:r>
              <w:rPr>
                <w:rFonts w:ascii="Century Gothic"/>
                <w:spacing w:val="-1"/>
                <w:w w:val="105"/>
                <w:sz w:val="16"/>
              </w:rPr>
              <w:t>428,624.20</w:t>
            </w:r>
            <w:r>
              <w:rPr>
                <w:rFonts w:ascii="Century Gothic"/>
                <w:sz w:val="16"/>
              </w:rPr>
            </w:r>
          </w:p>
        </w:tc>
        <w:tc>
          <w:tcPr>
            <w:tcW w:w="389" w:type="dxa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 w:val="restart"/>
            <w:tcBorders>
              <w:top w:val="nil" w:sz="6" w:space="0" w:color="auto"/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290" w:type="dxa"/>
            <w:vMerge/>
            <w:tcBorders>
              <w:left w:val="single" w:sz="8" w:space="0" w:color="969696"/>
              <w:right w:val="nil" w:sz="6" w:space="0" w:color="auto"/>
            </w:tcBorders>
          </w:tcPr>
          <w:p>
            <w:pPr/>
          </w:p>
        </w:tc>
      </w:tr>
      <w:tr>
        <w:trPr>
          <w:trHeight w:val="70" w:hRule="exact"/>
        </w:trPr>
        <w:tc>
          <w:tcPr>
            <w:tcW w:w="1260" w:type="dxa"/>
            <w:gridSpan w:val="3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969696"/>
            </w:tcBorders>
          </w:tcPr>
          <w:p>
            <w:pPr>
              <w:pStyle w:val="TableParagraph"/>
              <w:spacing w:line="240" w:lineRule="auto" w:before="7"/>
              <w:ind w:left="64" w:right="0"/>
              <w:jc w:val="left"/>
              <w:rPr>
                <w:rFonts w:ascii="Century Gothic" w:hAnsi="Century Gothic" w:cs="Century Gothic" w:eastAsia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w w:val="105"/>
                <w:sz w:val="16"/>
              </w:rPr>
              <w:t>315,377.50</w:t>
            </w:r>
            <w:r>
              <w:rPr>
                <w:rFonts w:ascii="Century Gothic"/>
                <w:sz w:val="16"/>
              </w:rPr>
            </w:r>
          </w:p>
        </w:tc>
        <w:tc>
          <w:tcPr>
            <w:tcW w:w="386" w:type="dxa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1550" w:type="dxa"/>
            <w:gridSpan w:val="3"/>
            <w:tcBorders>
              <w:top w:val="nil" w:sz="6" w:space="0" w:color="auto"/>
              <w:left w:val="single" w:sz="8" w:space="0" w:color="969696"/>
              <w:bottom w:val="nil" w:sz="6" w:space="0" w:color="auto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 w:val="restart"/>
            <w:tcBorders>
              <w:top w:val="nil" w:sz="6" w:space="0" w:color="auto"/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290" w:type="dxa"/>
            <w:vMerge/>
            <w:tcBorders>
              <w:left w:val="single" w:sz="8" w:space="0" w:color="969696"/>
              <w:right w:val="nil" w:sz="6" w:space="0" w:color="auto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1260" w:type="dxa"/>
            <w:gridSpan w:val="3"/>
            <w:vMerge/>
            <w:tcBorders>
              <w:left w:val="single" w:sz="8" w:space="0" w:color="000000"/>
              <w:bottom w:val="nil" w:sz="6" w:space="0" w:color="auto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 w:val="restart"/>
            <w:tcBorders>
              <w:top w:val="nil" w:sz="6" w:space="0" w:color="auto"/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vMerge w:val="restart"/>
            <w:tcBorders>
              <w:top w:val="single" w:sz="8" w:space="0" w:color="969696"/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 w:val="restart"/>
            <w:tcBorders>
              <w:top w:val="nil" w:sz="6" w:space="0" w:color="auto"/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290" w:type="dxa"/>
            <w:vMerge/>
            <w:tcBorders>
              <w:left w:val="single" w:sz="8" w:space="0" w:color="969696"/>
              <w:right w:val="nil" w:sz="6" w:space="0" w:color="auto"/>
            </w:tcBorders>
          </w:tcPr>
          <w:p>
            <w:pPr/>
          </w:p>
        </w:tc>
      </w:tr>
      <w:tr>
        <w:trPr>
          <w:trHeight w:val="828" w:hRule="exact"/>
        </w:trPr>
        <w:tc>
          <w:tcPr>
            <w:tcW w:w="290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tcBorders>
              <w:top w:val="single" w:sz="8" w:space="0" w:color="969696"/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tcBorders>
              <w:top w:val="nil" w:sz="6" w:space="0" w:color="auto"/>
              <w:left w:val="single" w:sz="8" w:space="0" w:color="969696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9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581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</w:tcPr>
          <w:p>
            <w:pPr/>
          </w:p>
        </w:tc>
        <w:tc>
          <w:tcPr>
            <w:tcW w:w="386" w:type="dxa"/>
            <w:vMerge/>
            <w:tcBorders>
              <w:left w:val="single" w:sz="8" w:space="0" w:color="969696"/>
              <w:bottom w:val="single" w:sz="8" w:space="0" w:color="000000"/>
              <w:right w:val="single" w:sz="8" w:space="0" w:color="969696"/>
            </w:tcBorders>
            <w:shd w:val="clear" w:color="auto" w:fill="FFFFCC"/>
          </w:tcPr>
          <w:p>
            <w:pPr/>
          </w:p>
        </w:tc>
        <w:tc>
          <w:tcPr>
            <w:tcW w:w="290" w:type="dxa"/>
            <w:vMerge/>
            <w:tcBorders>
              <w:left w:val="single" w:sz="8" w:space="0" w:color="969696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1354" w:val="left" w:leader="none"/>
          <w:tab w:pos="2323" w:val="left" w:leader="none"/>
          <w:tab w:pos="3290" w:val="left" w:leader="none"/>
          <w:tab w:pos="4260" w:val="left" w:leader="none"/>
          <w:tab w:pos="5227" w:val="left" w:leader="none"/>
        </w:tabs>
        <w:spacing w:before="130"/>
        <w:ind w:left="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5.739990pt;margin-top:-.517522pt;width:.1pt;height:2.550pt;mso-position-horizontal-relative:page;mso-position-vertical-relative:paragraph;z-index:-1095520" coordorigin="6515,-10" coordsize="2,51">
            <v:shape style="position:absolute;left:6515;top:-10;width:2;height:51" coordorigin="6515,-10" coordsize="0,51" path="m6515,40l6515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374.100006pt;margin-top:-.517522pt;width:.1pt;height:2.550pt;mso-position-horizontal-relative:page;mso-position-vertical-relative:paragraph;z-index:-1095496" coordorigin="7482,-10" coordsize="2,51">
            <v:shape style="position:absolute;left:7482;top:-10;width:2;height:51" coordorigin="7482,-10" coordsize="0,51" path="m7482,40l7482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422.579987pt;margin-top:-.517522pt;width:.1pt;height:2.550pt;mso-position-horizontal-relative:page;mso-position-vertical-relative:paragraph;z-index:-1095472" coordorigin="8452,-10" coordsize="2,51">
            <v:shape style="position:absolute;left:8452;top:-10;width:2;height:51" coordorigin="8452,-10" coordsize="0,51" path="m8452,40l8452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470.940002pt;margin-top:-.517522pt;width:.1pt;height:2.550pt;mso-position-horizontal-relative:page;mso-position-vertical-relative:paragraph;z-index:-1095448" coordorigin="9419,-10" coordsize="2,51">
            <v:shape style="position:absolute;left:9419;top:-10;width:2;height:51" coordorigin="9419,-10" coordsize="0,51" path="m9419,40l9419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19.419983pt;margin-top:-.517522pt;width:.1pt;height:2.550pt;mso-position-horizontal-relative:page;mso-position-vertical-relative:paragraph;z-index:-1095424" coordorigin="10388,-10" coordsize="2,51">
            <v:shape style="position:absolute;left:10388;top:-10;width:2;height:51" coordorigin="10388,-10" coordsize="0,51" path="m10388,40l10388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67.780029pt;margin-top:-.517522pt;width:.1pt;height:2.550pt;mso-position-horizontal-relative:page;mso-position-vertical-relative:paragraph;z-index:-1095400" coordorigin="11356,-10" coordsize="2,51">
            <v:shape style="position:absolute;left:11356;top:-10;width:2;height:51" coordorigin="11356,-10" coordsize="0,51" path="m11356,40l11356,-1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i/>
          <w:spacing w:val="-1"/>
          <w:w w:val="105"/>
          <w:sz w:val="16"/>
        </w:rPr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661" w:space="40"/>
            <w:col w:w="9119"/>
          </w:cols>
        </w:sectPr>
      </w:pPr>
    </w:p>
    <w:p>
      <w:pPr>
        <w:spacing w:line="240" w:lineRule="auto" w:before="8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82"/>
        <w:ind w:left="2862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5188" w:right="3194" w:hanging="1504"/>
        <w:jc w:val="left"/>
        <w:rPr>
          <w:b w:val="0"/>
          <w:bCs w:val="0"/>
        </w:rPr>
      </w:pPr>
      <w:r>
        <w:rPr>
          <w:spacing w:val="-1"/>
        </w:rPr>
        <w:t>Inversión aplicada en </w:t>
      </w:r>
      <w:r>
        <w:rPr>
          <w:spacing w:val="-2"/>
        </w:rPr>
        <w:t>Vivienda</w:t>
      </w:r>
      <w:r>
        <w:rPr>
          <w:spacing w:val="-1"/>
        </w:rPr>
        <w:t> por 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4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2.1pt;height:108.75pt;mso-position-horizontal-relative:char;mso-position-vertical-relative:line" coordorigin="0,0" coordsize="10242,2175">
            <v:group style="position:absolute;left:2841;top:19;width:2;height:2151" coordorigin="2841,19" coordsize="2,2151">
              <v:shape style="position:absolute;left:2841;top:19;width:2;height:2151" coordorigin="2841,19" coordsize="0,2151" path="m2841,19l2841,2169e" filled="false" stroked="true" strokeweight=".580pt" strokecolor="#000000">
                <v:path arrowok="t"/>
              </v:shape>
            </v:group>
            <v:group style="position:absolute;left:3983;top:19;width:2;height:2151" coordorigin="3983,19" coordsize="2,2151">
              <v:shape style="position:absolute;left:3983;top:19;width:2;height:2151" coordorigin="3983,19" coordsize="0,2151" path="m3983,19l3983,2169e" filled="false" stroked="true" strokeweight=".580pt" strokecolor="#000000">
                <v:path arrowok="t"/>
              </v:shape>
            </v:group>
            <v:group style="position:absolute;left:5277;top:19;width:2;height:2151" coordorigin="5277,19" coordsize="2,2151">
              <v:shape style="position:absolute;left:5277;top:19;width:2;height:2151" coordorigin="5277,19" coordsize="0,2151" path="m5277,19l5277,2169e" filled="false" stroked="true" strokeweight=".580pt" strokecolor="#000000">
                <v:path arrowok="t"/>
              </v:shape>
            </v:group>
            <v:group style="position:absolute;left:6639;top:19;width:2;height:2151" coordorigin="6639,19" coordsize="2,2151">
              <v:shape style="position:absolute;left:6639;top:19;width:2;height:2151" coordorigin="6639,19" coordsize="0,2151" path="m6639,19l6639,2169e" filled="false" stroked="true" strokeweight=".580pt" strokecolor="#000000">
                <v:path arrowok="t"/>
              </v:shape>
            </v:group>
            <v:group style="position:absolute;left:7781;top:19;width:2;height:2151" coordorigin="7781,19" coordsize="2,2151">
              <v:shape style="position:absolute;left:7781;top:19;width:2;height:2151" coordorigin="7781,19" coordsize="0,2151" path="m7781,19l7781,2169e" filled="false" stroked="true" strokeweight=".580pt" strokecolor="#000000">
                <v:path arrowok="t"/>
              </v:shape>
            </v:group>
            <v:group style="position:absolute;left:8984;top:19;width:2;height:2151" coordorigin="8984,19" coordsize="2,2151">
              <v:shape style="position:absolute;left:8984;top:19;width:2;height:2151" coordorigin="8984,19" coordsize="0,2151" path="m8984,19l8984,2169e" filled="false" stroked="true" strokeweight=".580pt" strokecolor="#000000">
                <v:path arrowok="t"/>
              </v:shape>
            </v:group>
            <v:group style="position:absolute;left:6;top:254;width:10230;height:2" coordorigin="6,254" coordsize="10230,2">
              <v:shape style="position:absolute;left:6;top:254;width:10230;height:2" coordorigin="6,254" coordsize="10230,0" path="m6,254l10236,254e" filled="false" stroked="true" strokeweight=".580pt" strokecolor="#000000">
                <v:path arrowok="t"/>
              </v:shape>
              <v:shape style="position:absolute;left:6;top:489;width:10231;height:10" type="#_x0000_t75" stroked="false">
                <v:imagedata r:id="rId99" o:title=""/>
              </v:shape>
              <v:shape style="position:absolute;left:6;top:729;width:10231;height:10" type="#_x0000_t75" stroked="false">
                <v:imagedata r:id="rId99" o:title=""/>
              </v:shape>
              <v:shape style="position:absolute;left:6;top:969;width:10231;height:10" type="#_x0000_t75" stroked="false">
                <v:imagedata r:id="rId99" o:title=""/>
              </v:shape>
              <v:shape style="position:absolute;left:6;top:1209;width:10231;height:10" type="#_x0000_t75" stroked="false">
                <v:imagedata r:id="rId99" o:title=""/>
              </v:shape>
              <v:shape style="position:absolute;left:6;top:1449;width:10231;height:10" type="#_x0000_t75" stroked="false">
                <v:imagedata r:id="rId99" o:title=""/>
              </v:shape>
              <v:shape style="position:absolute;left:6;top:1689;width:10231;height:10" type="#_x0000_t75" stroked="false">
                <v:imagedata r:id="rId99" o:title=""/>
              </v:shape>
            </v:group>
            <v:group style="position:absolute;left:6;top:1934;width:10230;height:2" coordorigin="6,1934" coordsize="10230,2">
              <v:shape style="position:absolute;left:6;top:1934;width:10230;height:2" coordorigin="6,1934" coordsize="10230,0" path="m6,1934l10236,1934e" filled="false" stroked="true" strokeweight=".580pt" strokecolor="#000000">
                <v:path arrowok="t"/>
              </v:shape>
              <v:shape style="position:absolute;left:83;top:42;width:3831;height:2121" type="#_x0000_t202" filled="false" stroked="false">
                <v:textbox inset="0,0,0,0">
                  <w:txbxContent>
                    <w:p>
                      <w:pPr>
                        <w:tabs>
                          <w:tab w:pos="3106" w:val="left" w:leader="none"/>
                        </w:tabs>
                        <w:spacing w:line="205" w:lineRule="exact" w:before="0"/>
                        <w:ind w:left="71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Dependencia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051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FOVISSSTE</w:t>
                        <w:tab/>
                        <w:t>60,622.2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93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INFONAVIT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245,695.4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18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SEDESOL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161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INVI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8,540.7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19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SEPUIE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829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Comondú</w:t>
                        <w:tab/>
                        <w:t>314.6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829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H.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204.6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938" w:val="left" w:leader="none"/>
                        </w:tabs>
                        <w:spacing w:line="226" w:lineRule="exact" w:before="10"/>
                        <w:ind w:left="9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315,377.5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16;top:42;width:894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100,578.0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278,023.5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1,250.0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55,816.6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435,825.2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77;top:42;width:893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84,380.2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277,127.0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44,275.0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405,804.2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86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18;top:282;width:89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383,103.0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45,521.2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428,624.2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23;top:0;width:2152;height:2163" type="#_x0000_t202" filled="false" stroked="false">
                <v:textbox inset="0,0,0,0">
                  <w:txbxContent>
                    <w:p>
                      <w:pPr>
                        <w:tabs>
                          <w:tab w:pos="1178" w:val="left" w:leader="none"/>
                        </w:tabs>
                        <w:spacing w:line="247" w:lineRule="exact" w:before="0"/>
                        <w:ind w:left="0" w:right="145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58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175,596.0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232,090.0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8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358,863.0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462,735.7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9" w:val="left" w:leader="none"/>
                        </w:tabs>
                        <w:spacing w:before="10"/>
                        <w:ind w:left="7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8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20,449.3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9" w:val="left" w:leader="none"/>
                        </w:tabs>
                        <w:spacing w:before="10"/>
                        <w:ind w:left="7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8" w:val="left" w:leader="none"/>
                        </w:tabs>
                        <w:spacing w:before="10"/>
                        <w:ind w:left="7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8" w:val="left" w:leader="none"/>
                        </w:tabs>
                        <w:spacing w:before="10"/>
                        <w:ind w:left="7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8" w:val="left" w:leader="none"/>
                        </w:tabs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554,908.3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694,825.7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188" w:right="465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18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18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5840" w:h="12240" w:orient="landscape"/>
          <w:pgMar w:header="384" w:footer="697" w:top="1360" w:bottom="880" w:left="1640" w:right="12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30" w:lineRule="exact"/>
        <w:ind w:left="481" w:right="292" w:firstLine="3"/>
        <w:jc w:val="center"/>
        <w:rPr>
          <w:b w:val="0"/>
          <w:bCs w:val="0"/>
        </w:rPr>
      </w:pPr>
      <w:r>
        <w:rPr/>
        <w:pict>
          <v:group style="position:absolute;margin-left:87.309998pt;margin-top:34.109512pt;width:315.6pt;height:60.1pt;mso-position-horizontal-relative:page;mso-position-vertical-relative:paragraph;z-index:-1095136" coordorigin="1746,682" coordsize="6312,1202">
            <v:group style="position:absolute;left:3298;top:688;width:2;height:1191" coordorigin="3298,688" coordsize="2,1191">
              <v:shape style="position:absolute;left:3298;top:688;width:2;height:1191" coordorigin="3298,688" coordsize="0,1191" path="m3298,688l3298,1878e" filled="false" stroked="true" strokeweight=".580pt" strokecolor="#000000">
                <v:path arrowok="t"/>
              </v:shape>
            </v:group>
            <v:group style="position:absolute;left:4050;top:688;width:2;height:1191" coordorigin="4050,688" coordsize="2,1191">
              <v:shape style="position:absolute;left:4050;top:688;width:2;height:1191" coordorigin="4050,688" coordsize="0,1191" path="m4050,688l4050,1878e" filled="false" stroked="true" strokeweight=".580pt" strokecolor="#000000">
                <v:path arrowok="t"/>
              </v:shape>
            </v:group>
            <v:group style="position:absolute;left:4828;top:688;width:2;height:1191" coordorigin="4828,688" coordsize="2,1191">
              <v:shape style="position:absolute;left:4828;top:688;width:2;height:1191" coordorigin="4828,688" coordsize="0,1191" path="m4828,688l4828,1878e" filled="false" stroked="true" strokeweight=".580pt" strokecolor="#000000">
                <v:path arrowok="t"/>
              </v:shape>
            </v:group>
            <v:group style="position:absolute;left:5605;top:688;width:2;height:1191" coordorigin="5605,688" coordsize="2,1191">
              <v:shape style="position:absolute;left:5605;top:688;width:2;height:1191" coordorigin="5605,688" coordsize="0,1191" path="m5605,688l5605,1878e" filled="false" stroked="true" strokeweight=".580pt" strokecolor="#000000">
                <v:path arrowok="t"/>
              </v:shape>
            </v:group>
            <v:group style="position:absolute;left:6424;top:688;width:2;height:1191" coordorigin="6424,688" coordsize="2,1191">
              <v:shape style="position:absolute;left:6424;top:688;width:2;height:1191" coordorigin="6424,688" coordsize="0,1191" path="m6424,688l6424,1878e" filled="false" stroked="true" strokeweight=".580pt" strokecolor="#000000">
                <v:path arrowok="t"/>
              </v:shape>
            </v:group>
            <v:group style="position:absolute;left:7242;top:688;width:2;height:1191" coordorigin="7242,688" coordsize="2,1191">
              <v:shape style="position:absolute;left:7242;top:688;width:2;height:1191" coordorigin="7242,688" coordsize="0,1191" path="m7242,688l7242,1878e" filled="false" stroked="true" strokeweight=".580pt" strokecolor="#000000">
                <v:path arrowok="t"/>
              </v:shape>
            </v:group>
            <v:group style="position:absolute;left:1752;top:923;width:6300;height:2" coordorigin="1752,923" coordsize="6300,2">
              <v:shape style="position:absolute;left:1752;top:923;width:6300;height:2" coordorigin="1752,923" coordsize="6300,0" path="m1752,923l8052,923e" filled="false" stroked="true" strokeweight=".580pt" strokecolor="#000000">
                <v:path arrowok="t"/>
              </v:shape>
              <v:shape style="position:absolute;left:1752;top:1158;width:6301;height:10" type="#_x0000_t75" stroked="false">
                <v:imagedata r:id="rId100" o:title=""/>
              </v:shape>
              <v:shape style="position:absolute;left:1752;top:1398;width:6301;height:10" type="#_x0000_t75" stroked="false">
                <v:imagedata r:id="rId100" o:title=""/>
              </v:shape>
            </v:group>
            <v:group style="position:absolute;left:1752;top:1643;width:6300;height:2" coordorigin="1752,1643" coordsize="6300,2">
              <v:shape style="position:absolute;left:1752;top:1643;width:6300;height:2" coordorigin="1752,1643" coordsize="6300,0" path="m1752,1643l8052,1643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</w:t>
      </w:r>
      <w:r>
        <w:rPr/>
        <w:t> para</w:t>
      </w:r>
      <w:r>
        <w:rPr>
          <w:spacing w:val="-1"/>
        </w:rPr>
        <w:t> construcción,</w:t>
      </w:r>
      <w:r>
        <w:rPr/>
        <w:t> </w:t>
      </w:r>
      <w:r>
        <w:rPr>
          <w:spacing w:val="-1"/>
        </w:rPr>
        <w:t>adquisición</w:t>
      </w:r>
      <w:r>
        <w:rPr/>
        <w:t> y</w:t>
      </w:r>
      <w:r>
        <w:rPr>
          <w:spacing w:val="25"/>
        </w:rPr>
        <w:t> </w:t>
      </w:r>
      <w:r>
        <w:rPr>
          <w:spacing w:val="-1"/>
        </w:rPr>
        <w:t>mejoramiento</w:t>
      </w:r>
      <w:r>
        <w:rPr>
          <w:spacing w:val="-1"/>
          <w:position w:val="10"/>
          <w:sz w:val="13"/>
        </w:rPr>
        <w:t>1/</w:t>
      </w:r>
      <w:r>
        <w:rPr>
          <w:position w:val="10"/>
          <w:sz w:val="13"/>
        </w:rPr>
        <w:t>  </w:t>
      </w:r>
      <w:r>
        <w:rPr>
          <w:spacing w:val="1"/>
          <w:position w:val="10"/>
          <w:sz w:val="1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viviendas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0"/>
        </w:rPr>
        <w:t> </w:t>
      </w:r>
      <w:r>
        <w:rPr/>
        <w:t>1999-2004</w:t>
      </w:r>
      <w:r>
        <w:rPr>
          <w:b w:val="0"/>
        </w:rPr>
      </w:r>
    </w:p>
    <w:p>
      <w:pPr>
        <w:tabs>
          <w:tab w:pos="1810" w:val="left" w:leader="none"/>
          <w:tab w:pos="2575" w:val="left" w:leader="none"/>
          <w:tab w:pos="3353" w:val="left" w:leader="none"/>
          <w:tab w:pos="4151" w:val="left" w:leader="none"/>
          <w:tab w:pos="4968" w:val="left" w:leader="none"/>
          <w:tab w:pos="5786" w:val="left" w:leader="none"/>
        </w:tabs>
        <w:spacing w:line="213" w:lineRule="exact" w:before="0"/>
        <w:ind w:left="26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tabs>
          <w:tab w:pos="1837" w:val="left" w:leader="none"/>
          <w:tab w:pos="2589" w:val="left" w:leader="none"/>
          <w:tab w:pos="3367" w:val="left" w:leader="none"/>
          <w:tab w:pos="4146" w:val="left" w:leader="none"/>
          <w:tab w:pos="4963" w:val="left" w:leader="none"/>
          <w:tab w:pos="5782" w:val="left" w:leader="none"/>
        </w:tabs>
        <w:spacing w:line="240" w:lineRule="exact" w:before="0"/>
        <w:ind w:left="1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INFONAVIT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position w:val="10"/>
          <w:sz w:val="13"/>
        </w:rPr>
        <w:t>2/</w:t>
        <w:tab/>
      </w:r>
      <w:r>
        <w:rPr>
          <w:rFonts w:ascii="Arial"/>
          <w:b/>
          <w:spacing w:val="-1"/>
          <w:sz w:val="20"/>
        </w:rPr>
        <w:t>1,630</w:t>
        <w:tab/>
        <w:t>1,702</w:t>
        <w:tab/>
        <w:t>1,575</w:t>
        <w:tab/>
        <w:t>2,172</w:t>
        <w:tab/>
      </w:r>
      <w:r>
        <w:rPr>
          <w:rFonts w:ascii="Arial"/>
          <w:b/>
          <w:spacing w:val="-1"/>
          <w:w w:val="95"/>
          <w:sz w:val="20"/>
        </w:rPr>
        <w:t>1,961</w:t>
        <w:tab/>
      </w:r>
      <w:r>
        <w:rPr>
          <w:rFonts w:ascii="Arial"/>
          <w:b/>
          <w:spacing w:val="-1"/>
          <w:sz w:val="20"/>
        </w:rPr>
        <w:t>2,327</w:t>
      </w:r>
      <w:r>
        <w:rPr>
          <w:rFonts w:ascii="Arial"/>
          <w:sz w:val="20"/>
        </w:rPr>
      </w:r>
    </w:p>
    <w:p>
      <w:pPr>
        <w:tabs>
          <w:tab w:pos="2004" w:val="left" w:leader="none"/>
          <w:tab w:pos="2756" w:val="left" w:leader="none"/>
          <w:tab w:pos="3534" w:val="left" w:leader="none"/>
          <w:tab w:pos="4312" w:val="left" w:leader="none"/>
          <w:tab w:pos="5130" w:val="left" w:leader="none"/>
          <w:tab w:pos="6282" w:val="right" w:leader="none"/>
        </w:tabs>
        <w:spacing w:line="240" w:lineRule="exact" w:before="0"/>
        <w:ind w:left="1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FOVISSSTE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position w:val="10"/>
          <w:sz w:val="13"/>
        </w:rPr>
        <w:t>3/</w:t>
        <w:tab/>
      </w:r>
      <w:r>
        <w:rPr>
          <w:rFonts w:ascii="Arial"/>
          <w:b/>
          <w:w w:val="95"/>
          <w:sz w:val="20"/>
        </w:rPr>
        <w:t>374</w:t>
        <w:tab/>
      </w:r>
      <w:r>
        <w:rPr>
          <w:rFonts w:ascii="Arial"/>
          <w:b/>
          <w:sz w:val="20"/>
        </w:rPr>
        <w:t>585</w:t>
        <w:tab/>
        <w:t>384</w:t>
        <w:tab/>
        <w:t>203</w:t>
        <w:tab/>
        <w:t>725</w:t>
        <w:tab/>
        <w:t>790</w:t>
      </w:r>
      <w:r>
        <w:rPr>
          <w:rFonts w:ascii="Arial"/>
          <w:sz w:val="20"/>
        </w:rPr>
      </w:r>
    </w:p>
    <w:p>
      <w:pPr>
        <w:tabs>
          <w:tab w:pos="2004" w:val="left" w:leader="none"/>
          <w:tab w:pos="2756" w:val="left" w:leader="none"/>
          <w:tab w:pos="3367" w:val="left" w:leader="none"/>
          <w:tab w:pos="4313" w:val="left" w:leader="none"/>
          <w:tab w:pos="5130" w:val="left" w:leader="none"/>
          <w:tab w:pos="6171" w:val="left" w:leader="none"/>
        </w:tabs>
        <w:spacing w:line="252" w:lineRule="exact" w:before="0"/>
        <w:ind w:left="1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INVI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position w:val="10"/>
          <w:sz w:val="13"/>
        </w:rPr>
        <w:t>4/</w:t>
        <w:tab/>
      </w:r>
      <w:r>
        <w:rPr>
          <w:rFonts w:ascii="Arial"/>
          <w:b/>
          <w:w w:val="95"/>
          <w:sz w:val="20"/>
        </w:rPr>
        <w:t>132</w:t>
        <w:tab/>
      </w:r>
      <w:r>
        <w:rPr>
          <w:rFonts w:ascii="Arial"/>
          <w:b/>
          <w:sz w:val="20"/>
        </w:rPr>
        <w:t>700</w:t>
        <w:tab/>
        <w:t>1,800</w:t>
        <w:tab/>
        <w:t>437</w:t>
        <w:tab/>
      </w:r>
      <w:r>
        <w:rPr>
          <w:rFonts w:ascii="Arial"/>
          <w:b/>
          <w:w w:val="95"/>
          <w:sz w:val="20"/>
        </w:rPr>
        <w:t>347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1838" w:val="left" w:leader="none"/>
          <w:tab w:pos="2616" w:val="left" w:leader="none"/>
          <w:tab w:pos="3393" w:val="left" w:leader="none"/>
          <w:tab w:pos="4212" w:val="left" w:leader="none"/>
          <w:tab w:pos="5029" w:val="left" w:leader="none"/>
          <w:tab w:pos="5848" w:val="left" w:leader="none"/>
        </w:tabs>
        <w:spacing w:before="10"/>
        <w:ind w:left="5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2,136</w:t>
        <w:tab/>
        <w:t>2,987</w:t>
        <w:tab/>
        <w:t>3,759</w:t>
        <w:tab/>
        <w:t>2,812</w:t>
        <w:tab/>
        <w:t>3,033</w:t>
        <w:tab/>
        <w:t>3,117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288" w:right="0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>
          <w:spacing w:val="-2"/>
        </w:rPr>
        <w:t>INFONAVIT,</w:t>
      </w:r>
      <w:r>
        <w:rPr>
          <w:spacing w:val="1"/>
        </w:rPr>
        <w:t> </w:t>
      </w:r>
      <w:r>
        <w:rPr/>
        <w:t>FOVISSSTE, INVI</w:t>
      </w:r>
      <w:r>
        <w:rPr>
          <w:b w:val="0"/>
        </w:rPr>
      </w:r>
    </w:p>
    <w:p>
      <w:pPr>
        <w:pStyle w:val="BodyText"/>
        <w:spacing w:line="240" w:lineRule="auto"/>
        <w:ind w:left="288" w:right="135"/>
        <w:jc w:val="left"/>
        <w:rPr>
          <w:b w:val="0"/>
          <w:bCs w:val="0"/>
        </w:rPr>
      </w:pPr>
      <w:r>
        <w:rPr/>
        <w:t>1/</w:t>
      </w:r>
      <w:r>
        <w:rPr>
          <w:spacing w:val="1"/>
        </w:rPr>
        <w:t> </w:t>
      </w:r>
      <w:r>
        <w:rPr>
          <w:spacing w:val="-1"/>
        </w:rPr>
        <w:t>Trabajos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permiten</w:t>
      </w:r>
      <w:r>
        <w:rPr/>
        <w:t> </w:t>
      </w:r>
      <w:r>
        <w:rPr>
          <w:spacing w:val="-1"/>
        </w:rPr>
        <w:t>mejorar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(ampliación,</w:t>
      </w:r>
      <w:r>
        <w:rPr>
          <w:spacing w:val="1"/>
        </w:rPr>
        <w:t> </w:t>
      </w:r>
      <w:r>
        <w:rPr>
          <w:spacing w:val="-1"/>
        </w:rPr>
        <w:t>remodelación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rehabilitación)</w:t>
      </w:r>
      <w:r>
        <w:rPr>
          <w:spacing w:val="91"/>
        </w:rPr>
        <w:t> </w:t>
      </w:r>
      <w:r>
        <w:rPr/>
        <w:t>2/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consideran</w:t>
      </w:r>
      <w:r>
        <w:rPr>
          <w:spacing w:val="29"/>
        </w:rPr>
        <w:t> </w:t>
      </w:r>
      <w:r>
        <w:rPr>
          <w:spacing w:val="-1"/>
        </w:rPr>
        <w:t>paquetes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préstamo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-1"/>
        </w:rPr>
        <w:t>líneas</w:t>
      </w:r>
      <w:r>
        <w:rPr>
          <w:spacing w:val="28"/>
        </w:rPr>
        <w:t> </w:t>
      </w:r>
      <w:r>
        <w:rPr/>
        <w:t>I,</w:t>
      </w:r>
      <w:r>
        <w:rPr>
          <w:spacing w:val="28"/>
        </w:rPr>
        <w:t> </w:t>
      </w:r>
      <w:r>
        <w:rPr/>
        <w:t>II</w:t>
      </w:r>
      <w:r>
        <w:rPr>
          <w:spacing w:val="28"/>
        </w:rPr>
        <w:t> </w:t>
      </w:r>
      <w:r>
        <w:rPr/>
        <w:t>y</w:t>
      </w:r>
      <w:r>
        <w:rPr>
          <w:spacing w:val="23"/>
        </w:rPr>
        <w:t> </w:t>
      </w:r>
      <w:r>
        <w:rPr/>
        <w:t>III</w:t>
      </w:r>
      <w:r>
        <w:rPr>
          <w:spacing w:val="28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préstamos</w:t>
      </w:r>
      <w:r>
        <w:rPr>
          <w:spacing w:val="28"/>
        </w:rPr>
        <w:t> </w:t>
      </w:r>
      <w:r>
        <w:rPr>
          <w:spacing w:val="-1"/>
        </w:rPr>
        <w:t>por</w:t>
      </w:r>
      <w:r>
        <w:rPr>
          <w:spacing w:val="28"/>
        </w:rPr>
        <w:t> </w:t>
      </w:r>
      <w:r>
        <w:rPr>
          <w:spacing w:val="-1"/>
        </w:rPr>
        <w:t>mercado</w:t>
      </w:r>
      <w:r>
        <w:rPr>
          <w:spacing w:val="73"/>
        </w:rPr>
        <w:t> </w:t>
      </w:r>
      <w:r>
        <w:rPr>
          <w:spacing w:val="-1"/>
        </w:rPr>
        <w:t>abierto</w:t>
      </w:r>
      <w:r>
        <w:rPr/>
        <w:t> en </w:t>
      </w:r>
      <w:r>
        <w:rPr>
          <w:spacing w:val="-1"/>
        </w:rPr>
        <w:t>líneas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III, IV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V.</w:t>
      </w:r>
      <w:r>
        <w:rPr>
          <w:b w:val="0"/>
        </w:rPr>
      </w:r>
    </w:p>
    <w:p>
      <w:pPr>
        <w:pStyle w:val="BodyText"/>
        <w:spacing w:line="240" w:lineRule="auto"/>
        <w:ind w:left="288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/>
        <w:t> </w:t>
      </w:r>
      <w:r>
        <w:rPr>
          <w:spacing w:val="-1"/>
        </w:rPr>
        <w:t>créditos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construcción,</w:t>
      </w:r>
      <w:r>
        <w:rPr>
          <w:spacing w:val="1"/>
        </w:rPr>
        <w:t> </w:t>
      </w:r>
      <w:r>
        <w:rPr>
          <w:spacing w:val="-1"/>
        </w:rPr>
        <w:t>adquisición,</w:t>
      </w:r>
      <w:r>
        <w:rPr>
          <w:spacing w:val="1"/>
        </w:rPr>
        <w:t> </w:t>
      </w:r>
      <w:r>
        <w:rPr>
          <w:spacing w:val="-1"/>
        </w:rPr>
        <w:t>ampliación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remodelación.</w:t>
      </w:r>
      <w:r>
        <w:rPr>
          <w:b w:val="0"/>
        </w:rPr>
      </w:r>
    </w:p>
    <w:p>
      <w:pPr>
        <w:pStyle w:val="BodyText"/>
        <w:spacing w:line="240" w:lineRule="auto" w:before="1"/>
        <w:ind w:left="288" w:right="96"/>
        <w:jc w:val="left"/>
        <w:rPr>
          <w:b w:val="0"/>
          <w:bCs w:val="0"/>
        </w:rPr>
      </w:pPr>
      <w:r>
        <w:rPr>
          <w:spacing w:val="-1"/>
        </w:rPr>
        <w:t>4/</w:t>
      </w:r>
      <w:r>
        <w:rPr/>
        <w:t> </w:t>
      </w:r>
      <w:r>
        <w:rPr>
          <w:spacing w:val="-1"/>
        </w:rPr>
        <w:t>Sólo se considera vivienda terminada.</w:t>
      </w:r>
      <w:r>
        <w:rPr/>
        <w:t> </w:t>
      </w:r>
      <w:r>
        <w:rPr>
          <w:spacing w:val="-1"/>
        </w:rPr>
        <w:t>La dependencia reportó información actualizada</w:t>
      </w:r>
      <w:r>
        <w:rPr>
          <w:spacing w:val="48"/>
        </w:rPr>
        <w:t> </w:t>
      </w:r>
      <w:r>
        <w:rPr/>
        <w:t>para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/>
        <w:t>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2002.</w:t>
      </w:r>
      <w:r>
        <w:rPr>
          <w:b w:val="0"/>
        </w:rPr>
      </w:r>
    </w:p>
    <w:p>
      <w:pPr>
        <w:pStyle w:val="Heading2"/>
        <w:spacing w:line="240" w:lineRule="auto" w:before="74"/>
        <w:ind w:left="188" w:right="462" w:firstLine="5"/>
        <w:jc w:val="center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construcción,</w:t>
      </w:r>
      <w:r>
        <w:rPr/>
        <w:t> </w:t>
      </w:r>
      <w:r>
        <w:rPr>
          <w:spacing w:val="-1"/>
        </w:rPr>
        <w:t>adquisición</w:t>
      </w:r>
      <w:r>
        <w:rPr/>
        <w:t> y</w:t>
      </w:r>
      <w:r>
        <w:rPr>
          <w:spacing w:val="26"/>
        </w:rPr>
        <w:t> </w:t>
      </w:r>
      <w:r>
        <w:rPr>
          <w:spacing w:val="-1"/>
        </w:rPr>
        <w:t>mejoramiento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viviendas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before="110"/>
        <w:ind w:left="0" w:right="5103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62.420013pt;margin-top:6.922299pt;width:224.05pt;height:94.65pt;mso-position-horizontal-relative:page;mso-position-vertical-relative:paragraph;z-index:14968" coordorigin="9248,138" coordsize="4481,1893">
            <v:group style="position:absolute;left:9424;top:821;width:164;height:1157" coordorigin="9424,821" coordsize="164,1157">
              <v:shape style="position:absolute;left:9424;top:821;width:164;height:1157" coordorigin="9424,821" coordsize="164,1157" path="m9587,821l9587,1978,9424,1978,9424,821,9587,821xe" filled="true" fillcolor="#ffffcc" stroked="false">
                <v:path arrowok="t"/>
                <v:fill type="solid"/>
              </v:shape>
            </v:group>
            <v:group style="position:absolute;left:9424;top:821;width:164;height:1157" coordorigin="9424,821" coordsize="164,1157">
              <v:shape style="position:absolute;left:9424;top:821;width:164;height:1157" coordorigin="9424,821" coordsize="164,1157" path="m9587,821l9587,1978,9424,1978,9424,821,9587,821xe" filled="false" stroked="true" strokeweight=".96pt" strokecolor="#969696">
                <v:path arrowok="t"/>
              </v:shape>
            </v:group>
            <v:group style="position:absolute;left:9587;top:1711;width:166;height:267" coordorigin="9587,1711" coordsize="166,267">
              <v:shape style="position:absolute;left:9587;top:1711;width:166;height:267" coordorigin="9587,1711" coordsize="166,267" path="m9752,1711l9752,1978,9587,1978,9587,1711,9752,1711xe" filled="true" fillcolor="#ccffff" stroked="false">
                <v:path arrowok="t"/>
                <v:fill type="solid"/>
              </v:shape>
            </v:group>
            <v:group style="position:absolute;left:9587;top:1711;width:166;height:267" coordorigin="9587,1711" coordsize="166,267">
              <v:shape style="position:absolute;left:9587;top:1711;width:166;height:267" coordorigin="9587,1711" coordsize="166,267" path="m9752,1711l9752,1978,9587,1978,9587,1711,9752,1711xe" filled="false" stroked="true" strokeweight=".96pt" strokecolor="#969696">
                <v:path arrowok="t"/>
              </v:shape>
            </v:group>
            <v:group style="position:absolute;left:9752;top:1884;width:164;height:94" coordorigin="9752,1884" coordsize="164,94">
              <v:shape style="position:absolute;left:9752;top:1884;width:164;height:94" coordorigin="9752,1884" coordsize="164,94" path="m9916,1884l9916,1978,9752,1978,9752,1884,9916,1884xe" filled="true" fillcolor="#ccffcc" stroked="false">
                <v:path arrowok="t"/>
                <v:fill type="solid"/>
              </v:shape>
            </v:group>
            <v:group style="position:absolute;left:9752;top:1884;width:164;height:94" coordorigin="9752,1884" coordsize="164,94">
              <v:shape style="position:absolute;left:9752;top:1884;width:164;height:94" coordorigin="9752,1884" coordsize="164,94" path="m9916,1884l9916,1978,9752,1978,9752,1884,9916,1884xe" filled="false" stroked="true" strokeweight=".96pt" strokecolor="#969696">
                <v:path arrowok="t"/>
              </v:shape>
            </v:group>
            <v:group style="position:absolute;left:10159;top:768;width:164;height:1210" coordorigin="10159,768" coordsize="164,1210">
              <v:shape style="position:absolute;left:10159;top:768;width:164;height:1210" coordorigin="10159,768" coordsize="164,1210" path="m10322,768l10322,1978,10159,1978,10159,768,10322,768xe" filled="true" fillcolor="#ffffcc" stroked="false">
                <v:path arrowok="t"/>
                <v:fill type="solid"/>
              </v:shape>
            </v:group>
            <v:group style="position:absolute;left:10159;top:768;width:164;height:1210" coordorigin="10159,768" coordsize="164,1210">
              <v:shape style="position:absolute;left:10159;top:768;width:164;height:1210" coordorigin="10159,768" coordsize="164,1210" path="m10322,768l10322,1978,10159,1978,10159,768,10322,768xe" filled="false" stroked="true" strokeweight=".96pt" strokecolor="#969696">
                <v:path arrowok="t"/>
              </v:shape>
            </v:group>
            <v:group style="position:absolute;left:10322;top:1562;width:166;height:416" coordorigin="10322,1562" coordsize="166,416">
              <v:shape style="position:absolute;left:10322;top:1562;width:166;height:416" coordorigin="10322,1562" coordsize="166,416" path="m10488,1562l10488,1978,10322,1978,10322,1562,10488,1562xe" filled="true" fillcolor="#ccffff" stroked="false">
                <v:path arrowok="t"/>
                <v:fill type="solid"/>
              </v:shape>
            </v:group>
            <v:group style="position:absolute;left:10322;top:1562;width:166;height:416" coordorigin="10322,1562" coordsize="166,416">
              <v:shape style="position:absolute;left:10322;top:1562;width:166;height:416" coordorigin="10322,1562" coordsize="166,416" path="m10488,1562l10488,1978,10322,1978,10322,1562,10488,1562xe" filled="false" stroked="true" strokeweight=".96pt" strokecolor="#969696">
                <v:path arrowok="t"/>
              </v:shape>
            </v:group>
            <v:group style="position:absolute;left:10488;top:1481;width:164;height:497" coordorigin="10488,1481" coordsize="164,497">
              <v:shape style="position:absolute;left:10488;top:1481;width:164;height:497" coordorigin="10488,1481" coordsize="164,497" path="m10651,1481l10651,1978,10488,1978,10488,1481,10651,1481xe" filled="true" fillcolor="#ccffcc" stroked="false">
                <v:path arrowok="t"/>
                <v:fill type="solid"/>
              </v:shape>
            </v:group>
            <v:group style="position:absolute;left:10488;top:1481;width:164;height:497" coordorigin="10488,1481" coordsize="164,497">
              <v:shape style="position:absolute;left:10488;top:1481;width:164;height:497" coordorigin="10488,1481" coordsize="164,497" path="m10651,1481l10651,1978,10488,1978,10488,1481,10651,1481xe" filled="false" stroked="true" strokeweight=".96pt" strokecolor="#969696">
                <v:path arrowok="t"/>
              </v:shape>
            </v:group>
            <v:group style="position:absolute;left:10896;top:859;width:164;height:1119" coordorigin="10896,859" coordsize="164,1119">
              <v:shape style="position:absolute;left:10896;top:859;width:164;height:1119" coordorigin="10896,859" coordsize="164,1119" path="m11059,859l11059,1978,10896,1978,10896,859,11059,859xe" filled="true" fillcolor="#ffffcc" stroked="false">
                <v:path arrowok="t"/>
                <v:fill type="solid"/>
              </v:shape>
            </v:group>
            <v:group style="position:absolute;left:10896;top:859;width:164;height:1119" coordorigin="10896,859" coordsize="164,1119">
              <v:shape style="position:absolute;left:10896;top:859;width:164;height:1119" coordorigin="10896,859" coordsize="164,1119" path="m11059,859l11059,1978,10896,1978,10896,859,11059,859xe" filled="false" stroked="true" strokeweight=".96pt" strokecolor="#969696">
                <v:path arrowok="t"/>
              </v:shape>
            </v:group>
            <v:group style="position:absolute;left:11059;top:1704;width:166;height:274" coordorigin="11059,1704" coordsize="166,274">
              <v:shape style="position:absolute;left:11059;top:1704;width:166;height:274" coordorigin="11059,1704" coordsize="166,274" path="m11225,1704l11225,1978,11059,1978,11059,1704,11225,1704xe" filled="true" fillcolor="#ccffff" stroked="false">
                <v:path arrowok="t"/>
                <v:fill type="solid"/>
              </v:shape>
            </v:group>
            <v:group style="position:absolute;left:11059;top:1704;width:166;height:274" coordorigin="11059,1704" coordsize="166,274">
              <v:shape style="position:absolute;left:11059;top:1704;width:166;height:274" coordorigin="11059,1704" coordsize="166,274" path="m11225,1704l11225,1978,11059,1978,11059,1704,11225,1704xe" filled="false" stroked="true" strokeweight=".96pt" strokecolor="#969696">
                <v:path arrowok="t"/>
              </v:shape>
            </v:group>
            <v:group style="position:absolute;left:11225;top:700;width:164;height:1278" coordorigin="11225,700" coordsize="164,1278">
              <v:shape style="position:absolute;left:11225;top:700;width:164;height:1278" coordorigin="11225,700" coordsize="164,1278" path="m11388,700l11388,1978,11225,1978,11225,700,11388,700xe" filled="true" fillcolor="#ccffcc" stroked="false">
                <v:path arrowok="t"/>
                <v:fill type="solid"/>
              </v:shape>
            </v:group>
            <v:group style="position:absolute;left:11225;top:700;width:164;height:1278" coordorigin="11225,700" coordsize="164,1278">
              <v:shape style="position:absolute;left:11225;top:700;width:164;height:1278" coordorigin="11225,700" coordsize="164,1278" path="m11388,700l11388,1978,11225,1978,11225,700,11388,700xe" filled="false" stroked="true" strokeweight=".96pt" strokecolor="#969696">
                <v:path arrowok="t"/>
              </v:shape>
            </v:group>
            <v:group style="position:absolute;left:11633;top:436;width:164;height:1542" coordorigin="11633,436" coordsize="164,1542">
              <v:shape style="position:absolute;left:11633;top:436;width:164;height:1542" coordorigin="11633,436" coordsize="164,1542" path="m11796,436l11796,1978,11633,1978,11633,436,11796,436xe" filled="true" fillcolor="#ffffcc" stroked="false">
                <v:path arrowok="t"/>
                <v:fill type="solid"/>
              </v:shape>
            </v:group>
            <v:group style="position:absolute;left:11633;top:436;width:164;height:1542" coordorigin="11633,436" coordsize="164,1542">
              <v:shape style="position:absolute;left:11633;top:436;width:164;height:1542" coordorigin="11633,436" coordsize="164,1542" path="m11796,436l11796,1978,11633,1978,11633,436,11796,436xe" filled="false" stroked="true" strokeweight=".96pt" strokecolor="#969696">
                <v:path arrowok="t"/>
              </v:shape>
            </v:group>
            <v:group style="position:absolute;left:11796;top:1834;width:166;height:144" coordorigin="11796,1834" coordsize="166,144">
              <v:shape style="position:absolute;left:11796;top:1834;width:166;height:144" coordorigin="11796,1834" coordsize="166,144" path="m11962,1834l11962,1978,11796,1978,11796,1834,11962,1834xe" filled="true" fillcolor="#ccffff" stroked="false">
                <v:path arrowok="t"/>
                <v:fill type="solid"/>
              </v:shape>
            </v:group>
            <v:group style="position:absolute;left:11796;top:1834;width:166;height:144" coordorigin="11796,1834" coordsize="166,144">
              <v:shape style="position:absolute;left:11796;top:1834;width:166;height:144" coordorigin="11796,1834" coordsize="166,144" path="m11962,1834l11962,1978,11796,1978,11796,1834,11962,1834xe" filled="false" stroked="true" strokeweight=".96pt" strokecolor="#969696">
                <v:path arrowok="t"/>
              </v:shape>
            </v:group>
            <v:group style="position:absolute;left:11962;top:1668;width:164;height:310" coordorigin="11962,1668" coordsize="164,310">
              <v:shape style="position:absolute;left:11962;top:1668;width:164;height:310" coordorigin="11962,1668" coordsize="164,310" path="m12125,1668l12125,1978,11962,1978,11962,1668,12125,1668xe" filled="true" fillcolor="#ccffcc" stroked="false">
                <v:path arrowok="t"/>
                <v:fill type="solid"/>
              </v:shape>
            </v:group>
            <v:group style="position:absolute;left:11962;top:1668;width:164;height:310" coordorigin="11962,1668" coordsize="164,310">
              <v:shape style="position:absolute;left:11962;top:1668;width:164;height:310" coordorigin="11962,1668" coordsize="164,310" path="m12125,1668l12125,1978,11962,1978,11962,1668,12125,1668xe" filled="false" stroked="true" strokeweight=".96pt" strokecolor="#969696">
                <v:path arrowok="t"/>
              </v:shape>
            </v:group>
            <v:group style="position:absolute;left:12370;top:587;width:164;height:1391" coordorigin="12370,587" coordsize="164,1391">
              <v:shape style="position:absolute;left:12370;top:587;width:164;height:1391" coordorigin="12370,587" coordsize="164,1391" path="m12533,587l12533,1978,12370,1978,12370,587,12533,587xe" filled="true" fillcolor="#ffffcc" stroked="false">
                <v:path arrowok="t"/>
                <v:fill type="solid"/>
              </v:shape>
            </v:group>
            <v:group style="position:absolute;left:12370;top:587;width:164;height:1391" coordorigin="12370,587" coordsize="164,1391">
              <v:shape style="position:absolute;left:12370;top:587;width:164;height:1391" coordorigin="12370,587" coordsize="164,1391" path="m12533,587l12533,1978,12370,1978,12370,587,12533,587xe" filled="false" stroked="true" strokeweight=".96pt" strokecolor="#969696">
                <v:path arrowok="t"/>
              </v:shape>
            </v:group>
            <v:group style="position:absolute;left:12533;top:1462;width:166;height:516" coordorigin="12533,1462" coordsize="166,516">
              <v:shape style="position:absolute;left:12533;top:1462;width:166;height:516" coordorigin="12533,1462" coordsize="166,516" path="m12698,1462l12698,1978,12533,1978,12533,1462,12698,1462xe" filled="true" fillcolor="#ccffff" stroked="false">
                <v:path arrowok="t"/>
                <v:fill type="solid"/>
              </v:shape>
            </v:group>
            <v:group style="position:absolute;left:12533;top:1462;width:166;height:516" coordorigin="12533,1462" coordsize="166,516">
              <v:shape style="position:absolute;left:12533;top:1462;width:166;height:516" coordorigin="12533,1462" coordsize="166,516" path="m12698,1462l12698,1978,12533,1978,12533,1462,12698,1462xe" filled="false" stroked="true" strokeweight=".96pt" strokecolor="#969696">
                <v:path arrowok="t"/>
              </v:shape>
            </v:group>
            <v:group style="position:absolute;left:12698;top:1730;width:162;height:248" coordorigin="12698,1730" coordsize="162,248">
              <v:shape style="position:absolute;left:12698;top:1730;width:162;height:248" coordorigin="12698,1730" coordsize="162,248" path="m12860,1730l12860,1978,12698,1978,12698,1730,12860,1730xe" filled="true" fillcolor="#ccffcc" stroked="false">
                <v:path arrowok="t"/>
                <v:fill type="solid"/>
              </v:shape>
            </v:group>
            <v:group style="position:absolute;left:12698;top:1730;width:162;height:248" coordorigin="12698,1730" coordsize="162,248">
              <v:shape style="position:absolute;left:12698;top:1730;width:162;height:248" coordorigin="12698,1730" coordsize="162,248" path="m12860,1730l12860,1978,12698,1978,12698,1730,12860,1730xe" filled="false" stroked="true" strokeweight=".96pt" strokecolor="#969696">
                <v:path arrowok="t"/>
              </v:shape>
            </v:group>
            <v:group style="position:absolute;left:13105;top:325;width:164;height:1653" coordorigin="13105,325" coordsize="164,1653">
              <v:shape style="position:absolute;left:13105;top:325;width:164;height:1653" coordorigin="13105,325" coordsize="164,1653" path="m13268,325l13268,1978,13105,1978,13105,325,13268,325xe" filled="true" fillcolor="#ffffcc" stroked="false">
                <v:path arrowok="t"/>
                <v:fill type="solid"/>
              </v:shape>
            </v:group>
            <v:group style="position:absolute;left:13105;top:325;width:164;height:1653" coordorigin="13105,325" coordsize="164,1653">
              <v:shape style="position:absolute;left:13105;top:325;width:164;height:1653" coordorigin="13105,325" coordsize="164,1653" path="m13268,325l13268,1978,13105,1978,13105,325,13268,325xe" filled="false" stroked="true" strokeweight=".96pt" strokecolor="#969696">
                <v:path arrowok="t"/>
              </v:shape>
            </v:group>
            <v:group style="position:absolute;left:13268;top:1416;width:166;height:562" coordorigin="13268,1416" coordsize="166,562">
              <v:shape style="position:absolute;left:13268;top:1416;width:166;height:562" coordorigin="13268,1416" coordsize="166,562" path="m13434,1416l13434,1978,13268,1978,13268,1416,13434,1416xe" filled="true" fillcolor="#ccffff" stroked="false">
                <v:path arrowok="t"/>
                <v:fill type="solid"/>
              </v:shape>
            </v:group>
            <v:group style="position:absolute;left:13268;top:1416;width:166;height:562" coordorigin="13268,1416" coordsize="166,562">
              <v:shape style="position:absolute;left:13268;top:1416;width:166;height:562" coordorigin="13268,1416" coordsize="166,562" path="m13434,1416l13434,1978,13268,1978,13268,1416,13434,1416xe" filled="false" stroked="true" strokeweight=".96pt" strokecolor="#969696">
                <v:path arrowok="t"/>
              </v:shape>
            </v:group>
            <v:group style="position:absolute;left:9301;top:203;width:2;height:1818" coordorigin="9301,203" coordsize="2,1818">
              <v:shape style="position:absolute;left:9301;top:203;width:2;height:1818" coordorigin="9301,203" coordsize="0,1818" path="m9301,203l9301,2021e" filled="false" stroked="true" strokeweight=".96pt" strokecolor="#000000">
                <v:path arrowok="t"/>
              </v:shape>
            </v:group>
            <v:group style="position:absolute;left:9258;top:1978;width:4462;height:2" coordorigin="9258,1978" coordsize="4462,2">
              <v:shape style="position:absolute;left:9258;top:1978;width:4462;height:2" coordorigin="9258,1978" coordsize="4462,0" path="m13720,1978l9258,1978e" filled="false" stroked="true" strokeweight=".96pt" strokecolor="#000000">
                <v:path arrowok="t"/>
              </v:shape>
            </v:group>
            <v:group style="position:absolute;left:9258;top:1622;width:44;height:2" coordorigin="9258,1622" coordsize="44,2">
              <v:shape style="position:absolute;left:9258;top:1622;width:44;height:2" coordorigin="9258,1622" coordsize="44,0" path="m9258,1622l9301,1622e" filled="false" stroked="true" strokeweight=".96pt" strokecolor="#000000">
                <v:path arrowok="t"/>
              </v:shape>
            </v:group>
            <v:group style="position:absolute;left:9258;top:1267;width:44;height:2" coordorigin="9258,1267" coordsize="44,2">
              <v:shape style="position:absolute;left:9258;top:1267;width:44;height:2" coordorigin="9258,1267" coordsize="44,0" path="m9258,1267l9301,1267e" filled="false" stroked="true" strokeweight=".96pt" strokecolor="#000000">
                <v:path arrowok="t"/>
              </v:shape>
            </v:group>
            <v:group style="position:absolute;left:9258;top:912;width:44;height:2" coordorigin="9258,912" coordsize="44,2">
              <v:shape style="position:absolute;left:9258;top:912;width:44;height:2" coordorigin="9258,912" coordsize="44,0" path="m9258,912l9301,912e" filled="false" stroked="true" strokeweight=".96pt" strokecolor="#000000">
                <v:path arrowok="t"/>
              </v:shape>
            </v:group>
            <v:group style="position:absolute;left:9258;top:558;width:44;height:2" coordorigin="9258,558" coordsize="44,2">
              <v:shape style="position:absolute;left:9258;top:558;width:44;height:2" coordorigin="9258,558" coordsize="44,0" path="m9258,558l9301,558e" filled="false" stroked="true" strokeweight=".96pt" strokecolor="#000000">
                <v:path arrowok="t"/>
              </v:shape>
            </v:group>
            <v:group style="position:absolute;left:9258;top:203;width:44;height:2" coordorigin="9258,203" coordsize="44,2">
              <v:shape style="position:absolute;left:9258;top:203;width:44;height:2" coordorigin="9258,203" coordsize="44,0" path="m9258,203l9301,203e" filled="false" stroked="true" strokeweight=".96pt" strokecolor="#000000">
                <v:path arrowok="t"/>
              </v:shape>
            </v:group>
            <v:group style="position:absolute;left:10038;top:1978;width:2;height:44" coordorigin="10038,1978" coordsize="2,44">
              <v:shape style="position:absolute;left:10038;top:1978;width:2;height:44" coordorigin="10038,1978" coordsize="0,44" path="m10038,2021l10038,1978e" filled="false" stroked="true" strokeweight=".96pt" strokecolor="#000000">
                <v:path arrowok="t"/>
              </v:shape>
            </v:group>
            <v:group style="position:absolute;left:10774;top:1978;width:2;height:44" coordorigin="10774,1978" coordsize="2,44">
              <v:shape style="position:absolute;left:10774;top:1978;width:2;height:44" coordorigin="10774,1978" coordsize="0,44" path="m10774,2021l10774,1978e" filled="false" stroked="true" strokeweight=".96pt" strokecolor="#000000">
                <v:path arrowok="t"/>
              </v:shape>
            </v:group>
            <v:group style="position:absolute;left:11510;top:1978;width:2;height:44" coordorigin="11510,1978" coordsize="2,44">
              <v:shape style="position:absolute;left:11510;top:1978;width:2;height:44" coordorigin="11510,1978" coordsize="0,44" path="m11510,2021l11510,1978e" filled="false" stroked="true" strokeweight=".96pt" strokecolor="#000000">
                <v:path arrowok="t"/>
              </v:shape>
            </v:group>
            <v:group style="position:absolute;left:12247;top:1978;width:2;height:44" coordorigin="12247,1978" coordsize="2,44">
              <v:shape style="position:absolute;left:12247;top:1978;width:2;height:44" coordorigin="12247,1978" coordsize="0,44" path="m12247,2021l12247,1978e" filled="false" stroked="true" strokeweight=".96pt" strokecolor="#000000">
                <v:path arrowok="t"/>
              </v:shape>
            </v:group>
            <v:group style="position:absolute;left:12983;top:1978;width:2;height:44" coordorigin="12983,1978" coordsize="2,44">
              <v:shape style="position:absolute;left:12983;top:1978;width:2;height:44" coordorigin="12983,1978" coordsize="0,44" path="m12983,2021l12983,1978e" filled="false" stroked="true" strokeweight=".96pt" strokecolor="#000000">
                <v:path arrowok="t"/>
              </v:shape>
            </v:group>
            <v:group style="position:absolute;left:13720;top:1978;width:2;height:44" coordorigin="13720,1978" coordsize="2,44">
              <v:shape style="position:absolute;left:13720;top:1978;width:2;height:44" coordorigin="13720,1978" coordsize="0,44" path="m13720,2021l13720,1978e" filled="false" stroked="true" strokeweight=".96pt" strokecolor="#000000">
                <v:path arrowok="t"/>
              </v:shape>
              <v:shape style="position:absolute;left:13105;top:325;width:164;height:165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-44" w:firstLine="0"/>
                        <w:jc w:val="righ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w w:val="95"/>
                          <w:sz w:val="14"/>
                        </w:rPr>
                        <w:t>7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633;top:436;width:164;height:154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Arial" w:hAnsi="Arial" w:cs="Arial" w:eastAsia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-44" w:firstLine="0"/>
                        <w:jc w:val="righ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w w:val="95"/>
                          <w:sz w:val="14"/>
                        </w:rPr>
                        <w:t>2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370;top:587;width:164;height:139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before="121"/>
                        <w:ind w:left="0" w:right="-44" w:firstLine="0"/>
                        <w:jc w:val="righ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w w:val="95"/>
                          <w:sz w:val="14"/>
                        </w:rPr>
                        <w:t>7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542;top:196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2,172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014;top:138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2,327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278;top:347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1,961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332;top:582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1,630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068;top:530;width:346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1,702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805;top:460;width:675;height:300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328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1,800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165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1,575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576;top:1222;width:15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25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312;top:1176;width:15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90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553;top:1472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374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267;top:1241;width:418;height:368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187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700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  <w:p>
                      <w:pPr>
                        <w:spacing w:line="170" w:lineRule="exact" w:before="56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585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928;top:1323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437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026;top:1464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384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2744;top:1534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347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798;top:1707;width:231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132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1839;top:1656;width:154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4"/>
                        </w:rPr>
                        <w:t>03</w:t>
                      </w:r>
                      <w:r>
                        <w:rPr>
                          <w:rFonts w:ascii="Century Gothic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3477;top:1738;width:77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/>
                          <w:sz w:val="14"/>
                        </w:rPr>
                        <w:t>0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14"/>
        </w:rPr>
        <w:t>2,500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0" w:right="510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sz w:val="14"/>
        </w:rPr>
        <w:t>2,000</w:t>
      </w:r>
      <w:r>
        <w:rPr>
          <w:rFonts w:ascii="Arial"/>
          <w:sz w:val="14"/>
        </w:rPr>
      </w:r>
    </w:p>
    <w:p>
      <w:pPr>
        <w:spacing w:line="240" w:lineRule="auto" w:before="9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0" w:right="510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sz w:val="14"/>
        </w:rPr>
        <w:t>1,500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0" w:right="510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sz w:val="14"/>
        </w:rPr>
        <w:t>1,000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0" w:right="4988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sz w:val="14"/>
        </w:rPr>
        <w:t>500</w:t>
      </w:r>
      <w:r>
        <w:rPr>
          <w:rFonts w:ascii="Arial"/>
          <w:sz w:val="14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0" w:right="483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z w:val="14"/>
        </w:rPr>
        <w:t>0</w:t>
      </w:r>
      <w:r>
        <w:rPr>
          <w:rFonts w:ascii="Arial"/>
          <w:sz w:val="14"/>
        </w:rPr>
      </w:r>
    </w:p>
    <w:p>
      <w:pPr>
        <w:tabs>
          <w:tab w:pos="735" w:val="left" w:leader="none"/>
          <w:tab w:pos="1472" w:val="left" w:leader="none"/>
          <w:tab w:pos="2208" w:val="left" w:leader="none"/>
          <w:tab w:pos="2945" w:val="left" w:leader="none"/>
          <w:tab w:pos="3681" w:val="left" w:leader="none"/>
        </w:tabs>
        <w:spacing w:before="48"/>
        <w:ind w:left="0" w:right="12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spacing w:val="-1"/>
          <w:w w:val="95"/>
          <w:sz w:val="14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i/>
          <w:spacing w:val="-1"/>
          <w:sz w:val="14"/>
        </w:rPr>
        <w:t>2004</w:t>
      </w:r>
      <w:r>
        <w:rPr>
          <w:rFonts w:ascii="Arial"/>
          <w:sz w:val="14"/>
        </w:rPr>
      </w:r>
    </w:p>
    <w:p>
      <w:pPr>
        <w:spacing w:after="0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340" w:bottom="280" w:left="1640" w:right="1260"/>
          <w:cols w:num="2" w:equalWidth="0">
            <w:col w:w="6350" w:space="581"/>
            <w:col w:w="6009"/>
          </w:cols>
        </w:sectPr>
      </w:pPr>
    </w:p>
    <w:p>
      <w:pPr>
        <w:tabs>
          <w:tab w:pos="9497" w:val="left" w:leader="none"/>
          <w:tab w:pos="10481" w:val="left" w:leader="none"/>
        </w:tabs>
        <w:spacing w:line="100" w:lineRule="atLeast"/>
        <w:ind w:left="8556" w:right="0" w:firstLine="0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pict>
          <v:group style="width:8.75pt;height:5.3pt;mso-position-horizontal-relative:char;mso-position-vertical-relative:line" coordorigin="0,0" coordsize="175,106">
            <v:group style="position:absolute;left:44;top:53;width:87;height:2" coordorigin="44,53" coordsize="87,2">
              <v:shape style="position:absolute;left:44;top:53;width:87;height:2" coordorigin="44,53" coordsize="87,0" path="m44,53l131,53e" filled="false" stroked="true" strokeweight="4.42pt" strokecolor="#ffffcc">
                <v:path arrowok="t"/>
              </v:shape>
            </v:group>
            <v:group style="position:absolute;left:44;top:10;width:87;height:87" coordorigin="44,10" coordsize="87,87">
              <v:shape style="position:absolute;left:44;top:10;width:87;height:87" coordorigin="44,10" coordsize="87,87" path="m131,10l131,96,44,96,44,10,131,10xe" filled="false" stroked="true" strokeweight=".96pt" strokecolor="#969696">
                <v:path arrowok="t"/>
              </v:shape>
            </v:group>
          </v:group>
        </w:pict>
      </w:r>
      <w:r>
        <w:rPr>
          <w:rFonts w:ascii="Arial"/>
          <w:sz w:val="10"/>
        </w:rPr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pict>
          <v:group style="width:8.75pt;height:5.3pt;mso-position-horizontal-relative:char;mso-position-vertical-relative:line" coordorigin="0,0" coordsize="175,106">
            <v:group style="position:absolute;left:44;top:53;width:87;height:2" coordorigin="44,53" coordsize="87,2">
              <v:shape style="position:absolute;left:44;top:53;width:87;height:2" coordorigin="44,53" coordsize="87,0" path="m44,53l131,53e" filled="false" stroked="true" strokeweight="4.42pt" strokecolor="#ccffff">
                <v:path arrowok="t"/>
              </v:shape>
            </v:group>
            <v:group style="position:absolute;left:44;top:10;width:87;height:87" coordorigin="44,10" coordsize="87,87">
              <v:shape style="position:absolute;left:44;top:10;width:87;height:87" coordorigin="44,10" coordsize="87,87" path="m131,10l131,96,44,96,44,10,131,10xe" filled="false" stroked="true" strokeweight=".96pt" strokecolor="#969696">
                <v:path arrowok="t"/>
              </v:shape>
            </v:group>
          </v:group>
        </w:pict>
      </w:r>
      <w:r>
        <w:rPr>
          <w:rFonts w:ascii="Arial"/>
          <w:sz w:val="10"/>
        </w:rPr>
      </w:r>
      <w:r>
        <w:rPr>
          <w:rFonts w:ascii="Arial"/>
          <w:sz w:val="10"/>
        </w:rPr>
        <w:tab/>
      </w:r>
      <w:r>
        <w:rPr>
          <w:rFonts w:ascii="Arial"/>
          <w:sz w:val="10"/>
        </w:rPr>
        <w:pict>
          <v:group style="width:8.75pt;height:5.3pt;mso-position-horizontal-relative:char;mso-position-vertical-relative:line" coordorigin="0,0" coordsize="175,106">
            <v:group style="position:absolute;left:44;top:53;width:87;height:2" coordorigin="44,53" coordsize="87,2">
              <v:shape style="position:absolute;left:44;top:53;width:87;height:2" coordorigin="44,53" coordsize="87,0" path="m44,53l131,53e" filled="false" stroked="true" strokeweight="4.42pt" strokecolor="#ccffcc">
                <v:path arrowok="t"/>
              </v:shape>
            </v:group>
            <v:group style="position:absolute;left:44;top:10;width:87;height:87" coordorigin="44,10" coordsize="87,87">
              <v:shape style="position:absolute;left:44;top:10;width:87;height:87" coordorigin="44,10" coordsize="87,87" path="m131,10l131,96,44,96,44,10,131,10xe" filled="false" stroked="true" strokeweight=".96pt" strokecolor="#969696">
                <v:path arrowok="t"/>
              </v:shape>
            </v:group>
          </v:group>
        </w:pict>
      </w:r>
      <w:r>
        <w:rPr>
          <w:rFonts w:ascii="Arial"/>
          <w:sz w:val="10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82"/>
        <w:ind w:left="7668" w:right="0"/>
        <w:jc w:val="left"/>
        <w:rPr>
          <w:b w:val="0"/>
          <w:bCs w:val="0"/>
        </w:rPr>
      </w:pPr>
      <w:r>
        <w:rPr/>
        <w:pict>
          <v:shape style="position:absolute;margin-left:509.399994pt;margin-top:-18.374279pt;width:123.6pt;height:13.45pt;mso-position-horizontal-relative:page;mso-position-vertical-relative:paragraph;z-index:-1094632" type="#_x0000_t202" filled="false" stroked="true" strokeweight=".96pt" strokecolor="#969696">
            <v:textbox inset="0,0,0,0">
              <w:txbxContent>
                <w:p>
                  <w:pPr>
                    <w:tabs>
                      <w:tab w:pos="1103" w:val="left" w:leader="none"/>
                      <w:tab w:pos="2087" w:val="left" w:leader="none"/>
                    </w:tabs>
                    <w:spacing w:before="22"/>
                    <w:ind w:left="16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spacing w:val="-1"/>
                      <w:w w:val="95"/>
                      <w:sz w:val="14"/>
                    </w:rPr>
                    <w:t>INFONAVIT</w:t>
                    <w:tab/>
                    <w:t>FOVISSSTE</w:t>
                    <w:tab/>
                  </w:r>
                  <w:r>
                    <w:rPr>
                      <w:rFonts w:ascii="Arial"/>
                      <w:i/>
                      <w:spacing w:val="-1"/>
                      <w:sz w:val="14"/>
                    </w:rPr>
                    <w:t>INVI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Fuente: </w:t>
      </w:r>
      <w:r>
        <w:rPr>
          <w:spacing w:val="-2"/>
        </w:rPr>
        <w:t>INFONAVIT,</w:t>
      </w:r>
      <w:r>
        <w:rPr>
          <w:spacing w:val="1"/>
        </w:rPr>
        <w:t> </w:t>
      </w:r>
      <w:r>
        <w:rPr/>
        <w:t>FOVISSSTE, INVI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6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40" w:right="1260"/>
        </w:sectPr>
      </w:pPr>
    </w:p>
    <w:p>
      <w:pPr>
        <w:pStyle w:val="Heading2"/>
        <w:spacing w:line="240" w:lineRule="auto" w:before="74"/>
        <w:ind w:left="516" w:right="5"/>
        <w:jc w:val="center"/>
        <w:rPr>
          <w:b w:val="0"/>
          <w:bCs w:val="0"/>
        </w:rPr>
      </w:pPr>
      <w:r>
        <w:rPr>
          <w:spacing w:val="-1"/>
        </w:rPr>
        <w:t>Acciones</w:t>
      </w:r>
      <w:r>
        <w:rPr/>
        <w:t> </w:t>
      </w:r>
      <w:r>
        <w:rPr>
          <w:spacing w:val="-1"/>
        </w:rPr>
        <w:t>realizadas</w:t>
      </w:r>
      <w:r>
        <w:rPr/>
        <w:t> 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construcción,</w:t>
      </w:r>
      <w:r>
        <w:rPr/>
        <w:t> </w:t>
      </w:r>
      <w:r>
        <w:rPr>
          <w:spacing w:val="-1"/>
        </w:rPr>
        <w:t>adquisición</w:t>
      </w:r>
      <w:r>
        <w:rPr/>
        <w:t> y</w:t>
      </w:r>
      <w:r>
        <w:rPr>
          <w:spacing w:val="25"/>
        </w:rPr>
        <w:t> </w:t>
      </w:r>
      <w:r>
        <w:rPr>
          <w:spacing w:val="-1"/>
        </w:rPr>
        <w:t>mejoramiento</w:t>
      </w:r>
      <w:r>
        <w:rPr/>
        <w:t> </w:t>
      </w:r>
      <w:r>
        <w:rPr>
          <w:spacing w:val="-1"/>
        </w:rPr>
        <w:t>de</w:t>
      </w:r>
      <w:r>
        <w:rPr>
          <w:spacing w:val="54"/>
        </w:rPr>
        <w:t> </w:t>
      </w:r>
      <w:r>
        <w:rPr>
          <w:spacing w:val="-2"/>
        </w:rPr>
        <w:t>viviendas</w:t>
      </w:r>
      <w:r>
        <w:rPr>
          <w:spacing w:val="-1"/>
        </w:rPr>
        <w:t> por municipio</w:t>
      </w:r>
      <w:r>
        <w:rPr/>
        <w:t> </w:t>
      </w:r>
      <w:r>
        <w:rPr>
          <w:spacing w:val="-1"/>
        </w:rPr>
        <w:t>en</w:t>
      </w:r>
      <w:r>
        <w:rPr>
          <w:b w:val="0"/>
        </w:rPr>
      </w:r>
    </w:p>
    <w:p>
      <w:pPr>
        <w:spacing w:line="229" w:lineRule="exact" w:before="0"/>
        <w:ind w:left="513" w:right="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656.440002pt;margin-top:43.600479pt;width:8.7pt;height:5.25pt;mso-position-horizontal-relative:page;mso-position-vertical-relative:paragraph;z-index:-1094032" coordorigin="13129,872" coordsize="174,105">
            <v:group style="position:absolute;left:13172;top:924;width:87;height:2" coordorigin="13172,924" coordsize="87,2">
              <v:shape style="position:absolute;left:13172;top:924;width:87;height:2" coordorigin="13172,924" coordsize="87,0" path="m13172,924l13259,924e" filled="false" stroked="true" strokeweight="4.360pt" strokecolor="#ffff99">
                <v:path arrowok="t"/>
              </v:shape>
            </v:group>
            <v:group style="position:absolute;left:13172;top:882;width:87;height:86" coordorigin="13172,882" coordsize="87,86">
              <v:shape style="position:absolute;left:13172;top:882;width:87;height:86" coordorigin="13172,882" coordsize="87,86" path="m13259,882l13259,967,13172,967,13172,882,13259,882xe" filled="false" stroked="true" strokeweight=".96pt" strokecolor="#96969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6.409973pt;margin-top:54.940475pt;width:8.75pt;height:5.3pt;mso-position-horizontal-relative:page;mso-position-vertical-relative:paragraph;z-index:-1094008" coordorigin="13128,1099" coordsize="175,106">
            <v:group style="position:absolute;left:13172;top:1152;width:87;height:2" coordorigin="13172,1152" coordsize="87,2">
              <v:shape style="position:absolute;left:13172;top:1152;width:87;height:2" coordorigin="13172,1152" coordsize="87,0" path="m13172,1152l13259,1152e" filled="false" stroked="true" strokeweight="4.42pt" strokecolor="#69ffff">
                <v:path arrowok="t"/>
              </v:shape>
            </v:group>
            <v:group style="position:absolute;left:13172;top:1108;width:87;height:87" coordorigin="13172,1108" coordsize="87,87">
              <v:shape style="position:absolute;left:13172;top:1108;width:87;height:87" coordorigin="13172,1108" coordsize="87,87" path="m13259,1108l13259,1195,13172,1195,13172,1108,13259,1108x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B.C.Sur,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74"/>
        <w:ind w:left="511" w:right="477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Acciones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realizadas</w:t>
      </w:r>
      <w:r>
        <w:rPr>
          <w:rFonts w:ascii="Arial" w:hAnsi="Arial" w:cs="Arial" w:eastAsia="Arial"/>
          <w:b/>
          <w:bCs/>
          <w:sz w:val="20"/>
          <w:szCs w:val="20"/>
        </w:rPr>
        <w:t> para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construcción,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adquisición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2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mejoramiento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5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viviendas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por municipio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40" w:right="1260"/>
          <w:cols w:num="2" w:equalWidth="0">
            <w:col w:w="5832" w:space="697"/>
            <w:col w:w="6311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40" w:right="1260"/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200" w:lineRule="atLeast"/>
        <w:ind w:left="1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5.5pt;height:84.05pt;mso-position-horizontal-relative:char;mso-position-vertical-relative:line" coordorigin="0,0" coordsize="6110,1681">
            <v:group style="position:absolute;left:1221;top:6;width:2;height:1670" coordorigin="1221,6" coordsize="2,1670">
              <v:shape style="position:absolute;left:1221;top:6;width:2;height:1670" coordorigin="1221,6" coordsize="0,1670" path="m1221,6l1221,1675e" filled="false" stroked="true" strokeweight=".580pt" strokecolor="#000000">
                <v:path arrowok="t"/>
              </v:shape>
            </v:group>
            <v:group style="position:absolute;left:2036;top:6;width:2;height:1670" coordorigin="2036,6" coordsize="2,1670">
              <v:shape style="position:absolute;left:2036;top:6;width:2;height:1670" coordorigin="2036,6" coordsize="0,1670" path="m2036,6l2036,1675e" filled="false" stroked="true" strokeweight=".580pt" strokecolor="#000000">
                <v:path arrowok="t"/>
              </v:shape>
            </v:group>
            <v:group style="position:absolute;left:2851;top:6;width:2;height:1670" coordorigin="2851,6" coordsize="2,1670">
              <v:shape style="position:absolute;left:2851;top:6;width:2;height:1670" coordorigin="2851,6" coordsize="0,1670" path="m2851,6l2851,1675e" filled="false" stroked="true" strokeweight=".580pt" strokecolor="#000000">
                <v:path arrowok="t"/>
              </v:shape>
            </v:group>
            <v:group style="position:absolute;left:3667;top:6;width:2;height:1670" coordorigin="3667,6" coordsize="2,1670">
              <v:shape style="position:absolute;left:3667;top:6;width:2;height:1670" coordorigin="3667,6" coordsize="0,1670" path="m3667,6l3667,1675e" filled="false" stroked="true" strokeweight=".580pt" strokecolor="#000000">
                <v:path arrowok="t"/>
              </v:shape>
            </v:group>
            <v:group style="position:absolute;left:4482;top:6;width:2;height:1670" coordorigin="4482,6" coordsize="2,1670">
              <v:shape style="position:absolute;left:4482;top:6;width:2;height:1670" coordorigin="4482,6" coordsize="0,1670" path="m4482,6l4482,1675e" filled="false" stroked="true" strokeweight=".580pt" strokecolor="#000000">
                <v:path arrowok="t"/>
              </v:shape>
            </v:group>
            <v:group style="position:absolute;left:5297;top:6;width:2;height:1670" coordorigin="5297,6" coordsize="2,1670">
              <v:shape style="position:absolute;left:5297;top:6;width:2;height:1670" coordorigin="5297,6" coordsize="0,1670" path="m5297,6l5297,1675e" filled="false" stroked="true" strokeweight=".580pt" strokecolor="#000000">
                <v:path arrowok="t"/>
              </v:shape>
            </v:group>
            <v:group style="position:absolute;left:6;top:240;width:6099;height:2" coordorigin="6,240" coordsize="6099,2">
              <v:shape style="position:absolute;left:6;top:240;width:6099;height:2" coordorigin="6,240" coordsize="6099,0" path="m6,240l6104,240e" filled="false" stroked="true" strokeweight=".580pt" strokecolor="#000000">
                <v:path arrowok="t"/>
              </v:shape>
              <v:shape style="position:absolute;left:6;top:475;width:6102;height:10" type="#_x0000_t75" stroked="false">
                <v:imagedata r:id="rId101" o:title=""/>
              </v:shape>
              <v:shape style="position:absolute;left:6;top:715;width:6102;height:10" type="#_x0000_t75" stroked="false">
                <v:imagedata r:id="rId101" o:title=""/>
              </v:shape>
              <v:shape style="position:absolute;left:6;top:955;width:6102;height:10" type="#_x0000_t75" stroked="false">
                <v:imagedata r:id="rId101" o:title=""/>
              </v:shape>
              <v:shape style="position:absolute;left:6;top:1195;width:6102;height:10" type="#_x0000_t75" stroked="false">
                <v:imagedata r:id="rId101" o:title=""/>
              </v:shape>
            </v:group>
            <v:group style="position:absolute;left:6;top:1440;width:6099;height:2" coordorigin="6,1440" coordsize="6099,2">
              <v:shape style="position:absolute;left:6;top:1440;width:6099;height:2" coordorigin="6,1440" coordsize="6099,0" path="m6,1440l6104,1440e" filled="false" stroked="true" strokeweight=".580pt" strokecolor="#000000">
                <v:path arrowok="t"/>
              </v:shape>
              <v:shape style="position:absolute;left:0;top:0;width:6110;height:1681" type="#_x0000_t202" filled="false" stroked="false">
                <v:textbox inset="0,0,0,0">
                  <w:txbxContent>
                    <w:p>
                      <w:pPr>
                        <w:tabs>
                          <w:tab w:pos="1407" w:val="left" w:leader="none"/>
                          <w:tab w:pos="2222" w:val="left" w:leader="none"/>
                          <w:tab w:pos="3037" w:val="left" w:leader="none"/>
                          <w:tab w:pos="3851" w:val="left" w:leader="none"/>
                          <w:tab w:pos="4665" w:val="left" w:leader="none"/>
                          <w:tab w:pos="5480" w:val="left" w:leader="none"/>
                        </w:tabs>
                        <w:spacing w:before="4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0" w:val="left" w:leader="none"/>
                          <w:tab w:pos="2316" w:val="left" w:leader="none"/>
                          <w:tab w:pos="3130" w:val="left" w:leader="none"/>
                          <w:tab w:pos="4056" w:val="left" w:leader="none"/>
                          <w:tab w:pos="4739" w:val="left" w:leader="none"/>
                          <w:tab w:pos="5973" w:val="right" w:leader="none"/>
                        </w:tabs>
                        <w:spacing w:before="9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188</w:t>
                        <w:tab/>
                        <w:t>206</w:t>
                        <w:tab/>
                        <w:t>162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83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146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12" w:val="left" w:leader="none"/>
                          <w:tab w:pos="2316" w:val="left" w:leader="none"/>
                          <w:tab w:pos="3131" w:val="left" w:leader="none"/>
                          <w:tab w:pos="3945" w:val="left" w:leader="none"/>
                          <w:tab w:pos="4739" w:val="left" w:leader="none"/>
                          <w:tab w:pos="5974" w:val="right" w:leader="none"/>
                        </w:tabs>
                        <w:spacing w:before="10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82</w:t>
                        <w:tab/>
                        <w:t>129</w:t>
                        <w:tab/>
                        <w:t>181</w:t>
                        <w:tab/>
                        <w:t>109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33" w:val="left" w:leader="none"/>
                          <w:tab w:pos="2149" w:val="left" w:leader="none"/>
                          <w:tab w:pos="2963" w:val="left" w:leader="none"/>
                          <w:tab w:pos="3778" w:val="left" w:leader="none"/>
                          <w:tab w:pos="4739" w:val="left" w:leader="none"/>
                          <w:tab w:pos="5472" w:val="left" w:leader="none"/>
                        </w:tabs>
                        <w:spacing w:before="10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1,814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1,765</w:t>
                        <w:tab/>
                        <w:t>1,952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99" w:val="left" w:leader="none"/>
                          <w:tab w:pos="2315" w:val="left" w:leader="none"/>
                          <w:tab w:pos="2962" w:val="left" w:leader="none"/>
                          <w:tab w:pos="3944" w:val="left" w:leader="none"/>
                          <w:tab w:pos="4738" w:val="left" w:leader="none"/>
                          <w:tab w:pos="5973" w:val="right" w:leader="none"/>
                        </w:tabs>
                        <w:spacing w:before="10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705</w:t>
                        <w:tab/>
                        <w:t>1,574</w:t>
                        <w:tab/>
                        <w:t>427</w:t>
                        <w:tab/>
                        <w:t>n.d.</w:t>
                        <w:tab/>
                        <w:t>564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1" w:val="left" w:leader="none"/>
                          <w:tab w:pos="2315" w:val="left" w:leader="none"/>
                          <w:tab w:pos="3241" w:val="left" w:leader="none"/>
                          <w:tab w:pos="4056" w:val="left" w:leader="none"/>
                          <w:tab w:pos="4738" w:val="left" w:leader="none"/>
                          <w:tab w:pos="5973" w:val="right" w:leader="none"/>
                        </w:tabs>
                        <w:spacing w:line="218" w:lineRule="exact" w:before="10"/>
                        <w:ind w:left="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66</w:t>
                        <w:tab/>
                        <w:t>133</w:t>
                        <w:tab/>
                        <w:t>77</w:t>
                        <w:tab/>
                        <w:t>38</w:t>
                        <w:tab/>
                        <w:t>n.d.</w:t>
                        <w:tab/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9" w:val="left" w:leader="none"/>
                          <w:tab w:pos="2085" w:val="left" w:leader="none"/>
                          <w:tab w:pos="2900" w:val="left" w:leader="none"/>
                          <w:tab w:pos="3606" w:val="left" w:leader="none"/>
                          <w:tab w:pos="4529" w:val="left" w:leader="none"/>
                          <w:tab w:pos="5236" w:val="left" w:leader="none"/>
                        </w:tabs>
                        <w:spacing w:line="252" w:lineRule="exact" w:before="0"/>
                        <w:ind w:left="118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2,136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2,987</w:t>
                        <w:tab/>
                        <w:t>3,759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2,812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3,033</w:t>
                        <w:tab/>
                        <w:t>3,117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/>
        <w:pict>
          <v:group style="position:absolute;margin-left:656.409973pt;margin-top:-40.114296pt;width:8.75pt;height:5.3pt;mso-position-horizontal-relative:page;mso-position-vertical-relative:paragraph;z-index:-1093984" coordorigin="13128,-802" coordsize="175,106">
            <v:group style="position:absolute;left:13172;top:-749;width:87;height:2" coordorigin="13172,-749" coordsize="87,2">
              <v:shape style="position:absolute;left:13172;top:-749;width:87;height:2" coordorigin="13172,-749" coordsize="87,0" path="m13172,-749l13259,-749e" filled="false" stroked="true" strokeweight="4.42pt" strokecolor="#ccffcc">
                <v:path arrowok="t"/>
              </v:shape>
            </v:group>
            <v:group style="position:absolute;left:13172;top:-793;width:87;height:87" coordorigin="13172,-793" coordsize="87,87">
              <v:shape style="position:absolute;left:13172;top:-793;width:87;height:87" coordorigin="13172,-793" coordsize="87,87" path="m13259,-793l13259,-706,13172,-706,13172,-793,13259,-793xe" filled="false" stroked="true" strokeweight=".96pt" strokecolor="#96969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6.409973pt;margin-top:-28.714296pt;width:8.75pt;height:5.3pt;mso-position-horizontal-relative:page;mso-position-vertical-relative:paragraph;z-index:-1093960" coordorigin="13128,-574" coordsize="175,106">
            <v:group style="position:absolute;left:13172;top:-521;width:87;height:2" coordorigin="13172,-521" coordsize="87,2">
              <v:shape style="position:absolute;left:13172;top:-521;width:87;height:2" coordorigin="13172,-521" coordsize="87,0" path="m13172,-521l13259,-521e" filled="false" stroked="true" strokeweight="4.42pt" strokecolor="#e3e3e3">
                <v:path arrowok="t"/>
              </v:shape>
            </v:group>
            <v:group style="position:absolute;left:13172;top:-565;width:87;height:87" coordorigin="13172,-565" coordsize="87,87">
              <v:shape style="position:absolute;left:13172;top:-565;width:87;height:87" coordorigin="13172,-565" coordsize="87,87" path="m13259,-565l13259,-478,13172,-478,13172,-565,13259,-565xe" filled="false" stroked="true" strokeweight=".96pt" strokecolor="#96969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6.409973pt;margin-top:-17.314295pt;width:8.75pt;height:5.3pt;mso-position-horizontal-relative:page;mso-position-vertical-relative:paragraph;z-index:-1093936" coordorigin="13128,-346" coordsize="175,106">
            <v:group style="position:absolute;left:13172;top:-293;width:87;height:2" coordorigin="13172,-293" coordsize="87,2">
              <v:shape style="position:absolute;left:13172;top:-293;width:87;height:2" coordorigin="13172,-293" coordsize="87,0" path="m13172,-293l13259,-293e" filled="false" stroked="true" strokeweight="4.42pt" strokecolor="#ff8080">
                <v:path arrowok="t"/>
              </v:shape>
            </v:group>
            <v:group style="position:absolute;left:13172;top:-337;width:87;height:87" coordorigin="13172,-337" coordsize="87,87">
              <v:shape style="position:absolute;left:13172;top:-337;width:87;height:87" coordorigin="13172,-337" coordsize="87,87" path="m13259,-337l13259,-250,13172,-250,13172,-337,13259,-337xe" filled="false" stroked="true" strokeweight=".96pt" strokecolor="#969696">
                <v:path arrowok="t"/>
              </v:shape>
            </v:group>
            <w10:wrap type="none"/>
          </v:group>
        </w:pict>
      </w:r>
      <w:r>
        <w:rPr/>
        <w:t>Fuente:</w:t>
      </w:r>
      <w:r>
        <w:rPr>
          <w:spacing w:val="-1"/>
        </w:rPr>
        <w:t> </w:t>
      </w:r>
      <w:r>
        <w:rPr/>
        <w:t>INVI, </w:t>
      </w:r>
      <w:r>
        <w:rPr>
          <w:spacing w:val="-1"/>
        </w:rPr>
        <w:t>INFONAVIT,</w:t>
      </w:r>
      <w:r>
        <w:rPr/>
        <w:t> FOVISSSTE.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203</w:t>
      </w:r>
      <w:r>
        <w:rPr/>
        <w:t> </w:t>
      </w:r>
      <w:r>
        <w:rPr>
          <w:spacing w:val="-1"/>
        </w:rPr>
        <w:t>acciones </w:t>
      </w:r>
      <w:r>
        <w:rPr/>
        <w:t>realizadas</w:t>
      </w:r>
      <w:r>
        <w:rPr>
          <w:spacing w:val="1"/>
        </w:rPr>
        <w:t> </w:t>
      </w:r>
      <w:r>
        <w:rPr/>
        <w:t>por el FOVISSSTE,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reportaron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forma</w:t>
      </w:r>
      <w:r>
        <w:rPr>
          <w:spacing w:val="29"/>
        </w:rPr>
        <w:t> </w:t>
      </w:r>
      <w:r>
        <w:rPr>
          <w:spacing w:val="-1"/>
        </w:rPr>
        <w:t>desagregada por</w:t>
      </w:r>
      <w:r>
        <w:rPr/>
        <w:t> municipio.</w:t>
      </w:r>
      <w:r>
        <w:rPr>
          <w:b w:val="0"/>
        </w:rPr>
      </w:r>
    </w:p>
    <w:p>
      <w:pPr>
        <w:pStyle w:val="BodyText"/>
        <w:spacing w:line="240" w:lineRule="auto"/>
        <w:ind w:left="188" w:right="528"/>
        <w:jc w:val="left"/>
        <w:rPr>
          <w:b w:val="0"/>
          <w:bCs w:val="0"/>
        </w:rPr>
      </w:pPr>
      <w:r>
        <w:rPr/>
        <w:t>2/ Se consideran</w:t>
      </w:r>
      <w:r>
        <w:rPr>
          <w:spacing w:val="1"/>
        </w:rPr>
        <w:t> </w:t>
      </w:r>
      <w:r>
        <w:rPr/>
        <w:t>790 acciones</w:t>
      </w:r>
      <w:r>
        <w:rPr>
          <w:spacing w:val="1"/>
        </w:rPr>
        <w:t> </w:t>
      </w:r>
      <w:r>
        <w:rPr>
          <w:spacing w:val="-1"/>
        </w:rPr>
        <w:t>realizadas</w:t>
      </w:r>
      <w:r>
        <w:rPr/>
        <w:t> por </w:t>
      </w:r>
      <w:r>
        <w:rPr>
          <w:spacing w:val="-1"/>
        </w:rPr>
        <w:t>el</w:t>
      </w:r>
      <w:r>
        <w:rPr/>
        <w:t> FOVISSSTE, </w:t>
      </w:r>
      <w:r>
        <w:rPr>
          <w:spacing w:val="-1"/>
        </w:rPr>
        <w:t>mismas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reportaron</w:t>
      </w:r>
      <w:r>
        <w:rPr>
          <w:b w:val="0"/>
        </w:rPr>
      </w:r>
    </w:p>
    <w:p>
      <w:pPr>
        <w:spacing w:before="73"/>
        <w:ind w:left="188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/>
        <w:br w:type="column"/>
      </w:r>
      <w:r>
        <w:rPr>
          <w:rFonts w:ascii="Century Gothic"/>
          <w:spacing w:val="-1"/>
          <w:sz w:val="14"/>
        </w:rPr>
        <w:t>2500</w:t>
      </w:r>
      <w:r>
        <w:rPr>
          <w:rFonts w:ascii="Century Gothic"/>
          <w:sz w:val="1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188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2000</w:t>
      </w:r>
      <w:r>
        <w:rPr>
          <w:rFonts w:ascii="Century Gothic"/>
          <w:sz w:val="14"/>
        </w:rPr>
      </w:r>
    </w:p>
    <w:p>
      <w:pPr>
        <w:spacing w:line="240" w:lineRule="auto" w:before="7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188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1500</w:t>
      </w:r>
      <w:r>
        <w:rPr>
          <w:rFonts w:ascii="Century Gothic"/>
          <w:sz w:val="1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188" w:right="0" w:firstLine="0"/>
        <w:jc w:val="lef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sz w:val="14"/>
        </w:rPr>
        <w:t>1000</w:t>
      </w:r>
      <w:r>
        <w:rPr>
          <w:rFonts w:ascii="Century Gothic"/>
          <w:sz w:val="14"/>
        </w:rPr>
      </w:r>
    </w:p>
    <w:p>
      <w:pPr>
        <w:spacing w:line="240" w:lineRule="auto" w:before="8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264" w:right="0" w:firstLine="0"/>
        <w:jc w:val="center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spacing w:val="-1"/>
          <w:w w:val="95"/>
          <w:sz w:val="14"/>
        </w:rPr>
        <w:t>500</w:t>
      </w:r>
      <w:r>
        <w:rPr>
          <w:rFonts w:ascii="Century Gothic"/>
          <w:sz w:val="14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entury Gothic" w:hAnsi="Century Gothic" w:cs="Century Gothic" w:eastAsia="Century Gothic"/>
          <w:sz w:val="14"/>
          <w:szCs w:val="14"/>
        </w:rPr>
      </w:pPr>
      <w:r>
        <w:rPr>
          <w:rFonts w:ascii="Century Gothic"/>
          <w:w w:val="95"/>
          <w:sz w:val="14"/>
        </w:rPr>
        <w:t>0</w:t>
      </w:r>
      <w:r>
        <w:rPr>
          <w:rFonts w:ascii="Century Gothic"/>
          <w:sz w:val="14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  <w:r>
        <w:rPr/>
        <w:br w:type="column"/>
      </w:r>
      <w:r>
        <w:rPr>
          <w:rFonts w:ascii="Century Gothic"/>
          <w:sz w:val="20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sz w:val="12"/>
          <w:szCs w:val="12"/>
        </w:rPr>
      </w:pPr>
    </w:p>
    <w:p>
      <w:pPr>
        <w:spacing w:line="200" w:lineRule="atLeast"/>
        <w:ind w:left="3733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shape style="width:45.25pt;height:57.1pt;mso-position-horizontal-relative:char;mso-position-vertical-relative:line" type="#_x0000_t202" filled="false" stroked="true" strokeweight=".96pt" strokecolor="#969696">
            <v:textbox inset="0,0,0,0">
              <w:txbxContent>
                <w:p>
                  <w:pPr>
                    <w:spacing w:line="339" w:lineRule="auto" w:before="22"/>
                    <w:ind w:left="163" w:right="118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i/>
                      <w:spacing w:val="-1"/>
                      <w:sz w:val="14"/>
                    </w:rPr>
                    <w:t>Comondú</w:t>
                  </w:r>
                  <w:r>
                    <w:rPr>
                      <w:rFonts w:ascii="Arial" w:hAnsi="Arial"/>
                      <w:i/>
                      <w:spacing w:val="22"/>
                      <w:w w:val="99"/>
                      <w:sz w:val="14"/>
                    </w:rPr>
                    <w:t> </w:t>
                  </w:r>
                  <w:r>
                    <w:rPr>
                      <w:rFonts w:ascii="Arial" w:hAnsi="Arial"/>
                      <w:i/>
                      <w:spacing w:val="-2"/>
                      <w:sz w:val="14"/>
                    </w:rPr>
                    <w:t>Mulegé</w:t>
                  </w:r>
                  <w:r>
                    <w:rPr>
                      <w:rFonts w:ascii="Arial" w:hAnsi="Arial"/>
                      <w:i/>
                      <w:spacing w:val="24"/>
                      <w:w w:val="99"/>
                      <w:sz w:val="14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14"/>
                    </w:rPr>
                    <w:t>La</w:t>
                  </w:r>
                  <w:r>
                    <w:rPr>
                      <w:rFonts w:ascii="Arial" w:hAnsi="Arial"/>
                      <w:i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i/>
                      <w:spacing w:val="-1"/>
                      <w:sz w:val="14"/>
                    </w:rPr>
                    <w:t>Paz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  <w:p>
                  <w:pPr>
                    <w:spacing w:before="2"/>
                    <w:ind w:left="16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spacing w:val="-1"/>
                      <w:sz w:val="14"/>
                    </w:rPr>
                    <w:t>Los</w:t>
                  </w:r>
                  <w:r>
                    <w:rPr>
                      <w:rFonts w:ascii="Arial"/>
                      <w:i/>
                      <w:spacing w:val="-8"/>
                      <w:sz w:val="14"/>
                    </w:rPr>
                    <w:t> </w:t>
                  </w:r>
                  <w:r>
                    <w:rPr>
                      <w:rFonts w:ascii="Arial"/>
                      <w:i/>
                      <w:spacing w:val="-1"/>
                      <w:sz w:val="14"/>
                    </w:rPr>
                    <w:t>Cabos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spacing w:before="67"/>
                    <w:ind w:left="163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i/>
                      <w:spacing w:val="-1"/>
                      <w:sz w:val="14"/>
                    </w:rPr>
                    <w:t>Loreto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14"/>
          <w:szCs w:val="14"/>
        </w:rPr>
      </w:pPr>
    </w:p>
    <w:p>
      <w:pPr>
        <w:tabs>
          <w:tab w:pos="904" w:val="left" w:leader="none"/>
          <w:tab w:pos="1624" w:val="left" w:leader="none"/>
          <w:tab w:pos="2344" w:val="left" w:leader="none"/>
          <w:tab w:pos="3062" w:val="left" w:leader="none"/>
        </w:tabs>
        <w:spacing w:before="86"/>
        <w:ind w:left="1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65.540009pt;margin-top:-77.153915pt;width:183pt;height:78.3pt;mso-position-horizontal-relative:page;mso-position-vertical-relative:paragraph;z-index:15568" coordorigin="9311,-1543" coordsize="3660,1566">
            <v:group style="position:absolute;left:9368;top:-1533;width:3593;height:1504" coordorigin="9368,-1533" coordsize="3593,1504">
              <v:shape style="position:absolute;left:9368;top:-1533;width:3593;height:1504" coordorigin="9368,-1533" coordsize="3593,1504" path="m12961,-1533l12961,-30,9368,-30,9368,-1533,12961,-1533xe" filled="false" stroked="true" strokeweight=".96pt" strokecolor="#000000">
                <v:path arrowok="t"/>
              </v:shape>
            </v:group>
            <v:group style="position:absolute;left:9450;top:-143;width:111;height:113" coordorigin="9450,-143" coordsize="111,113">
              <v:shape style="position:absolute;left:9450;top:-143;width:111;height:113" coordorigin="9450,-143" coordsize="111,113" path="m9560,-143l9560,-30,9450,-30,9450,-143,9560,-143xe" filled="true" fillcolor="#ffff99" stroked="false">
                <v:path arrowok="t"/>
                <v:fill type="solid"/>
              </v:shape>
            </v:group>
            <v:group style="position:absolute;left:9450;top:-143;width:111;height:113" coordorigin="9450,-143" coordsize="111,113">
              <v:shape style="position:absolute;left:9450;top:-143;width:111;height:113" coordorigin="9450,-143" coordsize="111,113" path="m9560,-143l9560,-30,9450,-30,9450,-143,9560,-143xe" filled="false" stroked="true" strokeweight=".96pt" strokecolor="#969696">
                <v:path arrowok="t"/>
              </v:shape>
            </v:group>
            <v:group style="position:absolute;left:10169;top:-155;width:111;height:125" coordorigin="10169,-155" coordsize="111,125">
              <v:shape style="position:absolute;left:10169;top:-155;width:111;height:125" coordorigin="10169,-155" coordsize="111,125" path="m10279,-155l10279,-30,10169,-30,10169,-155,10279,-155xe" filled="true" fillcolor="#ffff99" stroked="false">
                <v:path arrowok="t"/>
                <v:fill type="solid"/>
              </v:shape>
            </v:group>
            <v:group style="position:absolute;left:10169;top:-155;width:111;height:125" coordorigin="10169,-155" coordsize="111,125">
              <v:shape style="position:absolute;left:10169;top:-155;width:111;height:125" coordorigin="10169,-155" coordsize="111,125" path="m10279,-155l10279,-30,10169,-30,10169,-155,10279,-155xe" filled="false" stroked="true" strokeweight=".96pt" strokecolor="#969696">
                <v:path arrowok="t"/>
              </v:shape>
            </v:group>
            <v:group style="position:absolute;left:10886;top:-128;width:111;height:99" coordorigin="10886,-128" coordsize="111,99">
              <v:shape style="position:absolute;left:10886;top:-128;width:111;height:99" coordorigin="10886,-128" coordsize="111,99" path="m10997,-128l10997,-30,10886,-30,10886,-128,10997,-128xe" filled="true" fillcolor="#ffff99" stroked="false">
                <v:path arrowok="t"/>
                <v:fill type="solid"/>
              </v:shape>
            </v:group>
            <v:group style="position:absolute;left:10886;top:-128;width:111;height:99" coordorigin="10886,-128" coordsize="111,99">
              <v:shape style="position:absolute;left:10886;top:-128;width:111;height:99" coordorigin="10886,-128" coordsize="111,99" path="m10997,-128l10997,-30,10886,-30,10886,-128,10997,-128xe" filled="false" stroked="true" strokeweight=".96pt" strokecolor="#969696">
                <v:path arrowok="t"/>
              </v:shape>
            </v:group>
            <v:group style="position:absolute;left:11606;top:-55;width:111;height:2" coordorigin="11606,-55" coordsize="111,2">
              <v:shape style="position:absolute;left:11606;top:-55;width:111;height:2" coordorigin="11606,-55" coordsize="111,0" path="m11606,-55l11717,-55e" filled="false" stroked="true" strokeweight="2.62pt" strokecolor="#ffff99">
                <v:path arrowok="t"/>
              </v:shape>
            </v:group>
            <v:group style="position:absolute;left:11606;top:-80;width:111;height:51" coordorigin="11606,-80" coordsize="111,51">
              <v:shape style="position:absolute;left:11606;top:-80;width:111;height:51" coordorigin="11606,-80" coordsize="111,51" path="m11717,-80l11717,-30,11606,-30,11606,-80,11717,-80xe" filled="false" stroked="true" strokeweight=".96pt" strokecolor="#969696">
                <v:path arrowok="t"/>
              </v:shape>
            </v:group>
            <v:group style="position:absolute;left:12324;top:-74;width:111;height:2" coordorigin="12324,-74" coordsize="111,2">
              <v:shape style="position:absolute;left:12324;top:-74;width:111;height:2" coordorigin="12324,-74" coordsize="111,0" path="m12324,-74l12434,-74e" filled="false" stroked="true" strokeweight="4.54pt" strokecolor="#ffff99">
                <v:path arrowok="t"/>
              </v:shape>
            </v:group>
            <v:group style="position:absolute;left:12324;top:-119;width:111;height:89" coordorigin="12324,-119" coordsize="111,89">
              <v:shape style="position:absolute;left:12324;top:-119;width:111;height:89" coordorigin="12324,-119" coordsize="111,89" path="m12434,-119l12434,-30,12324,-30,12324,-119,12434,-119xe" filled="false" stroked="true" strokeweight=".96pt" strokecolor="#969696">
                <v:path arrowok="t"/>
              </v:shape>
            </v:group>
            <v:group style="position:absolute;left:9560;top:-55;width:111;height:2" coordorigin="9560,-55" coordsize="111,2">
              <v:shape style="position:absolute;left:9560;top:-55;width:111;height:2" coordorigin="9560,-55" coordsize="111,0" path="m9560,-55l9671,-55e" filled="false" stroked="true" strokeweight="2.62pt" strokecolor="#69ffff">
                <v:path arrowok="t"/>
              </v:shape>
            </v:group>
            <v:group style="position:absolute;left:9560;top:-80;width:111;height:51" coordorigin="9560,-80" coordsize="111,51">
              <v:shape style="position:absolute;left:9560;top:-80;width:111;height:51" coordorigin="9560,-80" coordsize="111,51" path="m9671,-80l9671,-30,9560,-30,9560,-80,9671,-80xe" filled="false" stroked="true" strokeweight=".96pt" strokecolor="#000000">
                <v:path arrowok="t"/>
              </v:shape>
            </v:group>
            <v:group style="position:absolute;left:10279;top:-68;width:111;height:2" coordorigin="10279,-68" coordsize="111,2">
              <v:shape style="position:absolute;left:10279;top:-68;width:111;height:2" coordorigin="10279,-68" coordsize="111,0" path="m10279,-68l10390,-68e" filled="false" stroked="true" strokeweight="3.94pt" strokecolor="#69ffff">
                <v:path arrowok="t"/>
              </v:shape>
            </v:group>
            <v:group style="position:absolute;left:10279;top:-107;width:111;height:77" coordorigin="10279,-107" coordsize="111,77">
              <v:shape style="position:absolute;left:10279;top:-107;width:111;height:77" coordorigin="10279,-107" coordsize="111,77" path="m10390,-107l10390,-30,10279,-30,10279,-107,10390,-107xe" filled="false" stroked="true" strokeweight=".96pt" strokecolor="#000000">
                <v:path arrowok="t"/>
              </v:shape>
            </v:group>
            <v:group style="position:absolute;left:10997;top:-138;width:111;height:108" coordorigin="10997,-138" coordsize="111,108">
              <v:shape style="position:absolute;left:10997;top:-138;width:111;height:108" coordorigin="10997,-138" coordsize="111,108" path="m11107,-138l11107,-30,10997,-30,10997,-138,11107,-138xe" filled="true" fillcolor="#69ffff" stroked="false">
                <v:path arrowok="t"/>
                <v:fill type="solid"/>
              </v:shape>
            </v:group>
            <v:group style="position:absolute;left:10997;top:-138;width:111;height:108" coordorigin="10997,-138" coordsize="111,108">
              <v:shape style="position:absolute;left:10997;top:-138;width:111;height:108" coordorigin="10997,-138" coordsize="111,108" path="m11107,-138l11107,-30,10997,-30,10997,-138,11107,-138xe" filled="false" stroked="true" strokeweight=".96pt" strokecolor="#000000">
                <v:path arrowok="t"/>
              </v:shape>
            </v:group>
            <v:group style="position:absolute;left:11717;top:-62;width:111;height:2" coordorigin="11717,-62" coordsize="111,2">
              <v:shape style="position:absolute;left:11717;top:-62;width:111;height:2" coordorigin="11717,-62" coordsize="111,0" path="m11717,-62l11827,-62e" filled="false" stroked="true" strokeweight="3.34pt" strokecolor="#69ffff">
                <v:path arrowok="t"/>
              </v:shape>
            </v:group>
            <v:group style="position:absolute;left:11717;top:-95;width:111;height:65" coordorigin="11717,-95" coordsize="111,65">
              <v:shape style="position:absolute;left:11717;top:-95;width:111;height:65" coordorigin="11717,-95" coordsize="111,65" path="m11827,-95l11827,-30,11717,-30,11717,-95,11827,-95xe" filled="false" stroked="true" strokeweight=".96pt" strokecolor="#000000">
                <v:path arrowok="t"/>
              </v:shape>
            </v:group>
            <v:group style="position:absolute;left:12434;top:-60;width:111;height:31" coordorigin="12434,-60" coordsize="111,31">
              <v:shape style="position:absolute;left:12434;top:-60;width:111;height:31" coordorigin="12434,-60" coordsize="111,31" path="m12434,-29l12545,-29,12545,-60,12434,-60,12434,-29xe" filled="true" fillcolor="#69ffff" stroked="false">
                <v:path arrowok="t"/>
                <v:fill type="solid"/>
              </v:shape>
            </v:group>
            <v:group style="position:absolute;left:12425;top:-69;width:130;height:50" coordorigin="12425,-69" coordsize="130,50">
              <v:shape style="position:absolute;left:12425;top:-69;width:130;height:50" coordorigin="12425,-69" coordsize="130,50" path="m12425,-19l12554,-19,12554,-69,12425,-69,12425,-19xe" filled="true" fillcolor="#000000" stroked="false">
                <v:path arrowok="t"/>
                <v:fill type="solid"/>
              </v:shape>
            </v:group>
            <v:group style="position:absolute;left:9671;top:-769;width:113;height:740" coordorigin="9671,-769" coordsize="113,740">
              <v:shape style="position:absolute;left:9671;top:-769;width:113;height:740" coordorigin="9671,-769" coordsize="113,740" path="m9784,-769l9784,-30,9671,-30,9671,-769,9784,-769xe" filled="true" fillcolor="#ccffcc" stroked="false">
                <v:path arrowok="t"/>
                <v:fill type="solid"/>
              </v:shape>
            </v:group>
            <v:group style="position:absolute;left:9671;top:-769;width:113;height:740" coordorigin="9671,-769" coordsize="113,740">
              <v:shape style="position:absolute;left:9671;top:-769;width:113;height:740" coordorigin="9671,-769" coordsize="113,740" path="m9784,-769l9784,-30,9671,-30,9671,-769,9784,-769xe" filled="false" stroked="true" strokeweight=".96pt" strokecolor="#969696">
                <v:path arrowok="t"/>
              </v:shape>
            </v:group>
            <v:group style="position:absolute;left:10390;top:-1122;width:111;height:1092" coordorigin="10390,-1122" coordsize="111,1092">
              <v:shape style="position:absolute;left:10390;top:-1122;width:111;height:1092" coordorigin="10390,-1122" coordsize="111,1092" path="m10500,-1122l10500,-30,10390,-30,10390,-1122,10500,-1122xe" filled="true" fillcolor="#ccffcc" stroked="false">
                <v:path arrowok="t"/>
                <v:fill type="solid"/>
              </v:shape>
            </v:group>
            <v:group style="position:absolute;left:10390;top:-1122;width:111;height:1092" coordorigin="10390,-1122" coordsize="111,1092">
              <v:shape style="position:absolute;left:10390;top:-1122;width:111;height:1092" coordorigin="10390,-1122" coordsize="111,1092" path="m10500,-1122l10500,-30,10390,-30,10390,-1122,10500,-1122xe" filled="false" stroked="true" strokeweight=".96pt" strokecolor="#969696">
                <v:path arrowok="t"/>
              </v:shape>
            </v:group>
            <v:group style="position:absolute;left:11107;top:-1093;width:113;height:1064" coordorigin="11107,-1093" coordsize="113,1064">
              <v:shape style="position:absolute;left:11107;top:-1093;width:113;height:1064" coordorigin="11107,-1093" coordsize="113,1064" path="m11220,-1093l11220,-30,11107,-30,11107,-1093,11220,-1093xe" filled="true" fillcolor="#ccffcc" stroked="false">
                <v:path arrowok="t"/>
                <v:fill type="solid"/>
              </v:shape>
            </v:group>
            <v:group style="position:absolute;left:11107;top:-1093;width:113;height:1064" coordorigin="11107,-1093" coordsize="113,1064">
              <v:shape style="position:absolute;left:11107;top:-1093;width:113;height:1064" coordorigin="11107,-1093" coordsize="113,1064" path="m11220,-1093l11220,-30,11107,-30,11107,-1093,11220,-1093xe" filled="false" stroked="true" strokeweight=".96pt" strokecolor="#969696">
                <v:path arrowok="t"/>
              </v:shape>
            </v:group>
            <v:group style="position:absolute;left:11827;top:-1205;width:111;height:1175" coordorigin="11827,-1205" coordsize="111,1175">
              <v:shape style="position:absolute;left:11827;top:-1205;width:111;height:1175" coordorigin="11827,-1205" coordsize="111,1175" path="m11938,-1205l11938,-30,11827,-30,11827,-1205,11938,-1205xe" filled="true" fillcolor="#ccffcc" stroked="false">
                <v:path arrowok="t"/>
                <v:fill type="solid"/>
              </v:shape>
            </v:group>
            <v:group style="position:absolute;left:11827;top:-1205;width:111;height:1175" coordorigin="11827,-1205" coordsize="111,1175">
              <v:shape style="position:absolute;left:11827;top:-1205;width:111;height:1175" coordorigin="11827,-1205" coordsize="111,1175" path="m11938,-1205l11938,-30,11827,-30,11827,-1205,11938,-1205xe" filled="false" stroked="true" strokeweight=".96pt" strokecolor="#969696">
                <v:path arrowok="t"/>
              </v:shape>
            </v:group>
            <v:group style="position:absolute;left:12545;top:-963;width:113;height:934" coordorigin="12545,-963" coordsize="113,934">
              <v:shape style="position:absolute;left:12545;top:-963;width:113;height:934" coordorigin="12545,-963" coordsize="113,934" path="m12658,-963l12658,-30,12545,-30,12545,-963,12658,-963xe" filled="true" fillcolor="#ccffcc" stroked="false">
                <v:path arrowok="t"/>
                <v:fill type="solid"/>
              </v:shape>
            </v:group>
            <v:group style="position:absolute;left:12545;top:-963;width:113;height:934" coordorigin="12545,-963" coordsize="113,934">
              <v:shape style="position:absolute;left:12545;top:-963;width:113;height:934" coordorigin="12545,-963" coordsize="113,934" path="m12658,-963l12658,-30,12545,-30,12545,-963,12658,-963xe" filled="false" stroked="true" strokeweight=".96pt" strokecolor="#969696">
                <v:path arrowok="t"/>
              </v:shape>
            </v:group>
            <v:group style="position:absolute;left:9784;top:-373;width:111;height:344" coordorigin="9784,-373" coordsize="111,344">
              <v:shape style="position:absolute;left:9784;top:-373;width:111;height:344" coordorigin="9784,-373" coordsize="111,344" path="m9894,-373l9894,-30,9784,-30,9784,-373,9894,-373xe" filled="true" fillcolor="#e3e3e3" stroked="false">
                <v:path arrowok="t"/>
                <v:fill type="solid"/>
              </v:shape>
            </v:group>
            <v:group style="position:absolute;left:9784;top:-373;width:111;height:344" coordorigin="9784,-373" coordsize="111,344">
              <v:shape style="position:absolute;left:9784;top:-373;width:111;height:344" coordorigin="9784,-373" coordsize="111,344" path="m9894,-373l9894,-30,9784,-30,9784,-373,9894,-373xe" filled="false" stroked="true" strokeweight=".96pt" strokecolor="#969696">
                <v:path arrowok="t"/>
              </v:shape>
            </v:group>
            <v:group style="position:absolute;left:10500;top:-455;width:111;height:425" coordorigin="10500,-455" coordsize="111,425">
              <v:shape style="position:absolute;left:10500;top:-455;width:111;height:425" coordorigin="10500,-455" coordsize="111,425" path="m10610,-455l10610,-30,10500,-30,10500,-455,10610,-455xe" filled="true" fillcolor="#e3e3e3" stroked="false">
                <v:path arrowok="t"/>
                <v:fill type="solid"/>
              </v:shape>
            </v:group>
            <v:group style="position:absolute;left:10500;top:-455;width:111;height:425" coordorigin="10500,-455" coordsize="111,425">
              <v:shape style="position:absolute;left:10500;top:-455;width:111;height:425" coordorigin="10500,-455" coordsize="111,425" path="m10610,-455l10610,-30,10500,-30,10500,-455,10610,-455xe" filled="false" stroked="true" strokeweight=".96pt" strokecolor="#969696">
                <v:path arrowok="t"/>
              </v:shape>
            </v:group>
            <v:group style="position:absolute;left:11220;top:-978;width:111;height:948" coordorigin="11220,-978" coordsize="111,948">
              <v:shape style="position:absolute;left:11220;top:-978;width:111;height:948" coordorigin="11220,-978" coordsize="111,948" path="m11330,-978l11330,-30,11220,-30,11220,-978,11330,-978xe" filled="true" fillcolor="#e3e3e3" stroked="false">
                <v:path arrowok="t"/>
                <v:fill type="solid"/>
              </v:shape>
            </v:group>
            <v:group style="position:absolute;left:11220;top:-978;width:111;height:948" coordorigin="11220,-978" coordsize="111,948">
              <v:shape style="position:absolute;left:11220;top:-978;width:111;height:948" coordorigin="11220,-978" coordsize="111,948" path="m11330,-978l11330,-30,11220,-30,11220,-978,11330,-978xe" filled="false" stroked="true" strokeweight=".96pt" strokecolor="#969696">
                <v:path arrowok="t"/>
              </v:shape>
            </v:group>
            <v:group style="position:absolute;left:11938;top:-287;width:111;height:257" coordorigin="11938,-287" coordsize="111,257">
              <v:shape style="position:absolute;left:11938;top:-287;width:111;height:257" coordorigin="11938,-287" coordsize="111,257" path="m12048,-287l12048,-30,11938,-30,11938,-287,12048,-287xe" filled="true" fillcolor="#e3e3e3" stroked="false">
                <v:path arrowok="t"/>
                <v:fill type="solid"/>
              </v:shape>
            </v:group>
            <v:group style="position:absolute;left:11938;top:-287;width:111;height:257" coordorigin="11938,-287" coordsize="111,257">
              <v:shape style="position:absolute;left:11938;top:-287;width:111;height:257" coordorigin="11938,-287" coordsize="111,257" path="m12048,-287l12048,-30,11938,-30,11938,-287,12048,-287xe" filled="false" stroked="true" strokeweight=".96pt" strokecolor="#969696">
                <v:path arrowok="t"/>
              </v:shape>
            </v:group>
            <v:group style="position:absolute;left:12658;top:-368;width:111;height:339" coordorigin="12658,-368" coordsize="111,339">
              <v:shape style="position:absolute;left:12658;top:-368;width:111;height:339" coordorigin="12658,-368" coordsize="111,339" path="m12768,-368l12768,-30,12658,-30,12658,-368,12768,-368xe" filled="true" fillcolor="#e3e3e3" stroked="false">
                <v:path arrowok="t"/>
                <v:fill type="solid"/>
              </v:shape>
            </v:group>
            <v:group style="position:absolute;left:12658;top:-368;width:111;height:339" coordorigin="12658,-368" coordsize="111,339">
              <v:shape style="position:absolute;left:12658;top:-368;width:111;height:339" coordorigin="12658,-368" coordsize="111,339" path="m12768,-368l12768,-30,12658,-30,12658,-368,12768,-368xe" filled="false" stroked="true" strokeweight=".96pt" strokecolor="#969696">
                <v:path arrowok="t"/>
              </v:shape>
            </v:group>
            <v:group style="position:absolute;left:9894;top:-50;width:111;height:2" coordorigin="9894,-50" coordsize="111,2">
              <v:shape style="position:absolute;left:9894;top:-50;width:111;height:2" coordorigin="9894,-50" coordsize="111,0" path="m9894,-50l10004,-50e" filled="false" stroked="true" strokeweight="2.14pt" strokecolor="#ff8080">
                <v:path arrowok="t"/>
              </v:shape>
            </v:group>
            <v:group style="position:absolute;left:9894;top:-71;width:111;height:41" coordorigin="9894,-71" coordsize="111,41">
              <v:shape style="position:absolute;left:9894;top:-71;width:111;height:41" coordorigin="9894,-71" coordsize="111,41" path="m10004,-71l10004,-30,9894,-30,9894,-71,10004,-71xe" filled="false" stroked="true" strokeweight=".96pt" strokecolor="#969696">
                <v:path arrowok="t"/>
              </v:shape>
            </v:group>
            <v:group style="position:absolute;left:10610;top:-69;width:111;height:2" coordorigin="10610,-69" coordsize="111,2">
              <v:shape style="position:absolute;left:10610;top:-69;width:111;height:2" coordorigin="10610,-69" coordsize="111,0" path="m10610,-69l10721,-69e" filled="false" stroked="true" strokeweight="4.060000pt" strokecolor="#ff8080">
                <v:path arrowok="t"/>
              </v:shape>
            </v:group>
            <v:group style="position:absolute;left:10610;top:-109;width:111;height:80" coordorigin="10610,-109" coordsize="111,80">
              <v:shape style="position:absolute;left:10610;top:-109;width:111;height:80" coordorigin="10610,-109" coordsize="111,80" path="m10721,-109l10721,-30,10610,-30,10610,-109,10721,-109xe" filled="false" stroked="true" strokeweight=".96pt" strokecolor="#969696">
                <v:path arrowok="t"/>
              </v:shape>
            </v:group>
            <v:group style="position:absolute;left:11330;top:-53;width:111;height:2" coordorigin="11330,-53" coordsize="111,2">
              <v:shape style="position:absolute;left:11330;top:-53;width:111;height:2" coordorigin="11330,-53" coordsize="111,0" path="m11330,-53l11441,-53e" filled="false" stroked="true" strokeweight="2.38pt" strokecolor="#ff8080">
                <v:path arrowok="t"/>
              </v:shape>
            </v:group>
            <v:group style="position:absolute;left:11330;top:-75;width:111;height:46" coordorigin="11330,-75" coordsize="111,46">
              <v:shape style="position:absolute;left:11330;top:-75;width:111;height:46" coordorigin="11330,-75" coordsize="111,46" path="m11441,-75l11441,-30,11330,-30,11330,-75,11441,-75xe" filled="false" stroked="true" strokeweight=".96pt" strokecolor="#969696">
                <v:path arrowok="t"/>
              </v:shape>
            </v:group>
            <v:group style="position:absolute;left:12048;top:-55;width:111;height:26" coordorigin="12048,-55" coordsize="111,26">
              <v:shape style="position:absolute;left:12048;top:-55;width:111;height:26" coordorigin="12048,-55" coordsize="111,26" path="m12048,-29l12158,-29,12158,-55,12048,-55,12048,-29xe" filled="true" fillcolor="#ff8080" stroked="false">
                <v:path arrowok="t"/>
                <v:fill type="solid"/>
              </v:shape>
            </v:group>
            <v:group style="position:absolute;left:12038;top:-64;width:130;height:46" coordorigin="12038,-64" coordsize="130,46">
              <v:shape style="position:absolute;left:12038;top:-64;width:130;height:46" coordorigin="12038,-64" coordsize="130,46" path="m12038,-19l12168,-19,12168,-64,12038,-64,12038,-19xe" filled="true" fillcolor="#969696" stroked="false">
                <v:path arrowok="t"/>
                <v:fill type="solid"/>
              </v:shape>
            </v:group>
            <v:group style="position:absolute;left:12768;top:-35;width:110;height:2" coordorigin="12768,-35" coordsize="110,2">
              <v:shape style="position:absolute;left:12768;top:-35;width:110;height:2" coordorigin="12768,-35" coordsize="110,0" path="m12768,-35l12877,-35e" filled="false" stroked="true" strokeweight=".580pt" strokecolor="#ff8080">
                <v:path arrowok="t"/>
              </v:shape>
            </v:group>
            <v:group style="position:absolute;left:12758;top:-35;width:129;height:2" coordorigin="12758,-35" coordsize="129,2">
              <v:shape style="position:absolute;left:12758;top:-35;width:129;height:2" coordorigin="12758,-35" coordsize="129,0" path="m12758,-35l12887,-35e" filled="false" stroked="true" strokeweight="1.54pt" strokecolor="#969696">
                <v:path arrowok="t"/>
              </v:shape>
            </v:group>
            <v:group style="position:absolute;left:9368;top:-1533;width:2;height:1547" coordorigin="9368,-1533" coordsize="2,1547">
              <v:shape style="position:absolute;left:9368;top:-1533;width:2;height:1547" coordorigin="9368,-1533" coordsize="0,1547" path="m9368,-1533l9368,13e" filled="false" stroked="true" strokeweight=".96pt" strokecolor="#000000">
                <v:path arrowok="t"/>
              </v:shape>
            </v:group>
            <v:group style="position:absolute;left:9320;top:-30;width:3641;height:2" coordorigin="9320,-30" coordsize="3641,2">
              <v:shape style="position:absolute;left:9320;top:-30;width:3641;height:2" coordorigin="9320,-30" coordsize="3641,0" path="m12961,-30l9320,-30e" filled="false" stroked="true" strokeweight=".96pt" strokecolor="#000000">
                <v:path arrowok="t"/>
              </v:shape>
            </v:group>
            <v:group style="position:absolute;left:9320;top:-330;width:48;height:2" coordorigin="9320,-330" coordsize="48,2">
              <v:shape style="position:absolute;left:9320;top:-330;width:48;height:2" coordorigin="9320,-330" coordsize="48,0" path="m9320,-330l9368,-330e" filled="false" stroked="true" strokeweight=".96pt" strokecolor="#000000">
                <v:path arrowok="t"/>
              </v:shape>
            </v:group>
            <v:group style="position:absolute;left:9320;top:-632;width:48;height:2" coordorigin="9320,-632" coordsize="48,2">
              <v:shape style="position:absolute;left:9320;top:-632;width:48;height:2" coordorigin="9320,-632" coordsize="48,0" path="m9320,-632l9368,-632e" filled="false" stroked="true" strokeweight=".96pt" strokecolor="#000000">
                <v:path arrowok="t"/>
              </v:shape>
            </v:group>
            <v:group style="position:absolute;left:9320;top:-932;width:48;height:2" coordorigin="9320,-932" coordsize="48,2">
              <v:shape style="position:absolute;left:9320;top:-932;width:48;height:2" coordorigin="9320,-932" coordsize="48,0" path="m9320,-932l9368,-932e" filled="false" stroked="true" strokeweight=".96pt" strokecolor="#000000">
                <v:path arrowok="t"/>
              </v:shape>
            </v:group>
            <v:group style="position:absolute;left:9320;top:-1233;width:48;height:2" coordorigin="9320,-1233" coordsize="48,2">
              <v:shape style="position:absolute;left:9320;top:-1233;width:48;height:2" coordorigin="9320,-1233" coordsize="48,0" path="m9320,-1233l9368,-1233e" filled="false" stroked="true" strokeweight=".96pt" strokecolor="#000000">
                <v:path arrowok="t"/>
              </v:shape>
            </v:group>
            <v:group style="position:absolute;left:9320;top:-1533;width:48;height:2" coordorigin="9320,-1533" coordsize="48,2">
              <v:shape style="position:absolute;left:9320;top:-1533;width:48;height:2" coordorigin="9320,-1533" coordsize="48,0" path="m9320,-1533l9368,-1533e" filled="false" stroked="true" strokeweight=".96pt" strokecolor="#000000">
                <v:path arrowok="t"/>
              </v:shape>
            </v:group>
            <v:group style="position:absolute;left:10087;top:-30;width:2;height:44" coordorigin="10087,-30" coordsize="2,44">
              <v:shape style="position:absolute;left:10087;top:-30;width:2;height:44" coordorigin="10087,-30" coordsize="0,44" path="m10087,13l10087,-30e" filled="false" stroked="true" strokeweight=".96pt" strokecolor="#000000">
                <v:path arrowok="t"/>
              </v:shape>
            </v:group>
            <v:group style="position:absolute;left:10805;top:-30;width:2;height:44" coordorigin="10805,-30" coordsize="2,44">
              <v:shape style="position:absolute;left:10805;top:-30;width:2;height:44" coordorigin="10805,-30" coordsize="0,44" path="m10805,13l10805,-30e" filled="false" stroked="true" strokeweight=".96pt" strokecolor="#000000">
                <v:path arrowok="t"/>
              </v:shape>
            </v:group>
            <v:group style="position:absolute;left:11525;top:-30;width:2;height:44" coordorigin="11525,-30" coordsize="2,44">
              <v:shape style="position:absolute;left:11525;top:-30;width:2;height:44" coordorigin="11525,-30" coordsize="0,44" path="m11525,13l11525,-30e" filled="false" stroked="true" strokeweight=".96pt" strokecolor="#000000">
                <v:path arrowok="t"/>
              </v:shape>
            </v:group>
            <v:group style="position:absolute;left:12242;top:-30;width:2;height:44" coordorigin="12242,-30" coordsize="2,44">
              <v:shape style="position:absolute;left:12242;top:-30;width:2;height:44" coordorigin="12242,-30" coordsize="0,44" path="m12242,13l12242,-30e" filled="false" stroked="true" strokeweight=".96pt" strokecolor="#000000">
                <v:path arrowok="t"/>
              </v:shape>
            </v:group>
            <v:group style="position:absolute;left:12961;top:-30;width:2;height:44" coordorigin="12961,-30" coordsize="2,44">
              <v:shape style="position:absolute;left:12961;top:-30;width:2;height:44" coordorigin="12961,-30" coordsize="0,44" path="m12961,13l12961,-30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w w:val="95"/>
          <w:sz w:val="14"/>
        </w:rPr>
        <w:t>1999</w:t>
        <w:tab/>
        <w:t>2000</w:t>
        <w:tab/>
        <w:t>2001</w:t>
        <w:tab/>
        <w:t>2002</w:t>
        <w:tab/>
      </w:r>
      <w:r>
        <w:rPr>
          <w:rFonts w:ascii="Arial"/>
          <w:i/>
          <w:spacing w:val="-1"/>
          <w:sz w:val="14"/>
        </w:rPr>
        <w:t>2004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340" w:bottom="280" w:left="1740" w:right="1260"/>
          <w:cols w:num="3" w:equalWidth="0">
            <w:col w:w="6014" w:space="1003"/>
            <w:col w:w="496" w:space="132"/>
            <w:col w:w="5195"/>
          </w:cols>
        </w:sectPr>
      </w:pPr>
    </w:p>
    <w:p>
      <w:pPr>
        <w:pStyle w:val="BodyText"/>
        <w:spacing w:line="240" w:lineRule="auto"/>
        <w:ind w:left="188" w:right="3438"/>
        <w:jc w:val="left"/>
        <w:rPr>
          <w:b w:val="0"/>
          <w:bCs w:val="0"/>
        </w:rPr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forma</w:t>
      </w:r>
      <w:r>
        <w:rPr/>
        <w:t> </w:t>
      </w:r>
      <w:r>
        <w:rPr>
          <w:spacing w:val="-1"/>
        </w:rPr>
        <w:t>desagregada </w:t>
      </w:r>
      <w:r>
        <w:rPr/>
        <w:t>por municipio.</w:t>
      </w:r>
      <w:r>
        <w:rPr>
          <w:spacing w:val="24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both"/>
        <w:rPr>
          <w:b w:val="0"/>
          <w:bCs w:val="0"/>
        </w:rPr>
      </w:pPr>
      <w:r>
        <w:rPr/>
        <w:t>Se</w:t>
      </w:r>
      <w:r>
        <w:rPr>
          <w:spacing w:val="4"/>
        </w:rPr>
        <w:t> </w:t>
      </w:r>
      <w:r>
        <w:rPr>
          <w:spacing w:val="-1"/>
        </w:rPr>
        <w:t>consideran</w:t>
      </w:r>
      <w:r>
        <w:rPr>
          <w:spacing w:val="3"/>
        </w:rPr>
        <w:t> </w:t>
      </w:r>
      <w:r>
        <w:rPr>
          <w:spacing w:val="-1"/>
        </w:rPr>
        <w:t>paquetes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préstamo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1"/>
        </w:rPr>
        <w:t>líneas</w:t>
      </w:r>
      <w:r>
        <w:rPr>
          <w:spacing w:val="4"/>
        </w:rPr>
        <w:t> </w:t>
      </w:r>
      <w:r>
        <w:rPr/>
        <w:t>I,</w:t>
      </w:r>
      <w:r>
        <w:rPr>
          <w:spacing w:val="4"/>
        </w:rPr>
        <w:t> </w:t>
      </w:r>
      <w:r>
        <w:rPr/>
        <w:t>II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III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préstamos</w:t>
      </w:r>
      <w:r>
        <w:rPr>
          <w:spacing w:val="3"/>
        </w:rPr>
        <w:t> </w:t>
      </w:r>
      <w:r>
        <w:rPr>
          <w:spacing w:val="-1"/>
        </w:rPr>
        <w:t>por</w:t>
      </w:r>
      <w:r>
        <w:rPr>
          <w:spacing w:val="3"/>
        </w:rPr>
        <w:t> </w:t>
      </w:r>
      <w:r>
        <w:rPr>
          <w:spacing w:val="-1"/>
        </w:rPr>
        <w:t>mercado</w:t>
      </w:r>
      <w:r>
        <w:rPr>
          <w:spacing w:val="2"/>
        </w:rPr>
        <w:t> </w:t>
      </w:r>
      <w:r>
        <w:rPr>
          <w:spacing w:val="-1"/>
        </w:rPr>
        <w:t>abierto</w:t>
      </w:r>
      <w:r>
        <w:rPr>
          <w:spacing w:val="85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líneas</w:t>
      </w:r>
      <w:r>
        <w:rPr>
          <w:spacing w:val="17"/>
        </w:rPr>
        <w:t> </w:t>
      </w:r>
      <w:r>
        <w:rPr/>
        <w:t>II,</w:t>
      </w:r>
      <w:r>
        <w:rPr>
          <w:spacing w:val="17"/>
        </w:rPr>
        <w:t> </w:t>
      </w:r>
      <w:r>
        <w:rPr/>
        <w:t>III,</w:t>
      </w:r>
      <w:r>
        <w:rPr>
          <w:spacing w:val="17"/>
        </w:rPr>
        <w:t> </w:t>
      </w:r>
      <w:r>
        <w:rPr/>
        <w:t>IV</w:t>
      </w:r>
      <w:r>
        <w:rPr>
          <w:spacing w:val="17"/>
        </w:rPr>
        <w:t> </w:t>
      </w:r>
      <w:r>
        <w:rPr/>
        <w:t>y</w:t>
      </w:r>
      <w:r>
        <w:rPr>
          <w:spacing w:val="12"/>
        </w:rPr>
        <w:t> </w:t>
      </w:r>
      <w:r>
        <w:rPr/>
        <w:t>V</w:t>
      </w:r>
      <w:r>
        <w:rPr>
          <w:spacing w:val="16"/>
        </w:rPr>
        <w:t> </w:t>
      </w:r>
      <w:r>
        <w:rPr>
          <w:spacing w:val="-1"/>
        </w:rPr>
        <w:t>otorgados</w:t>
      </w:r>
      <w:r>
        <w:rPr>
          <w:spacing w:val="15"/>
        </w:rPr>
        <w:t> </w:t>
      </w:r>
      <w:r>
        <w:rPr>
          <w:spacing w:val="-1"/>
        </w:rPr>
        <w:t>por</w:t>
      </w:r>
      <w:r>
        <w:rPr>
          <w:spacing w:val="16"/>
        </w:rPr>
        <w:t> </w:t>
      </w:r>
      <w:r>
        <w:rPr/>
        <w:t>el</w:t>
      </w:r>
      <w:r>
        <w:rPr>
          <w:spacing w:val="16"/>
        </w:rPr>
        <w:t> </w:t>
      </w:r>
      <w:r>
        <w:rPr>
          <w:spacing w:val="-1"/>
        </w:rPr>
        <w:t>INFONAVIT,</w:t>
      </w:r>
      <w:r>
        <w:rPr>
          <w:spacing w:val="16"/>
        </w:rPr>
        <w:t> </w:t>
      </w:r>
      <w:r>
        <w:rPr>
          <w:spacing w:val="-1"/>
        </w:rPr>
        <w:t>créditos</w:t>
      </w:r>
      <w:r>
        <w:rPr>
          <w:spacing w:val="15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construcción,</w:t>
      </w:r>
      <w:r>
        <w:rPr>
          <w:spacing w:val="51"/>
        </w:rPr>
        <w:t> </w:t>
      </w:r>
      <w:r>
        <w:rPr>
          <w:spacing w:val="-1"/>
        </w:rPr>
        <w:t>adquisición,</w:t>
      </w:r>
      <w:r>
        <w:rPr>
          <w:spacing w:val="20"/>
        </w:rPr>
        <w:t> </w:t>
      </w:r>
      <w:r>
        <w:rPr>
          <w:spacing w:val="-1"/>
        </w:rPr>
        <w:t>ampliación</w:t>
      </w:r>
      <w:r>
        <w:rPr>
          <w:spacing w:val="20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remodelación</w:t>
      </w:r>
      <w:r>
        <w:rPr>
          <w:spacing w:val="20"/>
        </w:rPr>
        <w:t> </w:t>
      </w:r>
      <w:r>
        <w:rPr>
          <w:spacing w:val="-1"/>
        </w:rPr>
        <w:t>otorgados</w:t>
      </w:r>
      <w:r>
        <w:rPr>
          <w:spacing w:val="20"/>
        </w:rPr>
        <w:t> </w:t>
      </w:r>
      <w:r>
        <w:rPr>
          <w:spacing w:val="-1"/>
        </w:rPr>
        <w:t>por</w:t>
      </w:r>
      <w:r>
        <w:rPr>
          <w:spacing w:val="20"/>
        </w:rPr>
        <w:t> </w:t>
      </w:r>
      <w:r>
        <w:rPr>
          <w:spacing w:val="-1"/>
        </w:rPr>
        <w:t>el</w:t>
      </w:r>
      <w:r>
        <w:rPr>
          <w:spacing w:val="20"/>
        </w:rPr>
        <w:t> </w:t>
      </w:r>
      <w:r>
        <w:rPr>
          <w:spacing w:val="-1"/>
        </w:rPr>
        <w:t>FOVISSSTE</w:t>
      </w:r>
      <w:r>
        <w:rPr>
          <w:spacing w:val="19"/>
        </w:rPr>
        <w:t> 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viviendas</w:t>
      </w:r>
      <w:r>
        <w:rPr>
          <w:spacing w:val="36"/>
        </w:rPr>
        <w:t> </w:t>
      </w:r>
      <w:r>
        <w:rPr/>
        <w:t>terminadas</w:t>
      </w:r>
      <w:r>
        <w:rPr>
          <w:spacing w:val="1"/>
        </w:rPr>
        <w:t> </w:t>
      </w:r>
      <w:r>
        <w:rPr/>
        <w:t>realizadas</w:t>
      </w:r>
      <w:r>
        <w:rPr>
          <w:spacing w:val="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INVI.</w:t>
      </w:r>
      <w:r>
        <w:rPr>
          <w:spacing w:val="1"/>
        </w:rPr>
        <w:t> </w:t>
      </w:r>
      <w:r>
        <w:rPr/>
        <w:t>Para el 2003 la</w:t>
      </w:r>
      <w:r>
        <w:rPr>
          <w:spacing w:val="-1"/>
        </w:rPr>
        <w:t> información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reportó</w:t>
      </w:r>
      <w:r>
        <w:rPr/>
        <w:t> </w:t>
      </w:r>
      <w:r>
        <w:rPr>
          <w:spacing w:val="-1"/>
        </w:rPr>
        <w:t>desagregada</w:t>
      </w:r>
      <w:r>
        <w:rPr>
          <w:spacing w:val="24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municipio.</w:t>
      </w:r>
      <w:r>
        <w:rPr>
          <w:b w:val="0"/>
        </w:rPr>
      </w:r>
    </w:p>
    <w:p>
      <w:pPr>
        <w:pStyle w:val="BodyText"/>
        <w:spacing w:line="240" w:lineRule="auto" w:before="74"/>
        <w:ind w:left="188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Fuente:</w:t>
      </w:r>
      <w:r>
        <w:rPr>
          <w:spacing w:val="-1"/>
        </w:rPr>
        <w:t> </w:t>
      </w:r>
      <w:r>
        <w:rPr/>
        <w:t>INVI, </w:t>
      </w:r>
      <w:r>
        <w:rPr>
          <w:spacing w:val="-1"/>
        </w:rPr>
        <w:t>INFONAVIT,</w:t>
      </w:r>
      <w:r>
        <w:rPr/>
        <w:t> FOVISSSTE.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2002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/>
        <w:t> </w:t>
      </w:r>
      <w:r>
        <w:rPr>
          <w:spacing w:val="-1"/>
        </w:rPr>
        <w:t>203</w:t>
      </w:r>
      <w:r>
        <w:rPr/>
        <w:t> </w:t>
      </w:r>
      <w:r>
        <w:rPr>
          <w:spacing w:val="-1"/>
        </w:rPr>
        <w:t>acciones </w:t>
      </w:r>
      <w:r>
        <w:rPr/>
        <w:t>realizadas</w:t>
      </w:r>
      <w:r>
        <w:rPr>
          <w:spacing w:val="1"/>
        </w:rPr>
        <w:t> </w:t>
      </w:r>
      <w:r>
        <w:rPr/>
        <w:t>por el</w:t>
      </w:r>
      <w:r>
        <w:rPr>
          <w:spacing w:val="1"/>
        </w:rPr>
        <w:t> </w:t>
      </w:r>
      <w:r>
        <w:rPr/>
        <w:t>FOVISSSTE.</w:t>
      </w:r>
      <w:r>
        <w:rPr>
          <w:b w:val="0"/>
        </w:rPr>
      </w:r>
    </w:p>
    <w:p>
      <w:pPr>
        <w:pStyle w:val="BodyText"/>
        <w:spacing w:line="240" w:lineRule="auto"/>
        <w:ind w:left="188" w:right="788"/>
        <w:jc w:val="left"/>
        <w:rPr>
          <w:b w:val="0"/>
          <w:bCs w:val="0"/>
        </w:rPr>
      </w:pPr>
      <w:r>
        <w:rPr/>
        <w:t>Para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2003</w:t>
      </w:r>
      <w:r>
        <w:rPr/>
        <w:t> la </w:t>
      </w:r>
      <w:r>
        <w:rPr>
          <w:spacing w:val="1"/>
        </w:rPr>
        <w:t> </w:t>
      </w:r>
      <w:r>
        <w:rPr/>
        <w:t>información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reportó en</w:t>
      </w:r>
      <w:r>
        <w:rPr/>
        <w:t> </w:t>
      </w:r>
      <w:r>
        <w:rPr>
          <w:spacing w:val="-1"/>
        </w:rPr>
        <w:t>forma</w:t>
      </w:r>
      <w:r>
        <w:rPr/>
        <w:t> </w:t>
      </w:r>
      <w:r>
        <w:rPr>
          <w:spacing w:val="-1"/>
        </w:rPr>
        <w:t>desagregada </w:t>
      </w:r>
      <w:r>
        <w:rPr/>
        <w:t>por municipio.</w:t>
      </w:r>
      <w:r>
        <w:rPr>
          <w:spacing w:val="28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/>
        <w:t> </w:t>
      </w:r>
      <w:r>
        <w:rPr>
          <w:spacing w:val="-1"/>
        </w:rPr>
        <w:t>790</w:t>
      </w:r>
      <w:r>
        <w:rPr/>
        <w:t> </w:t>
      </w:r>
      <w:r>
        <w:rPr>
          <w:spacing w:val="-1"/>
        </w:rPr>
        <w:t>acciones </w:t>
      </w:r>
      <w:r>
        <w:rPr/>
        <w:t>realizadas</w:t>
      </w:r>
      <w:r>
        <w:rPr>
          <w:spacing w:val="1"/>
        </w:rPr>
        <w:t> </w:t>
      </w:r>
      <w:r>
        <w:rPr/>
        <w:t>por el FOVISSSTE.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40" w:right="1260"/>
          <w:cols w:num="2" w:equalWidth="0">
            <w:col w:w="6133" w:space="396"/>
            <w:col w:w="631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2"/>
        <w:spacing w:line="240" w:lineRule="auto" w:before="74"/>
        <w:ind w:left="4021" w:right="3255" w:hanging="659"/>
        <w:jc w:val="left"/>
        <w:rPr>
          <w:b w:val="0"/>
          <w:bCs w:val="0"/>
        </w:rPr>
      </w:pPr>
      <w:r>
        <w:rPr>
          <w:spacing w:val="-1"/>
        </w:rPr>
        <w:t>Paquetes de préstamo</w:t>
      </w:r>
      <w:r>
        <w:rPr>
          <w:spacing w:val="53"/>
        </w:rPr>
        <w:t> </w:t>
      </w:r>
      <w:r>
        <w:rPr>
          <w:spacing w:val="-1"/>
        </w:rPr>
        <w:t>en línea I, línea II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línea III otorgados por</w:t>
      </w:r>
      <w:r>
        <w:rPr>
          <w:spacing w:val="22"/>
        </w:rPr>
        <w:t> </w:t>
      </w:r>
      <w:r>
        <w:rPr>
          <w:spacing w:val="-1"/>
        </w:rPr>
        <w:t>el </w:t>
      </w:r>
      <w:r>
        <w:rPr/>
        <w:t>INFONAVIT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1999-2002</w:t>
      </w:r>
      <w:r>
        <w:rPr>
          <w:b w:val="0"/>
        </w:rPr>
      </w:r>
    </w:p>
    <w:p>
      <w:pPr>
        <w:spacing w:line="200" w:lineRule="atLeast"/>
        <w:ind w:left="8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5.1pt;height:97.25pt;mso-position-horizontal-relative:char;mso-position-vertical-relative:line" coordorigin="0,0" coordsize="11102,1945">
            <v:group style="position:absolute;left:1221;top:6;width:2;height:1934" coordorigin="1221,6" coordsize="2,1934">
              <v:shape style="position:absolute;left:1221;top:6;width:2;height:1934" coordorigin="1221,6" coordsize="0,1934" path="m1221,6l1221,1939e" filled="false" stroked="true" strokeweight=".580pt" strokecolor="#000000">
                <v:path arrowok="t"/>
              </v:shape>
            </v:group>
            <v:group style="position:absolute;left:3315;top:254;width:2;height:1685" coordorigin="3315,254" coordsize="2,1685">
              <v:shape style="position:absolute;left:3315;top:254;width:2;height:1685" coordorigin="3315,254" coordsize="0,1685" path="m3315,254l3315,1939e" filled="false" stroked="true" strokeweight=".580pt" strokecolor="#000000">
                <v:path arrowok="t"/>
              </v:shape>
            </v:group>
            <v:group style="position:absolute;left:5409;top:254;width:2;height:1685" coordorigin="5409,254" coordsize="2,1685">
              <v:shape style="position:absolute;left:5409;top:254;width:2;height:1685" coordorigin="5409,254" coordsize="0,1685" path="m5409,254l5409,1939e" filled="false" stroked="true" strokeweight=".580pt" strokecolor="#000000">
                <v:path arrowok="t"/>
              </v:shape>
            </v:group>
            <v:group style="position:absolute;left:1217;top:504;width:9880;height:2" coordorigin="1217,504" coordsize="9880,2">
              <v:shape style="position:absolute;left:1217;top:504;width:9880;height:2" coordorigin="1217,504" coordsize="9880,0" path="m1217,504l11096,504e" filled="false" stroked="true" strokeweight=".580pt" strokecolor="#000000">
                <v:path arrowok="t"/>
              </v:shape>
            </v:group>
            <v:group style="position:absolute;left:1919;top:509;width:2;height:1431" coordorigin="1919,509" coordsize="2,1431">
              <v:shape style="position:absolute;left:1919;top:509;width:2;height:1431" coordorigin="1919,509" coordsize="0,1431" path="m1919,509l1919,1939e" filled="false" stroked="true" strokeweight=".580pt" strokecolor="#000000">
                <v:path arrowok="t"/>
              </v:shape>
            </v:group>
            <v:group style="position:absolute;left:2617;top:509;width:2;height:1431" coordorigin="2617,509" coordsize="2,1431">
              <v:shape style="position:absolute;left:2617;top:509;width:2;height:1431" coordorigin="2617,509" coordsize="0,1431" path="m2617,509l2617,1939e" filled="false" stroked="true" strokeweight=".580pt" strokecolor="#000000">
                <v:path arrowok="t"/>
              </v:shape>
            </v:group>
            <v:group style="position:absolute;left:4013;top:509;width:2;height:1431" coordorigin="4013,509" coordsize="2,1431">
              <v:shape style="position:absolute;left:4013;top:509;width:2;height:1431" coordorigin="4013,509" coordsize="0,1431" path="m4013,509l4013,1939e" filled="false" stroked="true" strokeweight=".580pt" strokecolor="#000000">
                <v:path arrowok="t"/>
              </v:shape>
            </v:group>
            <v:group style="position:absolute;left:4711;top:509;width:2;height:1431" coordorigin="4711,509" coordsize="2,1431">
              <v:shape style="position:absolute;left:4711;top:509;width:2;height:1431" coordorigin="4711,509" coordsize="0,1431" path="m4711,509l4711,1939e" filled="false" stroked="true" strokeweight=".580pt" strokecolor="#000000">
                <v:path arrowok="t"/>
              </v:shape>
            </v:group>
            <v:group style="position:absolute;left:6162;top:509;width:2;height:1431" coordorigin="6162,509" coordsize="2,1431">
              <v:shape style="position:absolute;left:6162;top:509;width:2;height:1431" coordorigin="6162,509" coordsize="0,1431" path="m6162,509l6162,1939e" filled="false" stroked="true" strokeweight=".580pt" strokecolor="#000000">
                <v:path arrowok="t"/>
              </v:shape>
            </v:group>
            <v:group style="position:absolute;left:6860;top:509;width:2;height:1431" coordorigin="6860,509" coordsize="2,1431">
              <v:shape style="position:absolute;left:6860;top:509;width:2;height:1431" coordorigin="6860,509" coordsize="0,1431" path="m6860,509l6860,1939e" filled="false" stroked="true" strokeweight=".580pt" strokecolor="#000000">
                <v:path arrowok="t"/>
              </v:shape>
            </v:group>
            <v:group style="position:absolute;left:7559;top:509;width:2;height:1431" coordorigin="7559,509" coordsize="2,1431">
              <v:shape style="position:absolute;left:7559;top:509;width:2;height:1431" coordorigin="7559,509" coordsize="0,1431" path="m7559,509l7559,1939e" filled="false" stroked="true" strokeweight=".580pt" strokecolor="#000000">
                <v:path arrowok="t"/>
              </v:shape>
            </v:group>
            <v:group style="position:absolute;left:8256;top:509;width:2;height:1431" coordorigin="8256,509" coordsize="2,1431">
              <v:shape style="position:absolute;left:8256;top:509;width:2;height:1431" coordorigin="8256,509" coordsize="0,1431" path="m8256,509l8256,1939e" filled="false" stroked="true" strokeweight=".580pt" strokecolor="#000000">
                <v:path arrowok="t"/>
              </v:shape>
            </v:group>
            <v:group style="position:absolute;left:8954;top:509;width:2;height:1431" coordorigin="8954,509" coordsize="2,1431">
              <v:shape style="position:absolute;left:8954;top:509;width:2;height:1431" coordorigin="8954,509" coordsize="0,1431" path="m8954,509l8954,1939e" filled="false" stroked="true" strokeweight=".580pt" strokecolor="#000000">
                <v:path arrowok="t"/>
              </v:shape>
            </v:group>
            <v:group style="position:absolute;left:9653;top:509;width:2;height:1431" coordorigin="9653,509" coordsize="2,1431">
              <v:shape style="position:absolute;left:9653;top:509;width:2;height:1431" coordorigin="9653,509" coordsize="0,1431" path="m9653,509l9653,1939e" filled="false" stroked="true" strokeweight=".580pt" strokecolor="#000000">
                <v:path arrowok="t"/>
              </v:shape>
            </v:group>
            <v:group style="position:absolute;left:10350;top:509;width:2;height:1431" coordorigin="10350,509" coordsize="2,1431">
              <v:shape style="position:absolute;left:10350;top:509;width:2;height:1431" coordorigin="10350,509" coordsize="0,1431" path="m10350,509l10350,1939e" filled="false" stroked="true" strokeweight=".580pt" strokecolor="#000000">
                <v:path arrowok="t"/>
              </v:shape>
            </v:group>
            <v:group style="position:absolute;left:6;top:744;width:11091;height:2" coordorigin="6,744" coordsize="11091,2">
              <v:shape style="position:absolute;left:6;top:744;width:11091;height:2" coordorigin="6,744" coordsize="11091,0" path="m6,744l11096,744e" filled="false" stroked="true" strokeweight=".580pt" strokecolor="#000000">
                <v:path arrowok="t"/>
              </v:shape>
              <v:shape style="position:absolute;left:6;top:979;width:11093;height:10" type="#_x0000_t75" stroked="false">
                <v:imagedata r:id="rId102" o:title=""/>
              </v:shape>
              <v:shape style="position:absolute;left:6;top:1219;width:11093;height:10" type="#_x0000_t75" stroked="false">
                <v:imagedata r:id="rId102" o:title=""/>
              </v:shape>
              <v:shape style="position:absolute;left:6;top:1459;width:11093;height:10" type="#_x0000_t75" stroked="false">
                <v:imagedata r:id="rId102" o:title=""/>
              </v:shape>
            </v:group>
            <v:group style="position:absolute;left:6;top:1704;width:11091;height:2" coordorigin="6,1704" coordsize="11091,2">
              <v:shape style="position:absolute;left:6;top:1704;width:11091;height:2" coordorigin="6,1704" coordsize="11091,0" path="m6,1704l11096,1704e" filled="false" stroked="true" strokeweight=".580pt" strokecolor="#000000">
                <v:path arrowok="t"/>
              </v:shape>
              <v:shape style="position:absolute;left:83;top:280;width:1024;height:1653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78;top:250;width:797;height:16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18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2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36;top:250;width:852;height:4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9;top:250;width:908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40;top:292;width:4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46;top:532;width:5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42;top:532;width:5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40;top:53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07;top:772;width:337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05;top:772;width:337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35;top:532;width:5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61;top:532;width:53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29" w:right="0" w:firstLine="14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1,192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87;top:532;width:5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84;top:532;width:5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82;top:532;width:50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280" w:right="0" w:hanging="13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81;top:532;width:50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78;top:532;width:50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76;top:532;width:50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02;top:532;width:53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29" w:right="0" w:firstLine="14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1,192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897" w:right="4527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2"/>
        </w:rPr>
        <w:t>(INFONAVIT),</w:t>
      </w:r>
      <w:r>
        <w:rPr>
          <w:spacing w:val="1"/>
        </w:rPr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Proyectos</w:t>
      </w:r>
      <w:r>
        <w:rPr/>
        <w:t> y</w:t>
      </w:r>
      <w:r>
        <w:rPr>
          <w:spacing w:val="83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Obras</w:t>
      </w:r>
      <w:r>
        <w:rPr>
          <w:b w:val="0"/>
        </w:rPr>
      </w:r>
    </w:p>
    <w:p>
      <w:pPr>
        <w:pStyle w:val="BodyText"/>
        <w:spacing w:line="240" w:lineRule="auto"/>
        <w:ind w:left="897" w:right="0"/>
        <w:jc w:val="both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Subasta</w:t>
      </w:r>
      <w:r>
        <w:rPr>
          <w:b w:val="0"/>
        </w:rPr>
      </w:r>
    </w:p>
    <w:p>
      <w:pPr>
        <w:pStyle w:val="BodyText"/>
        <w:spacing w:line="240" w:lineRule="auto"/>
        <w:ind w:left="897" w:right="9573"/>
        <w:jc w:val="both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financia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Propios</w:t>
      </w:r>
      <w:r>
        <w:rPr>
          <w:spacing w:val="20"/>
        </w:rPr>
        <w:t> </w:t>
      </w:r>
      <w:r>
        <w:rPr/>
        <w:t>3/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financia</w:t>
      </w:r>
      <w:r>
        <w:rPr/>
        <w:t> el</w:t>
      </w:r>
      <w:r>
        <w:rPr>
          <w:spacing w:val="1"/>
        </w:rPr>
        <w:t> </w:t>
      </w:r>
      <w:r>
        <w:rPr/>
        <w:t>90%</w:t>
      </w:r>
      <w:r>
        <w:rPr>
          <w:spacing w:val="-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INFONAVIT</w:t>
      </w:r>
      <w:r>
        <w:rPr>
          <w:spacing w:val="27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897" w:right="6399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/>
        <w:t> </w:t>
      </w:r>
      <w:r>
        <w:rPr>
          <w:spacing w:val="-1"/>
        </w:rPr>
        <w:t>ningún</w:t>
      </w:r>
      <w:r>
        <w:rPr/>
        <w:t> </w:t>
      </w:r>
      <w:r>
        <w:rPr>
          <w:spacing w:val="-1"/>
        </w:rPr>
        <w:t>préstamo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paquetes.</w:t>
      </w:r>
      <w:r>
        <w:rPr>
          <w:spacing w:val="48"/>
        </w:rPr>
        <w:t> </w:t>
      </w:r>
      <w:r>
        <w:rPr/>
        <w:t>Para </w:t>
      </w:r>
      <w:r>
        <w:rPr>
          <w:spacing w:val="-1"/>
        </w:rPr>
        <w:t>1999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>
          <w:spacing w:val="1"/>
        </w:rPr>
        <w:t> </w:t>
      </w:r>
      <w:r>
        <w:rPr/>
        <w:t>ningún préstamo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paquete de línea I y</w:t>
      </w:r>
      <w:r>
        <w:rPr>
          <w:spacing w:val="-5"/>
        </w:rPr>
        <w:t> </w:t>
      </w:r>
      <w:r>
        <w:rPr/>
        <w:t>II.</w:t>
      </w:r>
      <w:r>
        <w:rPr>
          <w:b w:val="0"/>
        </w:rPr>
      </w:r>
    </w:p>
    <w:p>
      <w:pPr>
        <w:pStyle w:val="BodyText"/>
        <w:spacing w:line="240" w:lineRule="auto"/>
        <w:ind w:left="897" w:right="0"/>
        <w:jc w:val="both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2003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otorgó</w:t>
      </w:r>
      <w:r>
        <w:rPr/>
        <w:t> </w:t>
      </w:r>
      <w:r>
        <w:rPr>
          <w:spacing w:val="-1"/>
        </w:rPr>
        <w:t>créditos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estas</w:t>
      </w:r>
      <w:r>
        <w:rPr/>
        <w:t> </w:t>
      </w:r>
      <w:r>
        <w:rPr>
          <w:spacing w:val="-1"/>
        </w:rPr>
        <w:t>modalidades.</w:t>
      </w:r>
      <w:r>
        <w:rPr>
          <w:b w:val="0"/>
        </w:rPr>
      </w:r>
    </w:p>
    <w:p>
      <w:pPr>
        <w:pStyle w:val="BodyText"/>
        <w:spacing w:line="240" w:lineRule="auto"/>
        <w:ind w:left="897" w:right="0"/>
        <w:jc w:val="both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340" w:bottom="280" w:left="174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824" w:right="2812"/>
        <w:jc w:val="center"/>
        <w:rPr>
          <w:b w:val="0"/>
          <w:bCs w:val="0"/>
        </w:rPr>
      </w:pPr>
      <w:r>
        <w:rPr>
          <w:spacing w:val="-1"/>
        </w:rPr>
        <w:t>Préstamo</w:t>
      </w:r>
      <w:r>
        <w:rPr>
          <w:spacing w:val="53"/>
        </w:rPr>
        <w:t> </w:t>
      </w:r>
      <w:r>
        <w:rPr>
          <w:spacing w:val="-1"/>
        </w:rPr>
        <w:t>por</w:t>
      </w:r>
      <w:r>
        <w:rPr>
          <w:spacing w:val="55"/>
        </w:rPr>
        <w:t> </w:t>
      </w:r>
      <w:r>
        <w:rPr>
          <w:spacing w:val="-1"/>
        </w:rPr>
        <w:t>mercado abierto en línea II, línea III, línea IV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línea </w:t>
      </w:r>
      <w:r>
        <w:rPr/>
        <w:t>V</w:t>
      </w:r>
      <w:r>
        <w:rPr>
          <w:spacing w:val="25"/>
        </w:rPr>
        <w:t> </w:t>
      </w:r>
      <w:r>
        <w:rPr>
          <w:spacing w:val="-1"/>
        </w:rPr>
        <w:t>otorgados por el INFONAVIT por municipio</w:t>
      </w:r>
      <w:r>
        <w:rPr/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before="0"/>
        <w:ind w:left="6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4.139999pt;margin-top:22.129272pt;width:568.75pt;height:96.75pt;mso-position-horizontal-relative:page;mso-position-vertical-relative:paragraph;z-index:-1093480" coordorigin="2483,443" coordsize="11375,1935">
            <v:group style="position:absolute;left:3719;top:461;width:2;height:1911" coordorigin="3719,461" coordsize="2,1911">
              <v:shape style="position:absolute;left:3719;top:461;width:2;height:1911" coordorigin="3719,461" coordsize="0,1911" path="m3719,461l3719,2372e" filled="false" stroked="true" strokeweight=".580pt" strokecolor="#000000">
                <v:path arrowok="t"/>
              </v:shape>
            </v:group>
            <v:group style="position:absolute;left:7118;top:461;width:2;height:1911" coordorigin="7118,461" coordsize="2,1911">
              <v:shape style="position:absolute;left:7118;top:461;width:2;height:1911" coordorigin="7118,461" coordsize="0,1911" path="m7118,461l7118,2372e" filled="false" stroked="true" strokeweight=".580pt" strokecolor="#000000">
                <v:path arrowok="t"/>
              </v:shape>
            </v:group>
            <v:group style="position:absolute;left:10518;top:461;width:2;height:1911" coordorigin="10518,461" coordsize="2,1911">
              <v:shape style="position:absolute;left:10518;top:461;width:2;height:1911" coordorigin="10518,461" coordsize="0,1911" path="m10518,461l10518,2372e" filled="false" stroked="true" strokeweight=".580pt" strokecolor="#000000">
                <v:path arrowok="t"/>
              </v:shape>
              <v:shape style="position:absolute;left:2483;top:1172;width:11375;height:10" type="#_x0000_t75" stroked="false">
                <v:imagedata r:id="rId103" o:title=""/>
              </v:shape>
              <v:shape style="position:absolute;left:2483;top:1412;width:11375;height:10" type="#_x0000_t75" stroked="false">
                <v:imagedata r:id="rId103" o:title=""/>
              </v:shape>
              <v:shape style="position:absolute;left:2483;top:1652;width:11375;height:10" type="#_x0000_t75" stroked="false">
                <v:imagedata r:id="rId103" o:title=""/>
              </v:shape>
              <v:shape style="position:absolute;left:2483;top:1892;width:11375;height:10" type="#_x0000_t75" stroked="false">
                <v:imagedata r:id="rId103" o:title=""/>
              </v:shape>
              <v:shape style="position:absolute;left:5020;top:443;width:797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92;top:443;width:85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III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726;top:443;width:87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666699"/>
                          <w:spacing w:val="-1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66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66699"/>
                          <w:spacing w:val="-1"/>
                          <w:sz w:val="20"/>
                        </w:rPr>
                        <w:t>IV</w:t>
                      </w:r>
                      <w:r>
                        <w:rPr>
                          <w:rFonts w:ascii="Arial" w:hAnsi="Arial"/>
                          <w:b/>
                          <w:color w:val="66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71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679"/>
        <w:gridCol w:w="680"/>
        <w:gridCol w:w="680"/>
        <w:gridCol w:w="679"/>
        <w:gridCol w:w="680"/>
        <w:gridCol w:w="680"/>
        <w:gridCol w:w="679"/>
        <w:gridCol w:w="680"/>
        <w:gridCol w:w="680"/>
        <w:gridCol w:w="679"/>
        <w:gridCol w:w="680"/>
        <w:gridCol w:w="680"/>
        <w:gridCol w:w="679"/>
        <w:gridCol w:w="680"/>
        <w:gridCol w:w="622"/>
      </w:tblGrid>
      <w:tr>
        <w:trPr>
          <w:trHeight w:val="240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7" w:lineRule="exact"/>
              <w:ind w:left="1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3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3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2,058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3095" w:right="308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Préstamos </w:t>
      </w:r>
      <w:r>
        <w:rPr>
          <w:rFonts w:ascii="Arial" w:hAnsi="Arial"/>
          <w:b/>
          <w:sz w:val="20"/>
        </w:rPr>
        <w:t>otorgados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el </w:t>
      </w:r>
      <w:r>
        <w:rPr>
          <w:rFonts w:ascii="Arial" w:hAnsi="Arial"/>
          <w:b/>
          <w:sz w:val="20"/>
        </w:rPr>
        <w:t>INFONAVIT</w:t>
      </w:r>
      <w:r>
        <w:rPr>
          <w:rFonts w:ascii="Arial" w:hAnsi="Arial"/>
          <w:b/>
          <w:spacing w:val="-1"/>
          <w:sz w:val="20"/>
        </w:rPr>
        <w:t> en mercado abierto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 en B.C.Sur,</w:t>
      </w:r>
      <w:r>
        <w:rPr>
          <w:rFonts w:ascii="Arial" w:hAnsi="Arial"/>
          <w:sz w:val="20"/>
        </w:rPr>
      </w:r>
    </w:p>
    <w:p>
      <w:pPr>
        <w:spacing w:line="229" w:lineRule="exact" w:before="0"/>
        <w:ind w:left="6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19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3.7pt;height:106.3pt;mso-position-horizontal-relative:char;mso-position-vertical-relative:line" coordorigin="0,0" coordsize="8874,2126">
            <v:group style="position:absolute;left:1633;top:206;width:2;height:1911" coordorigin="1633,206" coordsize="2,1911">
              <v:shape style="position:absolute;left:1633;top:206;width:2;height:1911" coordorigin="1633,206" coordsize="0,1911" path="m1633,206l1633,2116e" filled="false" stroked="true" strokeweight=".580pt" strokecolor="#000000">
                <v:path arrowok="t"/>
              </v:shape>
            </v:group>
            <v:group style="position:absolute;left:5153;top:206;width:2;height:1911" coordorigin="5153,206" coordsize="2,1911">
              <v:shape style="position:absolute;left:5153;top:206;width:2;height:1911" coordorigin="5153,206" coordsize="0,1911" path="m5153,206l5153,2116e" filled="false" stroked="true" strokeweight="1.0pt" strokecolor="#000000">
                <v:path arrowok="t"/>
              </v:shape>
            </v:group>
            <v:group style="position:absolute;left:1628;top:441;width:7240;height:2" coordorigin="1628,441" coordsize="7240,2">
              <v:shape style="position:absolute;left:1628;top:441;width:7240;height:2" coordorigin="1628,441" coordsize="7240,0" path="m1628,441l8868,441e" filled="false" stroked="true" strokeweight=".580pt" strokecolor="#000000">
                <v:path arrowok="t"/>
              </v:shape>
            </v:group>
            <v:group style="position:absolute;left:2370;top:446;width:2;height:1671" coordorigin="2370,446" coordsize="2,1671">
              <v:shape style="position:absolute;left:2370;top:446;width:2;height:1671" coordorigin="2370,446" coordsize="0,1671" path="m2370,446l2370,2116e" filled="false" stroked="true" strokeweight=".580pt" strokecolor="#000000">
                <v:path arrowok="t"/>
              </v:shape>
            </v:group>
            <v:group style="position:absolute;left:3067;top:446;width:2;height:1671" coordorigin="3067,446" coordsize="2,1671">
              <v:shape style="position:absolute;left:3067;top:446;width:2;height:1671" coordorigin="3067,446" coordsize="0,1671" path="m3067,446l3067,2116e" filled="false" stroked="true" strokeweight=".580pt" strokecolor="#000000">
                <v:path arrowok="t"/>
              </v:shape>
            </v:group>
            <v:group style="position:absolute;left:3764;top:446;width:2;height:1671" coordorigin="3764,446" coordsize="2,1671">
              <v:shape style="position:absolute;left:3764;top:446;width:2;height:1671" coordorigin="3764,446" coordsize="0,1671" path="m3764,446l3764,2116e" filled="false" stroked="true" strokeweight=".580pt" strokecolor="#000000">
                <v:path arrowok="t"/>
              </v:shape>
            </v:group>
            <v:group style="position:absolute;left:4461;top:446;width:2;height:1671" coordorigin="4461,446" coordsize="2,1671">
              <v:shape style="position:absolute;left:4461;top:446;width:2;height:1671" coordorigin="4461,446" coordsize="0,1671" path="m4461,446l4461,2116e" filled="false" stroked="true" strokeweight=".580pt" strokecolor="#000000">
                <v:path arrowok="t"/>
              </v:shape>
            </v:group>
            <v:group style="position:absolute;left:5910;top:446;width:2;height:1671" coordorigin="5910,446" coordsize="2,1671">
              <v:shape style="position:absolute;left:5910;top:446;width:2;height:1671" coordorigin="5910,446" coordsize="0,1671" path="m5910,446l5910,2116e" filled="false" stroked="true" strokeweight=".580pt" strokecolor="#000000">
                <v:path arrowok="t"/>
              </v:shape>
            </v:group>
            <v:group style="position:absolute;left:6662;top:446;width:2;height:1671" coordorigin="6662,446" coordsize="2,1671">
              <v:shape style="position:absolute;left:6662;top:446;width:2;height:1671" coordorigin="6662,446" coordsize="0,1671" path="m6662,446l6662,2116e" filled="false" stroked="true" strokeweight=".580pt" strokecolor="#000000">
                <v:path arrowok="t"/>
              </v:shape>
            </v:group>
            <v:group style="position:absolute;left:7359;top:446;width:2;height:1671" coordorigin="7359,446" coordsize="2,1671">
              <v:shape style="position:absolute;left:7359;top:446;width:2;height:1671" coordorigin="7359,446" coordsize="0,1671" path="m7359,446l7359,2116e" filled="false" stroked="true" strokeweight=".580pt" strokecolor="#000000">
                <v:path arrowok="t"/>
              </v:shape>
            </v:group>
            <v:group style="position:absolute;left:8114;top:446;width:2;height:1671" coordorigin="8114,446" coordsize="2,1671">
              <v:shape style="position:absolute;left:8114;top:446;width:2;height:1671" coordorigin="8114,446" coordsize="0,1671" path="m8114,446l8114,2116e" filled="false" stroked="true" strokeweight=".580pt" strokecolor="#000000">
                <v:path arrowok="t"/>
              </v:shape>
            </v:group>
            <v:group style="position:absolute;left:6;top:681;width:8856;height:2" coordorigin="6,681" coordsize="8856,2">
              <v:shape style="position:absolute;left:6;top:681;width:8856;height:2" coordorigin="6,681" coordsize="8856,0" path="m6,681l8862,681e" filled="false" stroked="true" strokeweight=".580pt" strokecolor="#000000">
                <v:path arrowok="t"/>
              </v:shape>
              <v:shape style="position:absolute;left:6;top:916;width:5147;height:10" type="#_x0000_t75" stroked="false">
                <v:imagedata r:id="rId104" o:title=""/>
              </v:shape>
            </v:group>
            <v:group style="position:absolute;left:5153;top:916;width:10;height:10" coordorigin="5153,916" coordsize="10,10">
              <v:shape style="position:absolute;left:5153;top:916;width:10;height:10" coordorigin="5153,916" coordsize="10,10" path="m5153,921l5162,921e" filled="false" stroked="true" strokeweight=".580pt" strokecolor="#000000">
                <v:path arrowok="t"/>
              </v:shape>
              <v:shape style="position:absolute;left:5162;top:916;width:3701;height:10" type="#_x0000_t75" stroked="false">
                <v:imagedata r:id="rId105" o:title=""/>
              </v:shape>
              <v:shape style="position:absolute;left:6;top:1156;width:5147;height:10" type="#_x0000_t75" stroked="false">
                <v:imagedata r:id="rId104" o:title=""/>
              </v:shape>
            </v:group>
            <v:group style="position:absolute;left:5153;top:1156;width:10;height:10" coordorigin="5153,1156" coordsize="10,10">
              <v:shape style="position:absolute;left:5153;top:1156;width:10;height:10" coordorigin="5153,1156" coordsize="10,10" path="m5153,1161l5162,1161e" filled="false" stroked="true" strokeweight=".580pt" strokecolor="#000000">
                <v:path arrowok="t"/>
              </v:shape>
              <v:shape style="position:absolute;left:5162;top:1156;width:3701;height:10" type="#_x0000_t75" stroked="false">
                <v:imagedata r:id="rId105" o:title=""/>
              </v:shape>
              <v:shape style="position:absolute;left:6;top:1396;width:5147;height:10" type="#_x0000_t75" stroked="false">
                <v:imagedata r:id="rId104" o:title=""/>
              </v:shape>
            </v:group>
            <v:group style="position:absolute;left:5153;top:1396;width:10;height:10" coordorigin="5153,1396" coordsize="10,10">
              <v:shape style="position:absolute;left:5153;top:1396;width:10;height:10" coordorigin="5153,1396" coordsize="10,10" path="m5153,1401l5162,1401e" filled="false" stroked="true" strokeweight=".580pt" strokecolor="#000000">
                <v:path arrowok="t"/>
              </v:shape>
              <v:shape style="position:absolute;left:5162;top:1396;width:3701;height:10" type="#_x0000_t75" stroked="false">
                <v:imagedata r:id="rId105" o:title=""/>
              </v:shape>
              <v:shape style="position:absolute;left:6;top:1636;width:5147;height:10" type="#_x0000_t75" stroked="false">
                <v:imagedata r:id="rId104" o:title=""/>
              </v:shape>
            </v:group>
            <v:group style="position:absolute;left:5153;top:1636;width:10;height:10" coordorigin="5153,1636" coordsize="10,10">
              <v:shape style="position:absolute;left:5153;top:1636;width:10;height:10" coordorigin="5153,1636" coordsize="10,10" path="m5153,1641l5162,1641e" filled="false" stroked="true" strokeweight=".580pt" strokecolor="#000000">
                <v:path arrowok="t"/>
              </v:shape>
              <v:shape style="position:absolute;left:5162;top:1636;width:3701;height:10" type="#_x0000_t75" stroked="false">
                <v:imagedata r:id="rId105" o:title=""/>
              </v:shape>
            </v:group>
            <v:group style="position:absolute;left:6;top:1881;width:8856;height:2" coordorigin="6,1881" coordsize="8856,2">
              <v:shape style="position:absolute;left:6;top:1881;width:8856;height:2" coordorigin="6,1881" coordsize="8856,0" path="m6,1881l8862,1881e" filled="false" stroked="true" strokeweight=".580pt" strokecolor="#000000">
                <v:path arrowok="t"/>
              </v:shape>
              <v:shape style="position:absolute;left:83;top:349;width:1206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7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8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7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78;top:469;width:52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7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94;top:4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81;top:187;width:820;height:483" type="#_x0000_t202" filled="false" stroked="false">
                <v:textbox inset="0,0,0,0">
                  <w:txbxContent>
                    <w:p>
                      <w:pPr>
                        <w:spacing w:line="240" w:lineRule="exact" w:before="12"/>
                        <w:ind w:left="210" w:right="0" w:hanging="21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Línea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19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8;top:0;width:1446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11" w:right="0" w:hanging="1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...Continuación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74;top:709;width:223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71;top:709;width:223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89;top:46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279" w:right="0" w:hanging="1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86;top:469;width:5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10;top:469;width:53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1,278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62;top:469;width:53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1,086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6;top:469;width:50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12;top:469;width:53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98" w:right="0" w:hanging="2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67;top:469;width:53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18" w:lineRule="exact" w:before="10"/>
                        <w:ind w:left="2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2" w:lineRule="exact" w:before="0"/>
                        <w:ind w:left="88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564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5/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2,327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49" w:lineRule="exact"/>
        <w:ind w:left="196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2"/>
        </w:rPr>
        <w:t>(INFONAVIT),</w:t>
      </w:r>
      <w:r>
        <w:rPr>
          <w:spacing w:val="1"/>
        </w:rPr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Proyectos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Obras.</w:t>
      </w:r>
      <w:r>
        <w:rPr>
          <w:b w:val="0"/>
        </w:rPr>
      </w:r>
    </w:p>
    <w:p>
      <w:pPr>
        <w:pStyle w:val="BodyText"/>
        <w:spacing w:line="240" w:lineRule="auto"/>
        <w:ind w:left="1968" w:right="0"/>
        <w:jc w:val="left"/>
        <w:rPr>
          <w:b w:val="0"/>
          <w:bCs w:val="0"/>
        </w:rPr>
      </w:pPr>
      <w:r>
        <w:rPr/>
        <w:t>1/ Compra a terceros.</w:t>
      </w:r>
      <w:r>
        <w:rPr>
          <w:b w:val="0"/>
        </w:rPr>
      </w:r>
    </w:p>
    <w:p>
      <w:pPr>
        <w:pStyle w:val="BodyText"/>
        <w:spacing w:line="240" w:lineRule="auto"/>
        <w:ind w:left="196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Construcción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terreno</w:t>
      </w:r>
      <w:r>
        <w:rPr/>
        <w:t> </w:t>
      </w:r>
      <w:r>
        <w:rPr>
          <w:spacing w:val="-1"/>
        </w:rPr>
        <w:t>propio.</w:t>
      </w:r>
      <w:r>
        <w:rPr>
          <w:b w:val="0"/>
        </w:rPr>
      </w:r>
    </w:p>
    <w:p>
      <w:pPr>
        <w:pStyle w:val="BodyText"/>
        <w:spacing w:line="240" w:lineRule="auto"/>
        <w:ind w:left="1968" w:right="7802"/>
        <w:jc w:val="left"/>
        <w:rPr>
          <w:b w:val="0"/>
          <w:bCs w:val="0"/>
        </w:rPr>
      </w:pPr>
      <w:r>
        <w:rPr/>
        <w:t>3/ </w:t>
      </w:r>
      <w:r>
        <w:rPr>
          <w:spacing w:val="-1"/>
        </w:rPr>
        <w:t>Ampliaciones</w:t>
      </w:r>
      <w:r>
        <w:rPr/>
        <w:t> o </w:t>
      </w:r>
      <w:r>
        <w:rPr>
          <w:spacing w:val="-1"/>
        </w:rPr>
        <w:t>mejoramiento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vivienda.</w:t>
      </w:r>
      <w:r>
        <w:rPr>
          <w:spacing w:val="28"/>
        </w:rPr>
        <w:t> </w:t>
      </w:r>
      <w:r>
        <w:rPr>
          <w:spacing w:val="-1"/>
        </w:rPr>
        <w:t>4/</w:t>
      </w:r>
      <w:r>
        <w:rPr/>
        <w:t> </w:t>
      </w:r>
      <w:r>
        <w:rPr>
          <w:spacing w:val="-1"/>
        </w:rPr>
        <w:t>Pago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pasivos</w:t>
      </w:r>
      <w:r>
        <w:rPr/>
        <w:t> </w:t>
      </w:r>
      <w:r>
        <w:rPr>
          <w:spacing w:val="-1"/>
        </w:rPr>
        <w:t>(hipotecas)</w:t>
      </w:r>
      <w:r>
        <w:rPr>
          <w:b w:val="0"/>
        </w:rPr>
      </w:r>
    </w:p>
    <w:p>
      <w:pPr>
        <w:pStyle w:val="BodyText"/>
        <w:spacing w:line="240" w:lineRule="auto"/>
        <w:ind w:left="1968" w:right="7802"/>
        <w:jc w:val="left"/>
        <w:rPr>
          <w:b w:val="0"/>
          <w:bCs w:val="0"/>
        </w:rPr>
      </w:pPr>
      <w:r>
        <w:rPr>
          <w:spacing w:val="-1"/>
        </w:rPr>
        <w:t>5/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135</w:t>
      </w:r>
      <w:r>
        <w:rPr/>
        <w:t> </w:t>
      </w:r>
      <w:r>
        <w:rPr>
          <w:spacing w:val="-1"/>
        </w:rPr>
        <w:t>créditos</w:t>
      </w:r>
      <w:r>
        <w:rPr/>
        <w:t> de </w:t>
      </w:r>
      <w:r>
        <w:rPr>
          <w:spacing w:val="-2"/>
        </w:rPr>
        <w:t>apoyo.</w:t>
      </w:r>
      <w:r>
        <w:rPr>
          <w:spacing w:val="30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96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pStyle w:val="BodyText"/>
        <w:spacing w:line="240" w:lineRule="auto"/>
        <w:ind w:left="1968" w:right="0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otorgó</w:t>
      </w:r>
      <w:r>
        <w:rPr/>
        <w:t> </w:t>
      </w:r>
      <w:r>
        <w:rPr>
          <w:spacing w:val="-1"/>
        </w:rPr>
        <w:t>créditos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estas</w:t>
      </w:r>
      <w:r>
        <w:rPr/>
        <w:t> </w:t>
      </w:r>
      <w:r>
        <w:rPr>
          <w:spacing w:val="-1"/>
        </w:rPr>
        <w:t>modalidades.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106"/>
          <w:pgSz w:w="15840" w:h="12240" w:orient="landscape"/>
          <w:pgMar w:footer="697" w:header="384" w:top="1360" w:bottom="880" w:left="1700" w:right="1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679" w:right="158" w:hanging="1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Créditos</w:t>
      </w:r>
      <w:r>
        <w:rPr>
          <w:rFonts w:ascii="Arial" w:hAnsi="Arial"/>
          <w:b/>
          <w:sz w:val="20"/>
        </w:rPr>
        <w:t> otorgados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adquisición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vivienda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tradicional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vivienda</w:t>
      </w:r>
      <w:r>
        <w:rPr>
          <w:rFonts w:ascii="Arial" w:hAnsi="Arial"/>
          <w:b/>
          <w:spacing w:val="-1"/>
          <w:sz w:val="20"/>
        </w:rPr>
        <w:t> económica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trámite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apoyos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vivienda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otorgados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el </w:t>
      </w:r>
      <w:r>
        <w:rPr>
          <w:rFonts w:ascii="Arial" w:hAnsi="Arial"/>
          <w:b/>
          <w:sz w:val="20"/>
        </w:rPr>
        <w:t>INFONAVIT</w:t>
      </w:r>
      <w:r>
        <w:rPr>
          <w:rFonts w:ascii="Arial" w:hAnsi="Arial"/>
          <w:b/>
          <w:spacing w:val="-1"/>
          <w:sz w:val="20"/>
        </w:rPr>
        <w:t> en</w:t>
      </w:r>
      <w:r>
        <w:rPr>
          <w:rFonts w:ascii="Arial" w:hAnsi="Arial"/>
          <w:sz w:val="20"/>
        </w:rPr>
      </w:r>
    </w:p>
    <w:p>
      <w:pPr>
        <w:spacing w:before="0"/>
        <w:ind w:left="52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Baja California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Sur,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2003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3"/>
        <w:gridCol w:w="1321"/>
        <w:gridCol w:w="1747"/>
        <w:gridCol w:w="1228"/>
      </w:tblGrid>
      <w:tr>
        <w:trPr>
          <w:trHeight w:val="466" w:hRule="exact"/>
        </w:trPr>
        <w:tc>
          <w:tcPr>
            <w:tcW w:w="18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6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47" w:right="147" w:firstLine="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2"/>
                <w:sz w:val="20"/>
              </w:rPr>
              <w:t>Vivienda</w:t>
            </w:r>
            <w:r>
              <w:rPr>
                <w:rFonts w:ascii="Arial"/>
                <w:b/>
                <w:color w:val="006699"/>
                <w:spacing w:val="26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tradicional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344" w:right="343" w:firstLine="1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Vivienda</w:t>
            </w:r>
            <w:r>
              <w:rPr>
                <w:rFonts w:ascii="Arial" w:hAnsi="Arial"/>
                <w:b/>
                <w:color w:val="006699"/>
                <w:spacing w:val="26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económica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2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Apoyos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8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4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1,276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2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2"/>
        </w:rPr>
        <w:t>(INFONAVIT),</w:t>
      </w:r>
      <w:r>
        <w:rPr>
          <w:b w:val="0"/>
        </w:rPr>
      </w:r>
    </w:p>
    <w:p>
      <w:pPr>
        <w:pStyle w:val="BodyText"/>
        <w:spacing w:line="240" w:lineRule="auto"/>
        <w:ind w:left="268" w:right="4330" w:hanging="40"/>
        <w:jc w:val="left"/>
        <w:rPr>
          <w:b w:val="0"/>
          <w:bCs w:val="0"/>
        </w:rPr>
      </w:pPr>
      <w:r>
        <w:rPr>
          <w:spacing w:val="-1"/>
        </w:rPr>
        <w:t>Área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Proyectos</w:t>
      </w:r>
      <w:r>
        <w:rPr>
          <w:spacing w:val="-1"/>
        </w:rPr>
        <w:t> </w:t>
      </w:r>
      <w:r>
        <w:rPr>
          <w:spacing w:val="27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1153" w:right="631"/>
        <w:jc w:val="center"/>
        <w:rPr>
          <w:b w:val="0"/>
          <w:bCs w:val="0"/>
        </w:rPr>
      </w:pPr>
      <w:r>
        <w:rPr>
          <w:spacing w:val="-1"/>
        </w:rPr>
        <w:t>Créditos</w:t>
      </w:r>
      <w:r>
        <w:rPr>
          <w:spacing w:val="-1"/>
          <w:position w:val="10"/>
          <w:sz w:val="13"/>
        </w:rPr>
        <w:t>1/</w:t>
      </w:r>
      <w:r>
        <w:rPr>
          <w:spacing w:val="17"/>
          <w:position w:val="10"/>
          <w:sz w:val="13"/>
        </w:rPr>
        <w:t> </w:t>
      </w:r>
      <w:r>
        <w:rPr>
          <w:spacing w:val="-1"/>
        </w:rPr>
        <w:t>otorgados por el FOVISSSTE por</w:t>
      </w:r>
      <w:r>
        <w:rPr>
          <w:spacing w:val="26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 Sur, 1999-2001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571" w:right="121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Créditos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spacing w:val="17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otorgados por el FOVISSSTE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Baja California</w:t>
      </w:r>
      <w:r>
        <w:rPr>
          <w:rFonts w:ascii="Arial" w:hAnsi="Arial"/>
          <w:b/>
          <w:sz w:val="20"/>
        </w:rPr>
        <w:t> Sur,</w:t>
      </w:r>
      <w:r>
        <w:rPr>
          <w:rFonts w:ascii="Arial" w:hAnsi="Arial"/>
          <w:b/>
          <w:spacing w:val="-1"/>
          <w:sz w:val="20"/>
        </w:rPr>
        <w:t> 2002-2004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9"/>
        <w:gridCol w:w="1016"/>
        <w:gridCol w:w="856"/>
        <w:gridCol w:w="834"/>
      </w:tblGrid>
      <w:tr>
        <w:trPr>
          <w:trHeight w:val="235" w:hRule="exact"/>
        </w:trPr>
        <w:tc>
          <w:tcPr>
            <w:tcW w:w="16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9999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999999"/>
                <w:sz w:val="20"/>
              </w:rPr>
              <w:t>203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999999"/>
                <w:sz w:val="20"/>
              </w:rPr>
              <w:t>725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999999"/>
                <w:sz w:val="20"/>
              </w:rPr>
              <w:t>790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158"/>
        <w:ind w:left="228" w:right="1013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23"/>
        </w:rPr>
        <w:t> </w:t>
      </w:r>
      <w:r>
        <w:rPr>
          <w:spacing w:val="-1"/>
        </w:rPr>
        <w:t>Fondo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Vivienda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Instituto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Seguridad</w:t>
      </w:r>
      <w:r>
        <w:rPr>
          <w:spacing w:val="25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Servicios</w:t>
      </w:r>
      <w:r>
        <w:rPr>
          <w:spacing w:val="13"/>
        </w:rPr>
        <w:t> </w:t>
      </w:r>
      <w:r>
        <w:rPr/>
        <w:t>Sociales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Trabajadores</w:t>
      </w:r>
      <w:r>
        <w:rPr>
          <w:spacing w:val="12"/>
        </w:rPr>
        <w:t> </w:t>
      </w:r>
      <w:r>
        <w:rPr/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2"/>
        </w:rPr>
        <w:t> </w:t>
      </w:r>
      <w:r>
        <w:rPr>
          <w:spacing w:val="-1"/>
        </w:rPr>
        <w:t>(FOVISSSTE),</w:t>
      </w:r>
      <w:r>
        <w:rPr>
          <w:spacing w:val="24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Vivienda</w:t>
      </w:r>
      <w:r>
        <w:rPr/>
        <w:t> del</w:t>
      </w:r>
      <w:r>
        <w:rPr>
          <w:spacing w:val="-2"/>
        </w:rPr>
        <w:t> </w:t>
      </w:r>
      <w:r>
        <w:rPr/>
        <w:t>ISSSTE en Baja California</w:t>
      </w:r>
      <w:r>
        <w:rPr>
          <w:spacing w:val="1"/>
        </w:rPr>
        <w:t> </w:t>
      </w:r>
      <w:r>
        <w:rPr/>
        <w:t>Sur.</w:t>
      </w:r>
      <w:r>
        <w:rPr>
          <w:b w:val="0"/>
        </w:rPr>
      </w:r>
    </w:p>
    <w:p>
      <w:pPr>
        <w:pStyle w:val="BodyText"/>
        <w:spacing w:line="240" w:lineRule="auto"/>
        <w:ind w:left="228" w:right="1017"/>
        <w:jc w:val="both"/>
        <w:rPr>
          <w:b w:val="0"/>
          <w:bCs w:val="0"/>
        </w:rPr>
      </w:pPr>
      <w:r>
        <w:rPr>
          <w:spacing w:val="-1"/>
        </w:rPr>
        <w:t>1/</w:t>
      </w:r>
      <w:r>
        <w:rPr>
          <w:spacing w:val="26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considera</w:t>
      </w:r>
      <w:r>
        <w:rPr>
          <w:spacing w:val="27"/>
        </w:rPr>
        <w:t> </w:t>
      </w:r>
      <w:r>
        <w:rPr>
          <w:spacing w:val="-1"/>
        </w:rPr>
        <w:t>créditos</w:t>
      </w:r>
      <w:r>
        <w:rPr>
          <w:spacing w:val="27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spacing w:val="-1"/>
        </w:rPr>
        <w:t>construcción,</w:t>
      </w:r>
      <w:r>
        <w:rPr>
          <w:spacing w:val="26"/>
        </w:rPr>
        <w:t> </w:t>
      </w:r>
      <w:r>
        <w:rPr>
          <w:spacing w:val="-1"/>
        </w:rPr>
        <w:t>adquisición,</w:t>
      </w:r>
      <w:r>
        <w:rPr>
          <w:spacing w:val="34"/>
        </w:rPr>
        <w:t> </w:t>
      </w:r>
      <w:r>
        <w:rPr>
          <w:spacing w:val="-1"/>
        </w:rPr>
        <w:t>ampliación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remodelación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572" w:right="1212"/>
        <w:jc w:val="center"/>
        <w:rPr>
          <w:b w:val="0"/>
          <w:bCs w:val="0"/>
        </w:rPr>
      </w:pPr>
      <w:r>
        <w:rPr>
          <w:spacing w:val="-1"/>
        </w:rPr>
        <w:t>Inversión ejercida por el FOVISSSTE por</w:t>
      </w:r>
      <w:r>
        <w:rPr>
          <w:spacing w:val="2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1999-2001</w:t>
      </w:r>
      <w:r>
        <w:rPr>
          <w:b w:val="0"/>
        </w:rPr>
      </w:r>
    </w:p>
    <w:p>
      <w:pPr>
        <w:spacing w:line="229" w:lineRule="exact" w:before="0"/>
        <w:ind w:left="0" w:right="63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after="0" w:line="229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00" w:right="1260"/>
          <w:cols w:num="2" w:equalWidth="0">
            <w:col w:w="5899" w:space="1340"/>
            <w:col w:w="5641"/>
          </w:cols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340" w:bottom="280" w:left="1700" w:right="126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134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before="74"/>
        <w:ind w:left="0" w:right="7215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z w:val="20"/>
        </w:rPr>
        <w:t>Créditos</w:t>
      </w:r>
      <w:r>
        <w:rPr>
          <w:rFonts w:ascii="Arial" w:hAnsi="Arial"/>
          <w:sz w:val="20"/>
        </w:rPr>
      </w:r>
    </w:p>
    <w:p>
      <w:pPr>
        <w:tabs>
          <w:tab w:pos="944" w:val="left" w:leader="none"/>
          <w:tab w:pos="1868" w:val="left" w:leader="none"/>
        </w:tabs>
        <w:spacing w:before="10"/>
        <w:ind w:left="0" w:right="7192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35.850006pt;margin-top:-11.71059pt;width:218.6pt;height:96.1pt;mso-position-horizontal-relative:page;mso-position-vertical-relative:paragraph;z-index:-1093456" coordorigin="2717,-234" coordsize="4372,1922">
            <v:group style="position:absolute;left:4291;top:-228;width:2;height:1911" coordorigin="4291,-228" coordsize="2,1911">
              <v:shape style="position:absolute;left:4291;top:-228;width:2;height:1911" coordorigin="4291,-228" coordsize="0,1911" path="m4291,-228l4291,1682e" filled="false" stroked="true" strokeweight=".580pt" strokecolor="#000000">
                <v:path arrowok="t"/>
              </v:shape>
            </v:group>
            <v:group style="position:absolute;left:4286;top:7;width:2796;height:2" coordorigin="4286,7" coordsize="2796,2">
              <v:shape style="position:absolute;left:4286;top:7;width:2796;height:2" coordorigin="4286,7" coordsize="2796,0" path="m4286,7l7082,7e" filled="false" stroked="true" strokeweight=".580pt" strokecolor="#000000">
                <v:path arrowok="t"/>
              </v:shape>
            </v:group>
            <v:group style="position:absolute;left:5244;top:12;width:2;height:1671" coordorigin="5244,12" coordsize="2,1671">
              <v:shape style="position:absolute;left:5244;top:12;width:2;height:1671" coordorigin="5244,12" coordsize="0,1671" path="m5244,12l5244,1682e" filled="false" stroked="true" strokeweight=".580pt" strokecolor="#000000">
                <v:path arrowok="t"/>
              </v:shape>
            </v:group>
            <v:group style="position:absolute;left:6181;top:12;width:2;height:1671" coordorigin="6181,12" coordsize="2,1671">
              <v:shape style="position:absolute;left:6181;top:12;width:2;height:1671" coordorigin="6181,12" coordsize="0,1671" path="m6181,12l6181,1682e" filled="false" stroked="true" strokeweight=".580pt" strokecolor="#000000">
                <v:path arrowok="t"/>
              </v:shape>
            </v:group>
            <v:group style="position:absolute;left:2723;top:247;width:4360;height:2" coordorigin="2723,247" coordsize="4360,2">
              <v:shape style="position:absolute;left:2723;top:247;width:4360;height:2" coordorigin="2723,247" coordsize="4360,0" path="m2723,247l7082,247e" filled="false" stroked="true" strokeweight=".580pt" strokecolor="#000000">
                <v:path arrowok="t"/>
              </v:shape>
              <v:shape style="position:absolute;left:2723;top:482;width:4361;height:10" type="#_x0000_t75" stroked="false">
                <v:imagedata r:id="rId107" o:title=""/>
              </v:shape>
              <v:shape style="position:absolute;left:2723;top:722;width:4361;height:10" type="#_x0000_t75" stroked="false">
                <v:imagedata r:id="rId107" o:title=""/>
              </v:shape>
              <v:shape style="position:absolute;left:2723;top:962;width:4361;height:10" type="#_x0000_t75" stroked="false">
                <v:imagedata r:id="rId107" o:title=""/>
              </v:shape>
              <v:shape style="position:absolute;left:2723;top:1202;width:4361;height:10" type="#_x0000_t75" stroked="false">
                <v:imagedata r:id="rId107" o:title=""/>
              </v:shape>
            </v:group>
            <v:group style="position:absolute;left:2723;top:1447;width:4360;height:2" coordorigin="2723,1447" coordsize="4360,2">
              <v:shape style="position:absolute;left:2723;top:1447;width:4360;height:2" coordorigin="2723,1447" coordsize="4360,0" path="m2723,1447l7082,1447e" filled="false" stroked="true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59.23999pt;margin-top:-18.320591pt;width:224.8pt;height:93.55pt;mso-position-horizontal-relative:page;mso-position-vertical-relative:paragraph;z-index:16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4"/>
                    <w:gridCol w:w="1031"/>
                    <w:gridCol w:w="1141"/>
                    <w:gridCol w:w="1109"/>
                  </w:tblGrid>
                  <w:tr>
                    <w:trPr>
                      <w:trHeight w:val="235" w:hRule="exact"/>
                    </w:trPr>
                    <w:tc>
                      <w:tcPr>
                        <w:tcW w:w="1214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3281" w:type="dxa"/>
                        <w:gridSpan w:val="3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7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6699"/>
                            <w:spacing w:val="-1"/>
                            <w:sz w:val="20"/>
                          </w:rPr>
                          <w:t>Inversión ejercida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14" w:type="dxa"/>
                        <w:vMerge/>
                        <w:tcBorders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4,724.1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3,422.6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7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6,593.3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6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0.0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0.0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20,061.0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33,497.2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91,547.5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49,544.3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16,813.5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1,479.6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37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8,181.5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12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Loreto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5,587.4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4,128.3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0.0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60,622.2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100,578.0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84,380.1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w w:val="95"/>
          <w:sz w:val="20"/>
        </w:rPr>
        <w:t>1999</w:t>
        <w:tab/>
        <w:t>2000</w:t>
        <w:tab/>
      </w:r>
      <w:r>
        <w:rPr>
          <w:rFonts w:ascii="Arial"/>
          <w:b/>
          <w:color w:val="006699"/>
          <w:sz w:val="20"/>
        </w:rPr>
        <w:t>2001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00" w:right="1260"/>
          <w:cols w:num="2" w:equalWidth="0">
            <w:col w:w="2278" w:space="40"/>
            <w:col w:w="10562"/>
          </w:cols>
        </w:sectPr>
      </w:pPr>
    </w:p>
    <w:p>
      <w:pPr>
        <w:pStyle w:val="Heading2"/>
        <w:tabs>
          <w:tab w:pos="3251" w:val="left" w:leader="none"/>
          <w:tab w:pos="4188" w:val="left" w:leader="none"/>
          <w:tab w:pos="5319" w:val="right" w:leader="none"/>
        </w:tabs>
        <w:spacing w:line="240" w:lineRule="auto" w:before="10"/>
        <w:ind w:left="1100" w:right="0"/>
        <w:jc w:val="both"/>
        <w:rPr>
          <w:b w:val="0"/>
          <w:bCs w:val="0"/>
        </w:rPr>
      </w:pPr>
      <w:r>
        <w:rPr/>
        <w:t>Comondú</w:t>
        <w:tab/>
        <w:t>29</w:t>
        <w:tab/>
        <w:t>19</w:t>
        <w:tab/>
        <w:t>34</w:t>
      </w:r>
      <w:r>
        <w:rPr>
          <w:b w:val="0"/>
        </w:rPr>
      </w:r>
    </w:p>
    <w:p>
      <w:pPr>
        <w:pStyle w:val="Heading2"/>
        <w:tabs>
          <w:tab w:pos="3363" w:val="left" w:leader="none"/>
          <w:tab w:pos="4300" w:val="left" w:leader="none"/>
          <w:tab w:pos="5320" w:val="right" w:leader="none"/>
        </w:tabs>
        <w:spacing w:line="240" w:lineRule="auto" w:before="10"/>
        <w:ind w:left="1100" w:right="0"/>
        <w:jc w:val="both"/>
        <w:rPr>
          <w:b w:val="0"/>
          <w:bCs w:val="0"/>
        </w:rPr>
      </w:pPr>
      <w:r>
        <w:rPr/>
        <w:t>Mulegé</w:t>
        <w:tab/>
        <w:t>0</w:t>
        <w:tab/>
        <w:t>0</w:t>
        <w:tab/>
      </w:r>
      <w:r>
        <w:rPr>
          <w:spacing w:val="-1"/>
        </w:rPr>
        <w:t>86</w:t>
      </w:r>
      <w:r>
        <w:rPr>
          <w:b w:val="0"/>
        </w:rPr>
      </w:r>
    </w:p>
    <w:p>
      <w:pPr>
        <w:pStyle w:val="Heading2"/>
        <w:tabs>
          <w:tab w:pos="3139" w:val="left" w:leader="none"/>
          <w:tab w:pos="4076" w:val="left" w:leader="none"/>
        </w:tabs>
        <w:spacing w:line="240" w:lineRule="auto" w:before="10"/>
        <w:ind w:left="1100" w:right="0"/>
        <w:jc w:val="both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  <w:t>216</w:t>
        <w:tab/>
        <w:t>537         </w:t>
      </w:r>
      <w:r>
        <w:rPr>
          <w:spacing w:val="17"/>
        </w:rPr>
        <w:t> </w:t>
      </w:r>
      <w:r>
        <w:rPr/>
        <w:t>223</w:t>
      </w:r>
      <w:r>
        <w:rPr>
          <w:b w:val="0"/>
        </w:rPr>
      </w:r>
    </w:p>
    <w:p>
      <w:pPr>
        <w:pStyle w:val="Heading2"/>
        <w:tabs>
          <w:tab w:pos="3250" w:val="left" w:leader="none"/>
          <w:tab w:pos="4299" w:val="left" w:leader="none"/>
          <w:tab w:pos="5319" w:val="right" w:leader="none"/>
        </w:tabs>
        <w:spacing w:line="240" w:lineRule="auto" w:before="10"/>
        <w:ind w:left="1100" w:right="0"/>
        <w:jc w:val="both"/>
        <w:rPr>
          <w:b w:val="0"/>
          <w:bCs w:val="0"/>
        </w:rPr>
      </w:pPr>
      <w:r>
        <w:rPr/>
        <w:t>Los</w:t>
      </w:r>
      <w:r>
        <w:rPr>
          <w:spacing w:val="-1"/>
        </w:rPr>
        <w:t> </w:t>
      </w:r>
      <w:r>
        <w:rPr/>
        <w:t>Cabos</w:t>
        <w:tab/>
        <w:t>96</w:t>
        <w:tab/>
        <w:t>7</w:t>
        <w:tab/>
        <w:t>41</w:t>
      </w:r>
      <w:r>
        <w:rPr>
          <w:b w:val="0"/>
        </w:rPr>
      </w:r>
    </w:p>
    <w:p>
      <w:pPr>
        <w:pStyle w:val="Heading2"/>
        <w:tabs>
          <w:tab w:pos="3251" w:val="left" w:leader="none"/>
          <w:tab w:pos="4188" w:val="left" w:leader="none"/>
          <w:tab w:pos="5208" w:val="left" w:leader="none"/>
        </w:tabs>
        <w:spacing w:line="240" w:lineRule="auto" w:before="10"/>
        <w:ind w:left="1100" w:right="0"/>
        <w:jc w:val="both"/>
        <w:rPr>
          <w:b w:val="0"/>
          <w:bCs w:val="0"/>
        </w:rPr>
      </w:pPr>
      <w:r>
        <w:rPr/>
        <w:t>Loreto</w:t>
        <w:tab/>
        <w:t>33</w:t>
        <w:tab/>
        <w:t>22</w:t>
        <w:tab/>
        <w:t>0</w:t>
      </w:r>
      <w:r>
        <w:rPr>
          <w:b w:val="0"/>
        </w:rPr>
      </w:r>
    </w:p>
    <w:p>
      <w:pPr>
        <w:pStyle w:val="Heading2"/>
        <w:tabs>
          <w:tab w:pos="3140" w:val="left" w:leader="none"/>
          <w:tab w:pos="4077" w:val="left" w:leader="none"/>
          <w:tab w:pos="5319" w:val="right" w:leader="none"/>
        </w:tabs>
        <w:spacing w:line="240" w:lineRule="auto" w:before="10"/>
        <w:ind w:left="1444" w:right="0"/>
        <w:jc w:val="left"/>
        <w:rPr>
          <w:b w:val="0"/>
          <w:bCs w:val="0"/>
        </w:rPr>
      </w:pPr>
      <w:r>
        <w:rPr>
          <w:color w:val="006699"/>
        </w:rPr>
        <w:t>B.C.Sur</w:t>
        <w:tab/>
      </w:r>
      <w:r>
        <w:rPr>
          <w:color w:val="006699"/>
          <w:w w:val="95"/>
        </w:rPr>
        <w:t>374</w:t>
        <w:tab/>
      </w:r>
      <w:r>
        <w:rPr>
          <w:color w:val="006699"/>
        </w:rPr>
        <w:t>585</w:t>
        <w:tab/>
        <w:t>384</w:t>
      </w:r>
      <w:r>
        <w:rPr>
          <w:b w:val="0"/>
        </w:rPr>
      </w:r>
    </w:p>
    <w:p>
      <w:pPr>
        <w:pStyle w:val="BodyText"/>
        <w:spacing w:line="240" w:lineRule="auto"/>
        <w:ind w:left="1079" w:right="0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6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Vivienda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Instituto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Seguridad</w:t>
      </w:r>
      <w:r>
        <w:rPr>
          <w:spacing w:val="5"/>
        </w:rPr>
        <w:t> </w:t>
      </w:r>
      <w:r>
        <w:rPr/>
        <w:t>y </w:t>
      </w:r>
      <w:r>
        <w:rPr>
          <w:spacing w:val="-1"/>
        </w:rPr>
        <w:t>Servicios</w:t>
      </w:r>
      <w:r>
        <w:rPr>
          <w:spacing w:val="33"/>
        </w:rPr>
        <w:t> </w:t>
      </w:r>
      <w:r>
        <w:rPr>
          <w:spacing w:val="-1"/>
        </w:rPr>
        <w:t>Sociales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32"/>
        </w:rPr>
        <w:t> </w:t>
      </w:r>
      <w:r>
        <w:rPr>
          <w:spacing w:val="-1"/>
        </w:rPr>
        <w:t>Trabajadores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spacing w:val="-1"/>
        </w:rPr>
        <w:t>(FOVISSSTE),</w:t>
      </w:r>
      <w:r>
        <w:rPr>
          <w:spacing w:val="26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Vivienda</w:t>
      </w:r>
      <w:r>
        <w:rPr/>
        <w:t> del</w:t>
      </w:r>
      <w:r>
        <w:rPr>
          <w:spacing w:val="-2"/>
        </w:rPr>
        <w:t> </w:t>
      </w:r>
      <w:r>
        <w:rPr/>
        <w:t>ISSSTE en Baja California</w:t>
      </w:r>
      <w:r>
        <w:rPr>
          <w:spacing w:val="1"/>
        </w:rPr>
        <w:t> </w:t>
      </w:r>
      <w:r>
        <w:rPr/>
        <w:t>Sur.</w:t>
      </w:r>
      <w:r>
        <w:rPr>
          <w:b w:val="0"/>
        </w:rPr>
      </w:r>
    </w:p>
    <w:p>
      <w:pPr>
        <w:pStyle w:val="BodyText"/>
        <w:spacing w:line="240" w:lineRule="auto"/>
        <w:ind w:left="1079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 créditos para construcción,</w:t>
      </w:r>
      <w:r>
        <w:rPr/>
        <w:t> </w:t>
      </w:r>
      <w:r>
        <w:rPr>
          <w:spacing w:val="-1"/>
        </w:rPr>
        <w:t>adquisición,</w:t>
      </w:r>
      <w:r>
        <w:rPr/>
        <w:t> </w:t>
      </w:r>
      <w:r>
        <w:rPr>
          <w:spacing w:val="-1"/>
        </w:rPr>
        <w:t>ampliación</w:t>
      </w:r>
      <w:r>
        <w:rPr>
          <w:spacing w:val="4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remodelación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BodyText"/>
        <w:spacing w:line="240" w:lineRule="auto"/>
        <w:ind w:left="1079" w:right="926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>
          <w:spacing w:val="33"/>
        </w:rPr>
        <w:t> </w:t>
      </w:r>
      <w:r>
        <w:rPr>
          <w:spacing w:val="-1"/>
        </w:rPr>
        <w:t>Sociales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</w:t>
      </w:r>
      <w:r>
        <w:rPr/>
        <w:t> del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(FOVISSSTE),</w:t>
      </w:r>
      <w:r>
        <w:rPr>
          <w:spacing w:val="26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Vivienda</w:t>
      </w:r>
      <w:r>
        <w:rPr/>
        <w:t> del</w:t>
      </w:r>
      <w:r>
        <w:rPr>
          <w:spacing w:val="-2"/>
        </w:rPr>
        <w:t> </w:t>
      </w:r>
      <w:r>
        <w:rPr/>
        <w:t>ISSSTE en Baja California</w:t>
      </w:r>
      <w:r>
        <w:rPr>
          <w:spacing w:val="1"/>
        </w:rPr>
        <w:t> </w:t>
      </w:r>
      <w:r>
        <w:rPr/>
        <w:t>Sur.</w:t>
      </w:r>
      <w:r>
        <w:rPr>
          <w:b w:val="0"/>
        </w:rPr>
      </w:r>
    </w:p>
    <w:p>
      <w:pPr>
        <w:pStyle w:val="BodyText"/>
        <w:spacing w:line="240" w:lineRule="auto"/>
        <w:ind w:left="1079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079" w:right="0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2002,</w:t>
      </w:r>
      <w:r>
        <w:rPr/>
        <w:t> 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presentó</w:t>
      </w:r>
      <w:r>
        <w:rPr/>
        <w:t> </w:t>
      </w:r>
      <w:r>
        <w:rPr>
          <w:spacing w:val="-1"/>
        </w:rPr>
        <w:t>información.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00" w:right="1260"/>
          <w:cols w:num="2" w:equalWidth="0">
            <w:col w:w="5616" w:space="771"/>
            <w:col w:w="649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4523" w:right="451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ejercida por el FOVISSSTE en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Baja California</w:t>
      </w:r>
      <w:r>
        <w:rPr>
          <w:rFonts w:ascii="Arial" w:hAnsi="Arial"/>
          <w:b/>
          <w:sz w:val="20"/>
        </w:rPr>
        <w:t> Sur,</w:t>
      </w:r>
      <w:r>
        <w:rPr>
          <w:rFonts w:ascii="Arial" w:hAnsi="Arial"/>
          <w:b/>
          <w:spacing w:val="-1"/>
          <w:sz w:val="20"/>
        </w:rPr>
        <w:t> 2003-2004</w:t>
      </w:r>
      <w:r>
        <w:rPr>
          <w:rFonts w:ascii="Arial" w:hAnsi="Arial"/>
          <w:sz w:val="20"/>
        </w:rPr>
      </w:r>
    </w:p>
    <w:p>
      <w:pPr>
        <w:spacing w:before="0"/>
        <w:ind w:left="6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46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032"/>
        <w:gridCol w:w="1177"/>
      </w:tblGrid>
      <w:tr>
        <w:trPr>
          <w:trHeight w:val="235" w:hRule="exact"/>
        </w:trPr>
        <w:tc>
          <w:tcPr>
            <w:tcW w:w="121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2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09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Inversión ejercida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175,596.0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232,090.0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4668" w:right="458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Vivienda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Seguridad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Sociales</w:t>
      </w:r>
      <w:r>
        <w:rPr/>
        <w:t> de los Trabajadores</w:t>
      </w:r>
      <w:r>
        <w:rPr>
          <w:spacing w:val="3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(FOVISSSTE),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Vivienda</w:t>
      </w:r>
      <w:r>
        <w:rPr>
          <w:spacing w:val="25"/>
        </w:rPr>
        <w:t> </w:t>
      </w:r>
      <w:r>
        <w:rPr/>
        <w:t>del ISSSTE en Baja California</w:t>
      </w:r>
      <w:r>
        <w:rPr>
          <w:spacing w:val="1"/>
        </w:rPr>
        <w:t> </w:t>
      </w:r>
      <w:r>
        <w:rPr/>
        <w:t>Sur.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4674" w:right="3841" w:hanging="735"/>
        <w:jc w:val="left"/>
        <w:rPr>
          <w:b w:val="0"/>
          <w:bCs w:val="0"/>
        </w:rPr>
      </w:pPr>
      <w:r>
        <w:rPr>
          <w:spacing w:val="-1"/>
        </w:rPr>
        <w:t>Créditos</w:t>
      </w:r>
      <w:r>
        <w:rPr/>
        <w:t> otorgados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vivienda</w:t>
      </w:r>
      <w:r>
        <w:rPr>
          <w:spacing w:val="-1"/>
          <w:position w:val="6"/>
          <w:sz w:val="8"/>
        </w:rPr>
        <w:t>1/</w:t>
      </w:r>
      <w:r>
        <w:rPr>
          <w:spacing w:val="1"/>
          <w:position w:val="6"/>
          <w:sz w:val="8"/>
        </w:rPr>
        <w:t> </w:t>
      </w:r>
      <w:r>
        <w:rPr>
          <w:spacing w:val="-1"/>
        </w:rPr>
        <w:t>por rango salarial</w:t>
      </w:r>
      <w:r>
        <w:rPr>
          <w:spacing w:val="25"/>
        </w:rPr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1999-2003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0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5.75pt;height:130.5500pt;mso-position-horizontal-relative:char;mso-position-vertical-relative:line" coordorigin="0,0" coordsize="6715,2611">
            <v:group style="position:absolute;left:1189;top:6;width:2;height:2600" coordorigin="1189,6" coordsize="2,2600">
              <v:shape style="position:absolute;left:1189;top:6;width:2;height:2600" coordorigin="1189,6" coordsize="0,2600" path="m1189,6l1189,2605e" filled="false" stroked="true" strokeweight=".580pt" strokecolor="#000000">
                <v:path arrowok="t"/>
              </v:shape>
            </v:group>
            <v:group style="position:absolute;left:2833;top:6;width:2;height:2600" coordorigin="2833,6" coordsize="2,2600">
              <v:shape style="position:absolute;left:2833;top:6;width:2;height:2600" coordorigin="2833,6" coordsize="0,2600" path="m2833,6l2833,2605e" filled="false" stroked="true" strokeweight=".580pt" strokecolor="#000000">
                <v:path arrowok="t"/>
              </v:shape>
            </v:group>
            <v:group style="position:absolute;left:4676;top:6;width:2;height:2600" coordorigin="4676,6" coordsize="2,2600">
              <v:shape style="position:absolute;left:4676;top:6;width:2;height:2600" coordorigin="4676,6" coordsize="0,2600" path="m4676,6l4676,2605e" filled="false" stroked="true" strokeweight=".580pt" strokecolor="#000000">
                <v:path arrowok="t"/>
              </v:shape>
            </v:group>
            <v:group style="position:absolute;left:1184;top:930;width:5525;height:2" coordorigin="1184,930" coordsize="5525,2">
              <v:shape style="position:absolute;left:1184;top:930;width:5525;height:2" coordorigin="1184,930" coordsize="5525,0" path="m1184,930l6709,930e" filled="false" stroked="true" strokeweight=".580pt" strokecolor="#000000">
                <v:path arrowok="t"/>
              </v:shape>
            </v:group>
            <v:group style="position:absolute;left:3667;top:935;width:2;height:1671" coordorigin="3667,935" coordsize="2,1671">
              <v:shape style="position:absolute;left:3667;top:935;width:2;height:1671" coordorigin="3667,935" coordsize="0,1671" path="m3667,935l3667,2605e" filled="false" stroked="true" strokeweight=".580pt" strokecolor="#000000">
                <v:path arrowok="t"/>
              </v:shape>
            </v:group>
            <v:group style="position:absolute;left:5751;top:935;width:2;height:1671" coordorigin="5751,935" coordsize="2,1671">
              <v:shape style="position:absolute;left:5751;top:935;width:2;height:1671" coordorigin="5751,935" coordsize="0,1671" path="m5751,935l5751,2605e" filled="false" stroked="true" strokeweight=".580pt" strokecolor="#000000">
                <v:path arrowok="t"/>
              </v:shape>
            </v:group>
            <v:group style="position:absolute;left:6704;top:935;width:2;height:1671" coordorigin="6704,935" coordsize="2,1671">
              <v:shape style="position:absolute;left:6704;top:935;width:2;height:1671" coordorigin="6704,935" coordsize="0,1671" path="m6704,935l6704,2605e" filled="false" stroked="true" strokeweight=".580pt" strokecolor="#000000">
                <v:path arrowok="t"/>
              </v:shape>
            </v:group>
            <v:group style="position:absolute;left:6;top:1170;width:6704;height:2" coordorigin="6,1170" coordsize="6704,2">
              <v:shape style="position:absolute;left:6;top:1170;width:6704;height:2" coordorigin="6,1170" coordsize="6704,0" path="m6,1170l6709,1170e" filled="false" stroked="true" strokeweight=".580pt" strokecolor="#000000">
                <v:path arrowok="t"/>
              </v:shape>
              <v:shape style="position:absolute;left:6;top:1405;width:6696;height:10" type="#_x0000_t75" stroked="false">
                <v:imagedata r:id="rId109" o:title=""/>
              </v:shape>
              <v:shape style="position:absolute;left:6;top:1645;width:6696;height:10" type="#_x0000_t75" stroked="false">
                <v:imagedata r:id="rId109" o:title=""/>
              </v:shape>
              <v:shape style="position:absolute;left:6;top:1885;width:6696;height:10" type="#_x0000_t75" stroked="false">
                <v:imagedata r:id="rId109" o:title=""/>
              </v:shape>
              <v:shape style="position:absolute;left:6;top:2125;width:6696;height:10" type="#_x0000_t75" stroked="false">
                <v:imagedata r:id="rId109" o:title=""/>
              </v:shape>
            </v:group>
            <v:group style="position:absolute;left:6;top:2370;width:6704;height:2" coordorigin="6,2370" coordsize="6704,2">
              <v:shape style="position:absolute;left:6;top:2370;width:6704;height:2" coordorigin="6,2370" coordsize="6704,0" path="m6,2370l6709,2370e" filled="false" stroked="true" strokeweight=".580pt" strokecolor="#000000">
                <v:path arrowok="t"/>
              </v:shape>
              <v:shape style="position:absolute;left:1189;top:930;width:1644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33;top:930;width:834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19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67;top:930;width:1010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76;top:930;width:1076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3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51;top:930;width:953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2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89;top:1170;width:1644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43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43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43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43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43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33;top:1170;width:834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36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6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7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67;top:1170;width:1010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1,050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76;top:1170;width:1076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20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0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0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51;top:1170;width:953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3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9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4;top:29;width:6373;height:891" type="#_x0000_t202" filled="false" stroked="false">
                <v:textbox inset="0,0,0,0">
                  <w:txbxContent>
                    <w:p>
                      <w:pPr>
                        <w:tabs>
                          <w:tab w:pos="2962" w:val="left" w:leader="none"/>
                          <w:tab w:pos="4899" w:val="left" w:leader="none"/>
                        </w:tabs>
                        <w:spacing w:line="204" w:lineRule="exact" w:before="0"/>
                        <w:ind w:left="1314" w:right="0" w:hanging="9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Personas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que</w:t>
                        <w:tab/>
                        <w:t>Personas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que</w:t>
                        <w:tab/>
                        <w:t>Personas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37" w:val="left" w:leader="none"/>
                          <w:tab w:pos="2813" w:val="left" w:leader="none"/>
                          <w:tab w:pos="3057" w:val="left" w:leader="none"/>
                          <w:tab w:pos="4945" w:val="left" w:leader="none"/>
                        </w:tabs>
                        <w:spacing w:line="245" w:lineRule="auto" w:before="0"/>
                        <w:ind w:left="0" w:right="202" w:firstLine="131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perciben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  <w:tab/>
                        <w:tab/>
                        <w:t>perciben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  <w:tab/>
                        <w:t>perciben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veces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el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1.6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2.5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veces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el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0.5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veces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942" w:val="left" w:leader="none"/>
                          <w:tab w:pos="4739" w:val="left" w:leader="none"/>
                        </w:tabs>
                        <w:spacing w:line="216" w:lineRule="exact" w:before="0"/>
                        <w:ind w:left="117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salario mínimo</w:t>
                        <w:tab/>
                        <w:t>salario mínimo</w:t>
                        <w:tab/>
                        <w:t>el salario mínimo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198;width:102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64;top:2398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63;top:2398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05;top:2398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1,800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08;top:2398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61;top:2398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048" w:right="315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Planeación</w:t>
      </w:r>
      <w:r>
        <w:rPr>
          <w:spacing w:val="6"/>
        </w:rPr>
        <w:t> </w:t>
      </w:r>
      <w:r>
        <w:rPr>
          <w:spacing w:val="-1"/>
        </w:rPr>
        <w:t>Urbana</w:t>
      </w:r>
      <w:r>
        <w:rPr>
          <w:spacing w:val="6"/>
        </w:rPr>
        <w:t> </w:t>
      </w:r>
      <w:r>
        <w:rPr>
          <w:spacing w:val="-1"/>
        </w:rPr>
        <w:t>Infraestructura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Ecología</w:t>
      </w:r>
      <w:r>
        <w:rPr>
          <w:spacing w:val="6"/>
        </w:rPr>
        <w:t> </w:t>
      </w:r>
      <w:r>
        <w:rPr>
          <w:spacing w:val="-1"/>
        </w:rPr>
        <w:t>(SEPUIE),</w:t>
      </w:r>
      <w:r>
        <w:rPr>
          <w:spacing w:val="6"/>
        </w:rPr>
        <w:t> </w:t>
      </w:r>
      <w:r>
        <w:rPr>
          <w:spacing w:val="-1"/>
        </w:rPr>
        <w:t>Instituto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Vivienda</w:t>
      </w:r>
      <w:r>
        <w:rPr>
          <w:spacing w:val="2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</w:t>
      </w:r>
      <w:r>
        <w:rPr>
          <w:spacing w:val="1"/>
        </w:rPr>
        <w:t> </w:t>
      </w:r>
      <w:r>
        <w:rPr>
          <w:spacing w:val="-1"/>
        </w:rPr>
        <w:t>INVI),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Social.</w:t>
      </w:r>
      <w:r>
        <w:rPr>
          <w:b w:val="0"/>
        </w:rPr>
      </w:r>
    </w:p>
    <w:p>
      <w:pPr>
        <w:pStyle w:val="BodyText"/>
        <w:spacing w:line="240" w:lineRule="auto"/>
        <w:ind w:left="3048" w:right="7119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Se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>
          <w:spacing w:val="-1"/>
        </w:rPr>
        <w:t>vivienda</w:t>
      </w:r>
      <w:r>
        <w:rPr/>
        <w:t> terminada.</w:t>
      </w:r>
      <w:r>
        <w:rPr>
          <w:spacing w:val="24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048" w:right="3159"/>
        <w:jc w:val="left"/>
        <w:rPr>
          <w:b w:val="0"/>
          <w:bCs w:val="0"/>
        </w:rPr>
      </w:pP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1"/>
        </w:rPr>
        <w:t>el</w:t>
      </w:r>
      <w:r>
        <w:rPr>
          <w:spacing w:val="27"/>
        </w:rPr>
        <w:t> </w:t>
      </w:r>
      <w:r>
        <w:rPr>
          <w:spacing w:val="-1"/>
        </w:rPr>
        <w:t>2004,</w:t>
      </w:r>
      <w:r>
        <w:rPr>
          <w:spacing w:val="27"/>
        </w:rPr>
        <w:t> </w:t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spacing w:val="-1"/>
        </w:rPr>
        <w:t>dependencia</w:t>
      </w:r>
      <w:r>
        <w:rPr>
          <w:spacing w:val="26"/>
        </w:rPr>
        <w:t> </w:t>
      </w:r>
      <w:r>
        <w:rPr>
          <w:spacing w:val="-1"/>
        </w:rPr>
        <w:t>no</w:t>
      </w:r>
      <w:r>
        <w:rPr>
          <w:spacing w:val="27"/>
        </w:rPr>
        <w:t> </w:t>
      </w:r>
      <w:r>
        <w:rPr>
          <w:spacing w:val="-1"/>
        </w:rPr>
        <w:t>otorgó</w:t>
      </w:r>
      <w:r>
        <w:rPr>
          <w:spacing w:val="26"/>
        </w:rPr>
        <w:t> </w:t>
      </w:r>
      <w:r>
        <w:rPr>
          <w:spacing w:val="-1"/>
        </w:rPr>
        <w:t>créditos</w:t>
      </w:r>
      <w:r>
        <w:rPr>
          <w:spacing w:val="27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1"/>
        </w:rPr>
        <w:t>este</w:t>
      </w:r>
      <w:r>
        <w:rPr>
          <w:spacing w:val="27"/>
        </w:rPr>
        <w:t> </w:t>
      </w:r>
      <w:r>
        <w:rPr/>
        <w:t>rubro.</w:t>
      </w:r>
      <w:r>
        <w:rPr>
          <w:spacing w:val="26"/>
        </w:rPr>
        <w:t> </w:t>
      </w:r>
      <w:r>
        <w:rPr>
          <w:spacing w:val="-2"/>
        </w:rPr>
        <w:t>Así</w:t>
      </w:r>
      <w:r>
        <w:rPr>
          <w:spacing w:val="26"/>
        </w:rPr>
        <w:t> </w:t>
      </w:r>
      <w:r>
        <w:rPr/>
        <w:t>mismo,</w:t>
      </w:r>
      <w:r>
        <w:rPr>
          <w:spacing w:val="25"/>
        </w:rPr>
        <w:t> </w:t>
      </w:r>
      <w:r>
        <w:rPr>
          <w:spacing w:val="-1"/>
        </w:rPr>
        <w:t>actualizó</w:t>
      </w:r>
      <w:r>
        <w:rPr>
          <w:spacing w:val="26"/>
        </w:rPr>
        <w:t> </w:t>
      </w:r>
      <w:r>
        <w:rPr/>
        <w:t>información</w:t>
      </w:r>
      <w:r>
        <w:rPr>
          <w:spacing w:val="27"/>
        </w:rPr>
        <w:t> </w:t>
      </w:r>
      <w:r>
        <w:rPr>
          <w:spacing w:val="-1"/>
        </w:rPr>
        <w:t>correspondiente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>
          <w:spacing w:val="1"/>
        </w:rPr>
        <w:t>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2002.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08"/>
          <w:pgSz w:w="15840" w:h="12240" w:orient="landscape"/>
          <w:pgMar w:footer="697" w:header="384" w:top="1360" w:bottom="880" w:left="1760" w:right="1260"/>
          <w:pgNumType w:start="5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left="348" w:right="0"/>
        <w:jc w:val="left"/>
        <w:rPr>
          <w:b w:val="0"/>
          <w:bCs w:val="0"/>
        </w:rPr>
      </w:pPr>
      <w:bookmarkStart w:name="_TOC_250010" w:id="6"/>
      <w:r>
        <w:rPr>
          <w:color w:val="006699"/>
          <w:spacing w:val="-1"/>
        </w:rPr>
        <w:t>GRUPOS</w:t>
      </w:r>
      <w:r>
        <w:rPr>
          <w:color w:val="006699"/>
          <w:spacing w:val="-28"/>
        </w:rPr>
        <w:t> </w:t>
      </w:r>
      <w:r>
        <w:rPr>
          <w:color w:val="006699"/>
        </w:rPr>
        <w:t>VULNERABLES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before="186"/>
        <w:ind w:left="3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JORNALEROS AGRÍCOLAS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header="384" w:footer="697" w:top="1360" w:bottom="880" w:left="1580" w:right="960"/>
        </w:sectPr>
      </w:pPr>
    </w:p>
    <w:p>
      <w:pPr>
        <w:spacing w:before="74"/>
        <w:ind w:left="785" w:right="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Jornaleros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agrícolas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2004</w:t>
      </w:r>
      <w:r>
        <w:rPr>
          <w:rFonts w:ascii="Arial" w:hAnsi="Arial"/>
          <w:sz w:val="20"/>
        </w:rPr>
      </w:r>
    </w:p>
    <w:p>
      <w:pPr>
        <w:spacing w:before="0"/>
        <w:ind w:left="78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698"/>
        <w:gridCol w:w="698"/>
        <w:gridCol w:w="1032"/>
        <w:gridCol w:w="920"/>
        <w:gridCol w:w="922"/>
        <w:gridCol w:w="913"/>
      </w:tblGrid>
      <w:tr>
        <w:trPr>
          <w:trHeight w:val="256" w:hRule="exact"/>
        </w:trPr>
        <w:tc>
          <w:tcPr>
            <w:tcW w:w="12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25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10,637.1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7,799.5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7,076.3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6,815.5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25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10,637.1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7,799.5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7,076.3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6,815.5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34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10"/>
        </w:rPr>
        <w:t> 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Económico,</w:t>
      </w:r>
      <w:r>
        <w:rPr/>
        <w:t>   </w:t>
      </w:r>
      <w:r>
        <w:rPr>
          <w:spacing w:val="19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el Desarrollo.</w:t>
      </w:r>
      <w:r>
        <w:rPr>
          <w:b w:val="0"/>
        </w:rPr>
      </w:r>
    </w:p>
    <w:p>
      <w:pPr>
        <w:pStyle w:val="BodyText"/>
        <w:spacing w:line="240" w:lineRule="auto"/>
        <w:ind w:left="348" w:right="0"/>
        <w:jc w:val="left"/>
        <w:rPr>
          <w:b w:val="0"/>
          <w:bCs w:val="0"/>
        </w:rPr>
      </w:pP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349" w:right="122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Jornaleros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agrícolas</w:t>
      </w:r>
      <w:r>
        <w:rPr>
          <w:rFonts w:ascii="Arial" w:hAnsi="Arial" w:cs="Arial" w:eastAsia="Arial"/>
          <w:b/>
          <w:bCs/>
          <w:sz w:val="20"/>
          <w:szCs w:val="20"/>
        </w:rPr>
        <w:t> por</w:t>
      </w:r>
      <w:r>
        <w:rPr>
          <w:rFonts w:ascii="Arial" w:hAnsi="Arial" w:cs="Arial" w:eastAsia="Arial"/>
          <w:b/>
          <w:bCs/>
          <w:spacing w:val="2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dependencia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en B.C.Sur,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29" w:lineRule="exact" w:before="0"/>
        <w:ind w:left="349" w:right="122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after="0" w:line="229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80" w:right="960"/>
          <w:cols w:num="2" w:equalWidth="0">
            <w:col w:w="5878" w:space="1419"/>
            <w:col w:w="600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/>
        <w:ind w:left="7777" w:right="1586" w:firstLine="55"/>
        <w:jc w:val="left"/>
        <w:rPr>
          <w:b w:val="0"/>
          <w:bCs w:val="0"/>
        </w:rPr>
      </w:pPr>
      <w:r>
        <w:rPr/>
        <w:pict>
          <v:shape style="position:absolute;margin-left:404.339996pt;margin-top:-36.394299pt;width:334.45pt;height:36.5pt;mso-position-horizontal-relative:page;mso-position-vertical-relative:paragraph;z-index:16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7"/>
                    <w:gridCol w:w="697"/>
                    <w:gridCol w:w="698"/>
                    <w:gridCol w:w="1032"/>
                    <w:gridCol w:w="922"/>
                    <w:gridCol w:w="920"/>
                    <w:gridCol w:w="912"/>
                  </w:tblGrid>
                  <w:tr>
                    <w:trPr>
                      <w:trHeight w:val="254" w:hRule="exact"/>
                    </w:trPr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Dependencia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2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507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SEDESOL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10,637.1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7,799.5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7,076.3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6,815.5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507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8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10,637.1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7,799.5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7,076.3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6,815.5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30"/>
        </w:rPr>
        <w:t> </w:t>
      </w:r>
      <w:r>
        <w:rPr/>
        <w:t>Subsecretaría de </w:t>
      </w:r>
      <w:r>
        <w:rPr>
          <w:spacing w:val="-1"/>
        </w:rPr>
        <w:t>Planeación</w:t>
      </w:r>
      <w:r>
        <w:rPr/>
        <w:t> para el Desarrollo.</w:t>
      </w:r>
      <w:r>
        <w:rPr>
          <w:b w:val="0"/>
        </w:rPr>
      </w:r>
    </w:p>
    <w:p>
      <w:pPr>
        <w:pStyle w:val="BodyText"/>
        <w:spacing w:line="240" w:lineRule="auto"/>
        <w:ind w:left="7817" w:right="0"/>
        <w:jc w:val="left"/>
        <w:rPr>
          <w:b w:val="0"/>
          <w:bCs w:val="0"/>
        </w:rPr>
      </w:pP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2211" w:right="2321"/>
        <w:jc w:val="center"/>
        <w:rPr>
          <w:b w:val="0"/>
          <w:bCs w:val="0"/>
        </w:rPr>
      </w:pPr>
      <w:r>
        <w:rPr>
          <w:spacing w:val="-2"/>
        </w:rPr>
        <w:t>Proyectos,</w:t>
      </w:r>
      <w:r>
        <w:rPr>
          <w:spacing w:val="-1"/>
        </w:rPr>
        <w:t> </w:t>
      </w:r>
      <w:r>
        <w:rPr>
          <w:spacing w:val="-2"/>
        </w:rPr>
        <w:t>Apoyos</w:t>
      </w:r>
      <w:r>
        <w:rPr>
          <w:spacing w:val="-1"/>
        </w:rPr>
        <w:t> diversos, Inversión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Beneficiados</w:t>
      </w:r>
      <w:r>
        <w:rPr/>
        <w:t> del</w:t>
      </w:r>
      <w:r>
        <w:rPr>
          <w:spacing w:val="-1"/>
        </w:rPr>
        <w:t> Programa </w:t>
      </w:r>
      <w:r>
        <w:rPr/>
        <w:t>de</w:t>
      </w:r>
      <w:r>
        <w:rPr>
          <w:spacing w:val="-1"/>
        </w:rPr>
        <w:t> Jornaleros</w:t>
      </w:r>
      <w:r>
        <w:rPr/>
        <w:t> </w:t>
      </w:r>
      <w:r>
        <w:rPr>
          <w:spacing w:val="-1"/>
        </w:rPr>
        <w:t>Agrícolas</w:t>
      </w:r>
      <w:r>
        <w:rPr>
          <w:spacing w:val="32"/>
        </w:rPr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por SEDESOL, por municipio</w:t>
      </w:r>
      <w:r>
        <w:rPr/>
        <w:t> </w:t>
      </w:r>
      <w:r>
        <w:rPr>
          <w:spacing w:val="-1"/>
        </w:rPr>
        <w:t>en B.C.Sur</w:t>
      </w:r>
      <w:r>
        <w:rPr>
          <w:b w:val="0"/>
        </w:rPr>
      </w:r>
    </w:p>
    <w:p>
      <w:pPr>
        <w:spacing w:line="229" w:lineRule="exact" w:before="0"/>
        <w:ind w:left="2211" w:right="23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2002-2004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2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1.550pt;height:95.95pt;mso-position-horizontal-relative:char;mso-position-vertical-relative:line" coordorigin="0,0" coordsize="10631,1919">
            <v:group style="position:absolute;left:1220;top:6;width:2;height:1907" coordorigin="1220,6" coordsize="2,1907">
              <v:shape style="position:absolute;left:1220;top:6;width:2;height:1907" coordorigin="1220,6" coordsize="0,1907" path="m1220,6l1220,1913e" filled="false" stroked="true" strokeweight=".580pt" strokecolor="#000000">
                <v:path arrowok="t"/>
              </v:shape>
            </v:group>
            <v:group style="position:absolute;left:1215;top:247;width:9410;height:2" coordorigin="1215,247" coordsize="9410,2">
              <v:shape style="position:absolute;left:1215;top:247;width:9410;height:2" coordorigin="1215,247" coordsize="9410,0" path="m1215,247l10625,247e" filled="false" stroked="true" strokeweight=".580pt" strokecolor="#000000">
                <v:path arrowok="t"/>
              </v:shape>
            </v:group>
            <v:group style="position:absolute;left:3398;top:252;width:2;height:1661" coordorigin="3398,252" coordsize="2,1661">
              <v:shape style="position:absolute;left:3398;top:252;width:2;height:1661" coordorigin="3398,252" coordsize="0,1661" path="m3398,252l3398,1913e" filled="false" stroked="true" strokeweight=".580pt" strokecolor="#000000">
                <v:path arrowok="t"/>
              </v:shape>
            </v:group>
            <v:group style="position:absolute;left:4611;top:252;width:2;height:1661" coordorigin="4611,252" coordsize="2,1661">
              <v:shape style="position:absolute;left:4611;top:252;width:2;height:1661" coordorigin="4611,252" coordsize="0,1661" path="m4611,252l4611,1913e" filled="false" stroked="true" strokeweight=".580pt" strokecolor="#000000">
                <v:path arrowok="t"/>
              </v:shape>
            </v:group>
            <v:group style="position:absolute;left:8106;top:252;width:2;height:1661" coordorigin="8106,252" coordsize="2,1661">
              <v:shape style="position:absolute;left:8106;top:252;width:2;height:1661" coordorigin="8106,252" coordsize="0,1661" path="m8106,252l8106,1913e" filled="false" stroked="true" strokeweight=".580pt" strokecolor="#000000">
                <v:path arrowok="t"/>
              </v:shape>
            </v:group>
            <v:group style="position:absolute;left:1215;top:717;width:9410;height:2" coordorigin="1215,717" coordsize="9410,2">
              <v:shape style="position:absolute;left:1215;top:717;width:9410;height:2" coordorigin="1215,717" coordsize="9410,0" path="m1215,717l10625,717e" filled="false" stroked="true" strokeweight=".580pt" strokecolor="#000000">
                <v:path arrowok="t"/>
              </v:shape>
            </v:group>
            <v:group style="position:absolute;left:1959;top:722;width:2;height:1191" coordorigin="1959,722" coordsize="2,1191">
              <v:shape style="position:absolute;left:1959;top:722;width:2;height:1191" coordorigin="1959,722" coordsize="0,1191" path="m1959,722l1959,1913e" filled="false" stroked="true" strokeweight=".580pt" strokecolor="#000000">
                <v:path arrowok="t"/>
              </v:shape>
            </v:group>
            <v:group style="position:absolute;left:2678;top:722;width:2;height:1191" coordorigin="2678,722" coordsize="2,1191">
              <v:shape style="position:absolute;left:2678;top:722;width:2;height:1191" coordorigin="2678,722" coordsize="0,1191" path="m2678,722l2678,1913e" filled="false" stroked="true" strokeweight=".580pt" strokecolor="#000000">
                <v:path arrowok="t"/>
              </v:shape>
            </v:group>
            <v:group style="position:absolute;left:5823;top:722;width:2;height:1191" coordorigin="5823,722" coordsize="2,1191">
              <v:shape style="position:absolute;left:5823;top:722;width:2;height:1191" coordorigin="5823,722" coordsize="0,1191" path="m5823,722l5823,1913e" filled="false" stroked="true" strokeweight=".580pt" strokecolor="#000000">
                <v:path arrowok="t"/>
              </v:shape>
            </v:group>
            <v:group style="position:absolute;left:7037;top:722;width:2;height:1191" coordorigin="7037,722" coordsize="2,1191">
              <v:shape style="position:absolute;left:7037;top:722;width:2;height:1191" coordorigin="7037,722" coordsize="0,1191" path="m7037,722l7037,1913e" filled="false" stroked="true" strokeweight=".580pt" strokecolor="#000000">
                <v:path arrowok="t"/>
              </v:shape>
            </v:group>
            <v:group style="position:absolute;left:8969;top:722;width:2;height:1191" coordorigin="8969,722" coordsize="2,1191">
              <v:shape style="position:absolute;left:8969;top:722;width:2;height:1191" coordorigin="8969,722" coordsize="0,1191" path="m8969,722l8969,1913e" filled="false" stroked="true" strokeweight=".580pt" strokecolor="#000000">
                <v:path arrowok="t"/>
              </v:shape>
            </v:group>
            <v:group style="position:absolute;left:9769;top:722;width:2;height:1191" coordorigin="9769,722" coordsize="2,1191">
              <v:shape style="position:absolute;left:9769;top:722;width:2;height:1191" coordorigin="9769,722" coordsize="0,1191" path="m9769,722l9769,1913e" filled="false" stroked="true" strokeweight=".580pt" strokecolor="#000000">
                <v:path arrowok="t"/>
              </v:shape>
            </v:group>
            <v:group style="position:absolute;left:6;top:957;width:10619;height:2" coordorigin="6,957" coordsize="10619,2">
              <v:shape style="position:absolute;left:6;top:957;width:10619;height:2" coordorigin="6,957" coordsize="10619,0" path="m6,957l10625,957e" filled="false" stroked="true" strokeweight=".580pt" strokecolor="#000000">
                <v:path arrowok="t"/>
              </v:shape>
              <v:shape style="position:absolute;left:6;top:1193;width:10622;height:10" type="#_x0000_t75" stroked="false">
                <v:imagedata r:id="rId110" o:title=""/>
              </v:shape>
              <v:shape style="position:absolute;left:6;top:1433;width:10622;height:10" type="#_x0000_t75" stroked="false">
                <v:imagedata r:id="rId110" o:title=""/>
              </v:shape>
            </v:group>
            <v:group style="position:absolute;left:6;top:1677;width:10619;height:2" coordorigin="6,1677" coordsize="10619,2">
              <v:shape style="position:absolute;left:6;top:1677;width:10619;height:2" coordorigin="6,1677" coordsize="10619,0" path="m6,1677l10625,1677e" filled="false" stroked="true" strokeweight=".580pt" strokecolor="#000000">
                <v:path arrowok="t"/>
              </v:shape>
              <v:shape style="position:absolute;left:4290;top:29;width:327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Programa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Jornaleros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Agrícolas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;top:387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25;top:275;width:96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Proyectos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746;width:1807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7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06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806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17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805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06" w:val="right" w:leader="none"/>
                        </w:tabs>
                        <w:spacing w:line="226" w:lineRule="exact"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14;top:275;width:2940;height:1631" type="#_x0000_t202" filled="false" stroked="false">
                <v:textbox inset="0,0,0,0">
                  <w:txbxContent>
                    <w:p>
                      <w:pPr>
                        <w:spacing w:line="204" w:lineRule="auto" w:before="2"/>
                        <w:ind w:left="724" w:right="1283" w:firstLine="99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Apoyos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diversos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67" w:val="left" w:leader="none"/>
                          <w:tab w:pos="2180" w:val="left" w:leader="none"/>
                        </w:tabs>
                        <w:spacing w:before="1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  <w:tab w:pos="2048" w:val="left" w:leader="none"/>
                        </w:tabs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62</w:t>
                        <w:tab/>
                        <w:t>1,118,435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  <w:tab w:pos="2048" w:val="left" w:leader="none"/>
                        </w:tabs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75</w:t>
                        <w:tab/>
                        <w:t>4,291,591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0" w:val="left" w:leader="none"/>
                          <w:tab w:pos="2047" w:val="left" w:leader="none"/>
                        </w:tabs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57</w:t>
                        <w:tab/>
                        <w:t>540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2,609,192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  <w:tab w:pos="2048" w:val="left" w:leader="none"/>
                        </w:tabs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677</w:t>
                        <w:tab/>
                        <w:t>8,019,218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15;top:275;width:1052;height:16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6" w:right="0" w:hanging="8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Inversión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14" w:lineRule="auto" w:before="20"/>
                        <w:ind w:left="238" w:right="249" w:hanging="15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4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1,312,639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2,347,619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4,084,805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7,745,063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44;top:275;width:12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Beneficiados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41;top:704;width:567;height:120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34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44;top:746;width:892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34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2,001,496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1,441,023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3,373,006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6,815,525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85;top:746;width:61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2,578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7,274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11,045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86;top:704;width:614;height:120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44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4.040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7,453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2,993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14,486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48;top:746;width:61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9,758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3,799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14,537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537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Social,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Humano.</w:t>
      </w:r>
      <w:r>
        <w:rPr>
          <w:b w:val="0"/>
        </w:rPr>
      </w:r>
    </w:p>
    <w:p>
      <w:pPr>
        <w:pStyle w:val="BodyText"/>
        <w:spacing w:line="240" w:lineRule="auto"/>
        <w:ind w:left="1694" w:right="817" w:hanging="158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Durante</w:t>
      </w:r>
      <w:r>
        <w:rPr/>
        <w:t> </w:t>
      </w:r>
      <w:r>
        <w:rPr>
          <w:spacing w:val="-1"/>
        </w:rPr>
        <w:t>2004,</w:t>
      </w:r>
      <w:r>
        <w:rPr>
          <w:spacing w:val="1"/>
        </w:rPr>
        <w:t> </w:t>
      </w:r>
      <w:r>
        <w:rPr>
          <w:spacing w:val="-1"/>
        </w:rPr>
        <w:t>adicional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proyectos,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dotaron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61viviendas</w:t>
      </w:r>
      <w:r>
        <w:rPr/>
        <w:t> y</w:t>
      </w:r>
      <w:r>
        <w:rPr>
          <w:spacing w:val="-5"/>
        </w:rPr>
        <w:t> </w:t>
      </w:r>
      <w:r>
        <w:rPr/>
        <w:t>1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Comondú; </w:t>
      </w:r>
      <w:r>
        <w:rPr/>
        <w:t>1 </w:t>
      </w:r>
      <w:r>
        <w:rPr>
          <w:spacing w:val="-2"/>
        </w:rPr>
        <w:t>fondo,</w:t>
      </w:r>
      <w:r>
        <w:rPr>
          <w:spacing w:val="1"/>
        </w:rPr>
        <w:t> </w:t>
      </w:r>
      <w:r>
        <w:rPr/>
        <w:t>2 </w:t>
      </w:r>
      <w:r>
        <w:rPr>
          <w:spacing w:val="-1"/>
        </w:rPr>
        <w:t>módulos,</w:t>
      </w:r>
      <w:r>
        <w:rPr>
          <w:spacing w:val="1"/>
        </w:rPr>
        <w:t> </w:t>
      </w:r>
      <w:r>
        <w:rPr/>
        <w:t>1 </w:t>
      </w:r>
      <w:r>
        <w:rPr>
          <w:spacing w:val="-1"/>
        </w:rPr>
        <w:t>aula,</w:t>
      </w:r>
      <w:r>
        <w:rPr>
          <w:spacing w:val="1"/>
        </w:rPr>
        <w:t> </w:t>
      </w:r>
      <w:r>
        <w:rPr>
          <w:spacing w:val="-1"/>
        </w:rPr>
        <w:t>70</w:t>
      </w:r>
      <w:r>
        <w:rPr/>
        <w:t> </w:t>
      </w:r>
      <w:r>
        <w:rPr>
          <w:spacing w:val="-1"/>
        </w:rPr>
        <w:t>becas</w:t>
      </w:r>
      <w:r>
        <w:rPr/>
        <w:t> y</w:t>
      </w:r>
      <w:r>
        <w:rPr>
          <w:spacing w:val="-5"/>
        </w:rPr>
        <w:t> </w:t>
      </w:r>
      <w:r>
        <w:rPr/>
        <w:t>1 </w:t>
      </w:r>
      <w:r>
        <w:rPr>
          <w:spacing w:val="-1"/>
        </w:rPr>
        <w:t>equipo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Mulegé; 386</w:t>
      </w:r>
      <w:r>
        <w:rPr/>
        <w:t> </w:t>
      </w:r>
      <w:r>
        <w:rPr>
          <w:spacing w:val="-1"/>
        </w:rPr>
        <w:t>becas,</w:t>
      </w:r>
      <w:r>
        <w:rPr>
          <w:spacing w:val="88"/>
        </w:rPr>
        <w:t> </w:t>
      </w:r>
      <w:r>
        <w:rPr/>
        <w:t>2 </w:t>
      </w:r>
      <w:r>
        <w:rPr>
          <w:spacing w:val="-1"/>
        </w:rPr>
        <w:t>equipos,</w:t>
      </w:r>
      <w:r>
        <w:rPr>
          <w:spacing w:val="1"/>
        </w:rPr>
        <w:t> </w:t>
      </w:r>
      <w:r>
        <w:rPr/>
        <w:t>1 guarderia, </w:t>
      </w:r>
      <w:r>
        <w:rPr>
          <w:spacing w:val="-1"/>
        </w:rPr>
        <w:t>150</w:t>
      </w:r>
      <w:r>
        <w:rPr/>
        <w:t> </w:t>
      </w:r>
      <w:r>
        <w:rPr>
          <w:spacing w:val="-1"/>
        </w:rPr>
        <w:t>dotaciones</w:t>
      </w:r>
      <w:r>
        <w:rPr/>
        <w:t> y</w:t>
      </w:r>
      <w:r>
        <w:rPr>
          <w:spacing w:val="-5"/>
        </w:rPr>
        <w:t> </w:t>
      </w:r>
      <w:r>
        <w:rPr/>
        <w:t>1 </w:t>
      </w:r>
      <w:r>
        <w:rPr>
          <w:spacing w:val="-1"/>
        </w:rPr>
        <w:t>albergue</w:t>
      </w:r>
      <w:r>
        <w:rPr/>
        <w:t>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Paz.</w:t>
      </w:r>
      <w:r>
        <w:rPr>
          <w:b w:val="0"/>
        </w:rPr>
      </w:r>
    </w:p>
    <w:p>
      <w:pPr>
        <w:pStyle w:val="BodyText"/>
        <w:spacing w:line="240" w:lineRule="auto"/>
        <w:ind w:left="1576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La dependencia </w:t>
      </w:r>
      <w:r>
        <w:rPr>
          <w:spacing w:val="-1"/>
        </w:rPr>
        <w:t>realizó</w:t>
      </w:r>
      <w:r>
        <w:rPr/>
        <w:t> una</w:t>
      </w:r>
      <w:r>
        <w:rPr>
          <w:spacing w:val="-2"/>
        </w:rPr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80" w:right="9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ATENCIÓN A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POBLACIÓN CON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DISCAPACIDAD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5067" w:right="1954" w:hanging="287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Atención</w:t>
      </w:r>
      <w:r>
        <w:rPr>
          <w:rFonts w:ascii="Arial" w:hAnsi="Arial"/>
          <w:b/>
          <w:sz w:val="20"/>
        </w:rPr>
        <w:t> a</w:t>
      </w:r>
      <w:r>
        <w:rPr>
          <w:rFonts w:ascii="Arial" w:hAnsi="Arial"/>
          <w:b/>
          <w:spacing w:val="-1"/>
          <w:sz w:val="20"/>
        </w:rPr>
        <w:t> Población con Discapacidad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22"/>
          <w:sz w:val="20"/>
        </w:rPr>
        <w:t> </w:t>
      </w:r>
      <w:r>
        <w:rPr>
          <w:rFonts w:ascii="Arial" w:hAnsi="Arial"/>
          <w:b/>
          <w:sz w:val="20"/>
        </w:rPr>
        <w:t>1999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2004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0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3.6pt;height:84.75pt;mso-position-horizontal-relative:char;mso-position-vertical-relative:line" coordorigin="0,0" coordsize="10672,1695">
            <v:group style="position:absolute;left:3545;top:19;width:2;height:1671" coordorigin="3545,19" coordsize="2,1671">
              <v:shape style="position:absolute;left:3545;top:19;width:2;height:1671" coordorigin="3545,19" coordsize="0,1671" path="m3545,19l3545,1689e" filled="false" stroked="true" strokeweight=".580pt" strokecolor="#000000">
                <v:path arrowok="t"/>
              </v:shape>
            </v:group>
            <v:group style="position:absolute;left:4733;top:19;width:2;height:1671" coordorigin="4733,19" coordsize="2,1671">
              <v:shape style="position:absolute;left:4733;top:19;width:2;height:1671" coordorigin="4733,19" coordsize="0,1671" path="m4733,19l4733,1689e" filled="false" stroked="true" strokeweight=".580pt" strokecolor="#000000">
                <v:path arrowok="t"/>
              </v:shape>
            </v:group>
            <v:group style="position:absolute;left:5921;top:19;width:2;height:1671" coordorigin="5921,19" coordsize="2,1671">
              <v:shape style="position:absolute;left:5921;top:19;width:2;height:1671" coordorigin="5921,19" coordsize="0,1671" path="m5921,19l5921,1689e" filled="false" stroked="true" strokeweight=".580pt" strokecolor="#000000">
                <v:path arrowok="t"/>
              </v:shape>
            </v:group>
            <v:group style="position:absolute;left:7109;top:19;width:2;height:1671" coordorigin="7109,19" coordsize="2,1671">
              <v:shape style="position:absolute;left:7109;top:19;width:2;height:1671" coordorigin="7109,19" coordsize="0,1671" path="m7109,19l7109,1689e" filled="false" stroked="true" strokeweight=".580pt" strokecolor="#000000">
                <v:path arrowok="t"/>
              </v:shape>
            </v:group>
            <v:group style="position:absolute;left:8297;top:19;width:2;height:1671" coordorigin="8297,19" coordsize="2,1671">
              <v:shape style="position:absolute;left:8297;top:19;width:2;height:1671" coordorigin="8297,19" coordsize="0,1671" path="m8297,19l8297,1689e" filled="false" stroked="true" strokeweight=".580pt" strokecolor="#000000">
                <v:path arrowok="t"/>
              </v:shape>
            </v:group>
            <v:group style="position:absolute;left:9485;top:19;width:2;height:1671" coordorigin="9485,19" coordsize="2,1671">
              <v:shape style="position:absolute;left:9485;top:19;width:2;height:1671" coordorigin="9485,19" coordsize="0,1671" path="m9485,19l9485,1689e" filled="false" stroked="true" strokeweight=".580pt" strokecolor="#000000">
                <v:path arrowok="t"/>
              </v:shape>
            </v:group>
            <v:group style="position:absolute;left:6;top:254;width:10660;height:2" coordorigin="6,254" coordsize="10660,2">
              <v:shape style="position:absolute;left:6;top:254;width:10660;height:2" coordorigin="6,254" coordsize="10660,0" path="m6,254l10665,254e" filled="false" stroked="true" strokeweight=".580pt" strokecolor="#000000">
                <v:path arrowok="t"/>
              </v:shape>
              <v:shape style="position:absolute;left:6;top:489;width:10660;height:10" type="#_x0000_t75" stroked="false">
                <v:imagedata r:id="rId111" o:title=""/>
              </v:shape>
              <v:shape style="position:absolute;left:6;top:729;width:10660;height:10" type="#_x0000_t75" stroked="false">
                <v:imagedata r:id="rId111" o:title=""/>
              </v:shape>
              <v:shape style="position:absolute;left:6;top:969;width:10660;height:10" type="#_x0000_t75" stroked="false">
                <v:imagedata r:id="rId111" o:title=""/>
              </v:shape>
              <v:shape style="position:absolute;left:6;top:1209;width:10660;height:10" type="#_x0000_t75" stroked="false">
                <v:imagedata r:id="rId111" o:title=""/>
              </v:shape>
            </v:group>
            <v:group style="position:absolute;left:6;top:1454;width:10660;height:2" coordorigin="6,1454" coordsize="10660,2">
              <v:shape style="position:absolute;left:6;top:1454;width:10660;height:2" coordorigin="6,1454" coordsize="10660,0" path="m6,1454l10665,1454e" filled="false" stroked="true" strokeweight=".580pt" strokecolor="#000000">
                <v:path arrowok="t"/>
              </v:shape>
              <v:shape style="position:absolute;left:84;top:42;width:328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19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82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56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1328" w:right="0" w:hanging="132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Programas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16;top:42;width:74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261.3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306.3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04;top:42;width:74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7,789.6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201.8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7,991.4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91;top:42;width:74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2,321.7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2,321.7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79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67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00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557;top:282;width:670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9,021.2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9,021.2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33;top:282;width:781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10,027.0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10,044.0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00;top:282;width:50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824.8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248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los parciales</w:t>
      </w:r>
      <w:r>
        <w:rPr>
          <w:spacing w:val="-2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-2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5068" w:right="2095" w:hanging="2992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Atención</w:t>
      </w:r>
      <w:r>
        <w:rPr/>
        <w:t> a</w:t>
      </w:r>
      <w:r>
        <w:rPr>
          <w:spacing w:val="-1"/>
        </w:rPr>
        <w:t> Población con Discapacidad</w:t>
      </w:r>
      <w:r>
        <w:rPr/>
        <w:t> 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9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1188"/>
        <w:gridCol w:w="1188"/>
        <w:gridCol w:w="1188"/>
        <w:gridCol w:w="1188"/>
        <w:gridCol w:w="1188"/>
        <w:gridCol w:w="1181"/>
      </w:tblGrid>
      <w:tr>
        <w:trPr>
          <w:trHeight w:val="235" w:hRule="exact"/>
        </w:trPr>
        <w:tc>
          <w:tcPr>
            <w:tcW w:w="34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Dependencia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SEDESOL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100.0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DIF </w:t>
            </w:r>
            <w:r>
              <w:rPr>
                <w:rFonts w:ascii="Arial"/>
                <w:b/>
                <w:sz w:val="20"/>
              </w:rPr>
              <w:t>Estatal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7,789.6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2,321.7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724.8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Centro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Rehabilitación</w:t>
            </w:r>
            <w:r>
              <w:rPr>
                <w:rFonts w:ascii="Arial" w:hAnsi="Arial"/>
                <w:b/>
                <w:sz w:val="20"/>
              </w:rPr>
              <w:t> Especial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9,021.2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9,992.3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SEPUIE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Sria. Promoción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Des. Econ.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34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306.3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7,991.4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2,321.7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9,021.2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10,044.0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824.8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248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/>
        <w:t> La </w:t>
      </w:r>
      <w:r>
        <w:rPr>
          <w:spacing w:val="-1"/>
        </w:rPr>
        <w:t>suma</w:t>
      </w:r>
      <w:r>
        <w:rPr/>
        <w:t> de los parciales</w:t>
      </w:r>
      <w:r>
        <w:rPr>
          <w:spacing w:val="-2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-1"/>
        </w:rPr>
        <w:t>con </w:t>
      </w:r>
      <w:r>
        <w:rPr/>
        <w:t>el total, debido al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2"/>
        <w:spacing w:line="240" w:lineRule="auto" w:before="74"/>
        <w:ind w:left="3095" w:right="3108"/>
        <w:jc w:val="center"/>
        <w:rPr>
          <w:b w:val="0"/>
          <w:bCs w:val="0"/>
        </w:rPr>
      </w:pPr>
      <w:r>
        <w:rPr>
          <w:spacing w:val="-1"/>
        </w:rPr>
        <w:t>Actividades </w:t>
      </w:r>
      <w:r>
        <w:rPr/>
        <w:t>de</w:t>
      </w:r>
      <w:r>
        <w:rPr>
          <w:spacing w:val="-1"/>
        </w:rPr>
        <w:t> Rehabilitación</w:t>
      </w:r>
      <w:r>
        <w:rPr/>
        <w:t> y</w:t>
      </w:r>
      <w:r>
        <w:rPr>
          <w:spacing w:val="-4"/>
        </w:rPr>
        <w:t> </w:t>
      </w:r>
      <w:r>
        <w:rPr/>
        <w:t>Terapias</w:t>
      </w:r>
      <w:r>
        <w:rPr>
          <w:spacing w:val="-1"/>
        </w:rPr>
        <w:t> en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26"/>
        </w:rPr>
        <w:t> </w:t>
      </w:r>
      <w:r>
        <w:rPr>
          <w:spacing w:val="-1"/>
        </w:rPr>
        <w:t>con </w:t>
      </w:r>
      <w:r>
        <w:rPr/>
        <w:t>discapacidad</w:t>
      </w:r>
      <w:r>
        <w:rPr>
          <w:spacing w:val="-2"/>
        </w:rPr>
        <w:t> </w:t>
      </w:r>
      <w:r>
        <w:rPr/>
        <w:t>brindadas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el CREE por municipio</w:t>
      </w:r>
      <w:r>
        <w:rPr/>
        <w:t> </w:t>
      </w:r>
      <w:r>
        <w:rPr>
          <w:spacing w:val="-1"/>
        </w:rPr>
        <w:t>en B.C.Sur,</w:t>
      </w:r>
      <w:r>
        <w:rPr>
          <w:spacing w:val="27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64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6.050pt;height:108.3pt;mso-position-horizontal-relative:char;mso-position-vertical-relative:line" coordorigin="0,0" coordsize="11521,2166">
            <v:group style="position:absolute;left:1221;top:19;width:2;height:2141" coordorigin="1221,19" coordsize="2,2141">
              <v:shape style="position:absolute;left:1221;top:19;width:2;height:2141" coordorigin="1221,19" coordsize="0,2141" path="m1221,19l1221,2159e" filled="false" stroked="true" strokeweight=".580pt" strokecolor="#000000">
                <v:path arrowok="t"/>
              </v:shape>
            </v:group>
            <v:group style="position:absolute;left:6344;top:19;width:2;height:2141" coordorigin="6344,19" coordsize="2,2141">
              <v:shape style="position:absolute;left:6344;top:19;width:2;height:2141" coordorigin="6344,19" coordsize="0,2141" path="m6344,19l6344,2159e" filled="false" stroked="true" strokeweight=".580pt" strokecolor="#000000">
                <v:path arrowok="t"/>
              </v:shape>
            </v:group>
            <v:group style="position:absolute;left:1217;top:484;width:10299;height:2" coordorigin="1217,484" coordsize="10299,2">
              <v:shape style="position:absolute;left:1217;top:484;width:10299;height:2" coordorigin="1217,484" coordsize="10299,0" path="m1217,484l11515,484e" filled="false" stroked="true" strokeweight=".580pt" strokecolor="#000000">
                <v:path arrowok="t"/>
              </v:shape>
            </v:group>
            <v:group style="position:absolute;left:1992;top:489;width:2;height:1671" coordorigin="1992,489" coordsize="2,1671">
              <v:shape style="position:absolute;left:1992;top:489;width:2;height:1671" coordorigin="1992,489" coordsize="0,1671" path="m1992,489l1992,2159e" filled="false" stroked="true" strokeweight=".580pt" strokecolor="#000000">
                <v:path arrowok="t"/>
              </v:shape>
            </v:group>
            <v:group style="position:absolute;left:2892;top:489;width:2;height:1671" coordorigin="2892,489" coordsize="2,1671">
              <v:shape style="position:absolute;left:2892;top:489;width:2;height:1671" coordorigin="2892,489" coordsize="0,1671" path="m2892,489l2892,2159e" filled="false" stroked="true" strokeweight=".580pt" strokecolor="#000000">
                <v:path arrowok="t"/>
              </v:shape>
            </v:group>
            <v:group style="position:absolute;left:3755;top:489;width:2;height:1671" coordorigin="3755,489" coordsize="2,1671">
              <v:shape style="position:absolute;left:3755;top:489;width:2;height:1671" coordorigin="3755,489" coordsize="0,1671" path="m3755,489l3755,2159e" filled="false" stroked="true" strokeweight=".580pt" strokecolor="#000000">
                <v:path arrowok="t"/>
              </v:shape>
            </v:group>
            <v:group style="position:absolute;left:4619;top:489;width:2;height:1671" coordorigin="4619,489" coordsize="2,1671">
              <v:shape style="position:absolute;left:4619;top:489;width:2;height:1671" coordorigin="4619,489" coordsize="0,1671" path="m4619,489l4619,2159e" filled="false" stroked="true" strokeweight=".580pt" strokecolor="#000000">
                <v:path arrowok="t"/>
              </v:shape>
            </v:group>
            <v:group style="position:absolute;left:5481;top:489;width:2;height:1671" coordorigin="5481,489" coordsize="2,1671">
              <v:shape style="position:absolute;left:5481;top:489;width:2;height:1671" coordorigin="5481,489" coordsize="0,1671" path="m5481,489l5481,2159e" filled="false" stroked="true" strokeweight=".580pt" strokecolor="#000000">
                <v:path arrowok="t"/>
              </v:shape>
            </v:group>
            <v:group style="position:absolute;left:7207;top:489;width:2;height:1671" coordorigin="7207,489" coordsize="2,1671">
              <v:shape style="position:absolute;left:7207;top:489;width:2;height:1671" coordorigin="7207,489" coordsize="0,1671" path="m7207,489l7207,2159e" filled="false" stroked="true" strokeweight=".580pt" strokecolor="#000000">
                <v:path arrowok="t"/>
              </v:shape>
            </v:group>
            <v:group style="position:absolute;left:8070;top:489;width:2;height:1671" coordorigin="8070,489" coordsize="2,1671">
              <v:shape style="position:absolute;left:8070;top:489;width:2;height:1671" coordorigin="8070,489" coordsize="0,1671" path="m8070,489l8070,2159e" filled="false" stroked="true" strokeweight=".580pt" strokecolor="#000000">
                <v:path arrowok="t"/>
              </v:shape>
            </v:group>
            <v:group style="position:absolute;left:8933;top:489;width:2;height:1671" coordorigin="8933,489" coordsize="2,1671">
              <v:shape style="position:absolute;left:8933;top:489;width:2;height:1671" coordorigin="8933,489" coordsize="0,1671" path="m8933,489l8933,2159e" filled="false" stroked="true" strokeweight=".580pt" strokecolor="#000000">
                <v:path arrowok="t"/>
              </v:shape>
            </v:group>
            <v:group style="position:absolute;left:9797;top:489;width:2;height:1671" coordorigin="9797,489" coordsize="2,1671">
              <v:shape style="position:absolute;left:9797;top:489;width:2;height:1671" coordorigin="9797,489" coordsize="0,1671" path="m9797,489l9797,2159e" filled="false" stroked="true" strokeweight=".580pt" strokecolor="#000000">
                <v:path arrowok="t"/>
              </v:shape>
            </v:group>
            <v:group style="position:absolute;left:10659;top:489;width:2;height:1671" coordorigin="10659,489" coordsize="2,1671">
              <v:shape style="position:absolute;left:10659;top:489;width:2;height:1671" coordorigin="10659,489" coordsize="0,1671" path="m10659,489l10659,2159e" filled="false" stroked="true" strokeweight=".580pt" strokecolor="#000000">
                <v:path arrowok="t"/>
              </v:shape>
            </v:group>
            <v:group style="position:absolute;left:6;top:724;width:11510;height:2" coordorigin="6,724" coordsize="11510,2">
              <v:shape style="position:absolute;left:6;top:724;width:11510;height:2" coordorigin="6,724" coordsize="11510,0" path="m6,724l11515,724e" filled="false" stroked="true" strokeweight=".580pt" strokecolor="#000000">
                <v:path arrowok="t"/>
              </v:shape>
              <v:shape style="position:absolute;left:6;top:959;width:11513;height:10" type="#_x0000_t75" stroked="false">
                <v:imagedata r:id="rId112" o:title=""/>
              </v:shape>
              <v:shape style="position:absolute;left:6;top:1199;width:11513;height:10" type="#_x0000_t75" stroked="false">
                <v:imagedata r:id="rId112" o:title=""/>
              </v:shape>
              <v:shape style="position:absolute;left:6;top:1439;width:11513;height:10" type="#_x0000_t75" stroked="false">
                <v:imagedata r:id="rId112" o:title=""/>
              </v:shape>
              <v:shape style="position:absolute;left:6;top:1679;width:11513;height:10" type="#_x0000_t75" stroked="false">
                <v:imagedata r:id="rId112" o:title=""/>
              </v:shape>
            </v:group>
            <v:group style="position:absolute;left:6;top:1924;width:11510;height:2" coordorigin="6,1924" coordsize="11510,2">
              <v:shape style="position:absolute;left:6;top:1924;width:11510;height:2" coordorigin="6,1924" coordsize="11510,0" path="m6,1924l11515,1924e" filled="false" stroked="true" strokeweight=".580pt" strokecolor="#000000">
                <v:path arrowok="t"/>
              </v:shape>
              <v:shape style="position:absolute;left:3243;top:0;width:1078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Consultas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466;top:0;width:933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Terapias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50;top:276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09;top:513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9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17,103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17,103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18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00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63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26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88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753;width:102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9;top:753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21,877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21,938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72;top:753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18,790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18,790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35;top:753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19,722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20,130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97;top:753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17,991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18,546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60;top:753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19,668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20,521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3;top:513;width:4930;height:1641" type="#_x0000_t202" filled="false" stroked="false">
                <v:textbox inset="0,0,0,0">
                  <w:txbxContent>
                    <w:p>
                      <w:pPr>
                        <w:tabs>
                          <w:tab w:pos="890" w:val="left" w:leader="none"/>
                          <w:tab w:pos="1754" w:val="left" w:leader="none"/>
                          <w:tab w:pos="2617" w:val="left" w:leader="none"/>
                          <w:tab w:pos="3479" w:val="left" w:leader="none"/>
                          <w:tab w:pos="4342" w:val="left" w:leader="none"/>
                        </w:tabs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838" w:val="left" w:leader="none"/>
                          <w:tab w:pos="2701" w:val="left" w:leader="none"/>
                          <w:tab w:pos="3564" w:val="left" w:leader="none"/>
                          <w:tab w:pos="4426" w:val="left" w:leader="none"/>
                        </w:tabs>
                        <w:spacing w:before="10"/>
                        <w:ind w:left="2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1,343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5,071</w:t>
                        <w:tab/>
                        <w:t>5,525</w:t>
                        <w:tab/>
                        <w:t>5,772</w:t>
                        <w:tab/>
                        <w:t>7,748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839" w:val="left" w:leader="none"/>
                          <w:tab w:pos="2701" w:val="left" w:leader="none"/>
                          <w:tab w:pos="3564" w:val="left" w:leader="none"/>
                          <w:tab w:pos="4427" w:val="left" w:leader="none"/>
                        </w:tabs>
                        <w:spacing w:before="10"/>
                        <w:ind w:left="2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4,538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3,659</w:t>
                        <w:tab/>
                        <w:t>4,492</w:t>
                        <w:tab/>
                        <w:t>3,468</w:t>
                        <w:tab/>
                        <w:t>2,734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7" w:val="left" w:leader="none"/>
                          <w:tab w:pos="2590" w:val="left" w:leader="none"/>
                          <w:tab w:pos="3452" w:val="left" w:leader="none"/>
                          <w:tab w:pos="4315" w:val="left" w:leader="none"/>
                        </w:tabs>
                        <w:spacing w:before="10"/>
                        <w:ind w:left="2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33,938</w:t>
                        <w:tab/>
                        <w:t>31,612</w:t>
                        <w:tab/>
                        <w:t>26,124</w:t>
                        <w:tab/>
                        <w:t>30,167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34,090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838" w:val="left" w:leader="none"/>
                          <w:tab w:pos="2701" w:val="left" w:leader="none"/>
                          <w:tab w:pos="3564" w:val="left" w:leader="none"/>
                          <w:tab w:pos="4426" w:val="left" w:leader="none"/>
                        </w:tabs>
                        <w:spacing w:before="10"/>
                        <w:ind w:left="2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2,522</w:t>
                        <w:tab/>
                        <w:t>6,860</w:t>
                        <w:tab/>
                        <w:t>7,814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9,456</w:t>
                        <w:tab/>
                        <w:t>9,566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839" w:val="left" w:leader="none"/>
                          <w:tab w:pos="2702" w:val="left" w:leader="none"/>
                          <w:tab w:pos="3565" w:val="left" w:leader="none"/>
                          <w:tab w:pos="4929" w:val="right" w:leader="none"/>
                        </w:tabs>
                        <w:spacing w:before="10"/>
                        <w:ind w:left="2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2,051</w:t>
                        <w:tab/>
                        <w:t>2,004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1,785</w:t>
                        <w:tab/>
                        <w:t>1,155</w:t>
                        <w:tab/>
                        <w:t>366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6" w:val="left" w:leader="none"/>
                          <w:tab w:pos="2589" w:val="left" w:leader="none"/>
                          <w:tab w:pos="3452" w:val="left" w:leader="none"/>
                          <w:tab w:pos="4315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26,814</w:t>
                        <w:tab/>
                        <w:t>44,392</w:t>
                        <w:tab/>
                        <w:t>49,206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45,740</w:t>
                        <w:tab/>
                        <w:t>50,018</w:t>
                        <w:tab/>
                        <w:t>54,504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1048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6.959999pt;margin-top:11.309876pt;width:563.15pt;height:107.6pt;mso-position-horizontal-relative:page;mso-position-vertical-relative:paragraph;z-index:-1091848" coordorigin="2539,226" coordsize="11263,2152">
            <v:group style="position:absolute;left:3755;top:232;width:2;height:2140" coordorigin="3755,232" coordsize="2,2140">
              <v:shape style="position:absolute;left:3755;top:232;width:2;height:2140" coordorigin="3755,232" coordsize="0,2140" path="m3755,232l3755,2372e" filled="false" stroked="true" strokeweight=".580pt" strokecolor="#000000">
                <v:path arrowok="t"/>
              </v:shape>
            </v:group>
            <v:group style="position:absolute;left:7620;top:232;width:2;height:2140" coordorigin="7620,232" coordsize="2,2140">
              <v:shape style="position:absolute;left:7620;top:232;width:2;height:2140" coordorigin="7620,232" coordsize="0,2140" path="m7620,232l7620,2372e" filled="false" stroked="true" strokeweight=".580pt" strokecolor="#000000">
                <v:path arrowok="t"/>
              </v:shape>
            </v:group>
            <v:group style="position:absolute;left:11484;top:232;width:2;height:2140" coordorigin="11484,232" coordsize="2,2140">
              <v:shape style="position:absolute;left:11484;top:232;width:2;height:2140" coordorigin="11484,232" coordsize="0,2140" path="m11484,232l11484,2372e" filled="false" stroked="true" strokeweight=".580pt" strokecolor="#000000">
                <v:path arrowok="t"/>
              </v:shape>
            </v:group>
            <v:group style="position:absolute;left:3750;top:696;width:10047;height:2" coordorigin="3750,696" coordsize="10047,2">
              <v:shape style="position:absolute;left:3750;top:696;width:10047;height:2" coordorigin="3750,696" coordsize="10047,0" path="m3750,696l13796,696e" filled="false" stroked="true" strokeweight=".580pt" strokecolor="#000000">
                <v:path arrowok="t"/>
              </v:shape>
            </v:group>
            <v:group style="position:absolute;left:4528;top:701;width:2;height:1671" coordorigin="4528,701" coordsize="2,1671">
              <v:shape style="position:absolute;left:4528;top:701;width:2;height:1671" coordorigin="4528,701" coordsize="0,1671" path="m4528,701l4528,2372e" filled="false" stroked="true" strokeweight=".580pt" strokecolor="#000000">
                <v:path arrowok="t"/>
              </v:shape>
            </v:group>
            <v:group style="position:absolute;left:5300;top:701;width:2;height:1671" coordorigin="5300,701" coordsize="2,1671">
              <v:shape style="position:absolute;left:5300;top:701;width:2;height:1671" coordorigin="5300,701" coordsize="0,1671" path="m5300,701l5300,2372e" filled="false" stroked="true" strokeweight=".580pt" strokecolor="#000000">
                <v:path arrowok="t"/>
              </v:shape>
            </v:group>
            <v:group style="position:absolute;left:6073;top:701;width:2;height:1671" coordorigin="6073,701" coordsize="2,1671">
              <v:shape style="position:absolute;left:6073;top:701;width:2;height:1671" coordorigin="6073,701" coordsize="0,1671" path="m6073,701l6073,2372e" filled="false" stroked="true" strokeweight=".580pt" strokecolor="#000000">
                <v:path arrowok="t"/>
              </v:shape>
            </v:group>
            <v:group style="position:absolute;left:6846;top:701;width:2;height:1671" coordorigin="6846,701" coordsize="2,1671">
              <v:shape style="position:absolute;left:6846;top:701;width:2;height:1671" coordorigin="6846,701" coordsize="0,1671" path="m6846,701l6846,2372e" filled="false" stroked="true" strokeweight=".580pt" strokecolor="#000000">
                <v:path arrowok="t"/>
              </v:shape>
            </v:group>
            <v:group style="position:absolute;left:8393;top:701;width:2;height:1671" coordorigin="8393,701" coordsize="2,1671">
              <v:shape style="position:absolute;left:8393;top:701;width:2;height:1671" coordorigin="8393,701" coordsize="0,1671" path="m8393,701l8393,2372e" filled="false" stroked="true" strokeweight=".580pt" strokecolor="#000000">
                <v:path arrowok="t"/>
              </v:shape>
            </v:group>
            <v:group style="position:absolute;left:9166;top:701;width:2;height:1671" coordorigin="9166,701" coordsize="2,1671">
              <v:shape style="position:absolute;left:9166;top:701;width:2;height:1671" coordorigin="9166,701" coordsize="0,1671" path="m9166,701l9166,2372e" filled="false" stroked="true" strokeweight=".580pt" strokecolor="#000000">
                <v:path arrowok="t"/>
              </v:shape>
            </v:group>
            <v:group style="position:absolute;left:9938;top:701;width:2;height:1671" coordorigin="9938,701" coordsize="2,1671">
              <v:shape style="position:absolute;left:9938;top:701;width:2;height:1671" coordorigin="9938,701" coordsize="0,1671" path="m9938,701l9938,2372e" filled="false" stroked="true" strokeweight=".580pt" strokecolor="#000000">
                <v:path arrowok="t"/>
              </v:shape>
            </v:group>
            <v:group style="position:absolute;left:10711;top:701;width:2;height:1671" coordorigin="10711,701" coordsize="2,1671">
              <v:shape style="position:absolute;left:10711;top:701;width:2;height:1671" coordorigin="10711,701" coordsize="0,1671" path="m10711,701l10711,2372e" filled="false" stroked="true" strokeweight=".580pt" strokecolor="#000000">
                <v:path arrowok="t"/>
              </v:shape>
            </v:group>
            <v:group style="position:absolute;left:12258;top:701;width:2;height:1671" coordorigin="12258,701" coordsize="2,1671">
              <v:shape style="position:absolute;left:12258;top:701;width:2;height:1671" coordorigin="12258,701" coordsize="0,1671" path="m12258,701l12258,2372e" filled="false" stroked="true" strokeweight=".580pt" strokecolor="#000000">
                <v:path arrowok="t"/>
              </v:shape>
            </v:group>
            <v:group style="position:absolute;left:13031;top:701;width:2;height:1671" coordorigin="13031,701" coordsize="2,1671">
              <v:shape style="position:absolute;left:13031;top:701;width:2;height:1671" coordorigin="13031,701" coordsize="0,1671" path="m13031,701l13031,2372e" filled="false" stroked="true" strokeweight=".580pt" strokecolor="#000000">
                <v:path arrowok="t"/>
              </v:shape>
              <v:shape style="position:absolute;left:2539;top:1172;width:11260;height:10" type="#_x0000_t75" stroked="false">
                <v:imagedata r:id="rId113" o:title=""/>
              </v:shape>
              <v:shape style="position:absolute;left:2539;top:1412;width:11260;height:10" type="#_x0000_t75" stroked="false">
                <v:imagedata r:id="rId113" o:title=""/>
              </v:shape>
              <v:shape style="position:absolute;left:2539;top:1652;width:11260;height:10" type="#_x0000_t75" stroked="false">
                <v:imagedata r:id="rId113" o:title=""/>
              </v:shape>
              <v:shape style="position:absolute;left:2539;top:1892;width:11260;height:10" type="#_x0000_t75" stroked="false">
                <v:imagedata r:id="rId113" o:title=""/>
              </v:shape>
              <v:shape style="position:absolute;left:5095;top:256;width:118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Detecciones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28;top:256;width:12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Valoraciones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021;top:256;width:12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Capacitación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83;top:490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17;top:725;width:9721;height:201" type="#_x0000_t202" filled="false" stroked="false">
                <v:textbox inset="0,0,0,0">
                  <w:txbxContent>
                    <w:p>
                      <w:pPr>
                        <w:tabs>
                          <w:tab w:pos="772" w:val="left" w:leader="none"/>
                          <w:tab w:pos="1545" w:val="left" w:leader="none"/>
                          <w:tab w:pos="2319" w:val="left" w:leader="none"/>
                          <w:tab w:pos="3091" w:val="left" w:leader="none"/>
                          <w:tab w:pos="3864" w:val="left" w:leader="none"/>
                          <w:tab w:pos="4637" w:val="left" w:leader="none"/>
                          <w:tab w:pos="5409" w:val="left" w:leader="none"/>
                          <w:tab w:pos="6182" w:val="left" w:leader="none"/>
                          <w:tab w:pos="6956" w:val="left" w:leader="none"/>
                          <w:tab w:pos="7729" w:val="left" w:leader="none"/>
                          <w:tab w:pos="8501" w:val="left" w:leader="none"/>
                          <w:tab w:pos="9274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2000</w:t>
                        <w:tab/>
                        <w:t>2001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7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773"/>
        <w:gridCol w:w="773"/>
        <w:gridCol w:w="773"/>
        <w:gridCol w:w="773"/>
        <w:gridCol w:w="774"/>
        <w:gridCol w:w="773"/>
        <w:gridCol w:w="773"/>
        <w:gridCol w:w="773"/>
        <w:gridCol w:w="773"/>
        <w:gridCol w:w="773"/>
        <w:gridCol w:w="774"/>
        <w:gridCol w:w="773"/>
        <w:gridCol w:w="766"/>
      </w:tblGrid>
      <w:tr>
        <w:trPr>
          <w:trHeight w:val="243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1,540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5,862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8,605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1,790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2,302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2,122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1,401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4,036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1,864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5,249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5,862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8,605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27" w:lineRule="exact"/>
        <w:jc w:val="lef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0" w:right="2815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5.699997pt;margin-top:15.009753pt;width:385.6pt;height:107.6pt;mso-position-horizontal-relative:page;mso-position-vertical-relative:paragraph;z-index:-1091536" coordorigin="4314,300" coordsize="7712,2152">
            <v:group style="position:absolute;left:5530;top:306;width:2;height:2140" coordorigin="5530,306" coordsize="2,2140">
              <v:shape style="position:absolute;left:5530;top:306;width:2;height:2140" coordorigin="5530,306" coordsize="0,2140" path="m5530,306l5530,2446e" filled="false" stroked="true" strokeweight=".580pt" strokecolor="#000000">
                <v:path arrowok="t"/>
              </v:shape>
            </v:group>
            <v:group style="position:absolute;left:8915;top:306;width:2;height:2140" coordorigin="8915,306" coordsize="2,2140">
              <v:shape style="position:absolute;left:8915;top:306;width:2;height:2140" coordorigin="8915,306" coordsize="0,2140" path="m8915,306l8915,2446e" filled="false" stroked="true" strokeweight=".580pt" strokecolor="#000000">
                <v:path arrowok="t"/>
              </v:shape>
              <v:shape style="position:absolute;left:4314;top:1246;width:7711;height:10" type="#_x0000_t75" stroked="false">
                <v:imagedata r:id="rId114" o:title=""/>
              </v:shape>
              <v:shape style="position:absolute;left:4314;top:1486;width:7711;height:10" type="#_x0000_t75" stroked="false">
                <v:imagedata r:id="rId114" o:title=""/>
              </v:shape>
              <v:shape style="position:absolute;left:4314;top:1726;width:7711;height:10" type="#_x0000_t75" stroked="false">
                <v:imagedata r:id="rId114" o:title=""/>
              </v:shape>
              <v:shape style="position:absolute;left:4314;top:1966;width:7711;height:10" type="#_x0000_t75" stroked="false">
                <v:imagedata r:id="rId114" o:title=""/>
              </v:shape>
              <v:shape style="position:absolute;left:4459;top:56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09;top:330;width:2625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Piezas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órtesis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prótesis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fabricadas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60;top:330;width:2625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Piezas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órtesis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prótesis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reparadas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5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644"/>
        <w:gridCol w:w="720"/>
        <w:gridCol w:w="720"/>
        <w:gridCol w:w="678"/>
        <w:gridCol w:w="623"/>
        <w:gridCol w:w="623"/>
        <w:gridCol w:w="623"/>
        <w:gridCol w:w="623"/>
        <w:gridCol w:w="623"/>
        <w:gridCol w:w="617"/>
      </w:tblGrid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242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00" w:lineRule="atLeast"/>
        <w:ind w:left="21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8.1pt;height:107.6pt;mso-position-horizontal-relative:char;mso-position-vertical-relative:line" coordorigin="0,0" coordsize="8562,2152">
            <v:group style="position:absolute;left:1221;top:6;width:2;height:2140" coordorigin="1221,6" coordsize="2,2140">
              <v:shape style="position:absolute;left:1221;top:6;width:2;height:2140" coordorigin="1221,6" coordsize="0,2140" path="m1221,6l1221,2145e" filled="false" stroked="true" strokeweight=".580pt" strokecolor="#000000">
                <v:path arrowok="t"/>
              </v:shape>
            </v:group>
            <v:group style="position:absolute;left:4661;top:6;width:2;height:2140" coordorigin="4661,6" coordsize="2,2140">
              <v:shape style="position:absolute;left:4661;top:6;width:2;height:2140" coordorigin="4661,6" coordsize="0,2140" path="m4661,6l4661,2145e" filled="false" stroked="true" strokeweight=".580pt" strokecolor="#000000">
                <v:path arrowok="t"/>
              </v:shape>
            </v:group>
            <v:group style="position:absolute;left:1217;top:470;width:7340;height:2" coordorigin="1217,470" coordsize="7340,2">
              <v:shape style="position:absolute;left:1217;top:470;width:7340;height:2" coordorigin="1217,470" coordsize="7340,0" path="m1217,470l8556,470e" filled="false" stroked="true" strokeweight=".580pt" strokecolor="#000000">
                <v:path arrowok="t"/>
              </v:shape>
            </v:group>
            <v:group style="position:absolute;left:1866;top:475;width:2;height:1671" coordorigin="1866,475" coordsize="2,1671">
              <v:shape style="position:absolute;left:1866;top:475;width:2;height:1671" coordorigin="1866,475" coordsize="0,1671" path="m1866,475l1866,2145e" filled="false" stroked="true" strokeweight=".580pt" strokecolor="#000000">
                <v:path arrowok="t"/>
              </v:shape>
            </v:group>
            <v:group style="position:absolute;left:2586;top:475;width:2;height:1671" coordorigin="2586,475" coordsize="2,1671">
              <v:shape style="position:absolute;left:2586;top:475;width:2;height:1671" coordorigin="2586,475" coordsize="0,1671" path="m2586,475l2586,2145e" filled="false" stroked="true" strokeweight=".580pt" strokecolor="#000000">
                <v:path arrowok="t"/>
              </v:shape>
            </v:group>
            <v:group style="position:absolute;left:3306;top:475;width:2;height:1671" coordorigin="3306,475" coordsize="2,1671">
              <v:shape style="position:absolute;left:3306;top:475;width:2;height:1671" coordorigin="3306,475" coordsize="0,1671" path="m3306,475l3306,2145e" filled="false" stroked="true" strokeweight=".580pt" strokecolor="#000000">
                <v:path arrowok="t"/>
              </v:shape>
            </v:group>
            <v:group style="position:absolute;left:3984;top:475;width:2;height:1671" coordorigin="3984,475" coordsize="2,1671">
              <v:shape style="position:absolute;left:3984;top:475;width:2;height:1671" coordorigin="3984,475" coordsize="0,1671" path="m3984,475l3984,2145e" filled="false" stroked="true" strokeweight=".580pt" strokecolor="#000000">
                <v:path arrowok="t"/>
              </v:shape>
            </v:group>
            <v:group style="position:absolute;left:5360;top:475;width:2;height:1671" coordorigin="5360,475" coordsize="2,1671">
              <v:shape style="position:absolute;left:5360;top:475;width:2;height:1671" coordorigin="5360,475" coordsize="0,1671" path="m5360,475l5360,2145e" filled="false" stroked="true" strokeweight=".580pt" strokecolor="#000000">
                <v:path arrowok="t"/>
              </v:shape>
            </v:group>
            <v:group style="position:absolute;left:6080;top:475;width:2;height:1671" coordorigin="6080,475" coordsize="2,1671">
              <v:shape style="position:absolute;left:6080;top:475;width:2;height:1671" coordorigin="6080,475" coordsize="0,1671" path="m6080,475l6080,2145e" filled="false" stroked="true" strokeweight=".580pt" strokecolor="#000000">
                <v:path arrowok="t"/>
              </v:shape>
            </v:group>
            <v:group style="position:absolute;left:7001;top:475;width:2;height:1671" coordorigin="7001,475" coordsize="2,1671">
              <v:shape style="position:absolute;left:7001;top:475;width:2;height:1671" coordorigin="7001,475" coordsize="0,1671" path="m7001,475l7001,2145e" filled="false" stroked="true" strokeweight=".580pt" strokecolor="#000000">
                <v:path arrowok="t"/>
              </v:shape>
            </v:group>
            <v:group style="position:absolute;left:7721;top:475;width:2;height:1671" coordorigin="7721,475" coordsize="2,1671">
              <v:shape style="position:absolute;left:7721;top:475;width:2;height:1671" coordorigin="7721,475" coordsize="0,1671" path="m7721,475l7721,2145e" filled="false" stroked="true" strokeweight=".580pt" strokecolor="#000000">
                <v:path arrowok="t"/>
              </v:shape>
            </v:group>
            <v:group style="position:absolute;left:6;top:710;width:8550;height:2" coordorigin="6,710" coordsize="8550,2">
              <v:shape style="position:absolute;left:6;top:710;width:8550;height:2" coordorigin="6,710" coordsize="8550,0" path="m6,710l8556,710e" filled="false" stroked="true" strokeweight=".580pt" strokecolor="#000000">
                <v:path arrowok="t"/>
              </v:shape>
              <v:shape style="position:absolute;left:6;top:945;width:8550;height:10" type="#_x0000_t75" stroked="false">
                <v:imagedata r:id="rId115" o:title=""/>
              </v:shape>
              <v:shape style="position:absolute;left:6;top:1185;width:8550;height:10" type="#_x0000_t75" stroked="false">
                <v:imagedata r:id="rId115" o:title=""/>
              </v:shape>
              <v:shape style="position:absolute;left:6;top:1425;width:8550;height:10" type="#_x0000_t75" stroked="false">
                <v:imagedata r:id="rId115" o:title=""/>
              </v:shape>
              <v:shape style="position:absolute;left:6;top:1665;width:8550;height:10" type="#_x0000_t75" stroked="false">
                <v:imagedata r:id="rId115" o:title=""/>
              </v:shape>
            </v:group>
            <v:group style="position:absolute;left:6;top:1910;width:8550;height:2" coordorigin="6,1910" coordsize="8550,2">
              <v:shape style="position:absolute;left:6;top:1910;width:8550;height:2" coordorigin="6,1910" coordsize="8550,0" path="m6,1910l8556,1910e" filled="false" stroked="true" strokeweight=".580pt" strokecolor="#000000">
                <v:path arrowok="t"/>
              </v:shape>
              <v:shape style="position:absolute;left:2562;top:29;width:7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Pláticas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03;top:29;width:101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Asistentes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1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499;width:5210;height:1641" type="#_x0000_t202" filled="false" stroked="false">
                <v:textbox inset="0,0,0,0">
                  <w:txbxContent>
                    <w:p>
                      <w:pPr>
                        <w:tabs>
                          <w:tab w:pos="1917" w:val="left" w:leader="none"/>
                          <w:tab w:pos="2637" w:val="left" w:leader="none"/>
                          <w:tab w:pos="3336" w:val="left" w:leader="none"/>
                          <w:tab w:pos="4014" w:val="left" w:leader="none"/>
                          <w:tab w:pos="4702" w:val="left" w:leader="none"/>
                        </w:tabs>
                        <w:spacing w:line="205" w:lineRule="exact" w:before="0"/>
                        <w:ind w:left="123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  <w:tab/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6" w:val="left" w:leader="none"/>
                          <w:tab w:pos="2320" w:val="left" w:leader="none"/>
                          <w:tab w:pos="3040" w:val="left" w:leader="none"/>
                          <w:tab w:pos="3718" w:val="left" w:leader="none"/>
                          <w:tab w:pos="4173" w:val="left" w:leader="none"/>
                          <w:tab w:pos="485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  <w:t>5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502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56" w:val="left" w:leader="none"/>
                          <w:tab w:pos="2209" w:val="left" w:leader="none"/>
                          <w:tab w:pos="2929" w:val="left" w:leader="none"/>
                          <w:tab w:pos="3607" w:val="left" w:leader="none"/>
                          <w:tab w:pos="4285" w:val="left" w:leader="none"/>
                          <w:tab w:pos="4852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38</w:t>
                        <w:tab/>
                        <w:t>44</w:t>
                        <w:tab/>
                        <w:t>39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55" w:val="left" w:leader="none"/>
                          <w:tab w:pos="2097" w:val="left" w:leader="none"/>
                          <w:tab w:pos="2816" w:val="left" w:leader="none"/>
                          <w:tab w:pos="3494" w:val="left" w:leader="none"/>
                          <w:tab w:pos="4171" w:val="left" w:leader="none"/>
                          <w:tab w:pos="4850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567</w:t>
                        <w:tab/>
                        <w:t>548</w:t>
                        <w:tab/>
                        <w:t>647</w:t>
                        <w:tab/>
                        <w:t>960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5" w:val="left" w:leader="none"/>
                          <w:tab w:pos="2320" w:val="left" w:leader="none"/>
                          <w:tab w:pos="2928" w:val="left" w:leader="none"/>
                          <w:tab w:pos="3494" w:val="left" w:leader="none"/>
                          <w:tab w:pos="4284" w:val="left" w:leader="none"/>
                          <w:tab w:pos="4851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5" w:val="left" w:leader="none"/>
                          <w:tab w:pos="2320" w:val="left" w:leader="none"/>
                          <w:tab w:pos="2928" w:val="left" w:leader="none"/>
                          <w:tab w:pos="3718" w:val="left" w:leader="none"/>
                          <w:tab w:pos="4396" w:val="left" w:leader="none"/>
                          <w:tab w:pos="485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n.d.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7</w:t>
                        <w:tab/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74" w:val="left" w:leader="none"/>
                          <w:tab w:pos="2094" w:val="left" w:leader="none"/>
                          <w:tab w:pos="2814" w:val="left" w:leader="none"/>
                          <w:tab w:pos="3491" w:val="left" w:leader="none"/>
                        </w:tabs>
                        <w:spacing w:line="226" w:lineRule="exact"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233</w:t>
                        <w:tab/>
                        <w:t>608</w:t>
                        <w:tab/>
                        <w:t>634</w:t>
                        <w:tab/>
                        <w:t>794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1,555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5,344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96;top:499;width:51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5,067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5,862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17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18;top:739;width:61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9,089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11,244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499;width:1358;height:1641" type="#_x0000_t202" filled="false" stroked="false">
                <v:textbox inset="0,0,0,0">
                  <w:txbxContent>
                    <w:p>
                      <w:pPr>
                        <w:tabs>
                          <w:tab w:pos="780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6" w:val="left" w:leader="none"/>
                        </w:tabs>
                        <w:spacing w:before="10"/>
                        <w:ind w:left="40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3" w:val="left" w:leader="none"/>
                        </w:tabs>
                        <w:spacing w:before="10"/>
                        <w:ind w:left="1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4" w:val="left" w:leader="none"/>
                        </w:tabs>
                        <w:spacing w:before="10"/>
                        <w:ind w:left="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7,534</w:t>
                        <w:tab/>
                        <w:t>8,605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1" w:val="left" w:leader="none"/>
                        </w:tabs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3" w:val="left" w:leader="none"/>
                        </w:tabs>
                        <w:spacing w:before="10"/>
                        <w:ind w:left="1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42" w:val="left" w:leader="none"/>
                        </w:tabs>
                        <w:spacing w:line="226" w:lineRule="exact" w:before="10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8,476</w:t>
                        <w:tab/>
                        <w:t>11,205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296" w:right="3096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Sistema </w:t>
      </w:r>
      <w:r>
        <w:rPr>
          <w:spacing w:val="-1"/>
        </w:rPr>
        <w:t>para</w:t>
      </w:r>
      <w:r>
        <w:rPr/>
        <w:t> 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Integral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Familia,</w:t>
      </w:r>
      <w:r>
        <w:rPr/>
        <w:t> </w:t>
      </w:r>
      <w:r>
        <w:rPr>
          <w:spacing w:val="-1"/>
        </w:rPr>
        <w:t>Centro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Rehabilitación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Educación</w:t>
      </w:r>
      <w:r>
        <w:rPr/>
        <w:t> </w:t>
      </w:r>
      <w:r>
        <w:rPr>
          <w:spacing w:val="-1"/>
        </w:rPr>
        <w:t>Especial</w:t>
      </w:r>
      <w:r>
        <w:rPr>
          <w:spacing w:val="1"/>
        </w:rPr>
        <w:t> </w:t>
      </w:r>
      <w:r>
        <w:rPr>
          <w:spacing w:val="-1"/>
        </w:rPr>
        <w:t>(CREE).</w:t>
      </w:r>
      <w:r>
        <w:rPr>
          <w:spacing w:val="107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consultas</w:t>
      </w:r>
      <w:r>
        <w:rPr/>
        <w:t> </w:t>
      </w:r>
      <w:r>
        <w:rPr>
          <w:spacing w:val="-1"/>
        </w:rPr>
        <w:t>médicas</w:t>
      </w:r>
      <w:r>
        <w:rPr/>
        <w:t> y</w:t>
      </w:r>
      <w:r>
        <w:rPr>
          <w:spacing w:val="-5"/>
        </w:rPr>
        <w:t> </w:t>
      </w:r>
      <w:r>
        <w:rPr/>
        <w:t>paramédicas.</w:t>
      </w:r>
      <w:r>
        <w:rPr>
          <w:b w:val="0"/>
        </w:rPr>
      </w:r>
    </w:p>
    <w:p>
      <w:pPr>
        <w:pStyle w:val="BodyText"/>
        <w:spacing w:line="240" w:lineRule="auto"/>
        <w:ind w:left="2296" w:right="7119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terapia</w:t>
      </w:r>
      <w:r>
        <w:rPr/>
        <w:t> </w:t>
      </w:r>
      <w:r>
        <w:rPr>
          <w:spacing w:val="-1"/>
        </w:rPr>
        <w:t>física,</w:t>
      </w:r>
      <w:r>
        <w:rPr>
          <w:spacing w:val="1"/>
        </w:rPr>
        <w:t> </w:t>
      </w:r>
      <w:r>
        <w:rPr>
          <w:spacing w:val="-1"/>
        </w:rPr>
        <w:t>ocupacional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lenguaje.</w:t>
      </w:r>
      <w:r>
        <w:rPr>
          <w:spacing w:val="39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296" w:right="4848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estas</w:t>
      </w:r>
      <w:r>
        <w:rPr/>
        <w:t> </w:t>
      </w:r>
      <w:r>
        <w:rPr>
          <w:spacing w:val="-1"/>
        </w:rPr>
        <w:t>variables</w:t>
      </w:r>
      <w:r>
        <w:rPr>
          <w:spacing w:val="1"/>
        </w:rPr>
        <w:t> </w:t>
      </w:r>
      <w:r>
        <w:rPr/>
        <w:t>en el 2001-2003.</w:t>
      </w:r>
      <w:r>
        <w:rPr>
          <w:spacing w:val="29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reestructuró su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municipio.</w:t>
      </w:r>
      <w:r>
        <w:rPr>
          <w:b w:val="0"/>
        </w:rPr>
      </w:r>
    </w:p>
    <w:p>
      <w:pPr>
        <w:pStyle w:val="BodyText"/>
        <w:spacing w:line="240" w:lineRule="auto"/>
        <w:ind w:left="2295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JUBILADOS,</w:t>
      </w:r>
      <w:r>
        <w:rPr>
          <w:rFonts w:ascii="Arial"/>
          <w:b/>
          <w:i/>
          <w:sz w:val="20"/>
        </w:rPr>
        <w:t> PENSIONADOS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Y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TERCERA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EDAD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5017" w:right="1954" w:hanging="282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 en Jubilados,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Pensionados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Tercera Edad por modalidad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6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8.35pt;height:96.75pt;mso-position-horizontal-relative:char;mso-position-vertical-relative:line" coordorigin="0,0" coordsize="11567,1935">
            <v:group style="position:absolute;left:3708;top:19;width:2;height:1911" coordorigin="3708,19" coordsize="2,1911">
              <v:shape style="position:absolute;left:3708;top:19;width:2;height:1911" coordorigin="3708,19" coordsize="0,1911" path="m3708,19l3708,1929e" filled="false" stroked="true" strokeweight=".580pt" strokecolor="#000000">
                <v:path arrowok="t"/>
              </v:shape>
            </v:group>
            <v:group style="position:absolute;left:4976;top:19;width:2;height:1911" coordorigin="4976,19" coordsize="2,1911">
              <v:shape style="position:absolute;left:4976;top:19;width:2;height:1911" coordorigin="4976,19" coordsize="0,1911" path="m4976,19l4976,1929e" filled="false" stroked="true" strokeweight=".580pt" strokecolor="#000000">
                <v:path arrowok="t"/>
              </v:shape>
            </v:group>
            <v:group style="position:absolute;left:6243;top:19;width:2;height:1911" coordorigin="6243,19" coordsize="2,1911">
              <v:shape style="position:absolute;left:6243;top:19;width:2;height:1911" coordorigin="6243,19" coordsize="0,1911" path="m6243,19l6243,1929e" filled="false" stroked="true" strokeweight=".580pt" strokecolor="#000000">
                <v:path arrowok="t"/>
              </v:shape>
            </v:group>
            <v:group style="position:absolute;left:7512;top:19;width:2;height:1911" coordorigin="7512,19" coordsize="2,1911">
              <v:shape style="position:absolute;left:7512;top:19;width:2;height:1911" coordorigin="7512,19" coordsize="0,1911" path="m7512,19l7512,1929e" filled="false" stroked="true" strokeweight=".580pt" strokecolor="#000000">
                <v:path arrowok="t"/>
              </v:shape>
            </v:group>
            <v:group style="position:absolute;left:8864;top:19;width:2;height:1911" coordorigin="8864,19" coordsize="2,1911">
              <v:shape style="position:absolute;left:8864;top:19;width:2;height:1911" coordorigin="8864,19" coordsize="0,1911" path="m8864,19l8864,1929e" filled="false" stroked="true" strokeweight=".580pt" strokecolor="#000000">
                <v:path arrowok="t"/>
              </v:shape>
            </v:group>
            <v:group style="position:absolute;left:10215;top:19;width:2;height:1911" coordorigin="10215,19" coordsize="2,1911">
              <v:shape style="position:absolute;left:10215;top:19;width:2;height:1911" coordorigin="10215,19" coordsize="0,1911" path="m10215,19l10215,1929e" filled="false" stroked="true" strokeweight=".580pt" strokecolor="#000000">
                <v:path arrowok="t"/>
              </v:shape>
            </v:group>
            <v:group style="position:absolute;left:6;top:254;width:11555;height:2" coordorigin="6,254" coordsize="11555,2">
              <v:shape style="position:absolute;left:6;top:254;width:11555;height:2" coordorigin="6,254" coordsize="11555,0" path="m6,254l11561,254e" filled="false" stroked="true" strokeweight=".580pt" strokecolor="#000000">
                <v:path arrowok="t"/>
              </v:shape>
              <v:shape style="position:absolute;left:6;top:489;width:11558;height:10" type="#_x0000_t75" stroked="false">
                <v:imagedata r:id="rId116" o:title=""/>
              </v:shape>
              <v:shape style="position:absolute;left:6;top:729;width:11558;height:10" type="#_x0000_t75" stroked="false">
                <v:imagedata r:id="rId116" o:title=""/>
              </v:shape>
              <v:shape style="position:absolute;left:6;top:969;width:11558;height:10" type="#_x0000_t75" stroked="false">
                <v:imagedata r:id="rId116" o:title=""/>
              </v:shape>
              <v:shape style="position:absolute;left:6;top:1209;width:11558;height:10" type="#_x0000_t75" stroked="false">
                <v:imagedata r:id="rId116" o:title=""/>
              </v:shape>
              <v:shape style="position:absolute;left:6;top:1449;width:11558;height:10" type="#_x0000_t75" stroked="false">
                <v:imagedata r:id="rId116" o:title=""/>
              </v:shape>
            </v:group>
            <v:group style="position:absolute;left:6;top:1694;width:11555;height:2" coordorigin="6,1694" coordsize="11555,2">
              <v:shape style="position:absolute;left:6;top:1694;width:11555;height:2" coordorigin="6,1694" coordsize="11555,0" path="m6,1694l11561,1694e" filled="false" stroked="true" strokeweight=".580pt" strokecolor="#000000">
                <v:path arrowok="t"/>
              </v:shape>
              <v:shape style="position:absolute;left:83;top:42;width:3475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8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01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Estados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14;top:42;width:3429;height:1881" type="#_x0000_t202" filled="false" stroked="false">
                <v:textbox inset="0,0,0,0">
                  <w:txbxContent>
                    <w:p>
                      <w:pPr>
                        <w:tabs>
                          <w:tab w:pos="1318" w:val="left" w:leader="none"/>
                          <w:tab w:pos="2586" w:val="left" w:leader="none"/>
                        </w:tabs>
                        <w:spacing w:line="205" w:lineRule="exact" w:before="0"/>
                        <w:ind w:left="5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7" w:val="left" w:leader="none"/>
                          <w:tab w:pos="253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148,694.2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188,424.6</w:t>
                        <w:tab/>
                        <w:t>350,247.2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90" w:val="left" w:leader="none"/>
                          <w:tab w:pos="2926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1,011.2</w:t>
                        <w:tab/>
                        <w:t>640.9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48" w:val="left" w:leader="none"/>
                          <w:tab w:pos="3316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48" w:val="left" w:leader="none"/>
                          <w:tab w:pos="3317" w:val="left" w:leader="none"/>
                        </w:tabs>
                        <w:spacing w:before="10"/>
                        <w:ind w:left="7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5" w:val="left" w:leader="none"/>
                          <w:tab w:pos="2756" w:val="left" w:leader="none"/>
                        </w:tabs>
                        <w:spacing w:before="10"/>
                        <w:ind w:left="7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256.8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1,056.8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48" w:val="left" w:leader="none"/>
                          <w:tab w:pos="3316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8" w:val="left" w:leader="none"/>
                          <w:tab w:pos="2537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148,694.2</w:t>
                        <w:tab/>
                        <w:t>189,692.6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351,944.9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02;top:42;width:89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276,361.1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918.0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381.2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310.0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277,970.2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72;top:42;width:89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414,772.4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635.9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415,478.1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06;top:0;width:892;height:192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355,528.6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262.3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34,028.0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323.3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390,148.6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730" w:right="491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730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730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 </w:t>
      </w:r>
      <w:r>
        <w:rPr/>
        <w:t>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parciales puede</w:t>
      </w:r>
      <w:r>
        <w:rPr>
          <w:spacing w:val="36"/>
        </w:rPr>
        <w:t> </w:t>
      </w:r>
      <w:r>
        <w:rPr/>
        <w:t>no coincidir </w:t>
      </w:r>
      <w:r>
        <w:rPr>
          <w:spacing w:val="1"/>
        </w:rPr>
        <w:t> </w:t>
      </w:r>
      <w:r>
        <w:rPr/>
        <w:t>con el total, debido al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5045" w:right="1755" w:hanging="2988"/>
        <w:jc w:val="left"/>
        <w:rPr>
          <w:b w:val="0"/>
          <w:bCs w:val="0"/>
        </w:rPr>
      </w:pPr>
      <w:r>
        <w:rPr>
          <w:spacing w:val="-1"/>
        </w:rPr>
        <w:t>Inversión aplicada en Jubilados,</w:t>
      </w:r>
      <w:r>
        <w:rPr/>
        <w:t> </w:t>
      </w:r>
      <w:r>
        <w:rPr>
          <w:spacing w:val="-1"/>
        </w:rPr>
        <w:t>Pensionados </w:t>
      </w:r>
      <w:r>
        <w:rPr/>
        <w:t>y</w:t>
      </w:r>
      <w:r>
        <w:rPr>
          <w:spacing w:val="51"/>
        </w:rPr>
        <w:t> </w:t>
      </w:r>
      <w:r>
        <w:rPr/>
        <w:t>Tercera</w:t>
      </w:r>
      <w:r>
        <w:rPr>
          <w:spacing w:val="-1"/>
        </w:rPr>
        <w:t> Edad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6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7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1.25pt;height:96.75pt;mso-position-horizontal-relative:char;mso-position-vertical-relative:line" coordorigin="0,0" coordsize="11225,1935">
            <v:group style="position:absolute;left:3608;top:19;width:2;height:1911" coordorigin="3608,19" coordsize="2,1911">
              <v:shape style="position:absolute;left:3608;top:19;width:2;height:1911" coordorigin="3608,19" coordsize="0,1911" path="m3608,19l3608,1929e" filled="false" stroked="true" strokeweight=".580pt" strokecolor="#000000">
                <v:path arrowok="t"/>
              </v:shape>
            </v:group>
            <v:group style="position:absolute;left:4860;top:19;width:2;height:1911" coordorigin="4860,19" coordsize="2,1911">
              <v:shape style="position:absolute;left:4860;top:19;width:2;height:1911" coordorigin="4860,19" coordsize="0,1911" path="m4860,19l4860,1929e" filled="false" stroked="true" strokeweight=".580pt" strokecolor="#000000">
                <v:path arrowok="t"/>
              </v:shape>
            </v:group>
            <v:group style="position:absolute;left:6110;top:19;width:2;height:1911" coordorigin="6110,19" coordsize="2,1911">
              <v:shape style="position:absolute;left:6110;top:19;width:2;height:1911" coordorigin="6110,19" coordsize="0,1911" path="m6110,19l6110,1929e" filled="false" stroked="true" strokeweight=".580pt" strokecolor="#000000">
                <v:path arrowok="t"/>
              </v:shape>
            </v:group>
            <v:group style="position:absolute;left:7417;top:19;width:2;height:1911" coordorigin="7417,19" coordsize="2,1911">
              <v:shape style="position:absolute;left:7417;top:19;width:2;height:1911" coordorigin="7417,19" coordsize="0,1911" path="m7417,19l7417,1929e" filled="false" stroked="true" strokeweight=".580pt" strokecolor="#000000">
                <v:path arrowok="t"/>
              </v:shape>
            </v:group>
            <v:group style="position:absolute;left:8669;top:19;width:2;height:1911" coordorigin="8669,19" coordsize="2,1911">
              <v:shape style="position:absolute;left:8669;top:19;width:2;height:1911" coordorigin="8669,19" coordsize="0,1911" path="m8669,19l8669,1929e" filled="false" stroked="true" strokeweight=".580pt" strokecolor="#000000">
                <v:path arrowok="t"/>
              </v:shape>
            </v:group>
            <v:group style="position:absolute;left:9993;top:19;width:2;height:1911" coordorigin="9993,19" coordsize="2,1911">
              <v:shape style="position:absolute;left:9993;top:19;width:2;height:1911" coordorigin="9993,19" coordsize="0,1911" path="m9993,19l9993,1929e" filled="false" stroked="true" strokeweight=".580pt" strokecolor="#000000">
                <v:path arrowok="t"/>
              </v:shape>
            </v:group>
            <v:group style="position:absolute;left:6;top:254;width:11213;height:2" coordorigin="6,254" coordsize="11213,2">
              <v:shape style="position:absolute;left:6;top:254;width:11213;height:2" coordorigin="6,254" coordsize="11213,0" path="m6,254l11219,254e" filled="false" stroked="true" strokeweight=".580pt" strokecolor="#000000">
                <v:path arrowok="t"/>
              </v:shape>
              <v:shape style="position:absolute;left:6;top:489;width:11216;height:10" type="#_x0000_t75" stroked="false">
                <v:imagedata r:id="rId117" o:title=""/>
              </v:shape>
              <v:shape style="position:absolute;left:6;top:729;width:11216;height:10" type="#_x0000_t75" stroked="false">
                <v:imagedata r:id="rId117" o:title=""/>
              </v:shape>
              <v:shape style="position:absolute;left:6;top:969;width:11216;height:10" type="#_x0000_t75" stroked="false">
                <v:imagedata r:id="rId117" o:title=""/>
              </v:shape>
              <v:shape style="position:absolute;left:6;top:1209;width:11216;height:10" type="#_x0000_t75" stroked="false">
                <v:imagedata r:id="rId117" o:title=""/>
              </v:shape>
              <v:shape style="position:absolute;left:6;top:1449;width:11216;height:10" type="#_x0000_t75" stroked="false">
                <v:imagedata r:id="rId117" o:title=""/>
              </v:shape>
            </v:group>
            <v:group style="position:absolute;left:6;top:1694;width:11213;height:2" coordorigin="6,1694" coordsize="11213,2">
              <v:shape style="position:absolute;left:6;top:1694;width:11213;height:2" coordorigin="6,1694" coordsize="11213,0" path="m6,1694l11219,1694e" filled="false" stroked="true" strokeweight=".580pt" strokecolor="#000000">
                <v:path arrowok="t"/>
              </v:shape>
              <v:shape style="position:absolute;left:84;top:42;width:2778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10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81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ISSSTE IMSS SEDESOL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74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DIF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SEPUIE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Des. Econ.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35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89;top:0;width:7366;height:1923" type="#_x0000_t202" filled="false" stroked="false">
                <v:textbox inset="0,0,0,0">
                  <w:txbxContent>
                    <w:p>
                      <w:pPr>
                        <w:tabs>
                          <w:tab w:pos="1251" w:val="left" w:leader="none"/>
                          <w:tab w:pos="2529" w:val="left" w:leader="none"/>
                          <w:tab w:pos="3809" w:val="left" w:leader="none"/>
                          <w:tab w:pos="5096" w:val="left" w:leader="none"/>
                          <w:tab w:pos="6320" w:val="left" w:leader="none"/>
                        </w:tabs>
                        <w:spacing w:line="247" w:lineRule="exact" w:before="0"/>
                        <w:ind w:left="0" w:right="44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50" w:val="left" w:leader="none"/>
                          <w:tab w:pos="2556" w:val="left" w:leader="none"/>
                          <w:tab w:pos="3807" w:val="left" w:leader="none"/>
                          <w:tab w:pos="5132" w:val="left" w:leader="none"/>
                          <w:tab w:pos="6363" w:val="left" w:leader="none"/>
                        </w:tabs>
                        <w:spacing w:before="1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148,694.2</w:t>
                        <w:tab/>
                        <w:t>188,424.6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209,107.6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276,361.1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330,792.4</w:t>
                        <w:tab/>
                        <w:t>389,556.6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0" w:val="left" w:leader="none"/>
                          <w:tab w:pos="2557" w:val="left" w:leader="none"/>
                          <w:tab w:pos="4588" w:val="left" w:leader="none"/>
                          <w:tab w:pos="5244" w:val="left" w:leader="none"/>
                          <w:tab w:pos="7144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141,139.5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83,980.0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3" w:val="left" w:leader="none"/>
                          <w:tab w:pos="2947" w:val="left" w:leader="none"/>
                          <w:tab w:pos="4199" w:val="left" w:leader="none"/>
                          <w:tab w:pos="5635" w:val="left" w:leader="none"/>
                          <w:tab w:pos="6754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1,011.2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640.9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918.0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69.8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262.3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29" w:val="left" w:leader="none"/>
                          <w:tab w:pos="2945" w:val="left" w:leader="none"/>
                          <w:tab w:pos="4197" w:val="left" w:leader="none"/>
                          <w:tab w:pos="5522" w:val="left" w:leader="none"/>
                          <w:tab w:pos="6976" w:val="left" w:leader="none"/>
                        </w:tabs>
                        <w:spacing w:before="10"/>
                        <w:ind w:left="7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770.9</w:t>
                        <w:tab/>
                        <w:t>381.2</w:t>
                        <w:tab/>
                        <w:t>635.9</w:t>
                        <w:tab/>
                        <w:t>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41" w:val="left" w:leader="none"/>
                          <w:tab w:pos="2947" w:val="left" w:leader="none"/>
                          <w:tab w:pos="4588" w:val="left" w:leader="none"/>
                          <w:tab w:pos="5913" w:val="left" w:leader="none"/>
                          <w:tab w:pos="6754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256.8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286.0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323.3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31" w:val="left" w:leader="none"/>
                          <w:tab w:pos="3337" w:val="left" w:leader="none"/>
                          <w:tab w:pos="4199" w:val="left" w:leader="none"/>
                          <w:tab w:pos="5913" w:val="left" w:leader="none"/>
                          <w:tab w:pos="7144" w:val="left" w:leader="none"/>
                        </w:tabs>
                        <w:spacing w:before="10"/>
                        <w:ind w:left="7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0" w:val="left" w:leader="none"/>
                          <w:tab w:pos="2667" w:val="left" w:leader="none"/>
                          <w:tab w:pos="3918" w:val="left" w:leader="none"/>
                          <w:tab w:pos="5242" w:val="left" w:leader="none"/>
                          <w:tab w:pos="6474" w:val="left" w:leader="none"/>
                        </w:tabs>
                        <w:spacing w:line="226" w:lineRule="exact"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148,694.2</w:t>
                        <w:tab/>
                        <w:t>189,692.6</w:t>
                        <w:tab/>
                        <w:t>351,944.9</w:t>
                        <w:tab/>
                        <w:t>277,970.2</w:t>
                        <w:tab/>
                        <w:t>415,478.1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390,148.6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888" w:right="475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/>
        <w:t>actualizó</w:t>
      </w:r>
      <w:r>
        <w:rPr>
          <w:spacing w:val="1"/>
        </w:rPr>
        <w:t> </w:t>
      </w:r>
      <w:r>
        <w:rPr>
          <w:spacing w:val="-2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parciales</w:t>
      </w:r>
      <w:r>
        <w:rPr>
          <w:spacing w:val="-2"/>
        </w:rPr>
        <w:t> </w:t>
      </w:r>
      <w:r>
        <w:rPr/>
        <w:t>puede 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debido </w:t>
      </w:r>
      <w:r>
        <w:rPr>
          <w:spacing w:val="-2"/>
        </w:rPr>
        <w:t>al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5935" w:right="4053" w:hanging="1871"/>
        <w:jc w:val="left"/>
        <w:rPr>
          <w:b w:val="0"/>
          <w:bCs w:val="0"/>
        </w:rPr>
      </w:pPr>
      <w:r>
        <w:rPr>
          <w:spacing w:val="-1"/>
        </w:rPr>
        <w:t>Pensionados del</w:t>
      </w:r>
      <w:r>
        <w:rPr>
          <w:spacing w:val="54"/>
        </w:rPr>
        <w:t> </w:t>
      </w:r>
      <w:r>
        <w:rPr>
          <w:spacing w:val="-1"/>
        </w:rPr>
        <w:t>IMSS por municipio</w:t>
      </w:r>
      <w:r>
        <w:rPr/>
        <w:t> </w:t>
      </w:r>
      <w:r>
        <w:rPr>
          <w:spacing w:val="-1"/>
        </w:rPr>
        <w:t>en B.C.Sur,</w:t>
      </w:r>
      <w:r>
        <w:rPr>
          <w:spacing w:val="26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3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5pt;height:96.1pt;mso-position-horizontal-relative:char;mso-position-vertical-relative:line" coordorigin="0,0" coordsize="6100,1922">
            <v:group style="position:absolute;left:1530;top:6;width:2;height:1911" coordorigin="1530,6" coordsize="2,1911">
              <v:shape style="position:absolute;left:1530;top:6;width:2;height:1911" coordorigin="1530,6" coordsize="0,1911" path="m1530,6l1530,1916e" filled="false" stroked="true" strokeweight=".580pt" strokecolor="#000000">
                <v:path arrowok="t"/>
              </v:shape>
            </v:group>
            <v:group style="position:absolute;left:1525;top:241;width:4569;height:2" coordorigin="1525,241" coordsize="4569,2">
              <v:shape style="position:absolute;left:1525;top:241;width:4569;height:2" coordorigin="1525,241" coordsize="4569,0" path="m1525,241l6093,241e" filled="false" stroked="true" strokeweight=".580pt" strokecolor="#000000">
                <v:path arrowok="t"/>
              </v:shape>
            </v:group>
            <v:group style="position:absolute;left:2281;top:246;width:2;height:1671" coordorigin="2281,246" coordsize="2,1671">
              <v:shape style="position:absolute;left:2281;top:246;width:2;height:1671" coordorigin="2281,246" coordsize="0,1671" path="m2281,246l2281,1916e" filled="false" stroked="true" strokeweight=".580pt" strokecolor="#000000">
                <v:path arrowok="t"/>
              </v:shape>
            </v:group>
            <v:group style="position:absolute;left:3033;top:246;width:2;height:1671" coordorigin="3033,246" coordsize="2,1671">
              <v:shape style="position:absolute;left:3033;top:246;width:2;height:1671" coordorigin="3033,246" coordsize="0,1671" path="m3033,246l3033,1916e" filled="false" stroked="true" strokeweight=".580pt" strokecolor="#000000">
                <v:path arrowok="t"/>
              </v:shape>
            </v:group>
            <v:group style="position:absolute;left:3786;top:246;width:2;height:1671" coordorigin="3786,246" coordsize="2,1671">
              <v:shape style="position:absolute;left:3786;top:246;width:2;height:1671" coordorigin="3786,246" coordsize="0,1671" path="m3786,246l3786,1916e" filled="false" stroked="true" strokeweight=".580pt" strokecolor="#000000">
                <v:path arrowok="t"/>
              </v:shape>
            </v:group>
            <v:group style="position:absolute;left:4596;top:246;width:2;height:1671" coordorigin="4596,246" coordsize="2,1671">
              <v:shape style="position:absolute;left:4596;top:246;width:2;height:1671" coordorigin="4596,246" coordsize="0,1671" path="m4596,246l4596,1916e" filled="false" stroked="true" strokeweight=".580pt" strokecolor="#000000">
                <v:path arrowok="t"/>
              </v:shape>
            </v:group>
            <v:group style="position:absolute;left:5348;top:246;width:2;height:1671" coordorigin="5348,246" coordsize="2,1671">
              <v:shape style="position:absolute;left:5348;top:246;width:2;height:1671" coordorigin="5348,246" coordsize="0,1671" path="m5348,246l5348,1916e" filled="false" stroked="true" strokeweight=".580pt" strokecolor="#000000">
                <v:path arrowok="t"/>
              </v:shape>
            </v:group>
            <v:group style="position:absolute;left:6;top:481;width:6088;height:2" coordorigin="6,481" coordsize="6088,2">
              <v:shape style="position:absolute;left:6;top:481;width:6088;height:2" coordorigin="6,481" coordsize="6088,0" path="m6,481l6093,481e" filled="false" stroked="true" strokeweight=".580pt" strokecolor="#000000">
                <v:path arrowok="t"/>
              </v:shape>
              <v:shape style="position:absolute;left:6;top:716;width:6091;height:10" type="#_x0000_t75" stroked="false">
                <v:imagedata r:id="rId118" o:title=""/>
              </v:shape>
              <v:shape style="position:absolute;left:6;top:956;width:6091;height:10" type="#_x0000_t75" stroked="false">
                <v:imagedata r:id="rId118" o:title=""/>
              </v:shape>
              <v:shape style="position:absolute;left:6;top:1196;width:6091;height:10" type="#_x0000_t75" stroked="false">
                <v:imagedata r:id="rId118" o:title=""/>
              </v:shape>
              <v:shape style="position:absolute;left:6;top:1436;width:6091;height:10" type="#_x0000_t75" stroked="false">
                <v:imagedata r:id="rId118" o:title=""/>
              </v:shape>
            </v:group>
            <v:group style="position:absolute;left:6;top:1681;width:6088;height:2" coordorigin="6,1681" coordsize="6088,2">
              <v:shape style="position:absolute;left:6;top:1681;width:6088;height:2" coordorigin="6,1681" coordsize="6088,0" path="m6,1681l6093,1681e" filled="false" stroked="true" strokeweight=".580pt" strokecolor="#000000">
                <v:path arrowok="t"/>
              </v:shape>
              <v:shape style="position:absolute;left:84;top:149;width:1155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2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21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2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2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92;top:29;width:12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Pensionados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82;top:269;width:4348;height:1641" type="#_x0000_t202" filled="false" stroked="false">
                <v:textbox inset="0,0,0,0">
                  <w:txbxContent>
                    <w:p>
                      <w:pPr>
                        <w:tabs>
                          <w:tab w:pos="752" w:val="left" w:leader="none"/>
                          <w:tab w:pos="1503" w:val="left" w:leader="none"/>
                          <w:tab w:pos="2284" w:val="left" w:leader="none"/>
                          <w:tab w:pos="3066" w:val="left" w:leader="none"/>
                          <w:tab w:pos="3817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80" w:val="left" w:leader="none"/>
                          <w:tab w:pos="1531" w:val="left" w:leader="none"/>
                          <w:tab w:pos="2342" w:val="left" w:leader="none"/>
                          <w:tab w:pos="3094" w:val="left" w:leader="none"/>
                          <w:tab w:pos="3845" w:val="left" w:leader="none"/>
                        </w:tabs>
                        <w:spacing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1,046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1,165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1,269</w:t>
                        <w:tab/>
                        <w:t>1,341</w:t>
                        <w:tab/>
                        <w:t>1,503</w:t>
                        <w:tab/>
                        <w:t>1,594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75" w:val="left" w:leader="none"/>
                          <w:tab w:pos="1525" w:val="left" w:leader="none"/>
                          <w:tab w:pos="2336" w:val="left" w:leader="none"/>
                          <w:tab w:pos="3088" w:val="left" w:leader="none"/>
                          <w:tab w:pos="3838" w:val="left" w:leader="none"/>
                        </w:tabs>
                        <w:spacing w:before="10"/>
                        <w:ind w:left="1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991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1,023</w:t>
                        <w:tab/>
                        <w:t>1,088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1,266</w:t>
                        <w:tab/>
                        <w:t>1,341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79" w:val="left" w:leader="none"/>
                          <w:tab w:pos="1530" w:val="left" w:leader="none"/>
                          <w:tab w:pos="2342" w:val="left" w:leader="none"/>
                          <w:tab w:pos="3094" w:val="left" w:leader="none"/>
                          <w:tab w:pos="3845" w:val="left" w:leader="none"/>
                        </w:tabs>
                        <w:spacing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2,808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3,201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3,450</w:t>
                        <w:tab/>
                        <w:t>3,598</w:t>
                        <w:tab/>
                        <w:t>4,034</w:t>
                        <w:tab/>
                        <w:t>4,284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  <w:tab w:pos="1696" w:val="left" w:leader="none"/>
                          <w:tab w:pos="2507" w:val="left" w:leader="none"/>
                          <w:tab w:pos="3259" w:val="left" w:leader="none"/>
                          <w:tab w:pos="3844" w:val="left" w:leader="none"/>
                        </w:tabs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550</w:t>
                        <w:tab/>
                        <w:t>703</w:t>
                        <w:tab/>
                        <w:t>806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847</w:t>
                        <w:tab/>
                        <w:t>949</w:t>
                        <w:tab/>
                        <w:t>1,007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6" w:val="left" w:leader="none"/>
                          <w:tab w:pos="1697" w:val="left" w:leader="none"/>
                          <w:tab w:pos="2508" w:val="left" w:leader="none"/>
                          <w:tab w:pos="3260" w:val="left" w:leader="none"/>
                          <w:tab w:pos="4011" w:val="left" w:leader="none"/>
                        </w:tabs>
                        <w:spacing w:before="1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110</w:t>
                        <w:tab/>
                        <w:t>123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135</w:t>
                        <w:tab/>
                        <w:t>141</w:t>
                        <w:tab/>
                        <w:t>158</w:t>
                        <w:tab/>
                        <w:t>167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80" w:val="left" w:leader="none"/>
                          <w:tab w:pos="1531" w:val="left" w:leader="none"/>
                          <w:tab w:pos="2342" w:val="left" w:leader="none"/>
                          <w:tab w:pos="3094" w:val="left" w:leader="none"/>
                          <w:tab w:pos="3846" w:val="left" w:leader="none"/>
                        </w:tabs>
                        <w:spacing w:line="226" w:lineRule="exact" w:before="10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5,505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6,215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6,748</w:t>
                        <w:tab/>
                        <w:t>7,057</w:t>
                        <w:tab/>
                        <w:t>7,910</w:t>
                        <w:tab/>
                        <w:t>8,393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656" w:right="2813"/>
        <w:jc w:val="center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Mexicano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2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4753" w:right="4742"/>
        <w:jc w:val="center"/>
        <w:rPr>
          <w:b w:val="0"/>
          <w:bCs w:val="0"/>
        </w:rPr>
      </w:pPr>
      <w:r>
        <w:rPr>
          <w:spacing w:val="-1"/>
        </w:rPr>
        <w:t>Pensionados del</w:t>
      </w:r>
      <w:r>
        <w:rPr>
          <w:spacing w:val="54"/>
        </w:rPr>
        <w:t> </w:t>
      </w:r>
      <w:r>
        <w:rPr>
          <w:spacing w:val="-1"/>
        </w:rPr>
        <w:t>IMSS en B.C.Sur,</w:t>
      </w:r>
      <w:r>
        <w:rPr>
          <w:spacing w:val="2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/>
        <w:pict>
          <v:group style="position:absolute;margin-left:245.520004pt;margin-top:8.742035pt;width:338.3pt;height:133.450pt;mso-position-horizontal-relative:page;mso-position-vertical-relative:paragraph;z-index:-1091200" coordorigin="4910,175" coordsize="6766,2669">
            <v:group style="position:absolute;left:4990;top:184;width:2;height:2650" coordorigin="4990,184" coordsize="2,2650">
              <v:shape style="position:absolute;left:4990;top:184;width:2;height:2650" coordorigin="4990,184" coordsize="0,2650" path="m4990,184l4990,2834e" filled="false" stroked="true" strokeweight=".96pt" strokecolor="#000000">
                <v:path arrowok="t"/>
              </v:shape>
            </v:group>
            <v:group style="position:absolute;left:4939;top:2784;width:6658;height:2" coordorigin="4939,2784" coordsize="6658,2">
              <v:shape style="position:absolute;left:4939;top:2784;width:6658;height:2" coordorigin="4939,2784" coordsize="6658,0" path="m11597,2784l4939,2784e" filled="false" stroked="true" strokeweight=".96pt" strokecolor="#000000">
                <v:path arrowok="t"/>
              </v:shape>
            </v:group>
            <v:group style="position:absolute;left:4939;top:2496;width:51;height:2" coordorigin="4939,2496" coordsize="51,2">
              <v:shape style="position:absolute;left:4939;top:2496;width:51;height:2" coordorigin="4939,2496" coordsize="51,0" path="m4939,2496l4990,2496e" filled="false" stroked="true" strokeweight=".96pt" strokecolor="#000000">
                <v:path arrowok="t"/>
              </v:shape>
            </v:group>
            <v:group style="position:absolute;left:4939;top:2205;width:51;height:2" coordorigin="4939,2205" coordsize="51,2">
              <v:shape style="position:absolute;left:4939;top:2205;width:51;height:2" coordorigin="4939,2205" coordsize="51,0" path="m4939,2205l4990,2205e" filled="false" stroked="true" strokeweight=".96pt" strokecolor="#000000">
                <v:path arrowok="t"/>
              </v:shape>
            </v:group>
            <v:group style="position:absolute;left:4939;top:1917;width:51;height:2" coordorigin="4939,1917" coordsize="51,2">
              <v:shape style="position:absolute;left:4939;top:1917;width:51;height:2" coordorigin="4939,1917" coordsize="51,0" path="m4939,1917l4990,1917e" filled="false" stroked="true" strokeweight=".96pt" strokecolor="#000000">
                <v:path arrowok="t"/>
              </v:shape>
            </v:group>
            <v:group style="position:absolute;left:4939;top:1629;width:51;height:2" coordorigin="4939,1629" coordsize="51,2">
              <v:shape style="position:absolute;left:4939;top:1629;width:51;height:2" coordorigin="4939,1629" coordsize="51,0" path="m4939,1629l4990,1629e" filled="false" stroked="true" strokeweight=".96pt" strokecolor="#000000">
                <v:path arrowok="t"/>
              </v:shape>
            </v:group>
            <v:group style="position:absolute;left:4939;top:1339;width:51;height:2" coordorigin="4939,1339" coordsize="51,2">
              <v:shape style="position:absolute;left:4939;top:1339;width:51;height:2" coordorigin="4939,1339" coordsize="51,0" path="m4939,1339l4990,1339e" filled="false" stroked="true" strokeweight=".96pt" strokecolor="#000000">
                <v:path arrowok="t"/>
              </v:shape>
            </v:group>
            <v:group style="position:absolute;left:4939;top:1051;width:51;height:2" coordorigin="4939,1051" coordsize="51,2">
              <v:shape style="position:absolute;left:4939;top:1051;width:51;height:2" coordorigin="4939,1051" coordsize="51,0" path="m4939,1051l4990,1051e" filled="false" stroked="true" strokeweight=".96pt" strokecolor="#000000">
                <v:path arrowok="t"/>
              </v:shape>
            </v:group>
            <v:group style="position:absolute;left:4939;top:763;width:51;height:2" coordorigin="4939,763" coordsize="51,2">
              <v:shape style="position:absolute;left:4939;top:763;width:51;height:2" coordorigin="4939,763" coordsize="51,0" path="m4939,763l4990,763e" filled="false" stroked="true" strokeweight=".96pt" strokecolor="#000000">
                <v:path arrowok="t"/>
              </v:shape>
            </v:group>
            <v:group style="position:absolute;left:4939;top:472;width:51;height:2" coordorigin="4939,472" coordsize="51,2">
              <v:shape style="position:absolute;left:4939;top:472;width:51;height:2" coordorigin="4939,472" coordsize="51,0" path="m4939,472l4990,472e" filled="false" stroked="true" strokeweight=".96pt" strokecolor="#000000">
                <v:path arrowok="t"/>
              </v:shape>
            </v:group>
            <v:group style="position:absolute;left:4939;top:184;width:51;height:2" coordorigin="4939,184" coordsize="51,2">
              <v:shape style="position:absolute;left:4939;top:184;width:51;height:2" coordorigin="4939,184" coordsize="51,0" path="m4939,184l4990,184e" filled="false" stroked="true" strokeweight=".96pt" strokecolor="#000000">
                <v:path arrowok="t"/>
              </v:shape>
            </v:group>
            <v:group style="position:absolute;left:6312;top:2784;width:2;height:51" coordorigin="6312,2784" coordsize="2,51">
              <v:shape style="position:absolute;left:6312;top:2784;width:2;height:51" coordorigin="6312,2784" coordsize="0,51" path="m6312,2834l6312,2784e" filled="false" stroked="true" strokeweight=".96pt" strokecolor="#000000">
                <v:path arrowok="t"/>
              </v:shape>
            </v:group>
            <v:group style="position:absolute;left:7632;top:2784;width:2;height:51" coordorigin="7632,2784" coordsize="2,51">
              <v:shape style="position:absolute;left:7632;top:2784;width:2;height:51" coordorigin="7632,2784" coordsize="0,51" path="m7632,2834l7632,2784e" filled="false" stroked="true" strokeweight=".96pt" strokecolor="#000000">
                <v:path arrowok="t"/>
              </v:shape>
            </v:group>
            <v:group style="position:absolute;left:8954;top:2784;width:2;height:51" coordorigin="8954,2784" coordsize="2,51">
              <v:shape style="position:absolute;left:8954;top:2784;width:2;height:51" coordorigin="8954,2784" coordsize="0,51" path="m8954,2834l8954,2784e" filled="false" stroked="true" strokeweight=".96pt" strokecolor="#000000">
                <v:path arrowok="t"/>
              </v:shape>
            </v:group>
            <v:group style="position:absolute;left:10274;top:2784;width:2;height:51" coordorigin="10274,2784" coordsize="2,51">
              <v:shape style="position:absolute;left:10274;top:2784;width:2;height:51" coordorigin="10274,2784" coordsize="0,51" path="m10274,2834l10274,2784e" filled="false" stroked="true" strokeweight=".96pt" strokecolor="#000000">
                <v:path arrowok="t"/>
              </v:shape>
            </v:group>
            <v:group style="position:absolute;left:11597;top:2784;width:2;height:51" coordorigin="11597,2784" coordsize="2,51">
              <v:shape style="position:absolute;left:11597;top:2784;width:2;height:51" coordorigin="11597,2784" coordsize="0,51" path="m11597,2834l11597,2784e" filled="false" stroked="true" strokeweight=".96pt" strokecolor="#000000">
                <v:path arrowok="t"/>
              </v:shape>
            </v:group>
            <v:group style="position:absolute;left:4990;top:360;width:6608;height:836" coordorigin="4990,360" coordsize="6608,836">
              <v:shape style="position:absolute;left:4990;top:360;width:6608;height:836" coordorigin="4990,360" coordsize="6608,836" path="m4990,1195l6312,988,7632,835,8954,746,10274,499,11597,360e" filled="false" stroked="true" strokeweight="1.92pt" strokecolor="#800000">
                <v:path arrowok="t"/>
              </v:shape>
            </v:group>
            <v:group style="position:absolute;left:4920;top:1125;width:140;height:140" coordorigin="4920,1125" coordsize="140,140">
              <v:shape style="position:absolute;left:4920;top:1125;width:140;height:140" coordorigin="4920,1125" coordsize="140,140" path="m5059,1195l4990,1125,4920,1195,4990,1264,5059,1195xe" filled="true" fillcolor="#000080" stroked="false">
                <v:path arrowok="t"/>
                <v:fill type="solid"/>
              </v:shape>
            </v:group>
            <v:group style="position:absolute;left:4920;top:1125;width:140;height:140" coordorigin="4920,1125" coordsize="140,140">
              <v:shape style="position:absolute;left:4920;top:1125;width:140;height:140" coordorigin="4920,1125" coordsize="140,140" path="m4990,1125l5059,1195,4990,1264,4920,1195,4990,1125xe" filled="false" stroked="true" strokeweight=".96pt" strokecolor="#666699">
                <v:path arrowok="t"/>
              </v:shape>
            </v:group>
            <v:group style="position:absolute;left:6242;top:919;width:140;height:140" coordorigin="6242,919" coordsize="140,140">
              <v:shape style="position:absolute;left:6242;top:919;width:140;height:140" coordorigin="6242,919" coordsize="140,140" path="m6382,988l6312,919,6242,988,6312,1058,6382,988xe" filled="true" fillcolor="#000080" stroked="false">
                <v:path arrowok="t"/>
                <v:fill type="solid"/>
              </v:shape>
            </v:group>
            <v:group style="position:absolute;left:6242;top:919;width:140;height:140" coordorigin="6242,919" coordsize="140,140">
              <v:shape style="position:absolute;left:6242;top:919;width:140;height:140" coordorigin="6242,919" coordsize="140,140" path="m6312,919l6382,988,6312,1058,6242,988,6312,919xe" filled="false" stroked="true" strokeweight=".96pt" strokecolor="#666699">
                <v:path arrowok="t"/>
              </v:shape>
            </v:group>
            <v:group style="position:absolute;left:7562;top:765;width:140;height:140" coordorigin="7562,765" coordsize="140,140">
              <v:shape style="position:absolute;left:7562;top:765;width:140;height:140" coordorigin="7562,765" coordsize="140,140" path="m7702,835l7632,765,7562,835,7632,904,7702,835xe" filled="true" fillcolor="#000080" stroked="false">
                <v:path arrowok="t"/>
                <v:fill type="solid"/>
              </v:shape>
            </v:group>
            <v:group style="position:absolute;left:7562;top:765;width:140;height:140" coordorigin="7562,765" coordsize="140,140">
              <v:shape style="position:absolute;left:7562;top:765;width:140;height:140" coordorigin="7562,765" coordsize="140,140" path="m7632,765l7702,835,7632,904,7562,835,7632,765xe" filled="false" stroked="true" strokeweight=".96pt" strokecolor="#666699">
                <v:path arrowok="t"/>
              </v:shape>
            </v:group>
            <v:group style="position:absolute;left:8885;top:676;width:140;height:140" coordorigin="8885,676" coordsize="140,140">
              <v:shape style="position:absolute;left:8885;top:676;width:140;height:140" coordorigin="8885,676" coordsize="140,140" path="m9024,746l8954,676,8885,746,8954,816,9024,746xe" filled="true" fillcolor="#000080" stroked="false">
                <v:path arrowok="t"/>
                <v:fill type="solid"/>
              </v:shape>
            </v:group>
            <v:group style="position:absolute;left:8885;top:676;width:140;height:140" coordorigin="8885,676" coordsize="140,140">
              <v:shape style="position:absolute;left:8885;top:676;width:140;height:140" coordorigin="8885,676" coordsize="140,140" path="m8954,676l9024,746,8954,816,8885,746,8954,676xe" filled="false" stroked="true" strokeweight=".96pt" strokecolor="#666699">
                <v:path arrowok="t"/>
              </v:shape>
            </v:group>
            <v:group style="position:absolute;left:10205;top:429;width:140;height:140" coordorigin="10205,429" coordsize="140,140">
              <v:shape style="position:absolute;left:10205;top:429;width:140;height:140" coordorigin="10205,429" coordsize="140,140" path="m10344,499l10274,429,10205,499,10274,568,10344,499xe" filled="true" fillcolor="#000080" stroked="false">
                <v:path arrowok="t"/>
                <v:fill type="solid"/>
              </v:shape>
            </v:group>
            <v:group style="position:absolute;left:10205;top:429;width:140;height:140" coordorigin="10205,429" coordsize="140,140">
              <v:shape style="position:absolute;left:10205;top:429;width:140;height:140" coordorigin="10205,429" coordsize="140,140" path="m10274,429l10344,499,10274,568,10205,499,10274,429xe" filled="false" stroked="true" strokeweight=".96pt" strokecolor="#666699">
                <v:path arrowok="t"/>
              </v:shape>
            </v:group>
            <v:group style="position:absolute;left:11527;top:290;width:140;height:140" coordorigin="11527,290" coordsize="140,140">
              <v:shape style="position:absolute;left:11527;top:290;width:140;height:140" coordorigin="11527,290" coordsize="140,140" path="m11666,360l11597,290,11527,360,11597,429,11666,360xe" filled="true" fillcolor="#000080" stroked="false">
                <v:path arrowok="t"/>
                <v:fill type="solid"/>
              </v:shape>
            </v:group>
            <v:group style="position:absolute;left:11527;top:290;width:140;height:140" coordorigin="11527,290" coordsize="140,140">
              <v:shape style="position:absolute;left:11527;top:290;width:140;height:140" coordorigin="11527,290" coordsize="140,140" path="m11597,290l11666,360,11597,429,11527,360,11597,290xe" filled="false" stroked="true" strokeweight=".96pt" strokecolor="#666699">
                <v:path arrowok="t"/>
              </v:shape>
            </v:group>
            <w10:wrap type="none"/>
          </v:group>
        </w:pict>
      </w:r>
      <w:r>
        <w:rPr>
          <w:i/>
          <w:spacing w:val="-1"/>
          <w:w w:val="95"/>
        </w:rPr>
        <w:t>9,000</w:t>
      </w:r>
      <w:r>
        <w:rPr>
          <w:i w:val="0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8,000</w:t>
      </w:r>
      <w:r>
        <w:rPr>
          <w:rFonts w:ascii="Arial"/>
          <w:sz w:val="16"/>
        </w:rPr>
      </w:r>
    </w:p>
    <w:p>
      <w:pPr>
        <w:spacing w:before="10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7,000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6,000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5,000</w:t>
      </w:r>
      <w:r>
        <w:rPr>
          <w:rFonts w:ascii="Arial"/>
          <w:sz w:val="16"/>
        </w:rPr>
      </w:r>
    </w:p>
    <w:p>
      <w:pPr>
        <w:spacing w:before="10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4,000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3,000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2,000</w:t>
      </w:r>
      <w:r>
        <w:rPr>
          <w:rFonts w:ascii="Arial"/>
          <w:sz w:val="16"/>
        </w:rPr>
      </w:r>
    </w:p>
    <w:p>
      <w:pPr>
        <w:spacing w:before="106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1,000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before="102"/>
        <w:ind w:left="208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spacing w:val="1"/>
          <w:sz w:val="16"/>
        </w:rPr>
        <w:t>5,505</w:t>
      </w:r>
      <w:r>
        <w:rPr>
          <w:rFonts w:ascii="Century Gothic"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spacing w:val="1"/>
          <w:sz w:val="16"/>
        </w:rPr>
        <w:t>6,215</w:t>
      </w:r>
      <w:r>
        <w:rPr>
          <w:rFonts w:ascii="Century Gothic"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</w:p>
    <w:p>
      <w:pPr>
        <w:spacing w:before="105"/>
        <w:ind w:left="0" w:right="0" w:firstLine="0"/>
        <w:jc w:val="righ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spacing w:val="1"/>
          <w:sz w:val="16"/>
        </w:rPr>
        <w:t>6,748</w:t>
      </w:r>
      <w:r>
        <w:rPr>
          <w:rFonts w:ascii="Century Gothic"/>
          <w:sz w:val="1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before="0"/>
        <w:ind w:left="812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spacing w:val="1"/>
          <w:sz w:val="16"/>
        </w:rPr>
        <w:t>7,057</w:t>
      </w:r>
      <w:r>
        <w:rPr>
          <w:rFonts w:ascii="Century Gothic"/>
          <w:sz w:val="16"/>
        </w:rPr>
      </w:r>
    </w:p>
    <w:p>
      <w:pPr>
        <w:spacing w:line="240" w:lineRule="auto" w:before="11"/>
        <w:rPr>
          <w:rFonts w:ascii="Century Gothic" w:hAnsi="Century Gothic" w:cs="Century Gothic" w:eastAsia="Century Gothic"/>
          <w:b/>
          <w:bCs/>
          <w:sz w:val="15"/>
          <w:szCs w:val="15"/>
        </w:rPr>
      </w:pPr>
      <w:r>
        <w:rPr/>
        <w:br w:type="column"/>
      </w:r>
      <w:r>
        <w:rPr>
          <w:rFonts w:ascii="Century Gothic"/>
          <w:b/>
          <w:sz w:val="15"/>
        </w:rPr>
      </w:r>
    </w:p>
    <w:p>
      <w:pPr>
        <w:spacing w:before="0"/>
        <w:ind w:left="0" w:right="0" w:firstLine="0"/>
        <w:jc w:val="righ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/>
          <w:b/>
          <w:spacing w:val="1"/>
          <w:sz w:val="16"/>
        </w:rPr>
        <w:t>7,910</w:t>
      </w:r>
      <w:r>
        <w:rPr>
          <w:rFonts w:ascii="Century Gothic"/>
          <w:sz w:val="16"/>
        </w:rPr>
      </w:r>
    </w:p>
    <w:p>
      <w:pPr>
        <w:spacing w:before="113"/>
        <w:ind w:left="706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/>
        <w:br w:type="column"/>
      </w:r>
      <w:r>
        <w:rPr>
          <w:rFonts w:ascii="Century Gothic"/>
          <w:b/>
          <w:sz w:val="16"/>
        </w:rPr>
        <w:t>8,393</w:t>
      </w:r>
      <w:r>
        <w:rPr>
          <w:rFonts w:ascii="Century Gothic"/>
          <w:sz w:val="16"/>
        </w:rPr>
      </w:r>
    </w:p>
    <w:p>
      <w:pPr>
        <w:spacing w:after="0"/>
        <w:jc w:val="left"/>
        <w:rPr>
          <w:rFonts w:ascii="Century Gothic" w:hAnsi="Century Gothic" w:cs="Century Gothic" w:eastAsia="Century Gothic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7" w:equalWidth="0">
            <w:col w:w="3106" w:space="40"/>
            <w:col w:w="620" w:space="40"/>
            <w:col w:w="1242" w:space="40"/>
            <w:col w:w="1321" w:space="40"/>
            <w:col w:w="1223" w:space="40"/>
            <w:col w:w="1300" w:space="40"/>
            <w:col w:w="3768"/>
          </w:cols>
        </w:sectPr>
      </w:pPr>
    </w:p>
    <w:p>
      <w:pPr>
        <w:tabs>
          <w:tab w:pos="4374" w:val="left" w:leader="none"/>
          <w:tab w:pos="5694" w:val="left" w:leader="none"/>
          <w:tab w:pos="7016" w:val="left" w:leader="none"/>
          <w:tab w:pos="8336" w:val="left" w:leader="none"/>
          <w:tab w:pos="9658" w:val="left" w:leader="none"/>
        </w:tabs>
        <w:spacing w:before="56"/>
        <w:ind w:left="30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</w:r>
      <w:r>
        <w:rPr>
          <w:rFonts w:ascii="Arial"/>
          <w:i/>
          <w:spacing w:val="-1"/>
          <w:sz w:val="16"/>
        </w:rPr>
        <w:t>2001</w:t>
        <w:tab/>
        <w:t>2002</w:t>
        <w:tab/>
      </w:r>
      <w:r>
        <w:rPr>
          <w:rFonts w:ascii="Arial"/>
          <w:i/>
          <w:spacing w:val="-1"/>
          <w:w w:val="95"/>
          <w:sz w:val="16"/>
        </w:rPr>
        <w:t>2003</w:t>
        <w:tab/>
      </w:r>
      <w:r>
        <w:rPr>
          <w:rFonts w:ascii="Arial"/>
          <w:i/>
          <w:spacing w:val="-1"/>
          <w:sz w:val="16"/>
        </w:rPr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116"/>
        <w:ind w:left="3025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Social,</w:t>
      </w:r>
      <w:r>
        <w:rPr/>
        <w:t> Control</w:t>
      </w:r>
      <w:r>
        <w:rPr>
          <w:spacing w:val="1"/>
        </w:rPr>
        <w:t> </w:t>
      </w:r>
      <w:r>
        <w:rPr/>
        <w:t>Presupuestal y</w:t>
      </w:r>
      <w:r>
        <w:rPr>
          <w:spacing w:val="-5"/>
        </w:rPr>
        <w:t> </w:t>
      </w:r>
      <w:r>
        <w:rPr/>
        <w:t>Estadística.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3529" w:right="3517"/>
        <w:jc w:val="center"/>
        <w:rPr>
          <w:b w:val="0"/>
          <w:bCs w:val="0"/>
        </w:rPr>
      </w:pPr>
      <w:r>
        <w:rPr>
          <w:spacing w:val="-1"/>
        </w:rPr>
        <w:t>Estímulos, Inversión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Beneficiados</w:t>
      </w:r>
      <w:r>
        <w:rPr/>
        <w:t> </w:t>
      </w:r>
      <w:r>
        <w:rPr>
          <w:spacing w:val="-1"/>
        </w:rPr>
        <w:t>del Programa de</w:t>
      </w:r>
      <w:r>
        <w:rPr>
          <w:spacing w:val="24"/>
        </w:rPr>
        <w:t> </w:t>
      </w:r>
      <w:r>
        <w:rPr/>
        <w:t>Expertos</w:t>
      </w:r>
      <w:r>
        <w:rPr>
          <w:spacing w:val="-1"/>
        </w:rPr>
        <w:t> en Acción</w:t>
      </w:r>
      <w:r>
        <w:rPr>
          <w:spacing w:val="54"/>
        </w:rPr>
        <w:t> </w:t>
      </w:r>
      <w:r>
        <w:rPr>
          <w:spacing w:val="-1"/>
        </w:rPr>
        <w:t>registrado por SEDESOL, por municipio</w:t>
      </w:r>
      <w:r>
        <w:rPr>
          <w:spacing w:val="28"/>
        </w:rPr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2002.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5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3.5pt;height:115.8pt;mso-position-horizontal-relative:char;mso-position-vertical-relative:line" coordorigin="0,0" coordsize="5670,2316">
            <v:group style="position:absolute;left:1328;top:19;width:2;height:2291" coordorigin="1328,19" coordsize="2,2291">
              <v:shape style="position:absolute;left:1328;top:19;width:2;height:2291" coordorigin="1328,19" coordsize="0,2291" path="m1328,19l1328,2309e" filled="false" stroked="true" strokeweight=".580pt" strokecolor="#000000">
                <v:path arrowok="t"/>
              </v:shape>
            </v:group>
            <v:group style="position:absolute;left:1323;top:405;width:4341;height:2" coordorigin="1323,405" coordsize="4341,2">
              <v:shape style="position:absolute;left:1323;top:405;width:4341;height:2" coordorigin="1323,405" coordsize="4341,0" path="m1323,405l5664,405e" filled="false" stroked="true" strokeweight=".580pt" strokecolor="#000000">
                <v:path arrowok="t"/>
              </v:shape>
            </v:group>
            <v:group style="position:absolute;left:2642;top:410;width:2;height:1900" coordorigin="2642,410" coordsize="2,1900">
              <v:shape style="position:absolute;left:2642;top:410;width:2;height:1900" coordorigin="2642,410" coordsize="0,1900" path="m2642,410l2642,2309e" filled="false" stroked="true" strokeweight=".580pt" strokecolor="#000000">
                <v:path arrowok="t"/>
              </v:shape>
            </v:group>
            <v:group style="position:absolute;left:4129;top:410;width:2;height:1900" coordorigin="4129,410" coordsize="2,1900">
              <v:shape style="position:absolute;left:4129;top:410;width:2;height:1900" coordorigin="4129,410" coordsize="0,1900" path="m4129,410l4129,2309e" filled="false" stroked="true" strokeweight=".580pt" strokecolor="#000000">
                <v:path arrowok="t"/>
              </v:shape>
            </v:group>
            <v:group style="position:absolute;left:6;top:875;width:5658;height:2" coordorigin="6,875" coordsize="5658,2">
              <v:shape style="position:absolute;left:6;top:875;width:5658;height:2" coordorigin="6,875" coordsize="5658,0" path="m6,875l5664,875e" filled="false" stroked="true" strokeweight=".580pt" strokecolor="#000000">
                <v:path arrowok="t"/>
              </v:shape>
              <v:shape style="position:absolute;left:6;top:1109;width:5659;height:10" type="#_x0000_t75" stroked="false">
                <v:imagedata r:id="rId119" o:title=""/>
              </v:shape>
              <v:shape style="position:absolute;left:6;top:1349;width:5659;height:10" type="#_x0000_t75" stroked="false">
                <v:imagedata r:id="rId119" o:title=""/>
              </v:shape>
              <v:shape style="position:absolute;left:6;top:1589;width:5659;height:10" type="#_x0000_t75" stroked="false">
                <v:imagedata r:id="rId119" o:title=""/>
              </v:shape>
              <v:shape style="position:absolute;left:6;top:1829;width:5659;height:10" type="#_x0000_t75" stroked="false">
                <v:imagedata r:id="rId119" o:title=""/>
              </v:shape>
            </v:group>
            <v:group style="position:absolute;left:6;top:2074;width:5658;height:2" coordorigin="6,2074" coordsize="5658,2">
              <v:shape style="position:absolute;left:6;top:2074;width:5658;height:2" coordorigin="6,2074" coordsize="5658,0" path="m6,2074l5664,2074e" filled="false" stroked="true" strokeweight=".580pt" strokecolor="#000000">
                <v:path arrowok="t"/>
              </v:shape>
              <v:shape style="position:absolute;left:2016;top:0;width:296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Expertos en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04;top:352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07;top:433;width:9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Estímulos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42;top:433;width:2582;height:1870" type="#_x0000_t202" filled="false" stroked="false">
                <v:textbox inset="0,0,0,0">
                  <w:txbxContent>
                    <w:p>
                      <w:pPr>
                        <w:tabs>
                          <w:tab w:pos="1334" w:val="left" w:leader="none"/>
                        </w:tabs>
                        <w:spacing w:line="205" w:lineRule="exact" w:before="0"/>
                        <w:ind w:left="87" w:right="0" w:hanging="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Inversión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Beneficiados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8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955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955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6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6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95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06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738,000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904;width:1025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1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49;top:904;width:224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78;top:904;width:224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3835" w:right="3262" w:hanging="80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2"/>
        </w:rPr>
        <w:t>Social,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Humano.</w:t>
      </w:r>
      <w:r>
        <w:rPr>
          <w:spacing w:val="52"/>
        </w:rPr>
        <w:t> </w:t>
      </w:r>
      <w:r>
        <w:rPr/>
        <w:t>1/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>
          <w:spacing w:val="-1"/>
        </w:rPr>
        <w:t>programa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se</w:t>
      </w:r>
      <w:r>
        <w:rPr>
          <w:spacing w:val="1"/>
        </w:rPr>
        <w:t> </w:t>
      </w:r>
      <w:r>
        <w:rPr>
          <w:spacing w:val="-1"/>
        </w:rPr>
        <w:t>aplicó</w:t>
      </w:r>
      <w:r>
        <w:rPr/>
        <w:t> en el</w:t>
      </w:r>
      <w:r>
        <w:rPr>
          <w:spacing w:val="-9"/>
        </w:rPr>
        <w:t> </w:t>
      </w:r>
      <w:r>
        <w:rPr/>
        <w:t>2003-2004.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3095" w:right="3082"/>
        <w:jc w:val="center"/>
        <w:rPr>
          <w:b w:val="0"/>
          <w:bCs w:val="0"/>
        </w:rPr>
      </w:pPr>
      <w:r>
        <w:rPr>
          <w:spacing w:val="-1"/>
        </w:rPr>
        <w:t>Adulto</w:t>
      </w:r>
      <w:r>
        <w:rPr/>
        <w:t> </w:t>
      </w:r>
      <w:r>
        <w:rPr>
          <w:spacing w:val="-2"/>
        </w:rPr>
        <w:t>mayor</w:t>
      </w:r>
      <w:r>
        <w:rPr>
          <w:spacing w:val="-1"/>
        </w:rPr>
        <w:t> atendido</w:t>
      </w:r>
      <w:r>
        <w:rPr/>
        <w:t> </w:t>
      </w:r>
      <w:r>
        <w:rPr>
          <w:spacing w:val="-1"/>
        </w:rPr>
        <w:t>en el Programa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Infancia,</w:t>
      </w:r>
      <w:r>
        <w:rPr>
          <w:spacing w:val="-1"/>
        </w:rPr>
        <w:t> Adolescente</w:t>
      </w:r>
      <w:r>
        <w:rPr/>
        <w:t> y</w:t>
      </w:r>
      <w:r>
        <w:rPr>
          <w:spacing w:val="21"/>
        </w:rPr>
        <w:t> </w:t>
      </w:r>
      <w:r>
        <w:rPr>
          <w:spacing w:val="-1"/>
        </w:rPr>
        <w:t>Adulto </w:t>
      </w:r>
      <w:r>
        <w:rPr>
          <w:spacing w:val="-2"/>
        </w:rPr>
        <w:t>Mayor</w:t>
      </w:r>
      <w:r>
        <w:rPr>
          <w:spacing w:val="-1"/>
        </w:rPr>
        <w:t> del DIF por municipio</w:t>
      </w:r>
      <w:r>
        <w:rPr/>
        <w:t> </w:t>
      </w:r>
      <w:r>
        <w:rPr>
          <w:spacing w:val="-1"/>
        </w:rPr>
        <w:t>en B.C.Sur</w:t>
      </w:r>
      <w:r>
        <w:rPr>
          <w:b w:val="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2000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-2002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7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63.1pt;height:96.75pt;mso-position-horizontal-relative:char;mso-position-vertical-relative:line" coordorigin="0,0" coordsize="5262,1935">
            <v:group style="position:absolute;left:1526;top:19;width:2;height:1911" coordorigin="1526,19" coordsize="2,1911">
              <v:shape style="position:absolute;left:1526;top:19;width:2;height:1911" coordorigin="1526,19" coordsize="0,1911" path="m1526,19l1526,1929e" filled="false" stroked="true" strokeweight=".580pt" strokecolor="#000000">
                <v:path arrowok="t"/>
              </v:shape>
            </v:group>
            <v:group style="position:absolute;left:1521;top:254;width:3735;height:2" coordorigin="1521,254" coordsize="3735,2">
              <v:shape style="position:absolute;left:1521;top:254;width:3735;height:2" coordorigin="1521,254" coordsize="3735,0" path="m1521,254l5256,254e" filled="false" stroked="true" strokeweight=".580pt" strokecolor="#000000">
                <v:path arrowok="t"/>
              </v:shape>
            </v:group>
            <v:group style="position:absolute;left:2617;top:259;width:2;height:1671" coordorigin="2617,259" coordsize="2,1671">
              <v:shape style="position:absolute;left:2617;top:259;width:2;height:1671" coordorigin="2617,259" coordsize="0,1671" path="m2617,259l2617,1929e" filled="false" stroked="true" strokeweight=".580pt" strokecolor="#000000">
                <v:path arrowok="t"/>
              </v:shape>
            </v:group>
            <v:group style="position:absolute;left:4003;top:259;width:2;height:1671" coordorigin="4003,259" coordsize="2,1671">
              <v:shape style="position:absolute;left:4003;top:259;width:2;height:1671" coordorigin="4003,259" coordsize="0,1671" path="m4003,259l4003,1929e" filled="false" stroked="true" strokeweight=".580pt" strokecolor="#000000">
                <v:path arrowok="t"/>
              </v:shape>
            </v:group>
            <v:group style="position:absolute;left:6;top:494;width:5250;height:2" coordorigin="6,494" coordsize="5250,2">
              <v:shape style="position:absolute;left:6;top:494;width:5250;height:2" coordorigin="6,494" coordsize="5250,0" path="m6,494l5256,494e" filled="false" stroked="true" strokeweight=".580pt" strokecolor="#000000">
                <v:path arrowok="t"/>
              </v:shape>
              <v:shape style="position:absolute;left:6;top:729;width:5250;height:10" type="#_x0000_t75" stroked="false">
                <v:imagedata r:id="rId120" o:title=""/>
              </v:shape>
              <v:shape style="position:absolute;left:6;top:969;width:5250;height:10" type="#_x0000_t75" stroked="false">
                <v:imagedata r:id="rId120" o:title=""/>
              </v:shape>
              <v:shape style="position:absolute;left:6;top:1209;width:5250;height:10" type="#_x0000_t75" stroked="false">
                <v:imagedata r:id="rId120" o:title=""/>
              </v:shape>
              <v:shape style="position:absolute;left:6;top:1449;width:5250;height:10" type="#_x0000_t75" stroked="false">
                <v:imagedata r:id="rId120" o:title=""/>
              </v:shape>
            </v:group>
            <v:group style="position:absolute;left:6;top:1694;width:5250;height:2" coordorigin="6,1694" coordsize="5250,2">
              <v:shape style="position:absolute;left:6;top:1694;width:5250;height:2" coordorigin="6,1694" coordsize="5250,0" path="m6,1694l5256,1694e" filled="false" stroked="true" strokeweight=".580pt" strokecolor="#000000">
                <v:path arrowok="t"/>
              </v:shape>
              <v:shape style="position:absolute;left:84;top:162;width:1154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2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1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52;top:0;width:2286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Adulto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mayor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atendido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849;top:282;width:700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9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3,750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87;top:28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10;top:28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32;top:522;width:50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5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92;top:522;width:50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891" w:right="3468" w:firstLine="1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Sistema</w:t>
      </w:r>
      <w:r>
        <w:rPr>
          <w:spacing w:val="1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/>
        <w:t> Integral de la Familia, Subdirección de</w:t>
      </w:r>
      <w:r>
        <w:rPr>
          <w:spacing w:val="26"/>
        </w:rPr>
        <w:t> </w:t>
      </w:r>
      <w:r>
        <w:rPr/>
        <w:t>Protección a la Infancia.</w:t>
      </w:r>
      <w:r>
        <w:rPr>
          <w:b w:val="0"/>
        </w:rPr>
      </w:r>
    </w:p>
    <w:p>
      <w:pPr>
        <w:pStyle w:val="BodyText"/>
        <w:spacing w:line="240" w:lineRule="auto"/>
        <w:ind w:left="3891" w:right="0"/>
        <w:jc w:val="left"/>
        <w:rPr>
          <w:b w:val="0"/>
          <w:bCs w:val="0"/>
        </w:rPr>
      </w:pPr>
      <w:r>
        <w:rPr/>
        <w:t>1/ A</w:t>
      </w:r>
      <w:r>
        <w:rPr>
          <w:spacing w:val="-4"/>
        </w:rPr>
        <w:t> </w:t>
      </w:r>
      <w:r>
        <w:rPr/>
        <w:t>partir del 2003 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considera</w:t>
      </w:r>
      <w:r>
        <w:rPr/>
        <w:t> en el Programa de </w:t>
      </w:r>
      <w:r>
        <w:rPr>
          <w:spacing w:val="-1"/>
        </w:rPr>
        <w:t>Asistencia</w:t>
      </w:r>
      <w:r>
        <w:rPr/>
        <w:t> </w:t>
      </w:r>
      <w:r>
        <w:rPr>
          <w:spacing w:val="-1"/>
        </w:rPr>
        <w:t>Alimentaría.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944" w:right="2710" w:hanging="356"/>
        <w:jc w:val="left"/>
        <w:rPr>
          <w:b w:val="0"/>
          <w:bCs w:val="0"/>
        </w:rPr>
      </w:pPr>
      <w:r>
        <w:rPr>
          <w:spacing w:val="-1"/>
        </w:rPr>
        <w:t>Despensas</w:t>
      </w:r>
      <w:r>
        <w:rPr/>
        <w:t> </w:t>
      </w:r>
      <w:r>
        <w:rPr>
          <w:spacing w:val="-1"/>
        </w:rPr>
        <w:t>alimenticias</w:t>
      </w:r>
      <w:r>
        <w:rPr/>
        <w:t> </w:t>
      </w:r>
      <w:r>
        <w:rPr>
          <w:spacing w:val="-1"/>
        </w:rPr>
        <w:t>entregadas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el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Asistencia</w:t>
      </w:r>
      <w:r>
        <w:rPr/>
        <w:t> </w:t>
      </w:r>
      <w:r>
        <w:rPr>
          <w:spacing w:val="-1"/>
        </w:rPr>
        <w:t>Alimentaria</w:t>
      </w:r>
      <w:r>
        <w:rPr>
          <w:spacing w:val="25"/>
        </w:rPr>
        <w:t> </w:t>
      </w:r>
      <w:r>
        <w:rPr/>
        <w:t>a</w:t>
      </w:r>
      <w:r>
        <w:rPr>
          <w:spacing w:val="-1"/>
        </w:rPr>
        <w:t> Jubilados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Pensionados </w:t>
      </w:r>
      <w:r>
        <w:rPr/>
        <w:t>del</w:t>
      </w:r>
      <w:r>
        <w:rPr>
          <w:spacing w:val="-1"/>
        </w:rPr>
        <w:t> DIF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2003-2004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9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4.5pt;height:119.1pt;mso-position-horizontal-relative:char;mso-position-vertical-relative:line" coordorigin="0,0" coordsize="4890,2382">
            <v:group style="position:absolute;left:1741;top:6;width:2;height:2370" coordorigin="1741,6" coordsize="2,2370">
              <v:shape style="position:absolute;left:1741;top:6;width:2;height:2370" coordorigin="1741,6" coordsize="0,2370" path="m1741,6l1741,2376e" filled="false" stroked="true" strokeweight=".580pt" strokecolor="#000000">
                <v:path arrowok="t"/>
              </v:shape>
            </v:group>
            <v:group style="position:absolute;left:1736;top:701;width:3148;height:2" coordorigin="1736,701" coordsize="3148,2">
              <v:shape style="position:absolute;left:1736;top:701;width:3148;height:2" coordorigin="1736,701" coordsize="3148,0" path="m1736,701l4884,701e" filled="false" stroked="true" strokeweight=".580pt" strokecolor="#000000">
                <v:path arrowok="t"/>
              </v:shape>
            </v:group>
            <v:group style="position:absolute;left:3273;top:705;width:2;height:1671" coordorigin="3273,705" coordsize="2,1671">
              <v:shape style="position:absolute;left:3273;top:705;width:2;height:1671" coordorigin="3273,705" coordsize="0,1671" path="m3273,705l3273,2376e" filled="false" stroked="true" strokeweight=".580pt" strokecolor="#000000">
                <v:path arrowok="t"/>
              </v:shape>
            </v:group>
            <v:group style="position:absolute;left:6;top:941;width:4878;height:2" coordorigin="6,941" coordsize="4878,2">
              <v:shape style="position:absolute;left:6;top:941;width:4878;height:2" coordorigin="6,941" coordsize="4878,0" path="m6,941l4884,941e" filled="false" stroked="true" strokeweight=".580pt" strokecolor="#000000">
                <v:path arrowok="t"/>
              </v:shape>
              <v:shape style="position:absolute;left:6;top:1176;width:4880;height:10" type="#_x0000_t75" stroked="false">
                <v:imagedata r:id="rId121" o:title=""/>
              </v:shape>
              <v:shape style="position:absolute;left:6;top:1416;width:4880;height:10" type="#_x0000_t75" stroked="false">
                <v:imagedata r:id="rId121" o:title=""/>
              </v:shape>
              <v:shape style="position:absolute;left:6;top:1656;width:4880;height:10" type="#_x0000_t75" stroked="false">
                <v:imagedata r:id="rId121" o:title=""/>
              </v:shape>
              <v:shape style="position:absolute;left:6;top:1896;width:4880;height:10" type="#_x0000_t75" stroked="false">
                <v:imagedata r:id="rId121" o:title=""/>
              </v:shape>
            </v:group>
            <v:group style="position:absolute;left:6;top:2141;width:4878;height:2" coordorigin="6,2141" coordsize="4878,2">
              <v:shape style="position:absolute;left:6;top:2141;width:4878;height:2" coordorigin="6,2141" coordsize="4878,0" path="m6,2141l4884,2141e" filled="false" stroked="true" strokeweight=".580pt" strokecolor="#000000">
                <v:path arrowok="t"/>
              </v:shape>
              <v:shape style="position:absolute;left:2786;top:259;width:10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Despensas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489;width:122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8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19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85;top:729;width:88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5,856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59;top:729;width:94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8,400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2,556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1,800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2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17,616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996" w:right="3893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Sistema para el Desarrollo</w:t>
      </w:r>
      <w:r>
        <w:rPr>
          <w:spacing w:val="-1"/>
        </w:rPr>
        <w:t> </w:t>
      </w:r>
      <w:r>
        <w:rPr/>
        <w:t>Integral de la Familia Subdirección</w:t>
      </w:r>
      <w:r>
        <w:rPr/>
        <w:t> </w:t>
      </w:r>
      <w:r>
        <w:rPr>
          <w:spacing w:val="-1"/>
        </w:rPr>
        <w:t>Operativa.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sz w:val="20"/>
        </w:rPr>
        <w:t>JÓVENES, NIÑOS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1"/>
          <w:sz w:val="20"/>
        </w:rPr>
        <w:t> NIÑAS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74"/>
        <w:ind w:left="5045" w:right="2781" w:hanging="207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 en Jóvenes, Niños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Niñas por modalidad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9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5.450pt;height:84.7pt;mso-position-horizontal-relative:char;mso-position-vertical-relative:line" coordorigin="0,0" coordsize="10909,1694">
            <v:group style="position:absolute;left:3433;top:19;width:2;height:1670" coordorigin="3433,19" coordsize="2,1670">
              <v:shape style="position:absolute;left:3433;top:19;width:2;height:1670" coordorigin="3433,19" coordsize="0,1670" path="m3433,19l3433,1688e" filled="false" stroked="true" strokeweight=".580pt" strokecolor="#000000">
                <v:path arrowok="t"/>
              </v:shape>
            </v:group>
            <v:group style="position:absolute;left:4686;top:19;width:2;height:1670" coordorigin="4686,19" coordsize="2,1670">
              <v:shape style="position:absolute;left:4686;top:19;width:2;height:1670" coordorigin="4686,19" coordsize="0,1670" path="m4686,19l4686,1688e" filled="false" stroked="true" strokeweight=".580pt" strokecolor="#000000">
                <v:path arrowok="t"/>
              </v:shape>
            </v:group>
            <v:group style="position:absolute;left:5875;top:19;width:2;height:1670" coordorigin="5875,19" coordsize="2,1670">
              <v:shape style="position:absolute;left:5875;top:19;width:2;height:1670" coordorigin="5875,19" coordsize="0,1670" path="m5875,19l5875,1688e" filled="false" stroked="true" strokeweight=".580pt" strokecolor="#000000">
                <v:path arrowok="t"/>
              </v:shape>
            </v:group>
            <v:group style="position:absolute;left:7073;top:19;width:2;height:1670" coordorigin="7073,19" coordsize="2,1670">
              <v:shape style="position:absolute;left:7073;top:19;width:2;height:1670" coordorigin="7073,19" coordsize="0,1670" path="m7073,19l7073,1688e" filled="false" stroked="true" strokeweight=".580pt" strokecolor="#000000">
                <v:path arrowok="t"/>
              </v:shape>
            </v:group>
            <v:group style="position:absolute;left:8276;top:19;width:2;height:1670" coordorigin="8276,19" coordsize="2,1670">
              <v:shape style="position:absolute;left:8276;top:19;width:2;height:1670" coordorigin="8276,19" coordsize="0,1670" path="m8276,19l8276,1688e" filled="false" stroked="true" strokeweight=".580pt" strokecolor="#000000">
                <v:path arrowok="t"/>
              </v:shape>
            </v:group>
            <v:group style="position:absolute;left:9593;top:19;width:2;height:1670" coordorigin="9593,19" coordsize="2,1670">
              <v:shape style="position:absolute;left:9593;top:19;width:2;height:1670" coordorigin="9593,19" coordsize="0,1670" path="m9593,19l9593,1688e" filled="false" stroked="true" strokeweight=".580pt" strokecolor="#000000">
                <v:path arrowok="t"/>
              </v:shape>
            </v:group>
            <v:group style="position:absolute;left:6;top:253;width:10898;height:2" coordorigin="6,253" coordsize="10898,2">
              <v:shape style="position:absolute;left:6;top:253;width:10898;height:2" coordorigin="6,253" coordsize="10898,0" path="m6,253l10903,253e" filled="false" stroked="true" strokeweight=".580pt" strokecolor="#000000">
                <v:path arrowok="t"/>
              </v:shape>
              <v:shape style="position:absolute;left:6;top:488;width:10897;height:10" type="#_x0000_t75" stroked="false">
                <v:imagedata r:id="rId122" o:title=""/>
              </v:shape>
              <v:shape style="position:absolute;left:6;top:728;width:10897;height:10" type="#_x0000_t75" stroked="false">
                <v:imagedata r:id="rId122" o:title=""/>
              </v:shape>
              <v:shape style="position:absolute;left:6;top:968;width:10897;height:10" type="#_x0000_t75" stroked="false">
                <v:imagedata r:id="rId122" o:title=""/>
              </v:shape>
              <v:shape style="position:absolute;left:6;top:1208;width:10897;height:10" type="#_x0000_t75" stroked="false">
                <v:imagedata r:id="rId122" o:title=""/>
              </v:shape>
            </v:group>
            <v:group style="position:absolute;left:6;top:1453;width:10898;height:2" coordorigin="6,1453" coordsize="10898,2">
              <v:shape style="position:absolute;left:6;top:1453;width:10898;height:2" coordorigin="6,1453" coordsize="10898,0" path="m6,1453l10903,1453e" filled="false" stroked="true" strokeweight=".580pt" strokecolor="#000000">
                <v:path arrowok="t"/>
              </v:shape>
              <v:shape style="position:absolute;left:83;top:42;width:2137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14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67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41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27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37;top:42;width:779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330.2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26;top:42;width:780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3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16,169.7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16,169.7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52;top:42;width:752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1,294.8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1,722.2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26;top:42;width:781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487.8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20,189.9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2,722.1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23,399.8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32;top:42;width:891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469.4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29,134.5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29,604.0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74;top:0;width:867;height:168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1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297.6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733.5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2,533.9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3,872.5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108" w:right="4652" w:hanging="4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10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106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>
          <w:spacing w:val="-3"/>
        </w:rPr>
        <w:t> </w:t>
      </w:r>
      <w:r>
        <w:rPr/>
        <w:t>de parciales puede no </w:t>
      </w:r>
      <w:r>
        <w:rPr>
          <w:spacing w:val="-1"/>
        </w:rPr>
        <w:t>coincidir</w:t>
      </w:r>
      <w:r>
        <w:rPr/>
        <w:t> 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debido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045" w:right="2781" w:hanging="22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Jóvenes,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Niños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Niñas </w:t>
      </w: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dependencia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3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5.25pt;height:72.7pt;mso-position-horizontal-relative:char;mso-position-vertical-relative:line" coordorigin="0,0" coordsize="10105,1454">
            <v:group style="position:absolute;left:4199;top:19;width:2;height:1430" coordorigin="4199,19" coordsize="2,1430">
              <v:shape style="position:absolute;left:4199;top:19;width:2;height:1430" coordorigin="4199,19" coordsize="0,1430" path="m4199,19l4199,1448e" filled="false" stroked="true" strokeweight=".580pt" strokecolor="#000000">
                <v:path arrowok="t"/>
              </v:shape>
            </v:group>
            <v:group style="position:absolute;left:4952;top:19;width:2;height:1430" coordorigin="4952,19" coordsize="2,1430">
              <v:shape style="position:absolute;left:4952;top:19;width:2;height:1430" coordorigin="4952,19" coordsize="0,1430" path="m4952,19l4952,1448e" filled="false" stroked="true" strokeweight=".580pt" strokecolor="#000000">
                <v:path arrowok="t"/>
              </v:shape>
            </v:group>
            <v:group style="position:absolute;left:5984;top:19;width:2;height:1430" coordorigin="5984,19" coordsize="2,1430">
              <v:shape style="position:absolute;left:5984;top:19;width:2;height:1430" coordorigin="5984,19" coordsize="0,1430" path="m5984,19l5984,1448e" filled="false" stroked="true" strokeweight=".580pt" strokecolor="#000000">
                <v:path arrowok="t"/>
              </v:shape>
            </v:group>
            <v:group style="position:absolute;left:6905;top:19;width:2;height:1430" coordorigin="6905,19" coordsize="2,1430">
              <v:shape style="position:absolute;left:6905;top:19;width:2;height:1430" coordorigin="6905,19" coordsize="0,1430" path="m6905,19l6905,1448e" filled="false" stroked="true" strokeweight=".580pt" strokecolor="#000000">
                <v:path arrowok="t"/>
              </v:shape>
            </v:group>
            <v:group style="position:absolute;left:7937;top:19;width:2;height:1430" coordorigin="7937,19" coordsize="2,1430">
              <v:shape style="position:absolute;left:7937;top:19;width:2;height:1430" coordorigin="7937,19" coordsize="0,1430" path="m7937,19l7937,1448e" filled="false" stroked="true" strokeweight=".580pt" strokecolor="#000000">
                <v:path arrowok="t"/>
              </v:shape>
            </v:group>
            <v:group style="position:absolute;left:9077;top:19;width:2;height:1430" coordorigin="9077,19" coordsize="2,1430">
              <v:shape style="position:absolute;left:9077;top:19;width:2;height:1430" coordorigin="9077,19" coordsize="0,1430" path="m9077,19l9077,1448e" filled="false" stroked="true" strokeweight=".580pt" strokecolor="#000000">
                <v:path arrowok="t"/>
              </v:shape>
            </v:group>
            <v:group style="position:absolute;left:6;top:253;width:10094;height:2" coordorigin="6,253" coordsize="10094,2">
              <v:shape style="position:absolute;left:6;top:253;width:10094;height:2" coordorigin="6,253" coordsize="10094,0" path="m6,253l10099,253e" filled="false" stroked="true" strokeweight=".580pt" strokecolor="#000000">
                <v:path arrowok="t"/>
              </v:shape>
              <v:shape style="position:absolute;left:6;top:488;width:10093;height:10" type="#_x0000_t75" stroked="false">
                <v:imagedata r:id="rId124" o:title=""/>
              </v:shape>
              <v:shape style="position:absolute;left:6;top:728;width:10093;height:10" type="#_x0000_t75" stroked="false">
                <v:imagedata r:id="rId124" o:title=""/>
              </v:shape>
              <v:shape style="position:absolute;left:6;top:968;width:10093;height:10" type="#_x0000_t75" stroked="false">
                <v:imagedata r:id="rId124" o:title=""/>
              </v:shape>
            </v:group>
            <v:group style="position:absolute;left:6;top:1213;width:10094;height:2" coordorigin="6,1213" coordsize="10094,2">
              <v:shape style="position:absolute;left:6;top:1213;width:10094;height:2" coordorigin="6,1213" coordsize="10094,0" path="m6,1213l10099,1213e" filled="false" stroked="true" strokeweight=".580pt" strokecolor="#000000">
                <v:path arrowok="t"/>
              </v:shape>
              <v:shape style="position:absolute;left:83;top:42;width:3940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Coord.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Bienestar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Social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SEDESOL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2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Instituto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Sudcaliforniano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Juventud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DIF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53;top:42;width:532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8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330.2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44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67;top:42;width:670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1,294.8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1,722.2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97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83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33;top:281;width:782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16,169.7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16,169.7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87;top:281;width:782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1,011.8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22,388.0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23,399.8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18;top:281;width:889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29,604.0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0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29,604.0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58;top:0;width:779;height:144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165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0" w:right="10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307.5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3,565.0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3,872.5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523" w:right="415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</w:t>
      </w:r>
      <w:r>
        <w:rPr>
          <w:spacing w:val="1"/>
        </w:rPr>
        <w:t> </w:t>
      </w:r>
      <w:r>
        <w:rPr/>
        <w:t>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1523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523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parciales puede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total, debido al 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119" w:right="3108"/>
        <w:jc w:val="center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actividades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jóvenes </w:t>
      </w:r>
      <w:r>
        <w:rPr/>
        <w:t>beneficiados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del</w:t>
      </w:r>
      <w:r>
        <w:rPr>
          <w:spacing w:val="30"/>
        </w:rPr>
        <w:t> </w:t>
      </w:r>
      <w:r>
        <w:rPr/>
        <w:t>Instituto</w:t>
      </w:r>
      <w:r>
        <w:rPr>
          <w:spacing w:val="-1"/>
        </w:rPr>
        <w:t> Sudcaliforniano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Juventud por municipio</w:t>
      </w:r>
      <w:r>
        <w:rPr/>
        <w:t> </w:t>
      </w:r>
      <w:r>
        <w:rPr>
          <w:spacing w:val="-1"/>
        </w:rPr>
        <w:t>en B.C.Sur</w:t>
      </w:r>
      <w:r>
        <w:rPr>
          <w:spacing w:val="25"/>
        </w:rPr>
        <w:t>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4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9.25pt;height:108.1pt;mso-position-horizontal-relative:char;mso-position-vertical-relative:line" coordorigin="0,0" coordsize="9985,2162">
            <v:group style="position:absolute;left:1799;top:6;width:2;height:2151" coordorigin="1799,6" coordsize="2,2151">
              <v:shape style="position:absolute;left:1799;top:6;width:2;height:2151" coordorigin="1799,6" coordsize="0,2151" path="m1799,6l1799,2156e" filled="false" stroked="true" strokeweight=".580pt" strokecolor="#000000">
                <v:path arrowok="t"/>
              </v:shape>
            </v:group>
            <v:group style="position:absolute;left:5447;top:6;width:2;height:2151" coordorigin="5447,6" coordsize="2,2151">
              <v:shape style="position:absolute;left:5447;top:6;width:2;height:2151" coordorigin="5447,6" coordsize="0,2151" path="m5447,6l5447,2156e" filled="false" stroked="true" strokeweight=".580pt" strokecolor="#000000">
                <v:path arrowok="t"/>
              </v:shape>
            </v:group>
            <v:group style="position:absolute;left:1794;top:241;width:8186;height:2" coordorigin="1794,241" coordsize="8186,2">
              <v:shape style="position:absolute;left:1794;top:241;width:8186;height:2" coordorigin="1794,241" coordsize="8186,0" path="m1794,241l9979,241e" filled="false" stroked="true" strokeweight=".580pt" strokecolor="#000000">
                <v:path arrowok="t"/>
              </v:shape>
            </v:group>
            <v:group style="position:absolute;left:2496;top:246;width:2;height:1911" coordorigin="2496,246" coordsize="2,1911">
              <v:shape style="position:absolute;left:2496;top:246;width:2;height:1911" coordorigin="2496,246" coordsize="0,1911" path="m2496,246l2496,2156e" filled="false" stroked="true" strokeweight=".580pt" strokecolor="#000000">
                <v:path arrowok="t"/>
              </v:shape>
            </v:group>
            <v:group style="position:absolute;left:3193;top:246;width:2;height:1911" coordorigin="3193,246" coordsize="2,1911">
              <v:shape style="position:absolute;left:3193;top:246;width:2;height:1911" coordorigin="3193,246" coordsize="0,1911" path="m3193,246l3193,2156e" filled="false" stroked="true" strokeweight=".580pt" strokecolor="#000000">
                <v:path arrowok="t"/>
              </v:shape>
            </v:group>
            <v:group style="position:absolute;left:4053;top:246;width:2;height:1911" coordorigin="4053,246" coordsize="2,1911">
              <v:shape style="position:absolute;left:4053;top:246;width:2;height:1911" coordorigin="4053,246" coordsize="0,1911" path="m4053,246l4053,2156e" filled="false" stroked="true" strokeweight=".580pt" strokecolor="#000000">
                <v:path arrowok="t"/>
              </v:shape>
            </v:group>
            <v:group style="position:absolute;left:4751;top:246;width:2;height:1911" coordorigin="4751,246" coordsize="2,1911">
              <v:shape style="position:absolute;left:4751;top:246;width:2;height:1911" coordorigin="4751,246" coordsize="0,1911" path="m4751,246l4751,2156e" filled="false" stroked="true" strokeweight=".580pt" strokecolor="#000000">
                <v:path arrowok="t"/>
              </v:shape>
            </v:group>
            <v:group style="position:absolute;left:6422;top:246;width:2;height:1911" coordorigin="6422,246" coordsize="2,1911">
              <v:shape style="position:absolute;left:6422;top:246;width:2;height:1911" coordorigin="6422,246" coordsize="0,1911" path="m6422,246l6422,2156e" filled="false" stroked="true" strokeweight=".580pt" strokecolor="#000000">
                <v:path arrowok="t"/>
              </v:shape>
            </v:group>
            <v:group style="position:absolute;left:7397;top:246;width:2;height:1911" coordorigin="7397,246" coordsize="2,1911">
              <v:shape style="position:absolute;left:7397;top:246;width:2;height:1911" coordorigin="7397,246" coordsize="0,1911" path="m7397,246l7397,2156e" filled="false" stroked="true" strokeweight=".580pt" strokecolor="#000000">
                <v:path arrowok="t"/>
              </v:shape>
            </v:group>
            <v:group style="position:absolute;left:8261;top:246;width:2;height:1911" coordorigin="8261,246" coordsize="2,1911">
              <v:shape style="position:absolute;left:8261;top:246;width:2;height:1911" coordorigin="8261,246" coordsize="0,1911" path="m8261,246l8261,2156e" filled="false" stroked="true" strokeweight=".580pt" strokecolor="#000000">
                <v:path arrowok="t"/>
              </v:shape>
            </v:group>
            <v:group style="position:absolute;left:9123;top:246;width:2;height:1911" coordorigin="9123,246" coordsize="2,1911">
              <v:shape style="position:absolute;left:9123;top:246;width:2;height:1911" coordorigin="9123,246" coordsize="0,1911" path="m9123,246l9123,2156e" filled="false" stroked="true" strokeweight=".580pt" strokecolor="#000000">
                <v:path arrowok="t"/>
              </v:shape>
            </v:group>
            <v:group style="position:absolute;left:6;top:481;width:9974;height:2" coordorigin="6,481" coordsize="9974,2">
              <v:shape style="position:absolute;left:6;top:481;width:9974;height:2" coordorigin="6,481" coordsize="9974,0" path="m6,481l9979,481e" filled="false" stroked="true" strokeweight=".580pt" strokecolor="#000000">
                <v:path arrowok="t"/>
              </v:shape>
              <v:shape style="position:absolute;left:6;top:716;width:9977;height:10" type="#_x0000_t75" stroked="false">
                <v:imagedata r:id="rId125" o:title=""/>
              </v:shape>
              <v:shape style="position:absolute;left:6;top:956;width:9977;height:10" type="#_x0000_t75" stroked="false">
                <v:imagedata r:id="rId125" o:title=""/>
              </v:shape>
              <v:shape style="position:absolute;left:6;top:1196;width:9977;height:10" type="#_x0000_t75" stroked="false">
                <v:imagedata r:id="rId125" o:title=""/>
              </v:shape>
              <v:shape style="position:absolute;left:6;top:1436;width:9977;height:10" type="#_x0000_t75" stroked="false">
                <v:imagedata r:id="rId125" o:title=""/>
              </v:shape>
              <v:shape style="position:absolute;left:6;top:1676;width:9977;height:10" type="#_x0000_t75" stroked="false">
                <v:imagedata r:id="rId125" o:title=""/>
              </v:shape>
            </v:group>
            <v:group style="position:absolute;left:6;top:1921;width:9974;height:2" coordorigin="6,1921" coordsize="9974,2">
              <v:shape style="position:absolute;left:6;top:1921;width:9974;height:2" coordorigin="6,1921" coordsize="9974,0" path="m6,1921l9979,1921e" filled="false" stroked="true" strokeweight=".580pt" strokecolor="#000000">
                <v:path arrowok="t"/>
              </v:shape>
              <v:shape style="position:absolute;left:83;top:149;width:1646;height:20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5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62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455" w:right="0" w:hanging="45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Cobertura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27;top:29;width:21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actividades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76;top:29;width:20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Jóvenes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beneficiados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269;width:50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22;top:269;width:503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45;top:227;width:1280;height:243" type="#_x0000_t202" filled="false" stroked="false">
                <v:textbox inset="0,0,0,0">
                  <w:txbxContent>
                    <w:p>
                      <w:pPr>
                        <w:tabs>
                          <w:tab w:pos="832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3366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75;top:269;width:502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12;top:2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51;top:227;width:1364;height:243" type="#_x0000_t202" filled="false" stroked="false">
                <v:textbox inset="0,0,0,0">
                  <w:txbxContent>
                    <w:p>
                      <w:pPr>
                        <w:tabs>
                          <w:tab w:pos="917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3366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7;top:509;width:33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44;top:509;width:33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27;top:509;width:72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125,600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86,566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212,766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01;top:269;width:726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114,383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7,101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122,284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76;top:509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15,105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16,464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38;top:509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2,680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3,170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33,660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2,374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1,490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24,011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67,385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01;top:269;width:615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3366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2,798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1,979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24,723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1,751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1,765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37,317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70,333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249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de</w:t>
      </w:r>
      <w:r>
        <w:rPr/>
        <w:t> Bienestar</w:t>
      </w:r>
      <w:r>
        <w:rPr>
          <w:spacing w:val="1"/>
        </w:rPr>
        <w:t> </w:t>
      </w:r>
      <w:r>
        <w:rPr/>
        <w:t>Social,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Juventud</w:t>
      </w:r>
      <w:r>
        <w:rPr/>
        <w:t> </w:t>
      </w:r>
      <w:r>
        <w:rPr>
          <w:spacing w:val="-1"/>
        </w:rPr>
        <w:t>(ISJ).</w:t>
      </w:r>
      <w:r>
        <w:rPr>
          <w:b w:val="0"/>
        </w:rPr>
      </w:r>
    </w:p>
    <w:p>
      <w:pPr>
        <w:pStyle w:val="BodyText"/>
        <w:spacing w:line="240" w:lineRule="auto"/>
        <w:ind w:left="2224" w:right="2095" w:firstLine="9"/>
        <w:jc w:val="left"/>
        <w:rPr>
          <w:b w:val="0"/>
          <w:bCs w:val="0"/>
        </w:rPr>
      </w:pPr>
      <w:r>
        <w:rPr/>
        <w:t>1/ La dependencia realizó</w:t>
      </w:r>
      <w:r>
        <w:rPr>
          <w:spacing w:val="1"/>
        </w:rPr>
        <w:t> </w:t>
      </w:r>
      <w:r>
        <w:rPr/>
        <w:t>una depuración de los </w:t>
      </w:r>
      <w:r>
        <w:rPr>
          <w:spacing w:val="-2"/>
        </w:rPr>
        <w:t>datos</w:t>
      </w:r>
      <w:r>
        <w:rPr/>
        <w:t> de </w:t>
      </w:r>
      <w:r>
        <w:rPr>
          <w:spacing w:val="-1"/>
        </w:rPr>
        <w:t>2002,</w:t>
      </w:r>
      <w:r>
        <w:rPr/>
        <w:t> </w:t>
      </w:r>
      <w:r>
        <w:rPr>
          <w:spacing w:val="-1"/>
        </w:rPr>
        <w:t>en</w:t>
      </w:r>
      <w:r>
        <w:rPr/>
        <w:t> los </w:t>
      </w:r>
      <w:r>
        <w:rPr>
          <w:spacing w:val="-1"/>
        </w:rPr>
        <w:t>municipios</w:t>
      </w:r>
      <w:r>
        <w:rPr>
          <w:spacing w:val="1"/>
        </w:rPr>
        <w:t> </w:t>
      </w:r>
      <w:r>
        <w:rPr/>
        <w:t>de La</w:t>
      </w:r>
      <w:r>
        <w:rPr>
          <w:spacing w:val="-2"/>
        </w:rPr>
        <w:t> </w:t>
      </w:r>
      <w:r>
        <w:rPr/>
        <w:t>Paz y</w:t>
      </w:r>
      <w:r>
        <w:rPr>
          <w:spacing w:val="-5"/>
        </w:rPr>
        <w:t> </w:t>
      </w:r>
      <w:r>
        <w:rPr/>
        <w:t>Loreto, el total estatal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cambió.</w:t>
      </w:r>
      <w:r>
        <w:rPr>
          <w:spacing w:val="27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224" w:right="3468"/>
        <w:jc w:val="left"/>
        <w:rPr>
          <w:b w:val="0"/>
          <w:bCs w:val="0"/>
        </w:rPr>
      </w:pPr>
      <w:r>
        <w:rPr/>
        <w:t>En el 2004 los </w:t>
      </w:r>
      <w:r>
        <w:rPr>
          <w:spacing w:val="-1"/>
        </w:rPr>
        <w:t>principales</w:t>
      </w:r>
      <w:r>
        <w:rPr/>
        <w:t> programas desarrollados </w:t>
      </w:r>
      <w:r>
        <w:rPr>
          <w:spacing w:val="-1"/>
        </w:rPr>
        <w:t>fueron: </w:t>
      </w:r>
      <w:r>
        <w:rPr>
          <w:spacing w:val="-3"/>
        </w:rPr>
        <w:t>Apoyo</w:t>
      </w:r>
      <w:r>
        <w:rPr/>
        <w:t> a </w:t>
      </w:r>
      <w:r>
        <w:rPr>
          <w:spacing w:val="-2"/>
        </w:rPr>
        <w:t>Proyectos</w:t>
      </w:r>
      <w:r>
        <w:rPr/>
        <w:t> </w:t>
      </w:r>
      <w:r>
        <w:rPr>
          <w:spacing w:val="-1"/>
        </w:rPr>
        <w:t>Juveniles,</w:t>
      </w:r>
      <w:r>
        <w:rPr/>
        <w:t> Salud y</w:t>
      </w:r>
      <w:r>
        <w:rPr>
          <w:spacing w:val="-5"/>
        </w:rPr>
        <w:t> </w:t>
      </w:r>
      <w:r>
        <w:rPr>
          <w:spacing w:val="-1"/>
        </w:rPr>
        <w:t>Equidad</w:t>
      </w:r>
      <w:r>
        <w:rPr>
          <w:spacing w:val="4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Género,</w:t>
      </w:r>
      <w:r>
        <w:rPr>
          <w:spacing w:val="1"/>
        </w:rPr>
        <w:t> </w:t>
      </w:r>
      <w:r>
        <w:rPr>
          <w:spacing w:val="-1"/>
        </w:rPr>
        <w:t>Tarjeta</w:t>
      </w:r>
      <w:r>
        <w:rPr>
          <w:spacing w:val="1"/>
        </w:rPr>
        <w:t> </w:t>
      </w:r>
      <w:r>
        <w:rPr>
          <w:spacing w:val="-1"/>
        </w:rPr>
        <w:t>Poder</w:t>
      </w:r>
      <w:r>
        <w:rPr/>
        <w:t> </w:t>
      </w:r>
      <w:r>
        <w:rPr>
          <w:spacing w:val="-1"/>
        </w:rPr>
        <w:t>Joven,</w:t>
      </w:r>
      <w:r>
        <w:rPr>
          <w:spacing w:val="1"/>
        </w:rPr>
        <w:t> </w:t>
      </w:r>
      <w:r>
        <w:rPr>
          <w:spacing w:val="-1"/>
        </w:rPr>
        <w:t>Asociacionismo</w:t>
      </w:r>
      <w:r>
        <w:rPr/>
        <w:t> </w:t>
      </w:r>
      <w:r>
        <w:rPr>
          <w:spacing w:val="-1"/>
        </w:rPr>
        <w:t>Juvenil,</w:t>
      </w:r>
      <w:r>
        <w:rPr/>
        <w:t> </w:t>
      </w:r>
      <w:r>
        <w:rPr>
          <w:spacing w:val="-1"/>
        </w:rPr>
        <w:t>Premios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Certámenes.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23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3262" w:right="325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Servicios diversos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prevención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control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pacing w:val="-1"/>
          <w:sz w:val="20"/>
        </w:rPr>
        <w:t>farmacodependencia </w:t>
      </w:r>
      <w:r>
        <w:rPr>
          <w:rFonts w:ascii="Arial" w:hAnsi="Arial"/>
          <w:b/>
          <w:sz w:val="20"/>
        </w:rPr>
        <w:t>brindados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el Centro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Integración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Juvenil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Paz,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2001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2004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8.3pt;height:72.6pt;mso-position-horizontal-relative:char;mso-position-vertical-relative:line" coordorigin="0,0" coordsize="5766,1452">
            <v:group style="position:absolute;left:1167;top:6;width:2;height:1440" coordorigin="1167,6" coordsize="2,1440">
              <v:shape style="position:absolute;left:1167;top:6;width:2;height:1440" coordorigin="1167,6" coordsize="0,1440" path="m1167,6l1167,1446e" filled="false" stroked="true" strokeweight=".580pt" strokecolor="#000000">
                <v:path arrowok="t"/>
              </v:shape>
            </v:group>
            <v:group style="position:absolute;left:1163;top:241;width:4598;height:2" coordorigin="1163,241" coordsize="4598,2">
              <v:shape style="position:absolute;left:1163;top:241;width:4598;height:2" coordorigin="1163,241" coordsize="4598,0" path="m1163,241l5760,241e" filled="false" stroked="true" strokeweight=".580pt" strokecolor="#000000">
                <v:path arrowok="t"/>
              </v:shape>
            </v:group>
            <v:group style="position:absolute;left:2760;top:246;width:2;height:1200" coordorigin="2760,246" coordsize="2,1200">
              <v:shape style="position:absolute;left:2760;top:246;width:2;height:1200" coordorigin="2760,246" coordsize="0,1200" path="m2760,246l2760,1446e" filled="false" stroked="true" strokeweight=".580pt" strokecolor="#000000">
                <v:path arrowok="t"/>
              </v:shape>
            </v:group>
            <v:group style="position:absolute;left:4244;top:246;width:2;height:1200" coordorigin="4244,246" coordsize="2,1200">
              <v:shape style="position:absolute;left:4244;top:246;width:2;height:1200" coordorigin="4244,246" coordsize="0,1200" path="m4244,246l4244,1446e" filled="false" stroked="true" strokeweight=".580pt" strokecolor="#000000">
                <v:path arrowok="t"/>
              </v:shape>
            </v:group>
            <v:group style="position:absolute;left:6;top:481;width:5754;height:2" coordorigin="6,481" coordsize="5754,2">
              <v:shape style="position:absolute;left:6;top:481;width:5754;height:2" coordorigin="6,481" coordsize="5754,0" path="m6,481l5760,481e" filled="false" stroked="true" strokeweight=".580pt" strokecolor="#000000">
                <v:path arrowok="t"/>
              </v:shape>
              <v:shape style="position:absolute;left:6;top:716;width:5755;height:10" type="#_x0000_t75" stroked="false">
                <v:imagedata r:id="rId127" o:title=""/>
              </v:shape>
              <v:shape style="position:absolute;left:6;top:956;width:5755;height:10" type="#_x0000_t75" stroked="false">
                <v:imagedata r:id="rId127" o:title=""/>
              </v:shape>
              <v:shape style="position:absolute;left:6;top:1196;width:5755;height:10" type="#_x0000_t75" stroked="false">
                <v:imagedata r:id="rId127" o:title=""/>
              </v:shape>
            </v:group>
            <v:group style="position:absolute;left:6;top:1441;width:5754;height:2" coordorigin="6,1441" coordsize="5754,2">
              <v:shape style="position:absolute;left:6;top:1441;width:5754;height:2" coordorigin="6,1441" coordsize="5754,0" path="m6,1441l5760,1441e" filled="false" stroked="true" strokeweight=".580pt" strokecolor="#000000">
                <v:path arrowok="t"/>
              </v:shape>
              <v:shape style="position:absolute;left:367;top:149;width:446;height:12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Año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10;top:29;width:2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Servicios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(beneficiarios)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89;top:227;width:4245;height:1203" type="#_x0000_t202" filled="false" stroked="false">
                <v:textbox inset="0,0,0,0">
                  <w:txbxContent>
                    <w:p>
                      <w:pPr>
                        <w:tabs>
                          <w:tab w:pos="1555" w:val="left" w:leader="none"/>
                          <w:tab w:pos="2339" w:val="left" w:leader="none"/>
                          <w:tab w:pos="2989" w:val="left" w:leader="none"/>
                          <w:tab w:pos="4197" w:val="right" w:leader="none"/>
                        </w:tabs>
                        <w:spacing w:line="240" w:lineRule="exact" w:before="12"/>
                        <w:ind w:left="726" w:right="0" w:hanging="72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Información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w w:val="95"/>
                          <w:sz w:val="20"/>
                        </w:rPr>
                        <w:t>Orientación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Tratamiento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7,926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545</w:t>
                        <w:tab/>
                        <w:t>153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2339" w:val="left" w:leader="none"/>
                          <w:tab w:pos="3862" w:val="left" w:leader="none"/>
                        </w:tabs>
                        <w:spacing w:before="4"/>
                        <w:ind w:left="7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5,924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396</w:t>
                        <w:tab/>
                        <w:t>103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339" w:val="left" w:leader="none"/>
                          <w:tab w:pos="3862" w:val="left" w:leader="none"/>
                        </w:tabs>
                        <w:spacing w:before="10"/>
                        <w:ind w:left="7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8,682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228</w:t>
                        <w:tab/>
                        <w:t>239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72" w:val="left" w:leader="none"/>
                          <w:tab w:pos="3862" w:val="left" w:leader="none"/>
                        </w:tabs>
                        <w:spacing w:line="226" w:lineRule="exact" w:before="10"/>
                        <w:ind w:left="7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7,860</w:t>
                        <w:tab/>
                        <w:t>1,506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597" w:right="296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Programas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Bienestar</w:t>
      </w:r>
      <w:r>
        <w:rPr>
          <w:spacing w:val="1"/>
        </w:rPr>
        <w:t> </w:t>
      </w:r>
      <w:r>
        <w:rPr>
          <w:spacing w:val="-1"/>
        </w:rPr>
        <w:t>Social,</w:t>
      </w:r>
      <w:r>
        <w:rPr>
          <w:spacing w:val="1"/>
        </w:rPr>
        <w:t> </w:t>
      </w:r>
      <w:r>
        <w:rPr>
          <w:spacing w:val="-1"/>
        </w:rPr>
        <w:t>Centro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Integración</w:t>
      </w:r>
      <w:r>
        <w:rPr/>
        <w:t> </w:t>
      </w:r>
      <w:r>
        <w:rPr>
          <w:spacing w:val="-1"/>
        </w:rPr>
        <w:t>Juvenil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74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/>
        <w:t>452</w:t>
      </w:r>
      <w:r>
        <w:rPr>
          <w:spacing w:val="1"/>
        </w:rPr>
        <w:t> </w:t>
      </w:r>
      <w:r>
        <w:rPr/>
        <w:t>familiares</w:t>
      </w:r>
      <w:r>
        <w:rPr>
          <w:spacing w:val="1"/>
        </w:rPr>
        <w:t> </w:t>
      </w:r>
      <w:r>
        <w:rPr/>
        <w:t>en 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439" w:right="2786" w:hanging="349"/>
        <w:jc w:val="left"/>
        <w:rPr>
          <w:b w:val="0"/>
          <w:bCs w:val="0"/>
        </w:rPr>
      </w:pPr>
      <w:r>
        <w:rPr>
          <w:spacing w:val="-1"/>
        </w:rPr>
        <w:t>Becas, Inversión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Beneficiados</w:t>
      </w:r>
      <w:r>
        <w:rPr/>
        <w:t> del</w:t>
      </w:r>
      <w:r>
        <w:rPr>
          <w:spacing w:val="-1"/>
        </w:rPr>
        <w:t> Programa </w:t>
      </w:r>
      <w:r>
        <w:rPr/>
        <w:t>de</w:t>
      </w:r>
      <w:r>
        <w:rPr>
          <w:spacing w:val="-1"/>
        </w:rPr>
        <w:t> Jóvenes </w:t>
      </w:r>
      <w:r>
        <w:rPr/>
        <w:t>por</w:t>
      </w:r>
      <w:r>
        <w:rPr>
          <w:spacing w:val="-1"/>
        </w:rPr>
        <w:t> México</w:t>
      </w:r>
      <w:r>
        <w:rPr>
          <w:spacing w:val="25"/>
        </w:rPr>
        <w:t> </w:t>
      </w:r>
      <w:r>
        <w:rPr>
          <w:spacing w:val="-1"/>
        </w:rPr>
        <w:t>registrado</w:t>
      </w:r>
      <w:r>
        <w:rPr/>
        <w:t> por</w:t>
      </w:r>
      <w:r>
        <w:rPr>
          <w:spacing w:val="-1"/>
        </w:rPr>
        <w:t> SEDESOL,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</w:t>
      </w:r>
      <w:r>
        <w:rPr>
          <w:spacing w:val="54"/>
        </w:rPr>
        <w:t> </w:t>
      </w:r>
      <w:r>
        <w:rPr>
          <w:spacing w:val="-1"/>
        </w:rPr>
        <w:t>2002- 2003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9"/>
          <w:szCs w:val="29"/>
        </w:rPr>
      </w:pPr>
    </w:p>
    <w:tbl>
      <w:tblPr>
        <w:tblW w:w="0" w:type="auto"/>
        <w:jc w:val="left"/>
        <w:tblInd w:w="30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4"/>
        <w:gridCol w:w="630"/>
        <w:gridCol w:w="751"/>
        <w:gridCol w:w="1242"/>
        <w:gridCol w:w="997"/>
        <w:gridCol w:w="808"/>
        <w:gridCol w:w="817"/>
      </w:tblGrid>
      <w:tr>
        <w:trPr>
          <w:trHeight w:val="243" w:hRule="exact"/>
        </w:trPr>
        <w:tc>
          <w:tcPr>
            <w:tcW w:w="14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216,600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99,600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160,800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638,400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332,200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4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1,078,800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417,000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3228" w:right="0"/>
        <w:jc w:val="left"/>
        <w:rPr>
          <w:b w:val="0"/>
          <w:bCs w:val="0"/>
        </w:rPr>
      </w:pPr>
      <w:r>
        <w:rPr/>
        <w:pict>
          <v:group style="position:absolute;margin-left:241.679993pt;margin-top:-112.930336pt;width:333.8pt;height:112.65pt;mso-position-horizontal-relative:page;mso-position-vertical-relative:paragraph;z-index:-1089544" coordorigin="4834,-2259" coordsize="6676,2253">
            <v:group style="position:absolute;left:6258;top:-2240;width:2;height:2229" coordorigin="6258,-2240" coordsize="2,2229">
              <v:shape style="position:absolute;left:6258;top:-2240;width:2;height:2229" coordorigin="6258,-2240" coordsize="0,2229" path="m6258,-2240l6258,-12e" filled="false" stroked="true" strokeweight=".580pt" strokecolor="#000000">
                <v:path arrowok="t"/>
              </v:shape>
            </v:group>
            <v:group style="position:absolute;left:6253;top:-1927;width:5250;height:2" coordorigin="6253,-1927" coordsize="5250,2">
              <v:shape style="position:absolute;left:6253;top:-1927;width:5250;height:2" coordorigin="6253,-1927" coordsize="5250,0" path="m6253,-1927l11503,-1927e" filled="false" stroked="true" strokeweight=".580pt" strokecolor="#000000">
                <v:path arrowok="t"/>
              </v:shape>
            </v:group>
            <v:group style="position:absolute;left:7639;top:-1922;width:2;height:1911" coordorigin="7639,-1922" coordsize="2,1911">
              <v:shape style="position:absolute;left:7639;top:-1922;width:2;height:1911" coordorigin="7639,-1922" coordsize="0,1911" path="m7639,-1922l7639,-12e" filled="false" stroked="true" strokeweight=".580pt" strokecolor="#000000">
                <v:path arrowok="t"/>
              </v:shape>
            </v:group>
            <v:group style="position:absolute;left:9878;top:-1922;width:2;height:1911" coordorigin="9878,-1922" coordsize="2,1911">
              <v:shape style="position:absolute;left:9878;top:-1922;width:2;height:1911" coordorigin="9878,-1922" coordsize="0,1911" path="m9878,-1922l9878,-12e" filled="false" stroked="true" strokeweight=".580pt" strokecolor="#000000">
                <v:path arrowok="t"/>
              </v:shape>
            </v:group>
            <v:group style="position:absolute;left:6253;top:-1687;width:5250;height:2" coordorigin="6253,-1687" coordsize="5250,2">
              <v:shape style="position:absolute;left:6253;top:-1687;width:5250;height:2" coordorigin="6253,-1687" coordsize="5250,0" path="m6253,-1687l11503,-1687e" filled="false" stroked="true" strokeweight=".580pt" strokecolor="#000000">
                <v:path arrowok="t"/>
              </v:shape>
            </v:group>
            <v:group style="position:absolute;left:6888;top:-1682;width:2;height:1671" coordorigin="6888,-1682" coordsize="2,1671">
              <v:shape style="position:absolute;left:6888;top:-1682;width:2;height:1671" coordorigin="6888,-1682" coordsize="0,1671" path="m6888,-1682l6888,-12e" filled="false" stroked="true" strokeweight=".580pt" strokecolor="#000000">
                <v:path arrowok="t"/>
              </v:shape>
            </v:group>
            <v:group style="position:absolute;left:8881;top:-1682;width:2;height:1671" coordorigin="8881,-1682" coordsize="2,1671">
              <v:shape style="position:absolute;left:8881;top:-1682;width:2;height:1671" coordorigin="8881,-1682" coordsize="0,1671" path="m8881,-1682l8881,-12e" filled="false" stroked="true" strokeweight=".580pt" strokecolor="#000000">
                <v:path arrowok="t"/>
              </v:shape>
            </v:group>
            <v:group style="position:absolute;left:10686;top:-1682;width:2;height:1671" coordorigin="10686,-1682" coordsize="2,1671">
              <v:shape style="position:absolute;left:10686;top:-1682;width:2;height:1671" coordorigin="10686,-1682" coordsize="0,1671" path="m10686,-1682l10686,-12e" filled="false" stroked="true" strokeweight=".580pt" strokecolor="#000000">
                <v:path arrowok="t"/>
              </v:shape>
              <v:shape style="position:absolute;left:4834;top:-1212;width:6673;height:10" type="#_x0000_t75" stroked="false">
                <v:imagedata r:id="rId128" o:title=""/>
              </v:shape>
              <v:shape style="position:absolute;left:4834;top:-972;width:6673;height:10" type="#_x0000_t75" stroked="false">
                <v:imagedata r:id="rId128" o:title=""/>
              </v:shape>
              <v:shape style="position:absolute;left:4834;top:-732;width:6673;height:10" type="#_x0000_t75" stroked="false">
                <v:imagedata r:id="rId128" o:title=""/>
              </v:shape>
              <v:shape style="position:absolute;left:4834;top:-492;width:6673;height:10" type="#_x0000_t75" stroked="false">
                <v:imagedata r:id="rId128" o:title=""/>
              </v:shape>
              <v:shape style="position:absolute;left:7379;top:-2259;width:3011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Jóvenes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México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082;top:-1938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49;top:-1898;width:1192;height:441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0" w:right="0" w:firstLine="30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Becas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14;top:-1898;width:88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Inversión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38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57;top:-16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58;top:-1898;width:1317;height:441" type="#_x0000_t202" filled="false" stroked="false">
                <v:textbox inset="0,0,0,0">
                  <w:txbxContent>
                    <w:p>
                      <w:pPr>
                        <w:tabs>
                          <w:tab w:pos="761" w:val="left" w:leader="none"/>
                        </w:tabs>
                        <w:spacing w:line="214" w:lineRule="auto" w:before="0"/>
                        <w:ind w:left="0" w:right="0" w:firstLine="11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Beneficiados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Social,</w:t>
      </w:r>
      <w:r>
        <w:rPr>
          <w:spacing w:val="1"/>
        </w:rPr>
        <w:t> </w:t>
      </w:r>
      <w:r>
        <w:rPr>
          <w:spacing w:val="-1"/>
        </w:rPr>
        <w:t>Subdelegación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Humano.</w:t>
      </w:r>
      <w:r>
        <w:rPr>
          <w:b w:val="0"/>
        </w:rPr>
      </w:r>
    </w:p>
    <w:p>
      <w:pPr>
        <w:pStyle w:val="BodyText"/>
        <w:spacing w:line="240" w:lineRule="auto"/>
        <w:ind w:left="3228" w:right="0"/>
        <w:jc w:val="left"/>
        <w:rPr>
          <w:b w:val="0"/>
          <w:bCs w:val="0"/>
        </w:rPr>
      </w:pPr>
      <w:r>
        <w:rPr/>
        <w:t>1/ En el 2004 no se registró</w:t>
      </w:r>
      <w:r>
        <w:rPr>
          <w:spacing w:val="-1"/>
        </w:rPr>
        <w:t> </w:t>
      </w:r>
      <w:r>
        <w:rPr/>
        <w:t>información de </w:t>
      </w:r>
      <w:r>
        <w:rPr>
          <w:spacing w:val="-1"/>
        </w:rPr>
        <w:t>este</w:t>
      </w:r>
      <w:r>
        <w:rPr/>
        <w:t> programa.</w:t>
      </w:r>
      <w:r>
        <w:rPr>
          <w:b w:val="0"/>
        </w:rPr>
      </w:r>
    </w:p>
    <w:p>
      <w:pPr>
        <w:pStyle w:val="BodyText"/>
        <w:spacing w:line="240" w:lineRule="auto" w:before="1"/>
        <w:ind w:left="3287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La dependencia </w:t>
      </w:r>
      <w:r>
        <w:rPr>
          <w:spacing w:val="-1"/>
        </w:rPr>
        <w:t>realizó</w:t>
      </w:r>
      <w:r>
        <w:rPr/>
        <w:t> una</w:t>
      </w:r>
      <w:r>
        <w:rPr>
          <w:spacing w:val="-2"/>
        </w:rPr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26"/>
          <w:pgSz w:w="15840" w:h="12240" w:orient="landscape"/>
          <w:pgMar w:footer="697" w:header="384" w:top="1360" w:bottom="880" w:left="1760" w:right="1260"/>
          <w:pgNumType w:start="6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891" w:right="2095" w:firstLine="48"/>
        <w:jc w:val="left"/>
        <w:rPr>
          <w:b w:val="0"/>
          <w:bCs w:val="0"/>
        </w:rPr>
      </w:pPr>
      <w:r>
        <w:rPr>
          <w:spacing w:val="-1"/>
        </w:rPr>
        <w:t>Menores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madres adolescentes</w:t>
      </w:r>
      <w:r>
        <w:rPr/>
        <w:t> </w:t>
      </w:r>
      <w:r>
        <w:rPr>
          <w:spacing w:val="-1"/>
        </w:rPr>
        <w:t>atendidas</w:t>
      </w:r>
      <w:r>
        <w:rPr/>
        <w:t> </w:t>
      </w:r>
      <w:r>
        <w:rPr>
          <w:spacing w:val="-1"/>
        </w:rPr>
        <w:t>en el </w:t>
      </w: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Infancia,</w:t>
      </w:r>
      <w:r>
        <w:rPr>
          <w:spacing w:val="27"/>
        </w:rPr>
        <w:t> </w:t>
      </w:r>
      <w:r>
        <w:rPr>
          <w:spacing w:val="-1"/>
        </w:rPr>
        <w:t>Adolescente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Adulto</w:t>
      </w:r>
      <w:r>
        <w:rPr/>
        <w:t> </w:t>
      </w:r>
      <w:r>
        <w:rPr>
          <w:spacing w:val="-1"/>
        </w:rPr>
        <w:t>Mayor </w:t>
      </w:r>
      <w:r>
        <w:rPr/>
        <w:t>del</w:t>
      </w:r>
      <w:r>
        <w:rPr>
          <w:spacing w:val="-1"/>
        </w:rPr>
        <w:t> DIF</w:t>
      </w:r>
      <w:r>
        <w:rPr/>
        <w:t> 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-</w:t>
      </w:r>
      <w:r>
        <w:rPr>
          <w:spacing w:val="-1"/>
        </w:rPr>
        <w:t> 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2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9.9pt;height:96.7pt;mso-position-horizontal-relative:char;mso-position-vertical-relative:line" coordorigin="0,0" coordsize="10398,1934">
            <v:group style="position:absolute;left:1265;top:19;width:2;height:1910" coordorigin="1265,19" coordsize="2,1910">
              <v:shape style="position:absolute;left:1265;top:19;width:2;height:1910" coordorigin="1265,19" coordsize="0,1910" path="m1265,19l1265,1928e" filled="false" stroked="true" strokeweight=".580pt" strokecolor="#000000">
                <v:path arrowok="t"/>
              </v:shape>
            </v:group>
            <v:group style="position:absolute;left:5899;top:19;width:2;height:1910" coordorigin="5899,19" coordsize="2,1910">
              <v:shape style="position:absolute;left:5899;top:19;width:2;height:1910" coordorigin="5899,19" coordsize="0,1910" path="m5899,19l5899,1928e" filled="false" stroked="true" strokeweight=".580pt" strokecolor="#000000">
                <v:path arrowok="t"/>
              </v:shape>
            </v:group>
            <v:group style="position:absolute;left:1260;top:253;width:9132;height:2" coordorigin="1260,253" coordsize="9132,2">
              <v:shape style="position:absolute;left:1260;top:253;width:9132;height:2" coordorigin="1260,253" coordsize="9132,0" path="m1260,253l10392,253e" filled="false" stroked="true" strokeweight=".580pt" strokecolor="#000000">
                <v:path arrowok="t"/>
              </v:shape>
            </v:group>
            <v:group style="position:absolute;left:2065;top:257;width:2;height:1671" coordorigin="2065,257" coordsize="2,1671">
              <v:shape style="position:absolute;left:2065;top:257;width:2;height:1671" coordorigin="2065,257" coordsize="0,1671" path="m2065,257l2065,1928e" filled="false" stroked="true" strokeweight=".580pt" strokecolor="#000000">
                <v:path arrowok="t"/>
              </v:shape>
            </v:group>
            <v:group style="position:absolute;left:2867;top:257;width:2;height:1671" coordorigin="2867,257" coordsize="2,1671">
              <v:shape style="position:absolute;left:2867;top:257;width:2;height:1671" coordorigin="2867,257" coordsize="0,1671" path="m2867,257l2867,1928e" filled="false" stroked="true" strokeweight=".580pt" strokecolor="#000000">
                <v:path arrowok="t"/>
              </v:shape>
            </v:group>
            <v:group style="position:absolute;left:3667;top:257;width:2;height:1671" coordorigin="3667,257" coordsize="2,1671">
              <v:shape style="position:absolute;left:3667;top:257;width:2;height:1671" coordorigin="3667,257" coordsize="0,1671" path="m3667,257l3667,1928e" filled="false" stroked="true" strokeweight=".580pt" strokecolor="#000000">
                <v:path arrowok="t"/>
              </v:shape>
            </v:group>
            <v:group style="position:absolute;left:4459;top:257;width:2;height:1671" coordorigin="4459,257" coordsize="2,1671">
              <v:shape style="position:absolute;left:4459;top:257;width:2;height:1671" coordorigin="4459,257" coordsize="0,1671" path="m4459,257l4459,1928e" filled="false" stroked="true" strokeweight=".580pt" strokecolor="#000000">
                <v:path arrowok="t"/>
              </v:shape>
            </v:group>
            <v:group style="position:absolute;left:5179;top:257;width:2;height:1671" coordorigin="5179,257" coordsize="2,1671">
              <v:shape style="position:absolute;left:5179;top:257;width:2;height:1671" coordorigin="5179,257" coordsize="0,1671" path="m5179,257l5179,1928e" filled="false" stroked="true" strokeweight=".580pt" strokecolor="#000000">
                <v:path arrowok="t"/>
              </v:shape>
            </v:group>
            <v:group style="position:absolute;left:6619;top:257;width:2;height:1671" coordorigin="6619,257" coordsize="2,1671">
              <v:shape style="position:absolute;left:6619;top:257;width:2;height:1671" coordorigin="6619,257" coordsize="0,1671" path="m6619,257l6619,1928e" filled="false" stroked="true" strokeweight=".580pt" strokecolor="#000000">
                <v:path arrowok="t"/>
              </v:shape>
            </v:group>
            <v:group style="position:absolute;left:7339;top:257;width:2;height:1671" coordorigin="7339,257" coordsize="2,1671">
              <v:shape style="position:absolute;left:7339;top:257;width:2;height:1671" coordorigin="7339,257" coordsize="0,1671" path="m7339,257l7339,1928e" filled="false" stroked="true" strokeweight=".580pt" strokecolor="#000000">
                <v:path arrowok="t"/>
              </v:shape>
            </v:group>
            <v:group style="position:absolute;left:8059;top:257;width:2;height:1671" coordorigin="8059,257" coordsize="2,1671">
              <v:shape style="position:absolute;left:8059;top:257;width:2;height:1671" coordorigin="8059,257" coordsize="0,1671" path="m8059,257l8059,1928e" filled="false" stroked="true" strokeweight=".580pt" strokecolor="#000000">
                <v:path arrowok="t"/>
              </v:shape>
            </v:group>
            <v:group style="position:absolute;left:8779;top:257;width:2;height:1671" coordorigin="8779,257" coordsize="2,1671">
              <v:shape style="position:absolute;left:8779;top:257;width:2;height:1671" coordorigin="8779,257" coordsize="0,1671" path="m8779,257l8779,1928e" filled="false" stroked="true" strokeweight=".580pt" strokecolor="#000000">
                <v:path arrowok="t"/>
              </v:shape>
            </v:group>
            <v:group style="position:absolute;left:9499;top:257;width:2;height:1671" coordorigin="9499,257" coordsize="2,1671">
              <v:shape style="position:absolute;left:9499;top:257;width:2;height:1671" coordorigin="9499,257" coordsize="0,1671" path="m9499,257l9499,1928e" filled="false" stroked="true" strokeweight=".580pt" strokecolor="#000000">
                <v:path arrowok="t"/>
              </v:shape>
            </v:group>
            <v:group style="position:absolute;left:6;top:493;width:10386;height:2" coordorigin="6,493" coordsize="10386,2">
              <v:shape style="position:absolute;left:6;top:493;width:10386;height:2" coordorigin="6,493" coordsize="10386,0" path="m6,493l10392,493e" filled="false" stroked="true" strokeweight=".580pt" strokecolor="#000000">
                <v:path arrowok="t"/>
              </v:shape>
              <v:shape style="position:absolute;left:6;top:728;width:10386;height:10" type="#_x0000_t75" stroked="false">
                <v:imagedata r:id="rId129" o:title=""/>
              </v:shape>
              <v:shape style="position:absolute;left:6;top:968;width:10386;height:10" type="#_x0000_t75" stroked="false">
                <v:imagedata r:id="rId129" o:title=""/>
              </v:shape>
              <v:shape style="position:absolute;left:6;top:1208;width:10386;height:10" type="#_x0000_t75" stroked="false">
                <v:imagedata r:id="rId129" o:title=""/>
              </v:shape>
              <v:shape style="position:absolute;left:6;top:1448;width:10386;height:10" type="#_x0000_t75" stroked="false">
                <v:imagedata r:id="rId129" o:title=""/>
              </v:shape>
            </v:group>
            <v:group style="position:absolute;left:6;top:1693;width:10386;height:2" coordorigin="6,1693" coordsize="10386,2">
              <v:shape style="position:absolute;left:6;top:1693;width:10386;height:2" coordorigin="6,1693" coordsize="10386,0" path="m6,1693l10392,1693e" filled="false" stroked="true" strokeweight=".580pt" strokecolor="#000000">
                <v:path arrowok="t"/>
              </v:shape>
              <v:shape style="position:absolute;left:83;top:162;width:1025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8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75;top:0;width:301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Menores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atendidos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PAMAR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35;top:0;width:422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Madres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adolescentes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atendidas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PAIDEA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441;top:281;width:1357;height:1641" type="#_x0000_t202" filled="false" stroked="false">
                <v:textbox inset="0,0,0,0">
                  <w:txbxContent>
                    <w:p>
                      <w:pPr>
                        <w:tabs>
                          <w:tab w:pos="80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1" w:val="left" w:leader="none"/>
                        </w:tabs>
                        <w:spacing w:before="10"/>
                        <w:ind w:left="33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33" w:val="left" w:leader="none"/>
                        </w:tabs>
                        <w:spacing w:before="10"/>
                        <w:ind w:left="3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0" w:val="left" w:leader="none"/>
                        </w:tabs>
                        <w:spacing w:before="10"/>
                        <w:ind w:left="2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0" w:val="left" w:leader="none"/>
                        </w:tabs>
                        <w:spacing w:before="10"/>
                        <w:ind w:left="2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0" w:val="left" w:leader="none"/>
                        </w:tabs>
                        <w:spacing w:before="10"/>
                        <w:ind w:left="3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1" w:val="left" w:leader="none"/>
                        </w:tabs>
                        <w:spacing w:line="226" w:lineRule="exact" w:before="10"/>
                        <w:ind w:left="2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416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43;top:281;width:55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85;top:239;width:1257;height:243" type="#_x0000_t202" filled="false" stroked="false">
                <v:textbox inset="0,0,0,0">
                  <w:txbxContent>
                    <w:p>
                      <w:pPr>
                        <w:tabs>
                          <w:tab w:pos="810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41;top:239;width:1221;height:243" type="#_x0000_t202" filled="false" stroked="false">
                <v:textbox inset="0,0,0,0">
                  <w:txbxContent>
                    <w:p>
                      <w:pPr>
                        <w:tabs>
                          <w:tab w:pos="774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55;top:521;width:33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08;top:521;width:50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1,147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16;top:281;width:51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36;top:281;width:51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55;top:281;width:51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75;top:281;width:51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6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73;top:521;width:337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94;top:521;width:33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26;top:281;width:6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79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32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0.4pt;height:96.7pt;mso-position-horizontal-relative:char;mso-position-vertical-relative:line" coordorigin="0,0" coordsize="6408,1934">
            <v:group style="position:absolute;left:1644;top:19;width:2;height:1910" coordorigin="1644,19" coordsize="2,1910">
              <v:shape style="position:absolute;left:1644;top:19;width:2;height:1910" coordorigin="1644,19" coordsize="0,1910" path="m1644,19l1644,1928e" filled="false" stroked="true" strokeweight=".580pt" strokecolor="#000000">
                <v:path arrowok="t"/>
              </v:shape>
            </v:group>
            <v:group style="position:absolute;left:1639;top:253;width:4763;height:2" coordorigin="1639,253" coordsize="4763,2">
              <v:shape style="position:absolute;left:1639;top:253;width:4763;height:2" coordorigin="1639,253" coordsize="4763,0" path="m1639,253l6402,253e" filled="false" stroked="true" strokeweight=".580pt" strokecolor="#000000">
                <v:path arrowok="t"/>
              </v:shape>
            </v:group>
            <v:group style="position:absolute;left:2597;top:257;width:2;height:1671" coordorigin="2597,257" coordsize="2,1671">
              <v:shape style="position:absolute;left:2597;top:257;width:2;height:1671" coordorigin="2597,257" coordsize="0,1671" path="m2597,257l2597,1928e" filled="false" stroked="true" strokeweight=".580pt" strokecolor="#000000">
                <v:path arrowok="t"/>
              </v:shape>
            </v:group>
            <v:group style="position:absolute;left:3549;top:257;width:2;height:1671" coordorigin="3549,257" coordsize="2,1671">
              <v:shape style="position:absolute;left:3549;top:257;width:2;height:1671" coordorigin="3549,257" coordsize="0,1671" path="m3549,257l3549,1928e" filled="false" stroked="true" strokeweight=".580pt" strokecolor="#000000">
                <v:path arrowok="t"/>
              </v:shape>
            </v:group>
            <v:group style="position:absolute;left:4503;top:257;width:2;height:1671" coordorigin="4503,257" coordsize="2,1671">
              <v:shape style="position:absolute;left:4503;top:257;width:2;height:1671" coordorigin="4503,257" coordsize="0,1671" path="m4503,257l4503,1928e" filled="false" stroked="true" strokeweight=".580pt" strokecolor="#000000">
                <v:path arrowok="t"/>
              </v:shape>
            </v:group>
            <v:group style="position:absolute;left:5456;top:257;width:2;height:1671" coordorigin="5456,257" coordsize="2,1671">
              <v:shape style="position:absolute;left:5456;top:257;width:2;height:1671" coordorigin="5456,257" coordsize="0,1671" path="m5456,257l5456,1928e" filled="false" stroked="true" strokeweight=".580pt" strokecolor="#000000">
                <v:path arrowok="t"/>
              </v:shape>
            </v:group>
            <v:group style="position:absolute;left:6;top:493;width:6396;height:2" coordorigin="6,493" coordsize="6396,2">
              <v:shape style="position:absolute;left:6;top:493;width:6396;height:2" coordorigin="6,493" coordsize="6396,0" path="m6,493l6402,493e" filled="false" stroked="true" strokeweight=".580pt" strokecolor="#000000">
                <v:path arrowok="t"/>
              </v:shape>
              <v:shape style="position:absolute;left:6;top:728;width:6396;height:10" type="#_x0000_t75" stroked="false">
                <v:imagedata r:id="rId130" o:title=""/>
              </v:shape>
              <v:shape style="position:absolute;left:6;top:968;width:6396;height:10" type="#_x0000_t75" stroked="false">
                <v:imagedata r:id="rId130" o:title=""/>
              </v:shape>
              <v:shape style="position:absolute;left:6;top:1208;width:6396;height:10" type="#_x0000_t75" stroked="false">
                <v:imagedata r:id="rId130" o:title=""/>
              </v:shape>
              <v:shape style="position:absolute;left:6;top:1448;width:6396;height:10" type="#_x0000_t75" stroked="false">
                <v:imagedata r:id="rId130" o:title=""/>
              </v:shape>
            </v:group>
            <v:group style="position:absolute;left:6;top:1693;width:6396;height:2" coordorigin="6,1693" coordsize="6396,2">
              <v:shape style="position:absolute;left:6;top:1693;width:6396;height:2" coordorigin="6,1693" coordsize="6396,0" path="m6,1693l6402,1693e" filled="false" stroked="true" strokeweight=".580pt" strokecolor="#000000">
                <v:path arrowok="t"/>
              </v:shape>
              <v:shape style="position:absolute;left:83;top:162;width:1212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7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18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96;top:0;width:4259;height:4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Menores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atendidos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CHIMALLI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53" w:val="left" w:leader="none"/>
                          <w:tab w:pos="1852" w:val="left" w:leader="none"/>
                          <w:tab w:pos="2859" w:val="left" w:leader="none"/>
                          <w:tab w:pos="3812" w:val="left" w:leader="none"/>
                        </w:tabs>
                        <w:spacing w:line="24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92;top:521;width:33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56;top:521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8;top:521;width:33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51;top:521;width:33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03;top:521;width:33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314" w:right="2964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Sistema para</w:t>
      </w:r>
      <w:r>
        <w:rPr>
          <w:spacing w:val="-4"/>
        </w:rPr>
        <w:t> </w:t>
      </w:r>
      <w:r>
        <w:rPr/>
        <w:t>el Desarrollo Integral de la Familia,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a la </w:t>
      </w:r>
      <w:r>
        <w:rPr>
          <w:spacing w:val="-1"/>
        </w:rPr>
        <w:t>Infancia.</w:t>
      </w:r>
      <w:r>
        <w:rPr>
          <w:spacing w:val="31"/>
        </w:rPr>
        <w:t> </w:t>
      </w:r>
      <w:r>
        <w:rPr>
          <w:spacing w:val="-1"/>
        </w:rPr>
        <w:t>1/</w:t>
      </w:r>
      <w:r>
        <w:rPr/>
        <w:t> Programa de </w:t>
      </w:r>
      <w:r>
        <w:rPr>
          <w:spacing w:val="-2"/>
        </w:rPr>
        <w:t>Atención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Menores</w:t>
      </w:r>
      <w:r>
        <w:rPr/>
        <w:t> y</w:t>
      </w:r>
      <w:r>
        <w:rPr>
          <w:spacing w:val="-5"/>
        </w:rPr>
        <w:t> </w:t>
      </w:r>
      <w:r>
        <w:rPr>
          <w:spacing w:val="-2"/>
        </w:rPr>
        <w:t>Adolescentes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Riesgo.</w:t>
      </w:r>
      <w:r>
        <w:rPr>
          <w:b w:val="0"/>
        </w:rPr>
      </w:r>
    </w:p>
    <w:p>
      <w:pPr>
        <w:pStyle w:val="BodyText"/>
        <w:spacing w:line="240" w:lineRule="auto"/>
        <w:ind w:left="3315" w:right="0"/>
        <w:jc w:val="left"/>
        <w:rPr>
          <w:b w:val="0"/>
          <w:bCs w:val="0"/>
        </w:rPr>
      </w:pPr>
      <w:r>
        <w:rPr/>
        <w:t>2/</w:t>
      </w:r>
      <w:r>
        <w:rPr>
          <w:spacing w:val="1"/>
        </w:rPr>
        <w:t> </w:t>
      </w:r>
      <w:r>
        <w:rPr>
          <w:spacing w:val="-1"/>
        </w:rPr>
        <w:t>Programas</w:t>
      </w:r>
      <w:r>
        <w:rPr/>
        <w:t> para la </w:t>
      </w:r>
      <w:r>
        <w:rPr>
          <w:spacing w:val="-1"/>
        </w:rPr>
        <w:t>Prevención</w:t>
      </w:r>
      <w:r>
        <w:rPr/>
        <w:t> y</w:t>
      </w:r>
      <w:r>
        <w:rPr>
          <w:spacing w:val="-5"/>
        </w:rPr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Integral</w:t>
      </w:r>
      <w:r>
        <w:rPr/>
        <w:t> del </w:t>
      </w:r>
      <w:r>
        <w:rPr>
          <w:spacing w:val="-1"/>
        </w:rPr>
        <w:t>Embarazo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2"/>
        </w:rPr>
        <w:t>Adolescentes.</w:t>
      </w:r>
      <w:r>
        <w:rPr>
          <w:b w:val="0"/>
        </w:rPr>
      </w:r>
    </w:p>
    <w:p>
      <w:pPr>
        <w:pStyle w:val="BodyText"/>
        <w:spacing w:line="240" w:lineRule="auto" w:before="1"/>
        <w:ind w:left="3315" w:right="3533"/>
        <w:jc w:val="left"/>
        <w:rPr>
          <w:b w:val="0"/>
          <w:bCs w:val="0"/>
        </w:rPr>
      </w:pPr>
      <w:r>
        <w:rPr/>
        <w:t>3/</w:t>
      </w:r>
      <w:r>
        <w:rPr>
          <w:spacing w:val="1"/>
        </w:rPr>
        <w:t> </w:t>
      </w:r>
      <w:r>
        <w:rPr>
          <w:spacing w:val="-1"/>
        </w:rPr>
        <w:t>Modelo</w:t>
      </w:r>
      <w:r>
        <w:rPr/>
        <w:t> </w:t>
      </w:r>
      <w:r>
        <w:rPr>
          <w:spacing w:val="-1"/>
        </w:rPr>
        <w:t>Preventivo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Riesgo</w:t>
      </w:r>
      <w:r>
        <w:rPr/>
        <w:t> </w:t>
      </w:r>
      <w:r>
        <w:rPr>
          <w:spacing w:val="-1"/>
        </w:rPr>
        <w:t>Psicosociales</w:t>
      </w:r>
      <w:r>
        <w:rPr/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>
          <w:spacing w:val="-1"/>
        </w:rPr>
        <w:t>Menores</w:t>
      </w:r>
      <w:r>
        <w:rPr>
          <w:spacing w:val="1"/>
        </w:rPr>
        <w:t> </w:t>
      </w:r>
      <w:r>
        <w:rPr>
          <w:spacing w:val="-1"/>
        </w:rPr>
        <w:t>Adolescentes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sus</w:t>
      </w:r>
      <w:r>
        <w:rPr>
          <w:spacing w:val="1"/>
        </w:rPr>
        <w:t> </w:t>
      </w:r>
      <w:r>
        <w:rPr>
          <w:spacing w:val="-1"/>
        </w:rPr>
        <w:t>Familias.</w:t>
      </w:r>
      <w:r>
        <w:rPr>
          <w:spacing w:val="87"/>
        </w:rPr>
        <w:t> </w:t>
      </w:r>
      <w:r>
        <w:rPr/>
        <w:t>4/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>
          <w:spacing w:val="1"/>
        </w:rPr>
        <w:t> </w:t>
      </w:r>
      <w:r>
        <w:rPr/>
        <w:t>realizó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datos.</w:t>
      </w:r>
      <w:r>
        <w:rPr>
          <w:b w:val="0"/>
        </w:rPr>
      </w:r>
    </w:p>
    <w:p>
      <w:pPr>
        <w:pStyle w:val="BodyText"/>
        <w:spacing w:line="240" w:lineRule="auto"/>
        <w:ind w:left="3315" w:right="0"/>
        <w:jc w:val="left"/>
        <w:rPr>
          <w:b w:val="0"/>
          <w:bCs w:val="0"/>
        </w:rPr>
      </w:pPr>
      <w:r>
        <w:rPr>
          <w:spacing w:val="-1"/>
        </w:rPr>
        <w:t>Observaciones</w:t>
      </w:r>
      <w:r>
        <w:rPr>
          <w:spacing w:val="1"/>
        </w:rPr>
        <w:t> </w:t>
      </w:r>
      <w:r>
        <w:rPr/>
        <w:t>:</w:t>
      </w:r>
      <w:r>
        <w:rPr>
          <w:b w:val="0"/>
        </w:rPr>
      </w:r>
    </w:p>
    <w:p>
      <w:pPr>
        <w:pStyle w:val="BodyText"/>
        <w:spacing w:line="240" w:lineRule="auto"/>
        <w:ind w:left="3315" w:right="0"/>
        <w:jc w:val="left"/>
        <w:rPr>
          <w:b w:val="0"/>
          <w:bCs w:val="0"/>
        </w:rPr>
      </w:pPr>
      <w:r>
        <w:rPr>
          <w:spacing w:val="-3"/>
        </w:rPr>
        <w:t>Al</w:t>
      </w:r>
      <w:r>
        <w:rPr>
          <w:spacing w:val="1"/>
        </w:rPr>
        <w:t> </w:t>
      </w:r>
      <w:r>
        <w:rPr>
          <w:spacing w:val="-1"/>
        </w:rPr>
        <w:t>adulto</w:t>
      </w:r>
      <w:r>
        <w:rPr/>
        <w:t> </w:t>
      </w:r>
      <w:r>
        <w:rPr>
          <w:spacing w:val="-2"/>
        </w:rPr>
        <w:t>mayor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>
          <w:spacing w:val="-1"/>
        </w:rPr>
        <w:t>apartado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jubilados,</w:t>
      </w:r>
      <w:r>
        <w:rPr>
          <w:spacing w:val="1"/>
        </w:rPr>
        <w:t> </w:t>
      </w:r>
      <w:r>
        <w:rPr>
          <w:spacing w:val="-1"/>
        </w:rPr>
        <w:t>pensionados</w:t>
      </w:r>
      <w:r>
        <w:rPr/>
        <w:t> y</w:t>
      </w:r>
      <w:r>
        <w:rPr>
          <w:spacing w:val="-5"/>
        </w:rPr>
        <w:t> </w:t>
      </w:r>
      <w:r>
        <w:rPr/>
        <w:t>tercera </w:t>
      </w:r>
      <w:r>
        <w:rPr>
          <w:spacing w:val="-1"/>
        </w:rPr>
        <w:t>edad.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9" w:id="7"/>
      <w:r>
        <w:rPr>
          <w:color w:val="006699"/>
          <w:spacing w:val="-1"/>
        </w:rPr>
        <w:t>JUSTICIA,</w:t>
      </w:r>
      <w:r>
        <w:rPr>
          <w:color w:val="006699"/>
          <w:spacing w:val="-13"/>
        </w:rPr>
        <w:t> </w:t>
      </w:r>
      <w:r>
        <w:rPr>
          <w:color w:val="006699"/>
        </w:rPr>
        <w:t>SEGURIDAD</w:t>
      </w:r>
      <w:r>
        <w:rPr>
          <w:color w:val="006699"/>
          <w:spacing w:val="-13"/>
        </w:rPr>
        <w:t> </w:t>
      </w:r>
      <w:r>
        <w:rPr>
          <w:color w:val="006699"/>
        </w:rPr>
        <w:t>PÚBLICA</w:t>
      </w:r>
      <w:r>
        <w:rPr>
          <w:color w:val="006699"/>
          <w:spacing w:val="-13"/>
        </w:rPr>
        <w:t> </w:t>
      </w:r>
      <w:r>
        <w:rPr>
          <w:color w:val="006699"/>
        </w:rPr>
        <w:t>Y</w:t>
      </w:r>
      <w:r>
        <w:rPr>
          <w:color w:val="006699"/>
          <w:spacing w:val="-14"/>
        </w:rPr>
        <w:t> </w:t>
      </w:r>
      <w:r>
        <w:rPr>
          <w:color w:val="006699"/>
        </w:rPr>
        <w:t>DERECHOS</w:t>
      </w:r>
      <w:r>
        <w:rPr>
          <w:color w:val="006699"/>
          <w:spacing w:val="-13"/>
        </w:rPr>
        <w:t> </w:t>
      </w:r>
      <w:r>
        <w:rPr>
          <w:color w:val="006699"/>
        </w:rPr>
        <w:t>HUMANOS</w:t>
      </w:r>
      <w:bookmarkEnd w:id="7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Heading2"/>
        <w:spacing w:line="240" w:lineRule="auto" w:before="183"/>
        <w:ind w:left="5045" w:right="1755" w:hanging="3339"/>
        <w:jc w:val="left"/>
        <w:rPr>
          <w:b w:val="0"/>
          <w:bCs w:val="0"/>
        </w:rPr>
      </w:pPr>
      <w:r>
        <w:rPr/>
        <w:pict>
          <v:shape style="position:absolute;margin-left:155.820007pt;margin-top:67.249474pt;width:505.260011pt;height:.48pt;mso-position-horizontal-relative:page;mso-position-vertical-relative:paragraph;z-index:-1088920" type="#_x0000_t75" stroked="false">
            <v:imagedata r:id="rId131" o:title=""/>
          </v:shape>
        </w:pict>
      </w:r>
      <w:r>
        <w:rPr>
          <w:spacing w:val="-1"/>
        </w:rPr>
        <w:t>Inversión aplicada en Justicia,</w:t>
      </w:r>
      <w:r>
        <w:rPr/>
        <w:t> </w:t>
      </w:r>
      <w:r>
        <w:rPr>
          <w:spacing w:val="-1"/>
        </w:rPr>
        <w:t>Seguridad Pública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Derechos Humanos</w:t>
      </w:r>
      <w:r>
        <w:rPr>
          <w:spacing w:val="54"/>
        </w:rPr>
        <w:t> </w:t>
      </w:r>
      <w:r>
        <w:rPr>
          <w:spacing w:val="-1"/>
        </w:rPr>
        <w:t>por modalidad</w:t>
      </w:r>
      <w:r>
        <w:rPr/>
        <w:t> </w:t>
      </w:r>
      <w:r>
        <w:rPr>
          <w:spacing w:val="-1"/>
        </w:rPr>
        <w:t>en B.C.Sur,</w:t>
      </w:r>
      <w:r>
        <w:rPr>
          <w:spacing w:val="20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3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2"/>
        <w:gridCol w:w="1331"/>
        <w:gridCol w:w="1141"/>
        <w:gridCol w:w="1120"/>
        <w:gridCol w:w="1118"/>
        <w:gridCol w:w="1120"/>
        <w:gridCol w:w="1111"/>
      </w:tblGrid>
      <w:tr>
        <w:trPr>
          <w:trHeight w:val="360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2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316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38,991.3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306,136.1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2,015.5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97,094.3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73,261.5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61,174.3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63,716.5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16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</w:t>
            </w:r>
            <w:r>
              <w:rPr>
                <w:rFonts w:ascii="Arial"/>
                <w:b/>
                <w:sz w:val="20"/>
              </w:rPr>
              <w:t> 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8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16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39,053.5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308,151.6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97,094.3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73,419.6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61,524.2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63,716.5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586" w:right="4158"/>
        <w:jc w:val="left"/>
        <w:rPr>
          <w:b w:val="0"/>
          <w:bCs w:val="0"/>
        </w:rPr>
      </w:pPr>
      <w:r>
        <w:rPr/>
        <w:pict>
          <v:shape style="position:absolute;margin-left:155.820007pt;margin-top:-23.914289pt;width:505.260011pt;height:.48pt;mso-position-horizontal-relative:page;mso-position-vertical-relative:paragraph;z-index:-1088896" type="#_x0000_t75" stroked="false">
            <v:imagedata r:id="rId131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586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586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4478" w:right="2314" w:hanging="2177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Justicia,</w:t>
      </w:r>
      <w:r>
        <w:rPr/>
        <w:t> </w:t>
      </w:r>
      <w:r>
        <w:rPr>
          <w:spacing w:val="-1"/>
        </w:rPr>
        <w:t>Seguridad Pública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Derechos Humanos </w:t>
      </w:r>
      <w:r>
        <w:rPr/>
        <w:t>por</w:t>
      </w:r>
      <w:r>
        <w:rPr>
          <w:spacing w:val="-1"/>
        </w:rPr>
        <w:t> modalidad</w:t>
      </w:r>
      <w:r>
        <w:rPr>
          <w:spacing w:val="27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Heading6"/>
        <w:spacing w:line="240" w:lineRule="auto"/>
        <w:ind w:left="2651" w:right="0"/>
        <w:jc w:val="left"/>
        <w:rPr>
          <w:i w:val="0"/>
        </w:rPr>
      </w:pPr>
      <w:r>
        <w:rPr/>
        <w:pict>
          <v:group style="position:absolute;margin-left:259.440002pt;margin-top:-8.534906pt;width:333.1pt;height:124.2pt;mso-position-horizontal-relative:page;mso-position-vertical-relative:paragraph;z-index:20896" coordorigin="5189,-171" coordsize="6662,2484">
            <v:group style="position:absolute;left:5578;top:1985;width:442;height:269" coordorigin="5578,1985" coordsize="442,269">
              <v:shape style="position:absolute;left:5578;top:1985;width:442;height:269" coordorigin="5578,1985" coordsize="442,269" path="m6019,1985l6019,2253,5578,2253,5578,1985,6019,1985xe" filled="true" fillcolor="#ffffc0" stroked="false">
                <v:path arrowok="t"/>
                <v:fill type="solid"/>
              </v:shape>
            </v:group>
            <v:group style="position:absolute;left:5578;top:1985;width:442;height:269" coordorigin="5578,1985" coordsize="442,269">
              <v:shape style="position:absolute;left:5578;top:1985;width:442;height:269" coordorigin="5578,1985" coordsize="442,269" path="m6019,1985l6019,2253,5578,2253,5578,1985,6019,1985xe" filled="false" stroked="true" strokeweight=".96pt" strokecolor="#000000">
                <v:path arrowok="t"/>
              </v:shape>
            </v:group>
            <v:group style="position:absolute;left:6677;top:127;width:440;height:2127" coordorigin="6677,127" coordsize="440,2127">
              <v:shape style="position:absolute;left:6677;top:127;width:440;height:2127" coordorigin="6677,127" coordsize="440,2127" path="m7116,127l7116,2253,6677,2253,6677,127,7116,127xe" filled="true" fillcolor="#ffffc0" stroked="false">
                <v:path arrowok="t"/>
                <v:fill type="solid"/>
              </v:shape>
            </v:group>
            <v:group style="position:absolute;left:6677;top:127;width:440;height:2127" coordorigin="6677,127" coordsize="440,2127">
              <v:shape style="position:absolute;left:6677;top:127;width:440;height:2127" coordorigin="6677,127" coordsize="440,2127" path="m7116,127l7116,2253,6677,2253,6677,127,7116,127xe" filled="false" stroked="true" strokeweight=".96pt" strokecolor="#000000">
                <v:path arrowok="t"/>
              </v:shape>
            </v:group>
            <v:group style="position:absolute;left:7774;top:1584;width:443;height:670" coordorigin="7774,1584" coordsize="443,670">
              <v:shape style="position:absolute;left:7774;top:1584;width:443;height:670" coordorigin="7774,1584" coordsize="443,670" path="m8216,1584l8216,2253,7774,2253,7774,1584,8216,1584xe" filled="true" fillcolor="#ffffc0" stroked="false">
                <v:path arrowok="t"/>
                <v:fill type="solid"/>
              </v:shape>
            </v:group>
            <v:group style="position:absolute;left:7774;top:1584;width:443;height:670" coordorigin="7774,1584" coordsize="443,670">
              <v:shape style="position:absolute;left:7774;top:1584;width:443;height:670" coordorigin="7774,1584" coordsize="443,670" path="m8216,1584l8216,2253,7774,2253,7774,1584,8216,1584xe" filled="false" stroked="true" strokeweight=".96pt" strokecolor="#000000">
                <v:path arrowok="t"/>
              </v:shape>
            </v:group>
            <v:group style="position:absolute;left:8874;top:1747;width:442;height:507" coordorigin="8874,1747" coordsize="442,507">
              <v:shape style="position:absolute;left:8874;top:1747;width:442;height:507" coordorigin="8874,1747" coordsize="442,507" path="m9316,1747l9316,2253,8874,2253,8874,1747,9316,1747xe" filled="true" fillcolor="#ffffc0" stroked="false">
                <v:path arrowok="t"/>
                <v:fill type="solid"/>
              </v:shape>
            </v:group>
            <v:group style="position:absolute;left:8874;top:1747;width:442;height:507" coordorigin="8874,1747" coordsize="442,507">
              <v:shape style="position:absolute;left:8874;top:1747;width:442;height:507" coordorigin="8874,1747" coordsize="442,507" path="m9316,1747l9316,2253,8874,2253,8874,1747,9316,1747xe" filled="false" stroked="true" strokeweight=".96pt" strokecolor="#000000">
                <v:path arrowok="t"/>
              </v:shape>
            </v:group>
            <v:group style="position:absolute;left:9973;top:1829;width:440;height:425" coordorigin="9973,1829" coordsize="440,425">
              <v:shape style="position:absolute;left:9973;top:1829;width:440;height:425" coordorigin="9973,1829" coordsize="440,425" path="m10412,1829l10412,2253,9973,2253,9973,1829,10412,1829xe" filled="true" fillcolor="#ffffc0" stroked="false">
                <v:path arrowok="t"/>
                <v:fill type="solid"/>
              </v:shape>
            </v:group>
            <v:group style="position:absolute;left:9973;top:1829;width:440;height:425" coordorigin="9973,1829" coordsize="440,425">
              <v:shape style="position:absolute;left:9973;top:1829;width:440;height:425" coordorigin="9973,1829" coordsize="440,425" path="m10412,1829l10412,2253,9973,2253,9973,1829,10412,1829xe" filled="false" stroked="true" strokeweight=".96pt" strokecolor="#000000">
                <v:path arrowok="t"/>
              </v:shape>
            </v:group>
            <v:group style="position:absolute;left:11070;top:1814;width:442;height:440" coordorigin="11070,1814" coordsize="442,440">
              <v:shape style="position:absolute;left:11070;top:1814;width:442;height:440" coordorigin="11070,1814" coordsize="442,440" path="m11512,1814l11512,2253,11070,2253,11070,1814,11512,1814xe" filled="true" fillcolor="#ffffc0" stroked="false">
                <v:path arrowok="t"/>
                <v:fill type="solid"/>
              </v:shape>
            </v:group>
            <v:group style="position:absolute;left:11070;top:1814;width:442;height:440" coordorigin="11070,1814" coordsize="442,440">
              <v:shape style="position:absolute;left:11070;top:1814;width:442;height:440" coordorigin="11070,1814" coordsize="442,440" path="m11512,1814l11512,2253,11070,2253,11070,1814,11512,1814xe" filled="false" stroked="true" strokeweight=".96pt" strokecolor="#000000">
                <v:path arrowok="t"/>
              </v:shape>
            </v:group>
            <v:group style="position:absolute;left:5249;top:-161;width:2;height:2465" coordorigin="5249,-161" coordsize="2,2465">
              <v:shape style="position:absolute;left:5249;top:-161;width:2;height:2465" coordorigin="5249,-161" coordsize="0,2465" path="m5249,-161l5249,2304e" filled="false" stroked="true" strokeweight=".96pt" strokecolor="#000000">
                <v:path arrowok="t"/>
              </v:shape>
            </v:group>
            <v:group style="position:absolute;left:5198;top:2253;width:6642;height:2" coordorigin="5198,2253" coordsize="6642,2">
              <v:shape style="position:absolute;left:5198;top:2253;width:6642;height:2" coordorigin="5198,2253" coordsize="6642,0" path="m11840,2253l5198,2253e" filled="false" stroked="true" strokeweight=".96pt" strokecolor="#000000">
                <v:path arrowok="t"/>
              </v:shape>
            </v:group>
            <v:group style="position:absolute;left:5198;top:1908;width:51;height:2" coordorigin="5198,1908" coordsize="51,2">
              <v:shape style="position:absolute;left:5198;top:1908;width:51;height:2" coordorigin="5198,1908" coordsize="51,0" path="m5198,1908l5249,1908e" filled="false" stroked="true" strokeweight=".96pt" strokecolor="#000000">
                <v:path arrowok="t"/>
              </v:shape>
            </v:group>
            <v:group style="position:absolute;left:5198;top:1565;width:51;height:2" coordorigin="5198,1565" coordsize="51,2">
              <v:shape style="position:absolute;left:5198;top:1565;width:51;height:2" coordorigin="5198,1565" coordsize="51,0" path="m5198,1565l5249,1565e" filled="false" stroked="true" strokeweight=".96pt" strokecolor="#000000">
                <v:path arrowok="t"/>
              </v:shape>
            </v:group>
            <v:group style="position:absolute;left:5198;top:1219;width:51;height:2" coordorigin="5198,1219" coordsize="51,2">
              <v:shape style="position:absolute;left:5198;top:1219;width:51;height:2" coordorigin="5198,1219" coordsize="51,0" path="m5198,1219l5249,1219e" filled="false" stroked="true" strokeweight=".96pt" strokecolor="#000000">
                <v:path arrowok="t"/>
              </v:shape>
            </v:group>
            <v:group style="position:absolute;left:5198;top:873;width:51;height:2" coordorigin="5198,873" coordsize="51,2">
              <v:shape style="position:absolute;left:5198;top:873;width:51;height:2" coordorigin="5198,873" coordsize="51,0" path="m5198,873l5249,873e" filled="false" stroked="true" strokeweight=".96pt" strokecolor="#000000">
                <v:path arrowok="t"/>
              </v:shape>
            </v:group>
            <v:group style="position:absolute;left:5198;top:528;width:51;height:2" coordorigin="5198,528" coordsize="51,2">
              <v:shape style="position:absolute;left:5198;top:528;width:51;height:2" coordorigin="5198,528" coordsize="51,0" path="m5198,528l5249,528e" filled="false" stroked="true" strokeweight=".96pt" strokecolor="#000000">
                <v:path arrowok="t"/>
              </v:shape>
            </v:group>
            <v:group style="position:absolute;left:5198;top:185;width:51;height:2" coordorigin="5198,185" coordsize="51,2">
              <v:shape style="position:absolute;left:5198;top:185;width:51;height:2" coordorigin="5198,185" coordsize="51,0" path="m5198,185l5249,185e" filled="false" stroked="true" strokeweight=".96pt" strokecolor="#000000">
                <v:path arrowok="t"/>
              </v:shape>
            </v:group>
            <v:group style="position:absolute;left:5198;top:-161;width:51;height:2" coordorigin="5198,-161" coordsize="51,2">
              <v:shape style="position:absolute;left:5198;top:-161;width:51;height:2" coordorigin="5198,-161" coordsize="51,0" path="m5198,-161l5249,-161e" filled="false" stroked="true" strokeweight=".96pt" strokecolor="#000000">
                <v:path arrowok="t"/>
              </v:shape>
            </v:group>
            <v:group style="position:absolute;left:6348;top:2253;width:2;height:51" coordorigin="6348,2253" coordsize="2,51">
              <v:shape style="position:absolute;left:6348;top:2253;width:2;height:51" coordorigin="6348,2253" coordsize="0,51" path="m6348,2304l6348,2253e" filled="false" stroked="true" strokeweight=".96pt" strokecolor="#000000">
                <v:path arrowok="t"/>
              </v:shape>
            </v:group>
            <v:group style="position:absolute;left:7445;top:2253;width:2;height:51" coordorigin="7445,2253" coordsize="2,51">
              <v:shape style="position:absolute;left:7445;top:2253;width:2;height:51" coordorigin="7445,2253" coordsize="0,51" path="m7445,2304l7445,2253e" filled="false" stroked="true" strokeweight=".96pt" strokecolor="#000000">
                <v:path arrowok="t"/>
              </v:shape>
            </v:group>
            <v:group style="position:absolute;left:8545;top:2253;width:2;height:51" coordorigin="8545,2253" coordsize="2,51">
              <v:shape style="position:absolute;left:8545;top:2253;width:2;height:51" coordorigin="8545,2253" coordsize="0,51" path="m8545,2304l8545,2253e" filled="false" stroked="true" strokeweight=".96pt" strokecolor="#000000">
                <v:path arrowok="t"/>
              </v:shape>
            </v:group>
            <v:group style="position:absolute;left:9644;top:2253;width:2;height:51" coordorigin="9644,2253" coordsize="2,51">
              <v:shape style="position:absolute;left:9644;top:2253;width:2;height:51" coordorigin="9644,2253" coordsize="0,51" path="m9644,2304l9644,2253e" filled="false" stroked="true" strokeweight=".96pt" strokecolor="#000000">
                <v:path arrowok="t"/>
              </v:shape>
            </v:group>
            <v:group style="position:absolute;left:10741;top:2253;width:2;height:51" coordorigin="10741,2253" coordsize="2,51">
              <v:shape style="position:absolute;left:10741;top:2253;width:2;height:51" coordorigin="10741,2253" coordsize="0,51" path="m10741,2304l10741,2253e" filled="false" stroked="true" strokeweight=".96pt" strokecolor="#000000">
                <v:path arrowok="t"/>
              </v:shape>
            </v:group>
            <v:group style="position:absolute;left:11840;top:2253;width:2;height:51" coordorigin="11840,2253" coordsize="2,51">
              <v:shape style="position:absolute;left:11840;top:2253;width:2;height:51" coordorigin="11840,2253" coordsize="0,51" path="m11840,2304l11840,2253e" filled="false" stroked="true" strokeweight=".96pt" strokecolor="#000000">
                <v:path arrowok="t"/>
              </v:shape>
              <v:shape style="position:absolute;left:6540;top:-137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308,151.6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82;top:1320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97,094.3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83;top:1483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73,419.6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880;top:1565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61,524.2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000;top:155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63716.5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84;top:1721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39,053.5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300,000.0</w:t>
      </w:r>
      <w:r>
        <w:rPr>
          <w:i w:val="0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26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250,000.0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26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26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150,000.0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26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100,000.0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27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50,000.0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8"/>
          <w:szCs w:val="18"/>
        </w:rPr>
      </w:pPr>
    </w:p>
    <w:p>
      <w:pPr>
        <w:tabs>
          <w:tab w:pos="1555" w:val="left" w:leader="none"/>
          <w:tab w:pos="2651" w:val="left" w:leader="none"/>
          <w:tab w:pos="3752" w:val="left" w:leader="none"/>
          <w:tab w:pos="4851" w:val="left" w:leader="none"/>
          <w:tab w:pos="5948" w:val="left" w:leader="none"/>
        </w:tabs>
        <w:spacing w:before="0"/>
        <w:ind w:left="4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103"/>
        <w:ind w:left="25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  <w:cols w:num="2" w:equalWidth="0">
            <w:col w:w="3365" w:space="40"/>
            <w:col w:w="9415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045" w:right="1306" w:hanging="3478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Justicia,</w:t>
      </w:r>
      <w:r>
        <w:rPr/>
        <w:t> </w:t>
      </w:r>
      <w:r>
        <w:rPr>
          <w:spacing w:val="-1"/>
        </w:rPr>
        <w:t>Seguridad Pública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Derechos Humanos</w:t>
      </w:r>
      <w:r>
        <w:rPr>
          <w:spacing w:val="54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 Sur,</w:t>
      </w:r>
      <w:r>
        <w:rPr>
          <w:spacing w:val="20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4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4pt;height:96.7pt;mso-position-horizontal-relative:char;mso-position-vertical-relative:line" coordorigin="0,0" coordsize="11880,1934">
            <v:group style="position:absolute;left:5577;top:19;width:2;height:1910" coordorigin="5577,19" coordsize="2,1910">
              <v:shape style="position:absolute;left:5577;top:19;width:2;height:1910" coordorigin="5577,19" coordsize="0,1910" path="m5577,19l5577,1928e" filled="false" stroked="true" strokeweight=".580pt" strokecolor="#000000">
                <v:path arrowok="t"/>
              </v:shape>
            </v:group>
            <v:group style="position:absolute;left:6609;top:19;width:2;height:1910" coordorigin="6609,19" coordsize="2,1910">
              <v:shape style="position:absolute;left:6609;top:19;width:2;height:1910" coordorigin="6609,19" coordsize="0,1910" path="m6609,19l6609,1928e" filled="false" stroked="true" strokeweight=".580pt" strokecolor="#000000">
                <v:path arrowok="t"/>
              </v:shape>
            </v:group>
            <v:group style="position:absolute;left:7753;top:19;width:2;height:1910" coordorigin="7753,19" coordsize="2,1910">
              <v:shape style="position:absolute;left:7753;top:19;width:2;height:1910" coordorigin="7753,19" coordsize="0,1910" path="m7753,19l7753,1928e" filled="false" stroked="true" strokeweight=".580pt" strokecolor="#000000">
                <v:path arrowok="t"/>
              </v:shape>
            </v:group>
            <v:group style="position:absolute;left:8785;top:19;width:2;height:1910" coordorigin="8785,19" coordsize="2,1910">
              <v:shape style="position:absolute;left:8785;top:19;width:2;height:1910" coordorigin="8785,19" coordsize="0,1910" path="m8785,19l8785,1928e" filled="false" stroked="true" strokeweight=".580pt" strokecolor="#000000">
                <v:path arrowok="t"/>
              </v:shape>
            </v:group>
            <v:group style="position:absolute;left:9817;top:19;width:2;height:1910" coordorigin="9817,19" coordsize="2,1910">
              <v:shape style="position:absolute;left:9817;top:19;width:2;height:1910" coordorigin="9817,19" coordsize="0,1910" path="m9817,19l9817,1928e" filled="false" stroked="true" strokeweight=".580pt" strokecolor="#000000">
                <v:path arrowok="t"/>
              </v:shape>
            </v:group>
            <v:group style="position:absolute;left:10849;top:19;width:2;height:1910" coordorigin="10849,19" coordsize="2,1910">
              <v:shape style="position:absolute;left:10849;top:19;width:2;height:1910" coordorigin="10849,19" coordsize="0,1910" path="m10849,19l10849,1928e" filled="false" stroked="true" strokeweight=".580pt" strokecolor="#000000">
                <v:path arrowok="t"/>
              </v:shape>
            </v:group>
            <v:group style="position:absolute;left:6;top:253;width:11868;height:2" coordorigin="6,253" coordsize="11868,2">
              <v:shape style="position:absolute;left:6;top:253;width:11868;height:2" coordorigin="6,253" coordsize="11868,0" path="m6,253l11874,253e" filled="false" stroked="true" strokeweight=".580pt" strokecolor="#000000">
                <v:path arrowok="t"/>
              </v:shape>
              <v:shape style="position:absolute;left:6;top:488;width:11870;height:10" type="#_x0000_t75" stroked="false">
                <v:imagedata r:id="rId132" o:title=""/>
              </v:shape>
              <v:shape style="position:absolute;left:6;top:728;width:11870;height:10" type="#_x0000_t75" stroked="false">
                <v:imagedata r:id="rId132" o:title=""/>
              </v:shape>
              <v:shape style="position:absolute;left:6;top:968;width:11870;height:10" type="#_x0000_t75" stroked="false">
                <v:imagedata r:id="rId132" o:title=""/>
              </v:shape>
              <v:shape style="position:absolute;left:6;top:1208;width:11870;height:10" type="#_x0000_t75" stroked="false">
                <v:imagedata r:id="rId132" o:title=""/>
              </v:shape>
              <v:shape style="position:absolute;left:6;top:1448;width:11870;height:10" type="#_x0000_t75" stroked="false">
                <v:imagedata r:id="rId132" o:title=""/>
              </v:shape>
            </v:group>
            <v:group style="position:absolute;left:6;top:1693;width:11868;height:2" coordorigin="6,1693" coordsize="11868,2">
              <v:shape style="position:absolute;left:6;top:1693;width:11868;height:2" coordorigin="6,1693" coordsize="11868,0" path="m6,1693l11874,1693e" filled="false" stroked="true" strokeweight=".580pt" strokecolor="#000000">
                <v:path arrowok="t"/>
              </v:shape>
              <v:shape style="position:absolute;left:83;top:42;width:5316;height:18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0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121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Comisión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Derechos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Humanos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Coordinación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Estatal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Seguridad Pública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Academia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Policía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Dirección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General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Prevención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Readaptación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Social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SEPUIE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Secretaría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71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59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4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77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6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760;top:281;width:782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36,610.1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2,443.4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39,053.5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92;top:281;width:892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283,730.9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2,015.5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22,278.4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308,151.6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34;top:281;width:78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40,974.4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56,119.9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97,094.3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66;top:281;width:78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60,925.5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12,494.1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73,419.6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98;top:42;width:781;height:18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48,537.7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12,636.7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61,524.2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30;top:281;width:78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56,556.9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7,159.5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63,716.5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528" w:right="52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</w:t>
      </w:r>
      <w:r>
        <w:rPr>
          <w:b w:val="0"/>
        </w:rPr>
      </w:r>
    </w:p>
    <w:p>
      <w:pPr>
        <w:pStyle w:val="BodyText"/>
        <w:spacing w:line="240" w:lineRule="auto" w:before="1"/>
        <w:ind w:left="5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22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sz w:val="20"/>
        </w:rPr>
        <w:t>JUSTICIA</w:t>
      </w:r>
      <w:r>
        <w:rPr>
          <w:rFonts w:ascii="Arial" w:hAnsi="Arial"/>
          <w:b/>
          <w:i/>
          <w:sz w:val="20"/>
        </w:rPr>
        <w:t> Y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SEGURIDAD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PÚBLICA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3966" w:right="2095" w:hanging="15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Acciones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realizadas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materia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seguridad</w:t>
      </w:r>
      <w:r>
        <w:rPr>
          <w:rFonts w:ascii="Arial" w:hAnsi="Arial"/>
          <w:b/>
          <w:sz w:val="20"/>
        </w:rPr>
        <w:t> pública</w:t>
      </w:r>
      <w:r>
        <w:rPr>
          <w:rFonts w:ascii="Arial" w:hAnsi="Arial"/>
          <w:b/>
          <w:spacing w:val="-1"/>
          <w:sz w:val="20"/>
        </w:rPr>
        <w:t> registrada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Coordinación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Estatal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Seguridad Pública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2001-2004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7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2"/>
        <w:gridCol w:w="1404"/>
        <w:gridCol w:w="900"/>
        <w:gridCol w:w="720"/>
        <w:gridCol w:w="882"/>
        <w:gridCol w:w="1260"/>
        <w:gridCol w:w="720"/>
        <w:gridCol w:w="900"/>
        <w:gridCol w:w="1073"/>
      </w:tblGrid>
      <w:tr>
        <w:trPr>
          <w:trHeight w:val="259" w:hRule="exact"/>
        </w:trPr>
        <w:tc>
          <w:tcPr>
            <w:tcW w:w="142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0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Actualización </w:t>
            </w:r>
            <w:r>
              <w:rPr>
                <w:rFonts w:ascii="Arial" w:hAnsi="Arial"/>
                <w:b/>
                <w:color w:val="006699"/>
                <w:sz w:val="20"/>
              </w:rPr>
              <w:t>y</w:t>
            </w:r>
            <w:r>
              <w:rPr>
                <w:rFonts w:ascii="Arial" w:hAnsi="Arial"/>
                <w:b/>
                <w:color w:val="006699"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capacitación básica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3953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Evaluación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y</w:t>
            </w:r>
            <w:r>
              <w:rPr>
                <w:rFonts w:ascii="Arial" w:hAnsi="Arial"/>
                <w:b/>
                <w:color w:val="006699"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certificación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422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9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Capacitados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2"/>
                <w:sz w:val="20"/>
              </w:rPr>
              <w:t>Evaluados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2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4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775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2,563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4"/>
        <w:ind w:left="0" w:right="120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688"/>
        <w:gridCol w:w="697"/>
        <w:gridCol w:w="805"/>
        <w:gridCol w:w="697"/>
        <w:gridCol w:w="922"/>
        <w:gridCol w:w="906"/>
        <w:gridCol w:w="752"/>
        <w:gridCol w:w="715"/>
        <w:gridCol w:w="1189"/>
        <w:gridCol w:w="697"/>
        <w:gridCol w:w="665"/>
        <w:gridCol w:w="658"/>
      </w:tblGrid>
      <w:tr>
        <w:trPr>
          <w:trHeight w:val="250" w:hRule="exact"/>
        </w:trPr>
        <w:tc>
          <w:tcPr>
            <w:tcW w:w="117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8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left="1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Equipamiento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corporaciones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9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Personal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nuevo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ingreso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175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Vehículos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29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Uniformes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2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Custodios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17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5/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11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5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277" w:right="3486" w:hanging="4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</w:t>
      </w:r>
      <w:r>
        <w:rPr/>
        <w:t> </w:t>
      </w:r>
      <w:r>
        <w:rPr>
          <w:spacing w:val="-1"/>
        </w:rPr>
        <w:t>Pública,</w:t>
      </w:r>
      <w:r>
        <w:rPr>
          <w:spacing w:val="1"/>
        </w:rPr>
        <w:t> </w:t>
      </w:r>
      <w:r>
        <w:rPr>
          <w:spacing w:val="-1"/>
        </w:rPr>
        <w:t>Grupo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Seguimiento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Evaluación.</w:t>
      </w:r>
      <w:r>
        <w:rPr>
          <w:spacing w:val="60"/>
        </w:rPr>
        <w:t> </w:t>
      </w:r>
      <w:r>
        <w:rPr/>
        <w:t>1/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 a</w:t>
      </w:r>
      <w:r>
        <w:rPr>
          <w:spacing w:val="1"/>
        </w:rPr>
        <w:t> </w:t>
      </w:r>
      <w:r>
        <w:rPr>
          <w:spacing w:val="-2"/>
        </w:rPr>
        <w:t>programas</w:t>
      </w:r>
      <w:r>
        <w:rPr/>
        <w:t> dirigidos a </w:t>
      </w:r>
      <w:r>
        <w:rPr>
          <w:spacing w:val="-1"/>
        </w:rPr>
        <w:t>elementos</w:t>
      </w:r>
      <w:r>
        <w:rPr/>
        <w:t> policíacos:</w:t>
      </w:r>
      <w:r>
        <w:rPr>
          <w:spacing w:val="-1"/>
        </w:rPr>
        <w:t> preventivos, </w:t>
      </w:r>
      <w:r>
        <w:rPr/>
        <w:t>custodios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ministeriales.</w:t>
      </w:r>
      <w:r>
        <w:rPr>
          <w:b w:val="0"/>
        </w:rPr>
      </w:r>
    </w:p>
    <w:p>
      <w:pPr>
        <w:pStyle w:val="BodyText"/>
        <w:spacing w:line="240" w:lineRule="auto" w:before="1"/>
        <w:ind w:left="1277" w:right="7269"/>
        <w:jc w:val="left"/>
        <w:rPr>
          <w:b w:val="0"/>
          <w:bCs w:val="0"/>
        </w:rPr>
      </w:pPr>
      <w:r>
        <w:rPr/>
        <w:t>2/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2003.</w:t>
      </w:r>
      <w:r>
        <w:rPr>
          <w:spacing w:val="28"/>
        </w:rPr>
        <w:t> </w:t>
      </w:r>
      <w:r>
        <w:rPr/>
        <w:t>3/</w:t>
      </w:r>
      <w:r>
        <w:rPr>
          <w:spacing w:val="1"/>
        </w:rPr>
        <w:t> </w:t>
      </w:r>
      <w:r>
        <w:rPr>
          <w:spacing w:val="-1"/>
        </w:rPr>
        <w:t>Ubicados</w:t>
      </w:r>
      <w:r>
        <w:rPr/>
        <w:t> en el</w:t>
      </w:r>
      <w:r>
        <w:rPr>
          <w:spacing w:val="1"/>
        </w:rPr>
        <w:t> </w:t>
      </w:r>
      <w:r>
        <w:rPr>
          <w:spacing w:val="-1"/>
        </w:rPr>
        <w:t>CERESO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Cabos</w:t>
      </w:r>
      <w:r>
        <w:rPr/>
        <w:t> en </w:t>
      </w:r>
      <w:r>
        <w:rPr>
          <w:spacing w:val="-1"/>
        </w:rPr>
        <w:t>construcción.</w:t>
      </w:r>
      <w:r>
        <w:rPr>
          <w:b w:val="0"/>
        </w:rPr>
      </w:r>
    </w:p>
    <w:p>
      <w:pPr>
        <w:pStyle w:val="BodyText"/>
        <w:spacing w:line="240" w:lineRule="auto"/>
        <w:ind w:left="1277" w:right="5351"/>
        <w:jc w:val="left"/>
        <w:rPr>
          <w:b w:val="0"/>
          <w:bCs w:val="0"/>
        </w:rPr>
      </w:pPr>
      <w:r>
        <w:rPr/>
        <w:t>4/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dependencia</w:t>
      </w:r>
      <w:r>
        <w:rPr>
          <w:spacing w:val="-8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reportó</w:t>
      </w:r>
      <w:r>
        <w:rPr/>
        <w:t> </w:t>
      </w:r>
      <w:r>
        <w:rPr>
          <w:spacing w:val="-1"/>
        </w:rPr>
        <w:t>datos,</w:t>
      </w:r>
      <w:r>
        <w:rPr/>
        <w:t> </w:t>
      </w:r>
      <w:r>
        <w:rPr>
          <w:spacing w:val="-1"/>
        </w:rPr>
        <w:t>debido</w:t>
      </w:r>
      <w:r>
        <w:rPr/>
        <w:t> a</w:t>
      </w:r>
      <w:r>
        <w:rPr>
          <w:spacing w:val="-1"/>
        </w:rPr>
        <w:t> que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incluidos</w:t>
      </w:r>
      <w:r>
        <w:rPr/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el 2002 (47 </w:t>
      </w:r>
      <w:r>
        <w:rPr>
          <w:spacing w:val="-1"/>
        </w:rPr>
        <w:t>vehículos).</w:t>
      </w:r>
      <w:r>
        <w:rPr>
          <w:spacing w:val="33"/>
        </w:rPr>
        <w:t> </w:t>
      </w:r>
      <w:r>
        <w:rPr/>
        <w:t>5/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>
          <w:spacing w:val="-1"/>
        </w:rPr>
        <w:t>chalecos</w:t>
      </w:r>
      <w:r>
        <w:rPr>
          <w:spacing w:val="1"/>
        </w:rPr>
        <w:t> </w:t>
      </w:r>
      <w:r>
        <w:rPr>
          <w:spacing w:val="-1"/>
        </w:rPr>
        <w:t>antibala.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880" w:right="2095" w:hanging="3575"/>
        <w:jc w:val="left"/>
        <w:rPr>
          <w:b w:val="0"/>
          <w:bCs w:val="0"/>
        </w:rPr>
      </w:pPr>
      <w:r>
        <w:rPr/>
        <w:pict>
          <v:group style="position:absolute;margin-left:156.25pt;margin-top:38.2295pt;width:504.3pt;height:109.55pt;mso-position-horizontal-relative:page;mso-position-vertical-relative:paragraph;z-index:-1088056" coordorigin="3125,765" coordsize="10086,2191">
            <v:group style="position:absolute;left:3131;top:770;width:10074;height:2" coordorigin="3131,770" coordsize="10074,2">
              <v:shape style="position:absolute;left:3131;top:770;width:10074;height:2" coordorigin="3131,770" coordsize="10074,0" path="m3131,770l13205,770e" filled="false" stroked="true" strokeweight=".580pt" strokecolor="#000000">
                <v:path arrowok="t"/>
              </v:shape>
            </v:group>
            <v:group style="position:absolute;left:4576;top:775;width:2;height:2175" coordorigin="4576,775" coordsize="2,2175">
              <v:shape style="position:absolute;left:4576;top:775;width:2;height:2175" coordorigin="4576,775" coordsize="0,2175" path="m4576,775l4576,2950e" filled="false" stroked="true" strokeweight=".580pt" strokecolor="#000000">
                <v:path arrowok="t"/>
              </v:shape>
            </v:group>
            <v:group style="position:absolute;left:8748;top:775;width:2;height:2175" coordorigin="8748,775" coordsize="2,2175">
              <v:shape style="position:absolute;left:8748;top:775;width:2;height:2175" coordorigin="8748,775" coordsize="0,2175" path="m8748,775l8748,2950e" filled="false" stroked="true" strokeweight=".580pt" strokecolor="#000000">
                <v:path arrowok="t"/>
              </v:shape>
            </v:group>
            <v:group style="position:absolute;left:4571;top:1240;width:8634;height:2" coordorigin="4571,1240" coordsize="8634,2">
              <v:shape style="position:absolute;left:4571;top:1240;width:8634;height:2" coordorigin="4571,1240" coordsize="8634,0" path="m4571,1240l13205,1240e" filled="false" stroked="true" strokeweight=".580pt" strokecolor="#000000">
                <v:path arrowok="t"/>
              </v:shape>
            </v:group>
            <v:group style="position:absolute;left:5269;top:1244;width:2;height:1706" coordorigin="5269,1244" coordsize="2,1706">
              <v:shape style="position:absolute;left:5269;top:1244;width:2;height:1706" coordorigin="5269,1244" coordsize="0,1706" path="m5269,1244l5269,2950e" filled="false" stroked="true" strokeweight=".580pt" strokecolor="#000000">
                <v:path arrowok="t"/>
              </v:shape>
            </v:group>
            <v:group style="position:absolute;left:5965;top:1244;width:2;height:1706" coordorigin="5965,1244" coordsize="2,1706">
              <v:shape style="position:absolute;left:5965;top:1244;width:2;height:1706" coordorigin="5965,1244" coordsize="0,1706" path="m5965,1244l5965,2950e" filled="false" stroked="true" strokeweight=".580pt" strokecolor="#000000">
                <v:path arrowok="t"/>
              </v:shape>
            </v:group>
            <v:group style="position:absolute;left:6660;top:1244;width:2;height:1706" coordorigin="6660,1244" coordsize="2,1706">
              <v:shape style="position:absolute;left:6660;top:1244;width:2;height:1706" coordorigin="6660,1244" coordsize="0,1706" path="m6660,1244l6660,2950e" filled="false" stroked="true" strokeweight=".580pt" strokecolor="#000000">
                <v:path arrowok="t"/>
              </v:shape>
            </v:group>
            <v:group style="position:absolute;left:7354;top:1244;width:2;height:1706" coordorigin="7354,1244" coordsize="2,1706">
              <v:shape style="position:absolute;left:7354;top:1244;width:2;height:1706" coordorigin="7354,1244" coordsize="0,1706" path="m7354,1244l7354,2950e" filled="false" stroked="true" strokeweight=".580pt" strokecolor="#000000">
                <v:path arrowok="t"/>
              </v:shape>
            </v:group>
            <v:group style="position:absolute;left:8050;top:1244;width:2;height:1706" coordorigin="8050,1244" coordsize="2,1706">
              <v:shape style="position:absolute;left:8050;top:1244;width:2;height:1706" coordorigin="8050,1244" coordsize="0,1706" path="m8050,1244l8050,2950e" filled="false" stroked="true" strokeweight=".580pt" strokecolor="#000000">
                <v:path arrowok="t"/>
              </v:shape>
            </v:group>
            <v:group style="position:absolute;left:9520;top:1244;width:2;height:1706" coordorigin="9520,1244" coordsize="2,1706">
              <v:shape style="position:absolute;left:9520;top:1244;width:2;height:1706" coordorigin="9520,1244" coordsize="0,1706" path="m9520,1244l9520,2950e" filled="false" stroked="true" strokeweight=".580pt" strokecolor="#000000">
                <v:path arrowok="t"/>
              </v:shape>
            </v:group>
            <v:group style="position:absolute;left:10217;top:1244;width:2;height:1706" coordorigin="10217,1244" coordsize="2,1706">
              <v:shape style="position:absolute;left:10217;top:1244;width:2;height:1706" coordorigin="10217,1244" coordsize="0,1706" path="m10217,1244l10217,2950e" filled="false" stroked="true" strokeweight=".580pt" strokecolor="#000000">
                <v:path arrowok="t"/>
              </v:shape>
            </v:group>
            <v:group style="position:absolute;left:10914;top:1244;width:2;height:1706" coordorigin="10914,1244" coordsize="2,1706">
              <v:shape style="position:absolute;left:10914;top:1244;width:2;height:1706" coordorigin="10914,1244" coordsize="0,1706" path="m10914,1244l10914,2950e" filled="false" stroked="true" strokeweight=".580pt" strokecolor="#000000">
                <v:path arrowok="t"/>
              </v:shape>
            </v:group>
            <v:group style="position:absolute;left:11748;top:1244;width:2;height:1706" coordorigin="11748,1244" coordsize="2,1706">
              <v:shape style="position:absolute;left:11748;top:1244;width:2;height:1706" coordorigin="11748,1244" coordsize="0,1706" path="m11748,1244l11748,2950e" filled="false" stroked="true" strokeweight=".580pt" strokecolor="#000000">
                <v:path arrowok="t"/>
              </v:shape>
            </v:group>
            <v:group style="position:absolute;left:12468;top:1244;width:2;height:1706" coordorigin="12468,1244" coordsize="2,1706">
              <v:shape style="position:absolute;left:12468;top:1244;width:2;height:1706" coordorigin="12468,1244" coordsize="0,1706" path="m12468,1244l12468,2950e" filled="false" stroked="true" strokeweight=".580pt" strokecolor="#000000">
                <v:path arrowok="t"/>
              </v:shape>
              <v:shape style="position:absolute;left:3131;top:1715;width:10076;height:10" type="#_x0000_t75" stroked="false">
                <v:imagedata r:id="rId133" o:title=""/>
              </v:shape>
              <v:shape style="position:absolute;left:3131;top:1955;width:10076;height:10" type="#_x0000_t75" stroked="false">
                <v:imagedata r:id="rId133" o:title=""/>
              </v:shape>
              <v:shape style="position:absolute;left:3131;top:2195;width:10076;height:10" type="#_x0000_t75" stroked="false">
                <v:imagedata r:id="rId133" o:title=""/>
              </v:shape>
              <v:shape style="position:absolute;left:3131;top:2435;width:10076;height:10" type="#_x0000_t75" stroked="false">
                <v:imagedata r:id="rId133" o:title=""/>
              </v:shape>
            </v:group>
            <w10:wrap type="none"/>
          </v:group>
        </w:pict>
      </w:r>
      <w:r>
        <w:rPr>
          <w:spacing w:val="-1"/>
        </w:rPr>
        <w:t>Incidencia </w:t>
      </w:r>
      <w:r>
        <w:rPr>
          <w:spacing w:val="-2"/>
        </w:rPr>
        <w:t>delictiva</w:t>
      </w:r>
      <w:r>
        <w:rPr>
          <w:spacing w:val="-1"/>
        </w:rPr>
        <w:t> registrada</w:t>
      </w:r>
      <w:r>
        <w:rPr/>
        <w:t> </w:t>
      </w:r>
      <w:r>
        <w:rPr>
          <w:spacing w:val="-1"/>
        </w:rPr>
        <w:t>por la 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República</w:t>
      </w:r>
      <w:r>
        <w:rPr/>
        <w:t> </w:t>
      </w:r>
      <w:r>
        <w:rPr>
          <w:spacing w:val="-1"/>
        </w:rPr>
        <w:t>en B.C.Sur,</w:t>
      </w:r>
      <w:r>
        <w:rPr>
          <w:spacing w:val="3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0"/>
        <w:ind w:left="16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before="74"/>
        <w:ind w:left="1685" w:right="0" w:hanging="89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Contra </w:t>
      </w:r>
      <w:r>
        <w:rPr>
          <w:rFonts w:ascii="Arial"/>
          <w:b/>
          <w:color w:val="006699"/>
          <w:sz w:val="20"/>
        </w:rPr>
        <w:t>la</w:t>
      </w:r>
      <w:r>
        <w:rPr>
          <w:rFonts w:ascii="Arial"/>
          <w:b/>
          <w:color w:val="006699"/>
          <w:spacing w:val="-1"/>
          <w:sz w:val="20"/>
        </w:rPr>
        <w:t> salud en sus diversas</w:t>
      </w:r>
      <w:r>
        <w:rPr>
          <w:rFonts w:ascii="Arial"/>
          <w:b/>
          <w:color w:val="006699"/>
          <w:spacing w:val="26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modalidades</w:t>
      </w:r>
      <w:r>
        <w:rPr>
          <w:rFonts w:ascii="Arial"/>
          <w:sz w:val="20"/>
        </w:rPr>
      </w:r>
    </w:p>
    <w:p>
      <w:pPr>
        <w:spacing w:before="74"/>
        <w:ind w:left="16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Patrimoniales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3" w:equalWidth="0">
            <w:col w:w="2564" w:space="40"/>
            <w:col w:w="3799" w:space="531"/>
            <w:col w:w="5886"/>
          </w:cols>
        </w:sectPr>
      </w:pPr>
    </w:p>
    <w:p>
      <w:pPr>
        <w:tabs>
          <w:tab w:pos="3633" w:val="left" w:leader="none"/>
          <w:tab w:pos="4329" w:val="left" w:leader="none"/>
          <w:tab w:pos="5023" w:val="left" w:leader="none"/>
          <w:tab w:pos="5716" w:val="left" w:leader="none"/>
          <w:tab w:pos="6414" w:val="left" w:leader="none"/>
          <w:tab w:pos="7150" w:val="left" w:leader="none"/>
          <w:tab w:pos="7883" w:val="left" w:leader="none"/>
          <w:tab w:pos="8580" w:val="left" w:leader="none"/>
          <w:tab w:pos="9346" w:val="left" w:leader="none"/>
          <w:tab w:pos="10122" w:val="left" w:leader="none"/>
          <w:tab w:pos="10855" w:val="left" w:leader="none"/>
        </w:tabs>
        <w:spacing w:before="10"/>
        <w:ind w:left="29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1999</w:t>
        <w:tab/>
        <w:t>2000</w:t>
        <w:tab/>
      </w:r>
      <w:r>
        <w:rPr>
          <w:rFonts w:ascii="Arial"/>
          <w:b/>
          <w:color w:val="006699"/>
          <w:sz w:val="20"/>
        </w:rPr>
        <w:t>2001</w:t>
        <w:tab/>
        <w:t>2002</w:t>
        <w:tab/>
        <w:t>2003</w:t>
        <w:tab/>
        <w:t>2004</w:t>
        <w:tab/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tbl>
      <w:tblPr>
        <w:tblW w:w="0" w:type="auto"/>
        <w:jc w:val="left"/>
        <w:tblInd w:w="1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694"/>
        <w:gridCol w:w="696"/>
        <w:gridCol w:w="695"/>
        <w:gridCol w:w="694"/>
        <w:gridCol w:w="696"/>
        <w:gridCol w:w="698"/>
        <w:gridCol w:w="772"/>
        <w:gridCol w:w="697"/>
        <w:gridCol w:w="697"/>
        <w:gridCol w:w="834"/>
        <w:gridCol w:w="720"/>
        <w:gridCol w:w="737"/>
      </w:tblGrid>
      <w:tr>
        <w:trPr>
          <w:trHeight w:val="243" w:hRule="exact"/>
        </w:trPr>
        <w:tc>
          <w:tcPr>
            <w:tcW w:w="14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14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225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0" w:right="146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00" w:lineRule="atLeast"/>
        <w:ind w:left="13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3.7pt;height:110.8pt;mso-position-horizontal-relative:char;mso-position-vertical-relative:line" coordorigin="0,0" coordsize="10074,2216">
            <v:group style="position:absolute;left:6;top:14;width:10062;height:2" coordorigin="6,14" coordsize="10062,2">
              <v:shape style="position:absolute;left:6;top:14;width:10062;height:2" coordorigin="6,14" coordsize="10062,0" path="m6,14l10068,14e" filled="false" stroked="true" strokeweight=".580pt" strokecolor="#000000">
                <v:path arrowok="t"/>
              </v:shape>
            </v:group>
            <v:group style="position:absolute;left:1221;top:19;width:2;height:2192" coordorigin="1221,19" coordsize="2,2192">
              <v:shape style="position:absolute;left:1221;top:19;width:2;height:2192" coordorigin="1221,19" coordsize="0,2192" path="m1221,19l1221,2210e" filled="false" stroked="true" strokeweight=".580pt" strokecolor="#000000">
                <v:path arrowok="t"/>
              </v:shape>
            </v:group>
            <v:group style="position:absolute;left:5715;top:19;width:2;height:2192" coordorigin="5715,19" coordsize="2,2192">
              <v:shape style="position:absolute;left:5715;top:19;width:2;height:2192" coordorigin="5715,19" coordsize="0,2192" path="m5715,19l5715,2210e" filled="false" stroked="true" strokeweight=".580pt" strokecolor="#000000">
                <v:path arrowok="t"/>
              </v:shape>
            </v:group>
            <v:group style="position:absolute;left:1217;top:484;width:8852;height:2" coordorigin="1217,484" coordsize="8852,2">
              <v:shape style="position:absolute;left:1217;top:484;width:8852;height:2" coordorigin="1217,484" coordsize="8852,0" path="m1217,484l10068,484e" filled="false" stroked="true" strokeweight=".580pt" strokecolor="#000000">
                <v:path arrowok="t"/>
              </v:shape>
            </v:group>
            <v:group style="position:absolute;left:1919;top:489;width:2;height:1721" coordorigin="1919,489" coordsize="2,1721">
              <v:shape style="position:absolute;left:1919;top:489;width:2;height:1721" coordorigin="1919,489" coordsize="0,1721" path="m1919,489l1919,2210e" filled="false" stroked="true" strokeweight=".580pt" strokecolor="#000000">
                <v:path arrowok="t"/>
              </v:shape>
            </v:group>
            <v:group style="position:absolute;left:2616;top:489;width:2;height:1721" coordorigin="2616,489" coordsize="2,1721">
              <v:shape style="position:absolute;left:2616;top:489;width:2;height:1721" coordorigin="2616,489" coordsize="0,1721" path="m2616,489l2616,2210e" filled="false" stroked="true" strokeweight=".580pt" strokecolor="#000000">
                <v:path arrowok="t"/>
              </v:shape>
            </v:group>
            <v:group style="position:absolute;left:3421;top:489;width:2;height:1721" coordorigin="3421,489" coordsize="2,1721">
              <v:shape style="position:absolute;left:3421;top:489;width:2;height:1721" coordorigin="3421,489" coordsize="0,1721" path="m3421,489l3421,2210e" filled="false" stroked="true" strokeweight=".580pt" strokecolor="#000000">
                <v:path arrowok="t"/>
              </v:shape>
            </v:group>
            <v:group style="position:absolute;left:4321;top:489;width:2;height:1721" coordorigin="4321,489" coordsize="2,1721">
              <v:shape style="position:absolute;left:4321;top:489;width:2;height:1721" coordorigin="4321,489" coordsize="0,1721" path="m4321,489l4321,2210e" filled="false" stroked="true" strokeweight=".580pt" strokecolor="#000000">
                <v:path arrowok="t"/>
              </v:shape>
            </v:group>
            <v:group style="position:absolute;left:5018;top:489;width:2;height:1721" coordorigin="5018,489" coordsize="2,1721">
              <v:shape style="position:absolute;left:5018;top:489;width:2;height:1721" coordorigin="5018,489" coordsize="0,1721" path="m5018,489l5018,2210e" filled="false" stroked="true" strokeweight=".580pt" strokecolor="#000000">
                <v:path arrowok="t"/>
              </v:shape>
            </v:group>
            <v:group style="position:absolute;left:6413;top:489;width:2;height:1721" coordorigin="6413,489" coordsize="2,1721">
              <v:shape style="position:absolute;left:6413;top:489;width:2;height:1721" coordorigin="6413,489" coordsize="0,1721" path="m6413,489l6413,2210e" filled="false" stroked="true" strokeweight=".580pt" strokecolor="#000000">
                <v:path arrowok="t"/>
              </v:shape>
            </v:group>
            <v:group style="position:absolute;left:7110;top:489;width:2;height:1721" coordorigin="7110,489" coordsize="2,1721">
              <v:shape style="position:absolute;left:7110;top:489;width:2;height:1721" coordorigin="7110,489" coordsize="0,1721" path="m7110,489l7110,2210e" filled="false" stroked="true" strokeweight=".580pt" strokecolor="#000000">
                <v:path arrowok="t"/>
              </v:shape>
            </v:group>
            <v:group style="position:absolute;left:7807;top:489;width:2;height:1721" coordorigin="7807,489" coordsize="2,1721">
              <v:shape style="position:absolute;left:7807;top:489;width:2;height:1721" coordorigin="7807,489" coordsize="0,1721" path="m7807,489l7807,2210e" filled="false" stroked="true" strokeweight=".580pt" strokecolor="#000000">
                <v:path arrowok="t"/>
              </v:shape>
            </v:group>
            <v:group style="position:absolute;left:8682;top:489;width:2;height:1721" coordorigin="8682,489" coordsize="2,1721">
              <v:shape style="position:absolute;left:8682;top:489;width:2;height:1721" coordorigin="8682,489" coordsize="0,1721" path="m8682,489l8682,2210e" filled="false" stroked="true" strokeweight=".580pt" strokecolor="#000000">
                <v:path arrowok="t"/>
              </v:shape>
            </v:group>
            <v:group style="position:absolute;left:9379;top:489;width:2;height:1721" coordorigin="9379,489" coordsize="2,1721">
              <v:shape style="position:absolute;left:9379;top:489;width:2;height:1721" coordorigin="9379,489" coordsize="0,1721" path="m9379,489l9379,2210e" filled="false" stroked="true" strokeweight=".580pt" strokecolor="#000000">
                <v:path arrowok="t"/>
              </v:shape>
            </v:group>
            <v:group style="position:absolute;left:6;top:740;width:10062;height:2" coordorigin="6,740" coordsize="10062,2">
              <v:shape style="position:absolute;left:6;top:740;width:10062;height:2" coordorigin="6,740" coordsize="10062,0" path="m6,740l10068,740e" filled="false" stroked="true" strokeweight=".580pt" strokecolor="#000000">
                <v:path arrowok="t"/>
              </v:shape>
              <v:shape style="position:absolute;left:6;top:975;width:10064;height:10" type="#_x0000_t75" stroked="false">
                <v:imagedata r:id="rId134" o:title=""/>
              </v:shape>
              <v:shape style="position:absolute;left:6;top:1215;width:10064;height:10" type="#_x0000_t75" stroked="false">
                <v:imagedata r:id="rId134" o:title=""/>
              </v:shape>
              <v:shape style="position:absolute;left:6;top:1455;width:10064;height:10" type="#_x0000_t75" stroked="false">
                <v:imagedata r:id="rId134" o:title=""/>
              </v:shape>
              <v:shape style="position:absolute;left:6;top:1694;width:10064;height:10" type="#_x0000_t75" stroked="false">
                <v:imagedata r:id="rId134" o:title=""/>
              </v:shape>
            </v:group>
            <v:group style="position:absolute;left:6;top:1939;width:10062;height:2" coordorigin="6,1939" coordsize="10062,2">
              <v:shape style="position:absolute;left:6;top:1939;width:10062;height:2" coordorigin="6,1939" coordsize="10062,0" path="m6,1939l10068,1939e" filled="false" stroked="true" strokeweight=".580pt" strokecolor="#000000">
                <v:path arrowok="t"/>
              </v:shape>
              <v:shape style="position:absolute;left:151;top:27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59;top:42;width:3016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Ataques 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vías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generales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comunicación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14;top:0;width:2363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Violación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L.F.A.F.E.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346;top:513;width:503;height:165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43;top:513;width:503;height:165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4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7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28;top:768;width:224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29;top:513;width:3011;height:1655" type="#_x0000_t202" filled="false" stroked="false">
                <v:textbox inset="0,0,0,0">
                  <w:txbxContent>
                    <w:p>
                      <w:pPr>
                        <w:tabs>
                          <w:tab w:pos="1114" w:val="left" w:leader="none"/>
                          <w:tab w:pos="1810" w:val="left" w:leader="none"/>
                          <w:tab w:pos="2507" w:val="left" w:leader="none"/>
                        </w:tabs>
                        <w:spacing w:line="205" w:lineRule="exact" w:before="0"/>
                        <w:ind w:left="4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  <w:tab w:pos="1505" w:val="left" w:leader="none"/>
                          <w:tab w:pos="2090" w:val="left" w:leader="none"/>
                          <w:tab w:pos="2898" w:val="left" w:leader="none"/>
                        </w:tabs>
                        <w:spacing w:before="25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  <w:tab/>
                        <w:t>0</w:t>
                        <w:tab/>
                        <w:t>10</w:t>
                        <w:tab/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  <w:tab w:pos="1505" w:val="left" w:leader="none"/>
                          <w:tab w:pos="2201" w:val="left" w:leader="none"/>
                          <w:tab w:pos="2898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0</w:t>
                        <w:tab/>
                        <w:t>7</w:t>
                        <w:tab/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7" w:val="left" w:leader="none"/>
                          <w:tab w:pos="1504" w:val="left" w:leader="none"/>
                          <w:tab w:pos="2088" w:val="left" w:leader="none"/>
                          <w:tab w:pos="2785" w:val="left" w:leader="none"/>
                        </w:tabs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3</w:t>
                        <w:tab/>
                        <w:t>23</w:t>
                        <w:tab/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7" w:val="left" w:leader="none"/>
                          <w:tab w:pos="1504" w:val="left" w:leader="none"/>
                          <w:tab w:pos="2200" w:val="left" w:leader="none"/>
                          <w:tab w:pos="2785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3</w:t>
                        <w:tab/>
                        <w:t>9</w:t>
                        <w:tab/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7" w:val="left" w:leader="none"/>
                          <w:tab w:pos="1504" w:val="left" w:leader="none"/>
                          <w:tab w:pos="2200" w:val="left" w:leader="none"/>
                          <w:tab w:pos="2897" w:val="left" w:leader="none"/>
                        </w:tabs>
                        <w:spacing w:before="9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2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96" w:val="left" w:leader="none"/>
                          <w:tab w:pos="1505" w:val="left" w:leader="none"/>
                          <w:tab w:pos="2090" w:val="left" w:leader="none"/>
                          <w:tab w:pos="2787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15</w:t>
                        <w:tab/>
                        <w:t>6</w:t>
                        <w:tab/>
                        <w:t>51</w:t>
                        <w:tab/>
                        <w:t>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34;top:513;width:503;height:165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20;top:51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768;width:8529;height:1400" type="#_x0000_t202" filled="false" stroked="false">
                <v:textbox inset="0,0,0,0">
                  <w:txbxContent>
                    <w:p>
                      <w:pPr>
                        <w:tabs>
                          <w:tab w:pos="8528" w:val="right" w:leader="none"/>
                        </w:tabs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8528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8527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27" w:val="righ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28" w:val="right" w:leader="none"/>
                        </w:tabs>
                        <w:spacing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27" w:val="righ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05;top:513;width:1201;height:1655" type="#_x0000_t202" filled="false" stroked="false">
                <v:textbox inset="0,0,0,0">
                  <w:txbxContent>
                    <w:p>
                      <w:pPr>
                        <w:tabs>
                          <w:tab w:pos="697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</w:tabs>
                        <w:spacing w:before="25"/>
                        <w:ind w:left="3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</w:tabs>
                        <w:spacing w:before="10"/>
                        <w:ind w:left="3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</w:tabs>
                        <w:spacing w:before="9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</w:tabs>
                        <w:spacing w:line="226" w:lineRule="exact"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1473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56.25pt;margin-top:11.549515pt;width:504.3pt;height:109.55pt;mso-position-horizontal-relative:page;mso-position-vertical-relative:paragraph;z-index:-1087936" coordorigin="3125,231" coordsize="10086,2191">
            <v:group style="position:absolute;left:3131;top:237;width:10074;height:2" coordorigin="3131,237" coordsize="10074,2">
              <v:shape style="position:absolute;left:3131;top:237;width:10074;height:2" coordorigin="3131,237" coordsize="10074,0" path="m3131,237l13205,237e" filled="false" stroked="true" strokeweight=".580pt" strokecolor="#000000">
                <v:path arrowok="t"/>
              </v:shape>
            </v:group>
            <v:group style="position:absolute;left:4576;top:242;width:2;height:2175" coordorigin="4576,242" coordsize="2,2175">
              <v:shape style="position:absolute;left:4576;top:242;width:2;height:2175" coordorigin="4576,242" coordsize="0,2175" path="m4576,242l4576,2416e" filled="false" stroked="true" strokeweight=".580pt" strokecolor="#000000">
                <v:path arrowok="t"/>
              </v:shape>
            </v:group>
            <v:group style="position:absolute;left:8748;top:242;width:2;height:2175" coordorigin="8748,242" coordsize="2,2175">
              <v:shape style="position:absolute;left:8748;top:242;width:2;height:2175" coordorigin="8748,242" coordsize="0,2175" path="m8748,242l8748,2416e" filled="false" stroked="true" strokeweight=".580pt" strokecolor="#000000">
                <v:path arrowok="t"/>
              </v:shape>
            </v:group>
            <v:group style="position:absolute;left:4571;top:706;width:8634;height:2" coordorigin="4571,706" coordsize="8634,2">
              <v:shape style="position:absolute;left:4571;top:706;width:8634;height:2" coordorigin="4571,706" coordsize="8634,0" path="m4571,706l13205,706e" filled="false" stroked="true" strokeweight=".580pt" strokecolor="#000000">
                <v:path arrowok="t"/>
              </v:shape>
            </v:group>
            <v:group style="position:absolute;left:5269;top:711;width:2;height:1706" coordorigin="5269,711" coordsize="2,1706">
              <v:shape style="position:absolute;left:5269;top:711;width:2;height:1706" coordorigin="5269,711" coordsize="0,1706" path="m5269,711l5269,2416e" filled="false" stroked="true" strokeweight=".580pt" strokecolor="#000000">
                <v:path arrowok="t"/>
              </v:shape>
            </v:group>
            <v:group style="position:absolute;left:5965;top:711;width:2;height:1706" coordorigin="5965,711" coordsize="2,1706">
              <v:shape style="position:absolute;left:5965;top:711;width:2;height:1706" coordorigin="5965,711" coordsize="0,1706" path="m5965,711l5965,2416e" filled="false" stroked="true" strokeweight=".580pt" strokecolor="#000000">
                <v:path arrowok="t"/>
              </v:shape>
            </v:group>
            <v:group style="position:absolute;left:6660;top:711;width:2;height:1706" coordorigin="6660,711" coordsize="2,1706">
              <v:shape style="position:absolute;left:6660;top:711;width:2;height:1706" coordorigin="6660,711" coordsize="0,1706" path="m6660,711l6660,2416e" filled="false" stroked="true" strokeweight=".580pt" strokecolor="#000000">
                <v:path arrowok="t"/>
              </v:shape>
            </v:group>
            <v:group style="position:absolute;left:7354;top:711;width:2;height:1706" coordorigin="7354,711" coordsize="2,1706">
              <v:shape style="position:absolute;left:7354;top:711;width:2;height:1706" coordorigin="7354,711" coordsize="0,1706" path="m7354,711l7354,2416e" filled="false" stroked="true" strokeweight=".580pt" strokecolor="#000000">
                <v:path arrowok="t"/>
              </v:shape>
            </v:group>
            <v:group style="position:absolute;left:8050;top:711;width:2;height:1706" coordorigin="8050,711" coordsize="2,1706">
              <v:shape style="position:absolute;left:8050;top:711;width:2;height:1706" coordorigin="8050,711" coordsize="0,1706" path="m8050,711l8050,2416e" filled="false" stroked="true" strokeweight=".580pt" strokecolor="#000000">
                <v:path arrowok="t"/>
              </v:shape>
            </v:group>
            <v:group style="position:absolute;left:9520;top:711;width:2;height:1706" coordorigin="9520,711" coordsize="2,1706">
              <v:shape style="position:absolute;left:9520;top:711;width:2;height:1706" coordorigin="9520,711" coordsize="0,1706" path="m9520,711l9520,2416e" filled="false" stroked="true" strokeweight=".580pt" strokecolor="#000000">
                <v:path arrowok="t"/>
              </v:shape>
            </v:group>
            <v:group style="position:absolute;left:10217;top:711;width:2;height:1706" coordorigin="10217,711" coordsize="2,1706">
              <v:shape style="position:absolute;left:10217;top:711;width:2;height:1706" coordorigin="10217,711" coordsize="0,1706" path="m10217,711l10217,2416e" filled="false" stroked="true" strokeweight=".580pt" strokecolor="#000000">
                <v:path arrowok="t"/>
              </v:shape>
            </v:group>
            <v:group style="position:absolute;left:10914;top:711;width:2;height:1706" coordorigin="10914,711" coordsize="2,1706">
              <v:shape style="position:absolute;left:10914;top:711;width:2;height:1706" coordorigin="10914,711" coordsize="0,1706" path="m10914,711l10914,2416e" filled="false" stroked="true" strokeweight=".580pt" strokecolor="#000000">
                <v:path arrowok="t"/>
              </v:shape>
            </v:group>
            <v:group style="position:absolute;left:11748;top:711;width:2;height:1706" coordorigin="11748,711" coordsize="2,1706">
              <v:shape style="position:absolute;left:11748;top:711;width:2;height:1706" coordorigin="11748,711" coordsize="0,1706" path="m11748,711l11748,2416e" filled="false" stroked="true" strokeweight=".580pt" strokecolor="#000000">
                <v:path arrowok="t"/>
              </v:shape>
            </v:group>
            <v:group style="position:absolute;left:12468;top:711;width:2;height:1706" coordorigin="12468,711" coordsize="2,1706">
              <v:shape style="position:absolute;left:12468;top:711;width:2;height:1706" coordorigin="12468,711" coordsize="0,1706" path="m12468,711l12468,2416e" filled="false" stroked="true" strokeweight=".580pt" strokecolor="#000000">
                <v:path arrowok="t"/>
              </v:shape>
              <v:shape style="position:absolute;left:3131;top:1181;width:10076;height:10" type="#_x0000_t75" stroked="false">
                <v:imagedata r:id="rId133" o:title=""/>
              </v:shape>
              <v:shape style="position:absolute;left:3131;top:1421;width:10076;height:10" type="#_x0000_t75" stroked="false">
                <v:imagedata r:id="rId133" o:title=""/>
              </v:shape>
              <v:shape style="position:absolute;left:3131;top:1661;width:10076;height:10" type="#_x0000_t75" stroked="false">
                <v:imagedata r:id="rId133" o:title=""/>
              </v:shape>
              <v:shape style="position:absolute;left:3131;top:1901;width:10076;height:10" type="#_x0000_t75" stroked="false">
                <v:imagedata r:id="rId133" o:title=""/>
              </v:shape>
              <v:shape style="position:absolute;left:6178;top:265;width:96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Ambiental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62;top:265;width:12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Otros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delitos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90;top:49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99;top:734;width:8363;height:201" type="#_x0000_t202" filled="false" stroked="false">
                <v:textbox inset="0,0,0,0">
                  <w:txbxContent>
                    <w:p>
                      <w:pPr>
                        <w:tabs>
                          <w:tab w:pos="694" w:val="left" w:leader="none"/>
                          <w:tab w:pos="1390" w:val="left" w:leader="none"/>
                          <w:tab w:pos="2083" w:val="left" w:leader="none"/>
                          <w:tab w:pos="2777" w:val="left" w:leader="none"/>
                          <w:tab w:pos="3475" w:val="left" w:leader="none"/>
                          <w:tab w:pos="4211" w:val="left" w:leader="none"/>
                          <w:tab w:pos="4944" w:val="left" w:leader="none"/>
                          <w:tab w:pos="5641" w:val="left" w:leader="none"/>
                          <w:tab w:pos="6406" w:val="left" w:leader="none"/>
                          <w:tab w:pos="7183" w:val="left" w:leader="none"/>
                          <w:tab w:pos="7916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694"/>
        <w:gridCol w:w="696"/>
        <w:gridCol w:w="695"/>
        <w:gridCol w:w="694"/>
        <w:gridCol w:w="696"/>
        <w:gridCol w:w="698"/>
        <w:gridCol w:w="772"/>
        <w:gridCol w:w="697"/>
        <w:gridCol w:w="697"/>
        <w:gridCol w:w="834"/>
        <w:gridCol w:w="720"/>
        <w:gridCol w:w="737"/>
      </w:tblGrid>
      <w:tr>
        <w:trPr>
          <w:trHeight w:val="243" w:hRule="exact"/>
        </w:trPr>
        <w:tc>
          <w:tcPr>
            <w:tcW w:w="14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4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144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27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83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2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287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3.75pt;height:109.6pt;mso-position-horizontal-relative:char;mso-position-vertical-relative:line" coordorigin="0,0" coordsize="7075,2192">
            <v:group style="position:absolute;left:6;top:6;width:7064;height:2" coordorigin="6,6" coordsize="7064,2">
              <v:shape style="position:absolute;left:6;top:6;width:7064;height:2" coordorigin="6,6" coordsize="7064,0" path="m6,6l7069,6e" filled="false" stroked="true" strokeweight=".580pt" strokecolor="#000000">
                <v:path arrowok="t"/>
              </v:shape>
            </v:group>
            <v:group style="position:absolute;left:1352;top:11;width:2;height:2176" coordorigin="1352,11" coordsize="2,2176">
              <v:shape style="position:absolute;left:1352;top:11;width:2;height:2176" coordorigin="1352,11" coordsize="0,2176" path="m1352,11l1352,2186e" filled="false" stroked="true" strokeweight=".580pt" strokecolor="#000000">
                <v:path arrowok="t"/>
              </v:shape>
            </v:group>
            <v:group style="position:absolute;left:1347;top:476;width:5722;height:2" coordorigin="1347,476" coordsize="5722,2">
              <v:shape style="position:absolute;left:1347;top:476;width:5722;height:2" coordorigin="1347,476" coordsize="5722,0" path="m1347,476l7069,476e" filled="false" stroked="true" strokeweight=".580pt" strokecolor="#000000">
                <v:path arrowok="t"/>
              </v:shape>
            </v:group>
            <v:group style="position:absolute;left:2306;top:481;width:2;height:1706" coordorigin="2306,481" coordsize="2,1706">
              <v:shape style="position:absolute;left:2306;top:481;width:2;height:1706" coordorigin="2306,481" coordsize="0,1706" path="m2306,481l2306,2186e" filled="false" stroked="true" strokeweight=".580pt" strokecolor="#000000">
                <v:path arrowok="t"/>
              </v:shape>
            </v:group>
            <v:group style="position:absolute;left:3260;top:481;width:2;height:1706" coordorigin="3260,481" coordsize="2,1706">
              <v:shape style="position:absolute;left:3260;top:481;width:2;height:1706" coordorigin="3260,481" coordsize="0,1706" path="m3260,481l3260,2186e" filled="false" stroked="true" strokeweight=".580pt" strokecolor="#000000">
                <v:path arrowok="t"/>
              </v:shape>
            </v:group>
            <v:group style="position:absolute;left:4214;top:481;width:2;height:1706" coordorigin="4214,481" coordsize="2,1706">
              <v:shape style="position:absolute;left:4214;top:481;width:2;height:1706" coordorigin="4214,481" coordsize="0,1706" path="m4214,481l4214,2186e" filled="false" stroked="true" strokeweight=".580pt" strokecolor="#000000">
                <v:path arrowok="t"/>
              </v:shape>
            </v:group>
            <v:group style="position:absolute;left:5168;top:481;width:2;height:1706" coordorigin="5168,481" coordsize="2,1706">
              <v:shape style="position:absolute;left:5168;top:481;width:2;height:1706" coordorigin="5168,481" coordsize="0,1706" path="m5168,481l5168,2186e" filled="false" stroked="true" strokeweight=".580pt" strokecolor="#000000">
                <v:path arrowok="t"/>
              </v:shape>
            </v:group>
            <v:group style="position:absolute;left:6122;top:481;width:2;height:1706" coordorigin="6122,481" coordsize="2,1706">
              <v:shape style="position:absolute;left:6122;top:481;width:2;height:1706" coordorigin="6122,481" coordsize="0,1706" path="m6122,481l6122,2186e" filled="false" stroked="true" strokeweight=".580pt" strokecolor="#000000">
                <v:path arrowok="t"/>
              </v:shape>
            </v:group>
            <v:group style="position:absolute;left:6;top:716;width:7064;height:2" coordorigin="6,716" coordsize="7064,2">
              <v:shape style="position:absolute;left:6;top:716;width:7064;height:2" coordorigin="6,716" coordsize="7064,0" path="m6,716l7069,716e" filled="false" stroked="true" strokeweight=".580pt" strokecolor="#000000">
                <v:path arrowok="t"/>
              </v:shape>
              <v:shape style="position:absolute;left:6;top:951;width:7063;height:10" type="#_x0000_t75" stroked="false">
                <v:imagedata r:id="rId135" o:title=""/>
              </v:shape>
              <v:shape style="position:absolute;left:6;top:1191;width:7063;height:10" type="#_x0000_t75" stroked="false">
                <v:imagedata r:id="rId135" o:title=""/>
              </v:shape>
              <v:shape style="position:absolute;left:6;top:1431;width:7063;height:10" type="#_x0000_t75" stroked="false">
                <v:imagedata r:id="rId135" o:title=""/>
              </v:shape>
              <v:shape style="position:absolute;left:6;top:1671;width:7063;height:10" type="#_x0000_t75" stroked="false">
                <v:imagedata r:id="rId135" o:title=""/>
              </v:shape>
            </v:group>
            <v:group style="position:absolute;left:6;top:1916;width:7064;height:2" coordorigin="6,1916" coordsize="7064,2">
              <v:shape style="position:absolute;left:6;top:1916;width:7064;height:2" coordorigin="6,1916" coordsize="7064,0" path="m6,1916l7069,1916e" filled="false" stroked="true" strokeweight=".580pt" strokecolor="#000000">
                <v:path arrowok="t"/>
              </v:shape>
              <v:shape style="position:absolute;left:3975;top:34;width:4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265;width:1067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4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3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07;top:505;width:5401;height:1641" type="#_x0000_t202" filled="false" stroked="false">
                <v:textbox inset="0,0,0,0">
                  <w:txbxContent>
                    <w:p>
                      <w:pPr>
                        <w:tabs>
                          <w:tab w:pos="953" w:val="left" w:leader="none"/>
                          <w:tab w:pos="1907" w:val="left" w:leader="none"/>
                          <w:tab w:pos="2861" w:val="left" w:leader="none"/>
                          <w:tab w:pos="3815" w:val="left" w:leader="none"/>
                          <w:tab w:pos="4769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1" w:val="left" w:leader="none"/>
                          <w:tab w:pos="2203" w:val="left" w:leader="none"/>
                          <w:tab w:pos="3269" w:val="left" w:leader="none"/>
                          <w:tab w:pos="4223" w:val="left" w:leader="none"/>
                          <w:tab w:pos="5177" w:val="left" w:leader="none"/>
                        </w:tabs>
                        <w:spacing w:before="10"/>
                        <w:ind w:left="4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82</w:t>
                        <w:tab/>
                        <w:t>63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100</w:t>
                        <w:tab/>
                        <w:t>56</w:t>
                        <w:tab/>
                        <w:t>99</w:t>
                        <w:tab/>
                        <w:t>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9" w:val="left" w:leader="none"/>
                          <w:tab w:pos="2203" w:val="left" w:leader="none"/>
                          <w:tab w:pos="3157" w:val="left" w:leader="none"/>
                          <w:tab w:pos="4111" w:val="left" w:leader="none"/>
                          <w:tab w:pos="5064" w:val="left" w:leader="none"/>
                        </w:tabs>
                        <w:spacing w:before="10"/>
                        <w:ind w:left="4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85</w:t>
                        <w:tab/>
                        <w:t>127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121</w:t>
                        <w:tab/>
                        <w:t>109</w:t>
                        <w:tab/>
                        <w:t>112</w:t>
                        <w:tab/>
                        <w:t>116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8" w:val="left" w:leader="none"/>
                          <w:tab w:pos="2202" w:val="left" w:leader="none"/>
                          <w:tab w:pos="3156" w:val="left" w:leader="none"/>
                          <w:tab w:pos="4109" w:val="left" w:leader="none"/>
                          <w:tab w:pos="5063" w:val="left" w:leader="none"/>
                        </w:tabs>
                        <w:spacing w:before="10"/>
                        <w:ind w:left="2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354</w:t>
                        <w:tab/>
                        <w:t>355</w:t>
                        <w:tab/>
                        <w:t>373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309</w:t>
                        <w:tab/>
                        <w:t>457</w:t>
                        <w:tab/>
                        <w:t>556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9" w:val="left" w:leader="none"/>
                          <w:tab w:pos="2313" w:val="left" w:leader="none"/>
                          <w:tab w:pos="3156" w:val="left" w:leader="none"/>
                          <w:tab w:pos="4110" w:val="left" w:leader="none"/>
                          <w:tab w:pos="5063" w:val="left" w:leader="none"/>
                        </w:tabs>
                        <w:spacing w:before="10"/>
                        <w:ind w:left="29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82</w:t>
                        <w:tab/>
                        <w:t>89</w:t>
                        <w:tab/>
                        <w:t>168</w:t>
                        <w:tab/>
                        <w:t>184</w:t>
                        <w:tab/>
                        <w:t>188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0" w:val="left" w:leader="none"/>
                          <w:tab w:pos="2314" w:val="left" w:leader="none"/>
                          <w:tab w:pos="3268" w:val="left" w:leader="none"/>
                          <w:tab w:pos="4222" w:val="left" w:leader="none"/>
                          <w:tab w:pos="5176" w:val="left" w:leader="none"/>
                        </w:tabs>
                        <w:spacing w:before="10"/>
                        <w:ind w:left="4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18</w:t>
                        <w:tab/>
                        <w:t>28</w:t>
                        <w:tab/>
                        <w:t>27</w:t>
                        <w:tab/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9" w:val="left" w:leader="none"/>
                          <w:tab w:pos="2203" w:val="left" w:leader="none"/>
                          <w:tab w:pos="3157" w:val="left" w:leader="none"/>
                          <w:tab w:pos="4111" w:val="left" w:leader="none"/>
                          <w:tab w:pos="5065" w:val="left" w:leader="none"/>
                        </w:tabs>
                        <w:spacing w:line="226" w:lineRule="exact" w:before="10"/>
                        <w:ind w:left="29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688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640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670</w:t>
                        <w:tab/>
                        <w:t>879</w:t>
                        <w:tab/>
                        <w:t>959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021" w:right="3486" w:hanging="2"/>
        <w:jc w:val="left"/>
        <w:rPr>
          <w:b w:val="0"/>
          <w:bCs w:val="0"/>
        </w:rPr>
      </w:pPr>
      <w:r>
        <w:rPr>
          <w:spacing w:val="-1"/>
        </w:rPr>
        <w:t>Fuente: Procuraduría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1"/>
        </w:rPr>
        <w:t>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Estatal 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spacing w:val="75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Ley</w:t>
      </w:r>
      <w:r>
        <w:rPr>
          <w:spacing w:val="-5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Armas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Fuego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Explosivos.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5291" w:right="2786" w:hanging="2420"/>
        <w:jc w:val="left"/>
        <w:rPr>
          <w:b w:val="0"/>
          <w:bCs w:val="0"/>
        </w:rPr>
      </w:pPr>
      <w:r>
        <w:rPr>
          <w:spacing w:val="-1"/>
        </w:rPr>
        <w:t>Incidencia</w:t>
      </w:r>
      <w:r>
        <w:rPr>
          <w:spacing w:val="-2"/>
        </w:rPr>
        <w:t> delictiva</w:t>
      </w:r>
      <w:r>
        <w:rPr>
          <w:spacing w:val="-1"/>
        </w:rPr>
        <w:t> registrada</w:t>
      </w:r>
      <w:r>
        <w:rPr/>
        <w:t> </w:t>
      </w:r>
      <w:r>
        <w:rPr>
          <w:spacing w:val="-1"/>
        </w:rPr>
        <w:t>por la</w:t>
      </w:r>
      <w:r>
        <w:rPr>
          <w:spacing w:val="1"/>
        </w:rPr>
        <w:t> </w:t>
      </w:r>
      <w:r>
        <w:rPr>
          <w:spacing w:val="-1"/>
        </w:rPr>
        <w:t>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República</w:t>
      </w:r>
      <w:r>
        <w:rPr>
          <w:spacing w:val="26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</w:rPr>
        <w:t>350</w:t>
      </w:r>
      <w:r>
        <w:rPr>
          <w:i w:val="0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250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150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00" w:lineRule="atLeast"/>
        <w:ind w:left="24" w:right="0" w:firstLin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  <w:pict>
          <v:group style="width:497.65pt;height:135.75pt;mso-position-horizontal-relative:char;mso-position-vertical-relative:line" coordorigin="0,0" coordsize="9953,2715">
            <v:group style="position:absolute;left:228;top:566;width:226;height:2038" coordorigin="228,566" coordsize="226,2038">
              <v:shape style="position:absolute;left:228;top:566;width:226;height:2038" coordorigin="228,566" coordsize="226,2038" path="m454,566l454,2604,228,2604,228,566,454,566xe" filled="true" fillcolor="#ffffc0" stroked="false">
                <v:path arrowok="t"/>
                <v:fill type="solid"/>
              </v:shape>
            </v:group>
            <v:group style="position:absolute;left:228;top:566;width:226;height:2038" coordorigin="228,566" coordsize="226,2038">
              <v:shape style="position:absolute;left:228;top:566;width:226;height:2038" coordorigin="228,566" coordsize="226,2038" path="m454,566l454,2604,228,2604,228,566,454,566xe" filled="false" stroked="true" strokeweight=".96pt" strokecolor="#000000">
                <v:path arrowok="t"/>
              </v:shape>
            </v:group>
            <v:group style="position:absolute;left:454;top:1992;width:226;height:612" coordorigin="454,1992" coordsize="226,612">
              <v:shape style="position:absolute;left:454;top:1992;width:226;height:612" coordorigin="454,1992" coordsize="226,612" path="m679,1992l679,2604,454,2604,454,1992,679,1992xe" filled="true" fillcolor="#802060" stroked="false">
                <v:path arrowok="t"/>
                <v:fill type="solid"/>
              </v:shape>
            </v:group>
            <v:group style="position:absolute;left:454;top:1992;width:226;height:612" coordorigin="454,1992" coordsize="226,612">
              <v:shape style="position:absolute;left:454;top:1992;width:226;height:612" coordorigin="454,1992" coordsize="226,612" path="m679,1992l679,2604,454,2604,454,1992,679,1992xe" filled="false" stroked="true" strokeweight=".96pt" strokecolor="#000000">
                <v:path arrowok="t"/>
              </v:shape>
            </v:group>
            <v:group style="position:absolute;left:679;top:2508;width:228;height:96" coordorigin="679,2508" coordsize="228,96">
              <v:shape style="position:absolute;left:679;top:2508;width:228;height:96" coordorigin="679,2508" coordsize="228,96" path="m907,2508l907,2604,679,2604,679,2508,907,2508xe" filled="true" fillcolor="#ffffc0" stroked="false">
                <v:path arrowok="t"/>
                <v:fill type="solid"/>
              </v:shape>
            </v:group>
            <v:group style="position:absolute;left:679;top:2508;width:228;height:96" coordorigin="679,2508" coordsize="228,96">
              <v:shape style="position:absolute;left:679;top:2508;width:228;height:96" coordorigin="679,2508" coordsize="228,96" path="m907,2508l907,2604,679,2604,679,2508,907,2508xe" filled="false" stroked="true" strokeweight=".96pt" strokecolor="#000000">
                <v:path arrowok="t"/>
              </v:shape>
            </v:group>
            <v:group style="position:absolute;left:907;top:1414;width:226;height:1191" coordorigin="907,1414" coordsize="226,1191">
              <v:shape style="position:absolute;left:907;top:1414;width:226;height:1191" coordorigin="907,1414" coordsize="226,1191" path="m1133,1414l1133,2604,907,2604,907,1414,1133,1414xe" filled="true" fillcolor="#a0e0e0" stroked="false">
                <v:path arrowok="t"/>
                <v:fill type="solid"/>
              </v:shape>
            </v:group>
            <v:group style="position:absolute;left:907;top:1414;width:226;height:1191" coordorigin="907,1414" coordsize="226,1191">
              <v:shape style="position:absolute;left:907;top:1414;width:226;height:1191" coordorigin="907,1414" coordsize="226,1191" path="m1133,1414l1133,2604,907,2604,907,1414,1133,1414xe" filled="false" stroked="true" strokeweight=".96pt" strokecolor="#000000">
                <v:path arrowok="t"/>
              </v:shape>
            </v:group>
            <v:group style="position:absolute;left:1133;top:2494;width:226;height:111" coordorigin="1133,2494" coordsize="226,111">
              <v:shape style="position:absolute;left:1133;top:2494;width:226;height:111" coordorigin="1133,2494" coordsize="226,111" path="m1358,2494l1358,2604,1133,2604,1133,2494,1358,2494xe" filled="true" fillcolor="#600080" stroked="false">
                <v:path arrowok="t"/>
                <v:fill type="solid"/>
              </v:shape>
            </v:group>
            <v:group style="position:absolute;left:1133;top:2494;width:226;height:111" coordorigin="1133,2494" coordsize="226,111">
              <v:shape style="position:absolute;left:1133;top:2494;width:226;height:111" coordorigin="1133,2494" coordsize="226,111" path="m1358,2494l1358,2604,1133,2604,1133,2494,1358,2494xe" filled="false" stroked="true" strokeweight=".96pt" strokecolor="#000000">
                <v:path arrowok="t"/>
              </v:shape>
            </v:group>
            <v:group style="position:absolute;left:1358;top:2246;width:226;height:358" coordorigin="1358,2246" coordsize="226,358">
              <v:shape style="position:absolute;left:1358;top:2246;width:226;height:358" coordorigin="1358,2246" coordsize="226,358" path="m1584,2246l1584,2604,1358,2604,1358,2246,1584,2246xe" filled="true" fillcolor="#ff8080" stroked="false">
                <v:path arrowok="t"/>
                <v:fill type="solid"/>
              </v:shape>
            </v:group>
            <v:group style="position:absolute;left:1358;top:2246;width:226;height:358" coordorigin="1358,2246" coordsize="226,358">
              <v:shape style="position:absolute;left:1358;top:2246;width:226;height:358" coordorigin="1358,2246" coordsize="226,358" path="m1584,2246l1584,2604,1358,2604,1358,2246,1584,2246xe" filled="false" stroked="true" strokeweight=".96pt" strokecolor="#000000">
                <v:path arrowok="t"/>
              </v:shape>
            </v:group>
            <v:group style="position:absolute;left:1922;top:677;width:226;height:1928" coordorigin="1922,677" coordsize="226,1928">
              <v:shape style="position:absolute;left:1922;top:677;width:226;height:1928" coordorigin="1922,677" coordsize="226,1928" path="m2148,677l2148,2604,1922,2604,1922,677,2148,677xe" filled="true" fillcolor="#ffffc0" stroked="false">
                <v:path arrowok="t"/>
                <v:fill type="solid"/>
              </v:shape>
            </v:group>
            <v:group style="position:absolute;left:1922;top:677;width:226;height:1928" coordorigin="1922,677" coordsize="226,1928">
              <v:shape style="position:absolute;left:1922;top:677;width:226;height:1928" coordorigin="1922,677" coordsize="226,1928" path="m2148,677l2148,2604,1922,2604,1922,677,2148,677xe" filled="false" stroked="true" strokeweight=".96pt" strokecolor="#000000">
                <v:path arrowok="t"/>
              </v:shape>
            </v:group>
            <v:group style="position:absolute;left:2148;top:1716;width:226;height:888" coordorigin="2148,1716" coordsize="226,888">
              <v:shape style="position:absolute;left:2148;top:1716;width:226;height:888" coordorigin="2148,1716" coordsize="226,888" path="m2374,1716l2374,2604,2148,2604,2148,1716,2374,1716xe" filled="true" fillcolor="#802060" stroked="false">
                <v:path arrowok="t"/>
                <v:fill type="solid"/>
              </v:shape>
            </v:group>
            <v:group style="position:absolute;left:2148;top:1716;width:226;height:888" coordorigin="2148,1716" coordsize="226,888">
              <v:shape style="position:absolute;left:2148;top:1716;width:226;height:888" coordorigin="2148,1716" coordsize="226,888" path="m2374,1716l2374,2604,2148,2604,2148,1716,2374,1716xe" filled="false" stroked="true" strokeweight=".96pt" strokecolor="#000000">
                <v:path arrowok="t"/>
              </v:shape>
            </v:group>
            <v:group style="position:absolute;left:2374;top:2280;width:226;height:324" coordorigin="2374,2280" coordsize="226,324">
              <v:shape style="position:absolute;left:2374;top:2280;width:226;height:324" coordorigin="2374,2280" coordsize="226,324" path="m2599,2280l2599,2604,2374,2604,2374,2280,2599,2280xe" filled="true" fillcolor="#ffffc0" stroked="false">
                <v:path arrowok="t"/>
                <v:fill type="solid"/>
              </v:shape>
            </v:group>
            <v:group style="position:absolute;left:2374;top:2280;width:226;height:324" coordorigin="2374,2280" coordsize="226,324">
              <v:shape style="position:absolute;left:2374;top:2280;width:226;height:324" coordorigin="2374,2280" coordsize="226,324" path="m2599,2280l2599,2604,2374,2604,2374,2280,2599,2280xe" filled="false" stroked="true" strokeweight=".96pt" strokecolor="#000000">
                <v:path arrowok="t"/>
              </v:shape>
            </v:group>
            <v:group style="position:absolute;left:2599;top:1440;width:226;height:1164" coordorigin="2599,1440" coordsize="226,1164">
              <v:shape style="position:absolute;left:2599;top:1440;width:226;height:1164" coordorigin="2599,1440" coordsize="226,1164" path="m2825,1440l2825,2604,2599,2604,2599,1440,2825,1440xe" filled="true" fillcolor="#a0e0e0" stroked="false">
                <v:path arrowok="t"/>
                <v:fill type="solid"/>
              </v:shape>
            </v:group>
            <v:group style="position:absolute;left:2599;top:1440;width:226;height:1164" coordorigin="2599,1440" coordsize="226,1164">
              <v:shape style="position:absolute;left:2599;top:1440;width:226;height:1164" coordorigin="2599,1440" coordsize="226,1164" path="m2825,1440l2825,2604,2599,2604,2599,1440,2825,1440xe" filled="false" stroked="true" strokeweight=".96pt" strokecolor="#000000">
                <v:path arrowok="t"/>
              </v:shape>
            </v:group>
            <v:group style="position:absolute;left:2825;top:2472;width:226;height:132" coordorigin="2825,2472" coordsize="226,132">
              <v:shape style="position:absolute;left:2825;top:2472;width:226;height:132" coordorigin="2825,2472" coordsize="226,132" path="m3050,2472l3050,2604,2825,2604,2825,2472,3050,2472xe" filled="true" fillcolor="#600080" stroked="false">
                <v:path arrowok="t"/>
                <v:fill type="solid"/>
              </v:shape>
            </v:group>
            <v:group style="position:absolute;left:2825;top:2472;width:226;height:132" coordorigin="2825,2472" coordsize="226,132">
              <v:shape style="position:absolute;left:2825;top:2472;width:226;height:132" coordorigin="2825,2472" coordsize="226,132" path="m3050,2472l3050,2604,2825,2604,2825,2472,3050,2472xe" filled="false" stroked="true" strokeweight=".96pt" strokecolor="#000000">
                <v:path arrowok="t"/>
              </v:shape>
            </v:group>
            <v:group style="position:absolute;left:3050;top:2210;width:226;height:394" coordorigin="3050,2210" coordsize="226,394">
              <v:shape style="position:absolute;left:3050;top:2210;width:226;height:394" coordorigin="3050,2210" coordsize="226,394" path="m3276,2210l3276,2604,3050,2604,3050,2210,3276,2210xe" filled="true" fillcolor="#ff8080" stroked="false">
                <v:path arrowok="t"/>
                <v:fill type="solid"/>
              </v:shape>
            </v:group>
            <v:group style="position:absolute;left:3050;top:2210;width:226;height:394" coordorigin="3050,2210" coordsize="226,394">
              <v:shape style="position:absolute;left:3050;top:2210;width:226;height:394" coordorigin="3050,2210" coordsize="226,394" path="m3276,2210l3276,2604,3050,2604,3050,2210,3276,2210xe" filled="false" stroked="true" strokeweight=".96pt" strokecolor="#000000">
                <v:path arrowok="t"/>
              </v:shape>
            </v:group>
            <v:group style="position:absolute;left:3614;top:588;width:226;height:2016" coordorigin="3614,588" coordsize="226,2016">
              <v:shape style="position:absolute;left:3614;top:588;width:226;height:2016" coordorigin="3614,588" coordsize="226,2016" path="m3840,588l3840,2604,3614,2604,3614,588,3840,588xe" filled="true" fillcolor="#ffffc0" stroked="false">
                <v:path arrowok="t"/>
                <v:fill type="solid"/>
              </v:shape>
            </v:group>
            <v:group style="position:absolute;left:3614;top:588;width:226;height:2016" coordorigin="3614,588" coordsize="226,2016">
              <v:shape style="position:absolute;left:3614;top:588;width:226;height:2016" coordorigin="3614,588" coordsize="226,2016" path="m3840,588l3840,2604,3614,2604,3614,588,3840,588xe" filled="false" stroked="true" strokeweight=".96pt" strokecolor="#000000">
                <v:path arrowok="t"/>
              </v:shape>
            </v:group>
            <v:group style="position:absolute;left:3840;top:1006;width:226;height:1599" coordorigin="3840,1006" coordsize="226,1599">
              <v:shape style="position:absolute;left:3840;top:1006;width:226;height:1599" coordorigin="3840,1006" coordsize="226,1599" path="m4066,1006l4066,2604,3840,2604,3840,1006,4066,1006xe" filled="true" fillcolor="#802060" stroked="false">
                <v:path arrowok="t"/>
                <v:fill type="solid"/>
              </v:shape>
            </v:group>
            <v:group style="position:absolute;left:3840;top:1006;width:226;height:1599" coordorigin="3840,1006" coordsize="226,1599">
              <v:shape style="position:absolute;left:3840;top:1006;width:226;height:1599" coordorigin="3840,1006" coordsize="226,1599" path="m4066,1006l4066,2604,3840,2604,3840,1006,4066,1006xe" filled="false" stroked="true" strokeweight=".96pt" strokecolor="#000000">
                <v:path arrowok="t"/>
              </v:shape>
            </v:group>
            <v:group style="position:absolute;left:4066;top:2419;width:228;height:185" coordorigin="4066,2419" coordsize="228,185">
              <v:shape style="position:absolute;left:4066;top:2419;width:228;height:185" coordorigin="4066,2419" coordsize="228,185" path="m4294,2419l4294,2604,4066,2604,4066,2419,4294,2419xe" filled="true" fillcolor="#ffffc0" stroked="false">
                <v:path arrowok="t"/>
                <v:fill type="solid"/>
              </v:shape>
            </v:group>
            <v:group style="position:absolute;left:4066;top:2419;width:228;height:185" coordorigin="4066,2419" coordsize="228,185">
              <v:shape style="position:absolute;left:4066;top:2419;width:228;height:185" coordorigin="4066,2419" coordsize="228,185" path="m4294,2419l4294,2604,4066,2604,4066,2419,4294,2419xe" filled="false" stroked="true" strokeweight=".96pt" strokecolor="#000000">
                <v:path arrowok="t"/>
              </v:shape>
            </v:group>
            <v:group style="position:absolute;left:4294;top:2431;width:226;height:173" coordorigin="4294,2431" coordsize="226,173">
              <v:shape style="position:absolute;left:4294;top:2431;width:226;height:173" coordorigin="4294,2431" coordsize="226,173" path="m4519,2431l4519,2604,4294,2604,4294,2431,4519,2431xe" filled="true" fillcolor="#a0e0e0" stroked="false">
                <v:path arrowok="t"/>
                <v:fill type="solid"/>
              </v:shape>
            </v:group>
            <v:group style="position:absolute;left:4294;top:2431;width:226;height:173" coordorigin="4294,2431" coordsize="226,173">
              <v:shape style="position:absolute;left:4294;top:2431;width:226;height:173" coordorigin="4294,2431" coordsize="226,173" path="m4519,2431l4519,2604,4294,2604,4294,2431,4519,2431xe" filled="false" stroked="true" strokeweight=".96pt" strokecolor="#000000">
                <v:path arrowok="t"/>
              </v:shape>
            </v:group>
            <v:group style="position:absolute;left:4519;top:2479;width:226;height:125" coordorigin="4519,2479" coordsize="226,125">
              <v:shape style="position:absolute;left:4519;top:2479;width:226;height:125" coordorigin="4519,2479" coordsize="226,125" path="m4745,2479l4745,2604,4519,2604,4519,2479,4745,2479xe" filled="true" fillcolor="#600080" stroked="false">
                <v:path arrowok="t"/>
                <v:fill type="solid"/>
              </v:shape>
            </v:group>
            <v:group style="position:absolute;left:4519;top:2479;width:226;height:125" coordorigin="4519,2479" coordsize="226,125">
              <v:shape style="position:absolute;left:4519;top:2479;width:226;height:125" coordorigin="4519,2479" coordsize="226,125" path="m4745,2479l4745,2604,4519,2604,4519,2479,4745,2479xe" filled="false" stroked="true" strokeweight=".96pt" strokecolor="#000000">
                <v:path arrowok="t"/>
              </v:shape>
            </v:group>
            <v:group style="position:absolute;left:4745;top:2088;width:226;height:516" coordorigin="4745,2088" coordsize="226,516">
              <v:shape style="position:absolute;left:4745;top:2088;width:226;height:516" coordorigin="4745,2088" coordsize="226,516" path="m4970,2088l4970,2604,4745,2604,4745,2088,4970,2088xe" filled="true" fillcolor="#ff8080" stroked="false">
                <v:path arrowok="t"/>
                <v:fill type="solid"/>
              </v:shape>
            </v:group>
            <v:group style="position:absolute;left:4745;top:2088;width:226;height:516" coordorigin="4745,2088" coordsize="226,516">
              <v:shape style="position:absolute;left:4745;top:2088;width:226;height:516" coordorigin="4745,2088" coordsize="226,516" path="m4970,2088l4970,2604,4745,2604,4745,2088,4970,2088xe" filled="false" stroked="true" strokeweight=".96pt" strokecolor="#000000">
                <v:path arrowok="t"/>
              </v:shape>
            </v:group>
            <v:group style="position:absolute;left:5309;top:331;width:226;height:2273" coordorigin="5309,331" coordsize="226,2273">
              <v:shape style="position:absolute;left:5309;top:331;width:226;height:2273" coordorigin="5309,331" coordsize="226,2273" path="m5534,331l5534,2604,5309,2604,5309,331,5534,331xe" filled="true" fillcolor="#ffffc0" stroked="false">
                <v:path arrowok="t"/>
                <v:fill type="solid"/>
              </v:shape>
            </v:group>
            <v:group style="position:absolute;left:5309;top:331;width:226;height:2273" coordorigin="5309,331" coordsize="226,2273">
              <v:shape style="position:absolute;left:5309;top:331;width:226;height:2273" coordorigin="5309,331" coordsize="226,2273" path="m5534,331l5534,2604,5309,2604,5309,331,5534,331xe" filled="false" stroked="true" strokeweight=".96pt" strokecolor="#000000">
                <v:path arrowok="t"/>
              </v:shape>
            </v:group>
            <v:group style="position:absolute;left:5534;top:430;width:226;height:2175" coordorigin="5534,430" coordsize="226,2175">
              <v:shape style="position:absolute;left:5534;top:430;width:226;height:2175" coordorigin="5534,430" coordsize="226,2175" path="m5760,430l5760,2604,5534,2604,5534,430,5760,430xe" filled="true" fillcolor="#802060" stroked="false">
                <v:path arrowok="t"/>
                <v:fill type="solid"/>
              </v:shape>
            </v:group>
            <v:group style="position:absolute;left:5534;top:430;width:226;height:2175" coordorigin="5534,430" coordsize="226,2175">
              <v:shape style="position:absolute;left:5534;top:430;width:226;height:2175" coordorigin="5534,430" coordsize="226,2175" path="m5760,430l5760,2604,5534,2604,5534,430,5760,430xe" filled="false" stroked="true" strokeweight=".96pt" strokecolor="#000000">
                <v:path arrowok="t"/>
              </v:shape>
            </v:group>
            <v:group style="position:absolute;left:5760;top:2508;width:226;height:96" coordorigin="5760,2508" coordsize="226,96">
              <v:shape style="position:absolute;left:5760;top:2508;width:226;height:96" coordorigin="5760,2508" coordsize="226,96" path="m5986,2508l5986,2604,5760,2604,5760,2508,5986,2508xe" filled="true" fillcolor="#ffffc0" stroked="false">
                <v:path arrowok="t"/>
                <v:fill type="solid"/>
              </v:shape>
            </v:group>
            <v:group style="position:absolute;left:5760;top:2508;width:226;height:96" coordorigin="5760,2508" coordsize="226,96">
              <v:shape style="position:absolute;left:5760;top:2508;width:226;height:96" coordorigin="5760,2508" coordsize="226,96" path="m5986,2508l5986,2604,5760,2604,5760,2508,5986,2508xe" filled="false" stroked="true" strokeweight=".96pt" strokecolor="#000000">
                <v:path arrowok="t"/>
              </v:shape>
            </v:group>
            <v:group style="position:absolute;left:5986;top:1558;width:226;height:1047" coordorigin="5986,1558" coordsize="226,1047">
              <v:shape style="position:absolute;left:5986;top:1558;width:226;height:1047" coordorigin="5986,1558" coordsize="226,1047" path="m6211,1558l6211,2604,5986,2604,5986,1558,6211,1558xe" filled="true" fillcolor="#a0e0e0" stroked="false">
                <v:path arrowok="t"/>
                <v:fill type="solid"/>
              </v:shape>
            </v:group>
            <v:group style="position:absolute;left:5986;top:1558;width:226;height:1047" coordorigin="5986,1558" coordsize="226,1047">
              <v:shape style="position:absolute;left:5986;top:1558;width:226;height:1047" coordorigin="5986,1558" coordsize="226,1047" path="m6211,1558l6211,2604,5986,2604,5986,1558,6211,1558xe" filled="false" stroked="true" strokeweight=".96pt" strokecolor="#000000">
                <v:path arrowok="t"/>
              </v:shape>
            </v:group>
            <v:group style="position:absolute;left:6211;top:2501;width:226;height:104" coordorigin="6211,2501" coordsize="226,104">
              <v:shape style="position:absolute;left:6211;top:2501;width:226;height:104" coordorigin="6211,2501" coordsize="226,104" path="m6437,2501l6437,2604,6211,2604,6211,2501,6437,2501xe" filled="true" fillcolor="#600080" stroked="false">
                <v:path arrowok="t"/>
                <v:fill type="solid"/>
              </v:shape>
            </v:group>
            <v:group style="position:absolute;left:6211;top:2501;width:226;height:104" coordorigin="6211,2501" coordsize="226,104">
              <v:shape style="position:absolute;left:6211;top:2501;width:226;height:104" coordorigin="6211,2501" coordsize="226,104" path="m6437,2501l6437,2604,6211,2604,6211,2501,6437,2501xe" filled="false" stroked="true" strokeweight=".96pt" strokecolor="#000000">
                <v:path arrowok="t"/>
              </v:shape>
            </v:group>
            <v:group style="position:absolute;left:6437;top:2246;width:226;height:358" coordorigin="6437,2246" coordsize="226,358">
              <v:shape style="position:absolute;left:6437;top:2246;width:226;height:358" coordorigin="6437,2246" coordsize="226,358" path="m6662,2246l6662,2604,6437,2604,6437,2246,6662,2246xe" filled="true" fillcolor="#ff8080" stroked="false">
                <v:path arrowok="t"/>
                <v:fill type="solid"/>
              </v:shape>
            </v:group>
            <v:group style="position:absolute;left:6437;top:2246;width:226;height:358" coordorigin="6437,2246" coordsize="226,358">
              <v:shape style="position:absolute;left:6437;top:2246;width:226;height:358" coordorigin="6437,2246" coordsize="226,358" path="m6662,2246l6662,2604,6437,2604,6437,2246,6662,2246xe" filled="false" stroked="true" strokeweight=".96pt" strokecolor="#000000">
                <v:path arrowok="t"/>
              </v:shape>
            </v:group>
            <v:group style="position:absolute;left:60;top:194;width:2;height:2460" coordorigin="60,194" coordsize="2,2460">
              <v:shape style="position:absolute;left:60;top:194;width:2;height:2460" coordorigin="60,194" coordsize="0,2460" path="m60,194l60,2654e" filled="false" stroked="true" strokeweight=".96pt" strokecolor="#000000">
                <v:path arrowok="t"/>
              </v:shape>
            </v:group>
            <v:group style="position:absolute;left:10;top:2604;width:6668;height:2" coordorigin="10,2604" coordsize="6668,2">
              <v:shape style="position:absolute;left:10;top:2604;width:6668;height:2" coordorigin="10,2604" coordsize="6668,0" path="m6677,2604l10,2604e" filled="false" stroked="true" strokeweight=".96pt" strokecolor="#000000">
                <v:path arrowok="t"/>
              </v:shape>
            </v:group>
            <v:group style="position:absolute;left:10;top:2261;width:51;height:2" coordorigin="10,2261" coordsize="51,2">
              <v:shape style="position:absolute;left:10;top:2261;width:51;height:2" coordorigin="10,2261" coordsize="51,0" path="m10,2261l60,2261e" filled="false" stroked="true" strokeweight=".96pt" strokecolor="#000000">
                <v:path arrowok="t"/>
              </v:shape>
            </v:group>
            <v:group style="position:absolute;left:10;top:1915;width:51;height:2" coordorigin="10,1915" coordsize="51,2">
              <v:shape style="position:absolute;left:10;top:1915;width:51;height:2" coordorigin="10,1915" coordsize="51,0" path="m10,1915l60,1915e" filled="false" stroked="true" strokeweight=".96pt" strokecolor="#000000">
                <v:path arrowok="t"/>
              </v:shape>
            </v:group>
            <v:group style="position:absolute;left:10;top:1572;width:51;height:2" coordorigin="10,1572" coordsize="51,2">
              <v:shape style="position:absolute;left:10;top:1572;width:51;height:2" coordorigin="10,1572" coordsize="51,0" path="m10,1572l60,1572e" filled="false" stroked="true" strokeweight=".96pt" strokecolor="#000000">
                <v:path arrowok="t"/>
              </v:shape>
            </v:group>
            <v:group style="position:absolute;left:10;top:1226;width:51;height:2" coordorigin="10,1226" coordsize="51,2">
              <v:shape style="position:absolute;left:10;top:1226;width:51;height:2" coordorigin="10,1226" coordsize="51,0" path="m10,1226l60,1226e" filled="false" stroked="true" strokeweight=".96pt" strokecolor="#000000">
                <v:path arrowok="t"/>
              </v:shape>
            </v:group>
            <v:group style="position:absolute;left:10;top:883;width:51;height:2" coordorigin="10,883" coordsize="51,2">
              <v:shape style="position:absolute;left:10;top:883;width:51;height:2" coordorigin="10,883" coordsize="51,0" path="m10,883l60,883e" filled="false" stroked="true" strokeweight=".96pt" strokecolor="#000000">
                <v:path arrowok="t"/>
              </v:shape>
            </v:group>
            <v:group style="position:absolute;left:10;top:538;width:51;height:2" coordorigin="10,538" coordsize="51,2">
              <v:shape style="position:absolute;left:10;top:538;width:51;height:2" coordorigin="10,538" coordsize="51,0" path="m10,538l60,538e" filled="false" stroked="true" strokeweight=".96pt" strokecolor="#000000">
                <v:path arrowok="t"/>
              </v:shape>
            </v:group>
            <v:group style="position:absolute;left:10;top:194;width:51;height:2" coordorigin="10,194" coordsize="51,2">
              <v:shape style="position:absolute;left:10;top:194;width:51;height:2" coordorigin="10,194" coordsize="51,0" path="m10,194l60,194e" filled="false" stroked="true" strokeweight=".96pt" strokecolor="#000000">
                <v:path arrowok="t"/>
              </v:shape>
            </v:group>
            <v:group style="position:absolute;left:1754;top:2604;width:2;height:51" coordorigin="1754,2604" coordsize="2,51">
              <v:shape style="position:absolute;left:1754;top:2604;width:2;height:51" coordorigin="1754,2604" coordsize="0,51" path="m1754,2654l1754,2604e" filled="false" stroked="true" strokeweight=".96pt" strokecolor="#000000">
                <v:path arrowok="t"/>
              </v:shape>
            </v:group>
            <v:group style="position:absolute;left:3446;top:2604;width:2;height:51" coordorigin="3446,2604" coordsize="2,51">
              <v:shape style="position:absolute;left:3446;top:2604;width:2;height:51" coordorigin="3446,2604" coordsize="0,51" path="m3446,2654l3446,2604e" filled="false" stroked="true" strokeweight=".96pt" strokecolor="#000000">
                <v:path arrowok="t"/>
              </v:shape>
            </v:group>
            <v:group style="position:absolute;left:5141;top:2604;width:2;height:51" coordorigin="5141,2604" coordsize="2,51">
              <v:shape style="position:absolute;left:5141;top:2604;width:2;height:51" coordorigin="5141,2604" coordsize="0,51" path="m5141,2654l5141,2604e" filled="false" stroked="true" strokeweight=".96pt" strokecolor="#000000">
                <v:path arrowok="t"/>
              </v:shape>
            </v:group>
            <v:group style="position:absolute;left:6677;top:10;width:3267;height:2696" coordorigin="6677,10" coordsize="3267,2696">
              <v:shape style="position:absolute;left:6677;top:10;width:3267;height:2696" coordorigin="6677,10" coordsize="3267,2696" path="m9943,10l9943,2705,6677,2705,6677,10,9943,10xe" filled="false" stroked="true" strokeweight=".96pt" strokecolor="#000000">
                <v:path arrowok="t"/>
              </v:shape>
            </v:group>
            <v:group style="position:absolute;left:6737;top:89;width:101;height:101" coordorigin="6737,89" coordsize="101,101">
              <v:shape style="position:absolute;left:6737;top:89;width:101;height:101" coordorigin="6737,89" coordsize="101,101" path="m6838,89l6838,190,6737,190,6737,89,6838,89xe" filled="true" fillcolor="#ffffc0" stroked="false">
                <v:path arrowok="t"/>
                <v:fill type="solid"/>
              </v:shape>
            </v:group>
            <v:group style="position:absolute;left:6737;top:89;width:101;height:101" coordorigin="6737,89" coordsize="101,101">
              <v:shape style="position:absolute;left:6737;top:89;width:101;height:101" coordorigin="6737,89" coordsize="101,101" path="m6838,89l6838,190,6737,190,6737,89,6838,89xe" filled="false" stroked="true" strokeweight=".96pt" strokecolor="#000000">
                <v:path arrowok="t"/>
              </v:shape>
            </v:group>
            <v:group style="position:absolute;left:6737;top:538;width:101;height:101" coordorigin="6737,538" coordsize="101,101">
              <v:shape style="position:absolute;left:6737;top:538;width:101;height:101" coordorigin="6737,538" coordsize="101,101" path="m6838,538l6838,638,6737,638,6737,538,6838,538xe" filled="true" fillcolor="#802060" stroked="false">
                <v:path arrowok="t"/>
                <v:fill type="solid"/>
              </v:shape>
            </v:group>
            <v:group style="position:absolute;left:6737;top:538;width:101;height:101" coordorigin="6737,538" coordsize="101,101">
              <v:shape style="position:absolute;left:6737;top:538;width:101;height:101" coordorigin="6737,538" coordsize="101,101" path="m6838,538l6838,638,6737,638,6737,538,6838,538xe" filled="false" stroked="true" strokeweight=".96pt" strokecolor="#000000">
                <v:path arrowok="t"/>
              </v:shape>
            </v:group>
            <v:group style="position:absolute;left:6737;top:986;width:101;height:101" coordorigin="6737,986" coordsize="101,101">
              <v:shape style="position:absolute;left:6737;top:986;width:101;height:101" coordorigin="6737,986" coordsize="101,101" path="m6838,986l6838,1087,6737,1087,6737,986,6838,986xe" filled="true" fillcolor="#ffffc0" stroked="false">
                <v:path arrowok="t"/>
                <v:fill type="solid"/>
              </v:shape>
            </v:group>
            <v:group style="position:absolute;left:6737;top:986;width:101;height:101" coordorigin="6737,986" coordsize="101,101">
              <v:shape style="position:absolute;left:6737;top:986;width:101;height:101" coordorigin="6737,986" coordsize="101,101" path="m6838,986l6838,1087,6737,1087,6737,986,6838,986xe" filled="false" stroked="true" strokeweight=".96pt" strokecolor="#000000">
                <v:path arrowok="t"/>
              </v:shape>
            </v:group>
            <v:group style="position:absolute;left:6737;top:1435;width:101;height:101" coordorigin="6737,1435" coordsize="101,101">
              <v:shape style="position:absolute;left:6737;top:1435;width:101;height:101" coordorigin="6737,1435" coordsize="101,101" path="m6838,1435l6838,1536,6737,1536,6737,1435,6838,1435xe" filled="true" fillcolor="#a0e0e0" stroked="false">
                <v:path arrowok="t"/>
                <v:fill type="solid"/>
              </v:shape>
            </v:group>
            <v:group style="position:absolute;left:6737;top:1435;width:101;height:101" coordorigin="6737,1435" coordsize="101,101">
              <v:shape style="position:absolute;left:6737;top:1435;width:101;height:101" coordorigin="6737,1435" coordsize="101,101" path="m6838,1435l6838,1536,6737,1536,6737,1435,6838,1435xe" filled="false" stroked="true" strokeweight=".96pt" strokecolor="#000000">
                <v:path arrowok="t"/>
              </v:shape>
            </v:group>
            <v:group style="position:absolute;left:6737;top:1884;width:101;height:101" coordorigin="6737,1884" coordsize="101,101">
              <v:shape style="position:absolute;left:6737;top:1884;width:101;height:101" coordorigin="6737,1884" coordsize="101,101" path="m6838,1884l6838,1985,6737,1985,6737,1884,6838,1884xe" filled="true" fillcolor="#600080" stroked="false">
                <v:path arrowok="t"/>
                <v:fill type="solid"/>
              </v:shape>
            </v:group>
            <v:group style="position:absolute;left:6737;top:1884;width:101;height:101" coordorigin="6737,1884" coordsize="101,101">
              <v:shape style="position:absolute;left:6737;top:1884;width:101;height:101" coordorigin="6737,1884" coordsize="101,101" path="m6838,1884l6838,1985,6737,1985,6737,1884,6838,1884xe" filled="false" stroked="true" strokeweight=".96pt" strokecolor="#000000">
                <v:path arrowok="t"/>
              </v:shape>
            </v:group>
            <v:group style="position:absolute;left:6737;top:2333;width:101;height:101" coordorigin="6737,2333" coordsize="101,101">
              <v:shape style="position:absolute;left:6737;top:2333;width:101;height:101" coordorigin="6737,2333" coordsize="101,101" path="m6838,2333l6838,2434,6737,2434,6737,2333,6838,2333xe" filled="true" fillcolor="#ff8080" stroked="false">
                <v:path arrowok="t"/>
                <v:fill type="solid"/>
              </v:shape>
            </v:group>
            <v:group style="position:absolute;left:6737;top:2333;width:101;height:101" coordorigin="6737,2333" coordsize="101,101">
              <v:shape style="position:absolute;left:6737;top:2333;width:101;height:101" coordorigin="6737,2333" coordsize="101,101" path="m6838,2333l6838,2434,6737,2434,6737,2333,6838,2333xe" filled="false" stroked="true" strokeweight=".96pt" strokecolor="#000000">
                <v:path arrowok="t"/>
              </v:shape>
              <v:shape style="position:absolute;left:6677;top:10;width:3267;height:2696" type="#_x0000_t202" filled="false" stroked="false">
                <v:textbox inset="0,0,0,0">
                  <w:txbxContent>
                    <w:p>
                      <w:pPr>
                        <w:spacing w:line="585" w:lineRule="auto" w:before="36"/>
                        <w:ind w:left="199" w:right="71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Contra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la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salud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sus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diversas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formas</w:t>
                      </w:r>
                      <w:r>
                        <w:rPr>
                          <w:rFonts w:ascii="Arial"/>
                          <w:b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Patrimoniales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585" w:lineRule="auto" w:before="7"/>
                        <w:ind w:left="199" w:right="2073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Ambiental</w:t>
                      </w:r>
                      <w:r>
                        <w:rPr>
                          <w:rFonts w:ascii="Arial"/>
                          <w:b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Otros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delitos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50" w:lineRule="auto" w:before="7"/>
                        <w:ind w:left="199" w:right="929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6"/>
                        </w:rPr>
                        <w:t>Ataques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a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vías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grales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comunicación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before="65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Violación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la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L.F.A.F.E.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14;top:577;width:226;height:2027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i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0"/>
                        <w:ind w:left="0" w:right="-245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87;top:68;width:492;height:260" type="#_x0000_t202" filled="false" stroked="false">
                <v:textbox inset="0,0,0,0">
                  <w:txbxContent>
                    <w:p>
                      <w:pPr>
                        <w:spacing w:line="1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38" w:lineRule="exact" w:before="0"/>
                        <w:ind w:left="225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9;top:303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296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03;top:413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593;top:325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293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6;top:1150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580;top:1177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169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64;top:1294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29;top:1453;width:267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78;top:1729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769;top:1825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80;top:1983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398;top:2017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74;top:1947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58;top:1983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03;top:2230;width:629;height:176" type="#_x0000_t202" filled="false" stroked="false">
                <v:textbox inset="0,0,0,0">
                  <w:txbxContent>
                    <w:p>
                      <w:pPr>
                        <w:tabs>
                          <w:tab w:pos="451" w:val="left" w:leader="none"/>
                        </w:tabs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1"/>
                          <w:sz w:val="16"/>
                        </w:rPr>
                        <w:t>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49;top:2209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090;top:2156;width:63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position w:val="1"/>
                          <w:sz w:val="16"/>
                        </w:rPr>
                        <w:t>27</w:t>
                      </w:r>
                      <w:r>
                        <w:rPr>
                          <w:rFonts w:ascii="Arial"/>
                          <w:b/>
                          <w:spacing w:val="5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25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-4"/>
                          <w:sz w:val="16"/>
                        </w:rPr>
                        <w:t>18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82;top:2237;width:629;height:168" type="#_x0000_t202" filled="false" stroked="false">
                <v:textbox inset="0,0,0,0">
                  <w:txbxContent>
                    <w:p>
                      <w:pPr>
                        <w:tabs>
                          <w:tab w:pos="451" w:val="left" w:leader="none"/>
                        </w:tabs>
                        <w:spacing w:line="1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1"/>
                          <w:sz w:val="16"/>
                        </w:rPr>
                        <w:t>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tabs>
          <w:tab w:pos="2445" w:val="left" w:leader="none"/>
          <w:tab w:pos="4139" w:val="left" w:leader="none"/>
          <w:tab w:pos="5831" w:val="left" w:leader="none"/>
        </w:tabs>
        <w:spacing w:before="25"/>
        <w:ind w:left="7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1578" w:space="40"/>
            <w:col w:w="11202"/>
          </w:cols>
        </w:sectPr>
      </w:pPr>
    </w:p>
    <w:p>
      <w:pPr>
        <w:spacing w:line="240" w:lineRule="auto" w:before="8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82"/>
        <w:ind w:left="124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/>
        <w:t> </w:t>
      </w:r>
      <w:r>
        <w:rPr>
          <w:spacing w:val="-1"/>
        </w:rPr>
        <w:t>Delegación</w:t>
      </w:r>
      <w:r>
        <w:rPr/>
        <w:t> Estatal 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095" w:right="3085"/>
        <w:jc w:val="center"/>
        <w:rPr>
          <w:b w:val="0"/>
          <w:bCs w:val="0"/>
        </w:rPr>
      </w:pPr>
      <w:r>
        <w:rPr/>
        <w:t>Órdenes</w:t>
      </w:r>
      <w:r>
        <w:rPr>
          <w:spacing w:val="-1"/>
        </w:rPr>
        <w:t> </w:t>
      </w:r>
      <w:r>
        <w:rPr/>
        <w:t>judiciales</w:t>
      </w:r>
      <w:r>
        <w:rPr>
          <w:spacing w:val="-1"/>
        </w:rPr>
        <w:t> atendidas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before="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8.940002pt;margin-top:34.769611pt;width:559pt;height:72.1pt;mso-position-horizontal-relative:page;mso-position-vertical-relative:paragraph;z-index:-1087312" coordorigin="2579,695" coordsize="11180,1442">
            <v:group style="position:absolute;left:9114;top:701;width:2;height:1431" coordorigin="9114,701" coordsize="2,1431">
              <v:shape style="position:absolute;left:9114;top:701;width:2;height:1431" coordorigin="9114,701" coordsize="0,1431" path="m9114,701l9114,2132e" filled="false" stroked="true" strokeweight=".580pt" strokecolor="#000000">
                <v:path arrowok="t"/>
              </v:shape>
            </v:group>
            <v:group style="position:absolute;left:6142;top:941;width:2;height:1191" coordorigin="6142,941" coordsize="2,1191">
              <v:shape style="position:absolute;left:6142;top:941;width:2;height:1191" coordorigin="6142,941" coordsize="0,1191" path="m6142,941l6142,2132e" filled="false" stroked="true" strokeweight=".580pt" strokecolor="#000000">
                <v:path arrowok="t"/>
              </v:shape>
            </v:group>
            <v:group style="position:absolute;left:6839;top:941;width:2;height:1191" coordorigin="6839,941" coordsize="2,1191">
              <v:shape style="position:absolute;left:6839;top:941;width:2;height:1191" coordorigin="6839,941" coordsize="0,1191" path="m6839,941l6839,2132e" filled="false" stroked="true" strokeweight=".580pt" strokecolor="#000000">
                <v:path arrowok="t"/>
              </v:shape>
            </v:group>
            <v:group style="position:absolute;left:7560;top:941;width:2;height:1191" coordorigin="7560,941" coordsize="2,1191">
              <v:shape style="position:absolute;left:7560;top:941;width:2;height:1191" coordorigin="7560,941" coordsize="0,1191" path="m7560,941l7560,2132e" filled="false" stroked="true" strokeweight=".580pt" strokecolor="#000000">
                <v:path arrowok="t"/>
              </v:shape>
            </v:group>
            <v:group style="position:absolute;left:8342;top:941;width:2;height:1191" coordorigin="8342,941" coordsize="2,1191">
              <v:shape style="position:absolute;left:8342;top:941;width:2;height:1191" coordorigin="8342,941" coordsize="0,1191" path="m8342,941l8342,2132e" filled="false" stroked="true" strokeweight=".580pt" strokecolor="#000000">
                <v:path arrowok="t"/>
              </v:shape>
            </v:group>
            <v:group style="position:absolute;left:9972;top:941;width:2;height:1191" coordorigin="9972,941" coordsize="2,1191">
              <v:shape style="position:absolute;left:9972;top:941;width:2;height:1191" coordorigin="9972,941" coordsize="0,1191" path="m9972,941l9972,2132e" filled="false" stroked="true" strokeweight=".580pt" strokecolor="#000000">
                <v:path arrowok="t"/>
              </v:shape>
            </v:group>
            <v:group style="position:absolute;left:11526;top:941;width:2;height:1191" coordorigin="11526,941" coordsize="2,1191">
              <v:shape style="position:absolute;left:11526;top:941;width:2;height:1191" coordorigin="11526,941" coordsize="0,1191" path="m11526,941l11526,2132e" filled="false" stroked="true" strokeweight=".580pt" strokecolor="#000000">
                <v:path arrowok="t"/>
              </v:shape>
              <v:shape style="position:absolute;left:2579;top:1412;width:11179;height:10" type="#_x0000_t75" stroked="false">
                <v:imagedata r:id="rId136" o:title=""/>
              </v:shape>
              <v:shape style="position:absolute;left:2579;top:1652;width:11179;height:10" type="#_x0000_t75" stroked="false">
                <v:imagedata r:id="rId136" o:title="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4"/>
        <w:gridCol w:w="785"/>
        <w:gridCol w:w="2370"/>
        <w:gridCol w:w="524"/>
        <w:gridCol w:w="1881"/>
        <w:gridCol w:w="697"/>
        <w:gridCol w:w="1393"/>
        <w:gridCol w:w="720"/>
        <w:gridCol w:w="815"/>
      </w:tblGrid>
      <w:tr>
        <w:trPr>
          <w:trHeight w:val="241" w:hRule="exact"/>
        </w:trPr>
        <w:tc>
          <w:tcPr>
            <w:tcW w:w="5672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Órdenes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Judiciales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35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10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Tipo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37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90" w:right="-1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Existencia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anterior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Libradas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5" w:type="dxa"/>
            <w:gridSpan w:val="2"/>
            <w:vMerge/>
            <w:tcBorders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02" w:val="left" w:leader="none"/>
                <w:tab w:pos="1611" w:val="left" w:leader="none"/>
              </w:tabs>
              <w:spacing w:line="227" w:lineRule="exact"/>
              <w:ind w:left="1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2000</w:t>
              <w:tab/>
              <w:t>2001</w:t>
              <w:tab/>
            </w: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68" w:val="left" w:leader="none"/>
              </w:tabs>
              <w:spacing w:line="227" w:lineRule="exact"/>
              <w:ind w:left="2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2004</w:t>
              <w:tab/>
            </w: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15" w:val="left" w:leader="none"/>
              </w:tabs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2001</w:t>
              <w:tab/>
            </w: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99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Aprehensiones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0" w:val="left" w:leader="none"/>
                <w:tab w:pos="1904" w:val="left" w:leader="none"/>
              </w:tabs>
              <w:spacing w:line="227" w:lineRule="exact"/>
              <w:ind w:left="3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113</w:t>
              <w:tab/>
              <w:t>116</w:t>
              <w:tab/>
            </w:r>
            <w:r>
              <w:rPr>
                <w:rFonts w:ascii="Arial"/>
                <w:b/>
                <w:sz w:val="20"/>
              </w:rPr>
              <w:t>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1" w:right="-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27" w:lineRule="exact"/>
              <w:ind w:left="4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248</w:t>
              <w:tab/>
            </w:r>
            <w:r>
              <w:rPr>
                <w:rFonts w:ascii="Arial"/>
                <w:b/>
                <w:sz w:val="20"/>
              </w:rPr>
              <w:t>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24</w:t>
              <w:tab/>
            </w:r>
            <w:r>
              <w:rPr>
                <w:rFonts w:ascii="Arial"/>
                <w:b/>
                <w:sz w:val="20"/>
              </w:rPr>
              <w:t>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Reaprehensiones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81" w:val="left" w:leader="none"/>
                <w:tab w:pos="1904" w:val="left" w:leader="none"/>
              </w:tabs>
              <w:spacing w:line="225" w:lineRule="exact"/>
              <w:ind w:left="4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58</w:t>
              <w:tab/>
            </w:r>
            <w:r>
              <w:rPr>
                <w:rFonts w:ascii="Arial"/>
                <w:b/>
                <w:sz w:val="20"/>
              </w:rPr>
              <w:t>77</w:t>
              <w:tab/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3" w:right="-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25" w:lineRule="exact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51</w:t>
              <w:tab/>
            </w: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23</w:t>
              <w:tab/>
            </w:r>
            <w:r>
              <w:rPr>
                <w:rFonts w:ascii="Arial"/>
                <w:b/>
                <w:sz w:val="20"/>
              </w:rPr>
              <w:t>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Comparecencias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293" w:val="left" w:leader="none"/>
                <w:tab w:pos="1904" w:val="left" w:leader="none"/>
              </w:tabs>
              <w:spacing w:line="225" w:lineRule="exact"/>
              <w:ind w:left="5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8</w:t>
              <w:tab/>
            </w:r>
            <w:r>
              <w:rPr>
                <w:rFonts w:ascii="Arial"/>
                <w:b/>
                <w:sz w:val="20"/>
              </w:rPr>
              <w:t>6</w:t>
              <w:tab/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-2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225" w:lineRule="exact"/>
              <w:ind w:left="6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</w:t>
              <w:tab/>
            </w:r>
            <w:r>
              <w:rPr>
                <w:rFonts w:ascii="Arial"/>
                <w:b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94" w:val="left" w:leader="none"/>
              </w:tabs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21</w:t>
              <w:tab/>
            </w: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99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70" w:val="left" w:leader="none"/>
                <w:tab w:pos="1792" w:val="left" w:leader="none"/>
              </w:tabs>
              <w:spacing w:line="227" w:lineRule="exact"/>
              <w:ind w:left="3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179</w:t>
              <w:tab/>
              <w:t>199</w:t>
              <w:tab/>
            </w:r>
            <w:r>
              <w:rPr>
                <w:rFonts w:ascii="Arial"/>
                <w:b/>
                <w:color w:val="006699"/>
                <w:sz w:val="20"/>
              </w:rPr>
              <w:t>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1" w:right="-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227" w:lineRule="exact"/>
              <w:ind w:left="4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305</w:t>
              <w:tab/>
            </w:r>
            <w:r>
              <w:rPr>
                <w:rFonts w:ascii="Arial"/>
                <w:b/>
                <w:color w:val="006699"/>
                <w:sz w:val="20"/>
              </w:rPr>
              <w:t>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983" w:val="left" w:leader="none"/>
              </w:tabs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68</w:t>
              <w:tab/>
            </w:r>
            <w:r>
              <w:rPr>
                <w:rFonts w:ascii="Arial"/>
                <w:b/>
                <w:color w:val="006699"/>
                <w:sz w:val="20"/>
              </w:rPr>
              <w:t>141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1442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6.649994pt;margin-top:11.309612pt;width:523.5pt;height:84.05pt;mso-position-horizontal-relative:page;mso-position-vertical-relative:paragraph;z-index:-1087144" coordorigin="2933,226" coordsize="10470,1681">
            <v:group style="position:absolute;left:4915;top:232;width:2;height:1670" coordorigin="4915,232" coordsize="2,1670">
              <v:shape style="position:absolute;left:4915;top:232;width:2;height:1670" coordorigin="4915,232" coordsize="0,1670" path="m4915,232l4915,1901e" filled="false" stroked="true" strokeweight=".580pt" strokecolor="#000000">
                <v:path arrowok="t"/>
              </v:shape>
            </v:group>
            <v:group style="position:absolute;left:4910;top:466;width:8487;height:2" coordorigin="4910,466" coordsize="8487,2">
              <v:shape style="position:absolute;left:4910;top:466;width:8487;height:2" coordorigin="4910,466" coordsize="8487,0" path="m4910,466l13397,466e" filled="false" stroked="true" strokeweight=".580pt" strokecolor="#000000">
                <v:path arrowok="t"/>
              </v:shape>
            </v:group>
            <v:group style="position:absolute;left:9149;top:471;width:2;height:1431" coordorigin="9149,471" coordsize="2,1431">
              <v:shape style="position:absolute;left:9149;top:471;width:2;height:1431" coordorigin="9149,471" coordsize="0,1431" path="m9149,471l9149,1901e" filled="false" stroked="true" strokeweight=".580pt" strokecolor="#000000">
                <v:path arrowok="t"/>
              </v:shape>
            </v:group>
            <v:group style="position:absolute;left:4910;top:706;width:8487;height:2" coordorigin="4910,706" coordsize="8487,2">
              <v:shape style="position:absolute;left:4910;top:706;width:8487;height:2" coordorigin="4910,706" coordsize="8487,0" path="m4910,706l13397,706e" filled="false" stroked="true" strokeweight=".580pt" strokecolor="#000000">
                <v:path arrowok="t"/>
              </v:shape>
            </v:group>
            <v:group style="position:absolute;left:5690;top:711;width:2;height:1191" coordorigin="5690,711" coordsize="2,1191">
              <v:shape style="position:absolute;left:5690;top:711;width:2;height:1191" coordorigin="5690,711" coordsize="0,1191" path="m5690,711l5690,1901e" filled="false" stroked="true" strokeweight=".580pt" strokecolor="#000000">
                <v:path arrowok="t"/>
              </v:shape>
            </v:group>
            <v:group style="position:absolute;left:6382;top:711;width:2;height:1191" coordorigin="6382,711" coordsize="2,1191">
              <v:shape style="position:absolute;left:6382;top:711;width:2;height:1191" coordorigin="6382,711" coordsize="0,1191" path="m6382,711l6382,1901e" filled="false" stroked="true" strokeweight=".580pt" strokecolor="#000000">
                <v:path arrowok="t"/>
              </v:shape>
            </v:group>
            <v:group style="position:absolute;left:7073;top:711;width:2;height:1191" coordorigin="7073,711" coordsize="2,1191">
              <v:shape style="position:absolute;left:7073;top:711;width:2;height:1191" coordorigin="7073,711" coordsize="0,1191" path="m7073,711l7073,1901e" filled="false" stroked="true" strokeweight=".580pt" strokecolor="#000000">
                <v:path arrowok="t"/>
              </v:shape>
            </v:group>
            <v:group style="position:absolute;left:7764;top:711;width:2;height:1191" coordorigin="7764,711" coordsize="2,1191">
              <v:shape style="position:absolute;left:7764;top:711;width:2;height:1191" coordorigin="7764,711" coordsize="0,1191" path="m7764,711l7764,1901e" filled="false" stroked="true" strokeweight=".580pt" strokecolor="#000000">
                <v:path arrowok="t"/>
              </v:shape>
            </v:group>
            <v:group style="position:absolute;left:8456;top:711;width:2;height:1191" coordorigin="8456,711" coordsize="2,1191">
              <v:shape style="position:absolute;left:8456;top:711;width:2;height:1191" coordorigin="8456,711" coordsize="0,1191" path="m8456,711l8456,1901e" filled="false" stroked="true" strokeweight=".580pt" strokecolor="#000000">
                <v:path arrowok="t"/>
              </v:shape>
            </v:group>
            <v:group style="position:absolute;left:9840;top:711;width:2;height:1191" coordorigin="9840,711" coordsize="2,1191">
              <v:shape style="position:absolute;left:9840;top:711;width:2;height:1191" coordorigin="9840,711" coordsize="0,1191" path="m9840,711l9840,1901e" filled="false" stroked="true" strokeweight=".580pt" strokecolor="#000000">
                <v:path arrowok="t"/>
              </v:shape>
            </v:group>
            <v:group style="position:absolute;left:10532;top:711;width:2;height:1191" coordorigin="10532,711" coordsize="2,1191">
              <v:shape style="position:absolute;left:10532;top:711;width:2;height:1191" coordorigin="10532,711" coordsize="0,1191" path="m10532,711l10532,1901e" filled="false" stroked="true" strokeweight=".580pt" strokecolor="#000000">
                <v:path arrowok="t"/>
              </v:shape>
            </v:group>
            <v:group style="position:absolute;left:11225;top:711;width:2;height:1191" coordorigin="11225,711" coordsize="2,1191">
              <v:shape style="position:absolute;left:11225;top:711;width:2;height:1191" coordorigin="11225,711" coordsize="0,1191" path="m11225,711l11225,1901e" filled="false" stroked="true" strokeweight=".580pt" strokecolor="#000000">
                <v:path arrowok="t"/>
              </v:shape>
            </v:group>
            <v:group style="position:absolute;left:11916;top:711;width:2;height:1191" coordorigin="11916,711" coordsize="2,1191">
              <v:shape style="position:absolute;left:11916;top:711;width:2;height:1191" coordorigin="11916,711" coordsize="0,1191" path="m11916,711l11916,1901e" filled="false" stroked="true" strokeweight=".580pt" strokecolor="#000000">
                <v:path arrowok="t"/>
              </v:shape>
            </v:group>
            <v:group style="position:absolute;left:12676;top:711;width:2;height:1191" coordorigin="12676,711" coordsize="2,1191">
              <v:shape style="position:absolute;left:12676;top:711;width:2;height:1191" coordorigin="12676,711" coordsize="0,1191" path="m12676,711l12676,1901e" filled="false" stroked="true" strokeweight=".580pt" strokecolor="#000000">
                <v:path arrowok="t"/>
              </v:shape>
            </v:group>
            <v:group style="position:absolute;left:2939;top:946;width:10458;height:2" coordorigin="2939,946" coordsize="10458,2">
              <v:shape style="position:absolute;left:2939;top:946;width:10458;height:2" coordorigin="2939,946" coordsize="10458,0" path="m2939,946l13397,946e" filled="false" stroked="true" strokeweight=".580pt" strokecolor="#000000">
                <v:path arrowok="t"/>
              </v:shape>
              <v:shape style="position:absolute;left:2939;top:1181;width:10462;height:10" type="#_x0000_t75" stroked="false">
                <v:imagedata r:id="rId137" o:title=""/>
              </v:shape>
              <v:shape style="position:absolute;left:2939;top:1421;width:10462;height:10" type="#_x0000_t75" stroked="false">
                <v:imagedata r:id="rId137" o:title=""/>
              </v:shape>
            </v:group>
            <v:group style="position:absolute;left:2939;top:1666;width:10458;height:2" coordorigin="2939,1666" coordsize="10458,2">
              <v:shape style="position:absolute;left:2939;top:1666;width:10458;height:2" coordorigin="2939,1666" coordsize="10458,0" path="m2939,1666l13397,1666e" filled="false" stroked="true" strokeweight=".580pt" strokecolor="#000000">
                <v:path arrowok="t"/>
              </v:shape>
              <v:shape style="position:absolute;left:8242;top:256;width:1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Órdenes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Judiciales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80;top:485;width:42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Tipo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1;top:494;width:10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Cumplidas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19;top:494;width:11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Canceladas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0;top:734;width:8182;height:201" type="#_x0000_t202" filled="false" stroked="false">
                <v:textbox inset="0,0,0,0">
                  <w:txbxContent>
                    <w:p>
                      <w:pPr>
                        <w:tabs>
                          <w:tab w:pos="731" w:val="left" w:leader="none"/>
                          <w:tab w:pos="1422" w:val="left" w:leader="none"/>
                          <w:tab w:pos="2115" w:val="left" w:leader="none"/>
                          <w:tab w:pos="2807" w:val="left" w:leader="none"/>
                          <w:tab w:pos="3498" w:val="left" w:leader="none"/>
                          <w:tab w:pos="4190" w:val="left" w:leader="none"/>
                          <w:tab w:pos="4883" w:val="left" w:leader="none"/>
                          <w:tab w:pos="5574" w:val="left" w:leader="none"/>
                          <w:tab w:pos="6266" w:val="left" w:leader="none"/>
                          <w:tab w:pos="6992" w:val="left" w:leader="none"/>
                          <w:tab w:pos="7735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16;top:974;width:1672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Aprehensiones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Reaprehensiones Comparecencias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5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4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691"/>
        <w:gridCol w:w="691"/>
        <w:gridCol w:w="691"/>
        <w:gridCol w:w="692"/>
        <w:gridCol w:w="692"/>
        <w:gridCol w:w="691"/>
        <w:gridCol w:w="692"/>
        <w:gridCol w:w="692"/>
        <w:gridCol w:w="691"/>
        <w:gridCol w:w="760"/>
        <w:gridCol w:w="721"/>
      </w:tblGrid>
      <w:tr>
        <w:trPr>
          <w:trHeight w:val="243" w:hRule="exact"/>
        </w:trPr>
        <w:tc>
          <w:tcPr>
            <w:tcW w:w="4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5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4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3"/>
          <w:szCs w:val="13"/>
        </w:rPr>
      </w:pPr>
    </w:p>
    <w:tbl>
      <w:tblPr>
        <w:tblW w:w="0" w:type="auto"/>
        <w:jc w:val="left"/>
        <w:tblInd w:w="29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015"/>
        <w:gridCol w:w="2452"/>
        <w:gridCol w:w="1611"/>
      </w:tblGrid>
      <w:tr>
        <w:trPr>
          <w:trHeight w:val="307" w:hRule="exact"/>
        </w:trPr>
        <w:tc>
          <w:tcPr>
            <w:tcW w:w="2908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…Continuación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2908" w:type="dxa"/>
            <w:gridSpan w:val="2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4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Órdenes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Judiciales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9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Tipo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9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Pendientes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tabs>
                <w:tab w:pos="1124" w:val="left" w:leader="none"/>
                <w:tab w:pos="1848" w:val="left" w:leader="none"/>
              </w:tabs>
              <w:spacing w:line="240" w:lineRule="auto" w:before="10"/>
              <w:ind w:left="2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2000</w:t>
              <w:tab/>
              <w:t>2001</w:t>
              <w:tab/>
            </w: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931" w:val="left" w:leader="none"/>
              </w:tabs>
              <w:spacing w:line="240" w:lineRule="auto" w:before="203"/>
              <w:ind w:left="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w w:val="95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w w:val="95"/>
                <w:position w:val="10"/>
                <w:sz w:val="13"/>
              </w:rPr>
              <w:t>1/</w:t>
              <w:tab/>
            </w: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8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Aprehensiones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427" w:val="left" w:leader="none"/>
                <w:tab w:pos="2009" w:val="left" w:leader="none"/>
              </w:tabs>
              <w:spacing w:line="227" w:lineRule="exact"/>
              <w:ind w:left="5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116</w:t>
              <w:tab/>
              <w:t>96</w:t>
              <w:tab/>
            </w: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2" w:val="left" w:leader="none"/>
              </w:tabs>
              <w:spacing w:line="227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248</w:t>
              <w:tab/>
            </w:r>
            <w:r>
              <w:rPr>
                <w:rFonts w:ascii="Arial"/>
                <w:b/>
                <w:sz w:val="20"/>
              </w:rPr>
              <w:t>240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Reaprehensiones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427" w:val="left" w:leader="none"/>
                <w:tab w:pos="2168" w:val="left" w:leader="none"/>
              </w:tabs>
              <w:spacing w:line="225" w:lineRule="exact"/>
              <w:ind w:left="6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77</w:t>
              <w:tab/>
            </w:r>
            <w:r>
              <w:rPr>
                <w:rFonts w:ascii="Arial"/>
                <w:b/>
                <w:sz w:val="20"/>
              </w:rPr>
              <w:t>67</w:t>
              <w:tab/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84" w:val="left" w:leader="none"/>
              </w:tabs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51</w:t>
              <w:tab/>
            </w: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8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Comparecencias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427" w:val="left" w:leader="none"/>
                <w:tab w:pos="2232" w:val="left" w:leader="none"/>
              </w:tabs>
              <w:spacing w:line="225" w:lineRule="exact"/>
              <w:ind w:left="7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</w:t>
              <w:tab/>
            </w:r>
            <w:r>
              <w:rPr>
                <w:rFonts w:ascii="Arial"/>
                <w:b/>
                <w:sz w:val="20"/>
              </w:rPr>
              <w:t>14</w:t>
              <w:tab/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95" w:val="left" w:leader="none"/>
              </w:tabs>
              <w:spacing w:line="225" w:lineRule="exact"/>
              <w:ind w:left="6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</w:t>
              <w:tab/>
            </w: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8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16" w:val="left" w:leader="none"/>
                <w:tab w:pos="2009" w:val="left" w:leader="none"/>
              </w:tabs>
              <w:spacing w:line="227" w:lineRule="exact"/>
              <w:ind w:left="5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199</w:t>
              <w:tab/>
              <w:t>177</w:t>
              <w:tab/>
            </w:r>
            <w:r>
              <w:rPr>
                <w:rFonts w:ascii="Arial"/>
                <w:b/>
                <w:color w:val="006699"/>
                <w:sz w:val="20"/>
              </w:rPr>
              <w:t>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72" w:val="left" w:leader="none"/>
              </w:tabs>
              <w:spacing w:line="227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305</w:t>
              <w:tab/>
            </w:r>
            <w:r>
              <w:rPr>
                <w:rFonts w:ascii="Arial"/>
                <w:b/>
                <w:color w:val="006699"/>
                <w:sz w:val="20"/>
              </w:rPr>
              <w:t>288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3100" w:right="3340" w:hanging="2"/>
        <w:jc w:val="left"/>
        <w:rPr>
          <w:b w:val="0"/>
          <w:bCs w:val="0"/>
        </w:rPr>
      </w:pPr>
      <w:r>
        <w:rPr/>
        <w:pict>
          <v:group style="position:absolute;margin-left:235.800003pt;margin-top:-59.964283pt;width:345.5pt;height:60.35pt;mso-position-horizontal-relative:page;mso-position-vertical-relative:paragraph;z-index:-1087120" coordorigin="4716,-1199" coordsize="6910,1207">
            <v:group style="position:absolute;left:6604;top:-1193;width:5016;height:2" coordorigin="6604,-1193" coordsize="5016,2">
              <v:shape style="position:absolute;left:6604;top:-1193;width:5016;height:2" coordorigin="6604,-1193" coordsize="5016,0" path="m6604,-1193l11620,-1193e" filled="false" stroked="true" strokeweight=".580pt" strokecolor="#000000">
                <v:path arrowok="t"/>
              </v:shape>
            </v:group>
            <v:group style="position:absolute;left:8592;top:-1189;width:2;height:1191" coordorigin="8592,-1189" coordsize="2,1191">
              <v:shape style="position:absolute;left:8592;top:-1189;width:2;height:1191" coordorigin="8592,-1189" coordsize="0,1191" path="m8592,-1189l8592,2e" filled="false" stroked="true" strokeweight=".580pt" strokecolor="#000000">
                <v:path arrowok="t"/>
              </v:shape>
            </v:group>
            <v:group style="position:absolute;left:9349;top:-1189;width:2;height:1191" coordorigin="9349,-1189" coordsize="2,1191">
              <v:shape style="position:absolute;left:9349;top:-1189;width:2;height:1191" coordorigin="9349,-1189" coordsize="0,1191" path="m9349,-1189l9349,2e" filled="false" stroked="true" strokeweight=".580pt" strokecolor="#000000">
                <v:path arrowok="t"/>
              </v:shape>
            </v:group>
            <v:group style="position:absolute;left:10835;top:-1189;width:2;height:1191" coordorigin="10835,-1189" coordsize="2,1191">
              <v:shape style="position:absolute;left:10835;top:-1189;width:2;height:1191" coordorigin="10835,-1189" coordsize="0,1191" path="m10835,-1189l10835,2e" filled="false" stroked="true" strokeweight=".580pt" strokecolor="#000000">
                <v:path arrowok="t"/>
              </v:shape>
              <v:shape style="position:absolute;left:4716;top:-718;width:6906;height:10" type="#_x0000_t75" stroked="false">
                <v:imagedata r:id="rId138" o:title=""/>
              </v:shape>
              <v:shape style="position:absolute;left:4716;top:-478;width:6906;height:10" type="#_x0000_t75" stroked="false">
                <v:imagedata r:id="rId138" o:title="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>
          <w:spacing w:val="-2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>
          <w:spacing w:val="1"/>
        </w:rPr>
        <w:t> </w:t>
      </w:r>
      <w:r>
        <w:rPr/>
        <w:t>Estatal en Baja California</w:t>
      </w:r>
      <w:r>
        <w:rPr>
          <w:spacing w:val="1"/>
        </w:rPr>
        <w:t> </w:t>
      </w:r>
      <w:r>
        <w:rPr/>
        <w:t>Sur.</w:t>
      </w:r>
      <w:r>
        <w:rPr>
          <w:spacing w:val="49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>
          <w:spacing w:val="1"/>
        </w:rPr>
        <w:t> </w:t>
      </w:r>
      <w:r>
        <w:rPr/>
        <w:t>realizó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datos</w:t>
      </w:r>
      <w:r>
        <w:rPr>
          <w:spacing w:val="-6"/>
        </w:rPr>
        <w:t> </w:t>
      </w:r>
      <w:r>
        <w:rPr/>
        <w:t>de 2003.</w:t>
      </w:r>
      <w:r>
        <w:rPr>
          <w:b w:val="0"/>
        </w:rPr>
      </w:r>
    </w:p>
    <w:p>
      <w:pPr>
        <w:pStyle w:val="BodyText"/>
        <w:spacing w:line="240" w:lineRule="auto" w:before="1"/>
        <w:ind w:left="3100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099" w:right="0"/>
        <w:jc w:val="left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dependencia </w:t>
      </w:r>
      <w:r>
        <w:rPr>
          <w:spacing w:val="-1"/>
        </w:rPr>
        <w:t>reestructuró</w:t>
      </w:r>
      <w:r>
        <w:rPr>
          <w:spacing w:val="1"/>
        </w:rPr>
        <w:t> </w:t>
      </w:r>
      <w:r>
        <w:rPr/>
        <w:t>la presentación de la </w:t>
      </w:r>
      <w:r>
        <w:rPr>
          <w:spacing w:val="-1"/>
        </w:rPr>
        <w:t>información</w:t>
      </w:r>
      <w:r>
        <w:rPr/>
        <w:t> a partir del 2003.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30" w:lineRule="exact" w:before="74"/>
        <w:ind w:left="3302" w:right="3274"/>
        <w:jc w:val="center"/>
        <w:rPr>
          <w:b w:val="0"/>
          <w:bCs w:val="0"/>
        </w:rPr>
      </w:pPr>
      <w:r>
        <w:rPr>
          <w:spacing w:val="-1"/>
        </w:rPr>
        <w:t>Decomisos</w:t>
      </w:r>
      <w:r>
        <w:rPr/>
        <w:t> de</w:t>
      </w:r>
      <w:r>
        <w:rPr>
          <w:spacing w:val="-1"/>
        </w:rPr>
        <w:t> </w:t>
      </w:r>
      <w:r>
        <w:rPr/>
        <w:t>narcóticos</w:t>
      </w:r>
      <w:r>
        <w:rPr>
          <w:spacing w:val="-1"/>
        </w:rPr>
        <w:t> registrados</w:t>
      </w:r>
      <w:r>
        <w:rPr>
          <w:b w:val="0"/>
        </w:rPr>
      </w:r>
    </w:p>
    <w:p>
      <w:pPr>
        <w:spacing w:line="230" w:lineRule="exact" w:before="0"/>
        <w:ind w:left="3302" w:right="327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Procuraduría </w:t>
      </w:r>
      <w:r>
        <w:rPr>
          <w:rFonts w:ascii="Arial" w:hAnsi="Arial" w:cs="Arial" w:eastAsia="Arial"/>
          <w:b/>
          <w:bCs/>
          <w:sz w:val="20"/>
          <w:szCs w:val="20"/>
        </w:rPr>
        <w:t>General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República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2000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9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9.5pt;height:84.7pt;mso-position-horizontal-relative:char;mso-position-vertical-relative:line" coordorigin="0,0" coordsize="9190,1694">
            <v:group style="position:absolute;left:3044;top:19;width:2;height:1670" coordorigin="3044,19" coordsize="2,1670">
              <v:shape style="position:absolute;left:3044;top:19;width:2;height:1670" coordorigin="3044,19" coordsize="0,1670" path="m3044,19l3044,1688e" filled="false" stroked="true" strokeweight=".580pt" strokecolor="#000000">
                <v:path arrowok="t"/>
              </v:shape>
            </v:group>
            <v:group style="position:absolute;left:4196;top:19;width:2;height:1670" coordorigin="4196,19" coordsize="2,1670">
              <v:shape style="position:absolute;left:4196;top:19;width:2;height:1670" coordorigin="4196,19" coordsize="0,1670" path="m4196,19l4196,1688e" filled="false" stroked="true" strokeweight=".580pt" strokecolor="#000000">
                <v:path arrowok="t"/>
              </v:shape>
            </v:group>
            <v:group style="position:absolute;left:5456;top:19;width:2;height:1670" coordorigin="5456,19" coordsize="2,1670">
              <v:shape style="position:absolute;left:5456;top:19;width:2;height:1670" coordorigin="5456,19" coordsize="0,1670" path="m5456,19l5456,1688e" filled="false" stroked="true" strokeweight=".580pt" strokecolor="#000000">
                <v:path arrowok="t"/>
              </v:shape>
            </v:group>
            <v:group style="position:absolute;left:6716;top:19;width:2;height:1670" coordorigin="6716,19" coordsize="2,1670">
              <v:shape style="position:absolute;left:6716;top:19;width:2;height:1670" coordorigin="6716,19" coordsize="0,1670" path="m6716,19l6716,1688e" filled="false" stroked="true" strokeweight=".580pt" strokecolor="#000000">
                <v:path arrowok="t"/>
              </v:shape>
            </v:group>
            <v:group style="position:absolute;left:7953;top:19;width:2;height:1670" coordorigin="7953,19" coordsize="2,1670">
              <v:shape style="position:absolute;left:7953;top:19;width:2;height:1670" coordorigin="7953,19" coordsize="0,1670" path="m7953,19l7953,1688e" filled="false" stroked="true" strokeweight=".580pt" strokecolor="#000000">
                <v:path arrowok="t"/>
              </v:shape>
            </v:group>
            <v:group style="position:absolute;left:6;top:253;width:9178;height:2" coordorigin="6,253" coordsize="9178,2">
              <v:shape style="position:absolute;left:6;top:253;width:9178;height:2" coordorigin="6,253" coordsize="9178,0" path="m6,253l9183,253e" filled="false" stroked="true" strokeweight=".580pt" strokecolor="#000000">
                <v:path arrowok="t"/>
              </v:shape>
              <v:shape style="position:absolute;left:6;top:488;width:9181;height:10" type="#_x0000_t75" stroked="false">
                <v:imagedata r:id="rId139" o:title=""/>
              </v:shape>
              <v:shape style="position:absolute;left:6;top:728;width:9181;height:10" type="#_x0000_t75" stroked="false">
                <v:imagedata r:id="rId139" o:title=""/>
              </v:shape>
              <v:shape style="position:absolute;left:6;top:968;width:9181;height:10" type="#_x0000_t75" stroked="false">
                <v:imagedata r:id="rId139" o:title=""/>
              </v:shape>
              <v:shape style="position:absolute;left:6;top:1208;width:9181;height:10" type="#_x0000_t75" stroked="false">
                <v:imagedata r:id="rId139" o:title=""/>
              </v:shape>
            </v:group>
            <v:group style="position:absolute;left:6;top:1683;width:9178;height:2" coordorigin="6,1683" coordsize="9178,2">
              <v:shape style="position:absolute;left:6;top:1683;width:9178;height:2" coordorigin="6,1683" coordsize="9178,0" path="m6,1683l9183,1683e" filled="false" stroked="true" strokeweight=".580pt" strokecolor="#000000">
                <v:path arrowok="t"/>
              </v:shape>
              <v:shape style="position:absolute;left:83;top:42;width:2482;height:163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49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Tipo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8" w:lineRule="auto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Marihuana (kilogramo)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Cocaína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(kilogramo)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Cristal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(kilogramo)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Goma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opio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(kilogramo)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Pastillas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psicotrópicas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(piezas)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24;top:0;width:5998;height:1442" type="#_x0000_t202" filled="false" stroked="false">
                <v:textbox inset="0,0,0,0">
                  <w:txbxContent>
                    <w:p>
                      <w:pPr>
                        <w:tabs>
                          <w:tab w:pos="1259" w:val="left" w:leader="none"/>
                          <w:tab w:pos="2519" w:val="left" w:leader="none"/>
                          <w:tab w:pos="3714" w:val="left" w:leader="none"/>
                          <w:tab w:pos="5005" w:val="left" w:leader="none"/>
                        </w:tabs>
                        <w:spacing w:line="247" w:lineRule="exact" w:before="0"/>
                        <w:ind w:left="0" w:right="103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9" w:val="left" w:leader="none"/>
                          <w:tab w:pos="2519" w:val="left" w:leader="none"/>
                          <w:tab w:pos="3868" w:val="left" w:leader="none"/>
                          <w:tab w:pos="4994" w:val="left" w:leader="none"/>
                        </w:tabs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26,202.579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32,806.307</w:t>
                        <w:tab/>
                        <w:t>23,673.533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8,179.000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23,139.285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49" w:val="left" w:leader="none"/>
                          <w:tab w:pos="3021" w:val="left" w:leader="none"/>
                          <w:tab w:pos="4258" w:val="left" w:leader="none"/>
                          <w:tab w:pos="5272" w:val="left" w:leader="none"/>
                        </w:tabs>
                        <w:spacing w:before="10"/>
                        <w:ind w:left="5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2.548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11.711</w:t>
                        <w:tab/>
                        <w:t>3.455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2.547</w:t>
                        <w:tab/>
                        <w:t>673.588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61" w:val="left" w:leader="none"/>
                          <w:tab w:pos="3021" w:val="left" w:leader="none"/>
                          <w:tab w:pos="4258" w:val="left" w:leader="none"/>
                          <w:tab w:pos="5495" w:val="left" w:leader="none"/>
                        </w:tabs>
                        <w:spacing w:before="10"/>
                        <w:ind w:left="5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0.100</w:t>
                        <w:tab/>
                        <w:t>0.196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5.442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2.874</w:t>
                        <w:tab/>
                        <w:t>0.616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52" w:val="left" w:leader="none"/>
                          <w:tab w:pos="3411" w:val="left" w:leader="none"/>
                          <w:tab w:pos="4258" w:val="left" w:leader="none"/>
                          <w:tab w:pos="5495" w:val="left" w:leader="none"/>
                        </w:tabs>
                        <w:spacing w:before="10"/>
                        <w:ind w:left="89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1.987</w:t>
                        <w:tab/>
                        <w:t>0.002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8" w:val="left" w:leader="none"/>
                          <w:tab w:pos="3188" w:val="left" w:leader="none"/>
                          <w:tab w:pos="4258" w:val="left" w:leader="none"/>
                          <w:tab w:pos="5662" w:val="left" w:leader="none"/>
                        </w:tabs>
                        <w:spacing w:line="226" w:lineRule="exact" w:before="10"/>
                        <w:ind w:left="5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1,853</w:t>
                        <w:tab/>
                        <w:t>485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699</w:t>
                        <w:tab/>
                        <w:t>6,399</w:t>
                        <w:tab/>
                        <w:t>561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628" w:right="408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/>
        <w:t> </w:t>
      </w:r>
      <w:r>
        <w:rPr>
          <w:spacing w:val="-1"/>
        </w:rPr>
        <w:t>Delegación</w:t>
      </w:r>
      <w:r>
        <w:rPr/>
        <w:t> Estatal 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spacing w:val="63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cocaína.</w:t>
      </w:r>
      <w:r>
        <w:rPr>
          <w:b w:val="0"/>
        </w:rPr>
      </w:r>
    </w:p>
    <w:p>
      <w:pPr>
        <w:pStyle w:val="BodyText"/>
        <w:spacing w:line="240" w:lineRule="auto" w:before="1"/>
        <w:ind w:left="262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marihuana.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3302" w:right="3274"/>
        <w:jc w:val="center"/>
        <w:rPr>
          <w:b w:val="0"/>
          <w:bCs w:val="0"/>
        </w:rPr>
      </w:pPr>
      <w:r>
        <w:rPr>
          <w:spacing w:val="-1"/>
        </w:rPr>
        <w:t>Decomisos</w:t>
      </w:r>
      <w:r>
        <w:rPr/>
        <w:t> de</w:t>
      </w:r>
      <w:r>
        <w:rPr>
          <w:spacing w:val="-1"/>
        </w:rPr>
        <w:t> armas </w:t>
      </w:r>
      <w:r>
        <w:rPr/>
        <w:t>y</w:t>
      </w:r>
      <w:r>
        <w:rPr>
          <w:spacing w:val="-4"/>
        </w:rPr>
        <w:t> </w:t>
      </w:r>
      <w:r>
        <w:rPr/>
        <w:t>otros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registrados</w:t>
      </w:r>
      <w:r>
        <w:rPr>
          <w:b w:val="0"/>
        </w:rPr>
      </w:r>
    </w:p>
    <w:p>
      <w:pPr>
        <w:spacing w:before="0"/>
        <w:ind w:left="3302" w:right="327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Procuraduría </w:t>
      </w:r>
      <w:r>
        <w:rPr>
          <w:rFonts w:ascii="Arial" w:hAnsi="Arial" w:cs="Arial" w:eastAsia="Arial"/>
          <w:b/>
          <w:bCs/>
          <w:sz w:val="20"/>
          <w:szCs w:val="20"/>
        </w:rPr>
        <w:t>General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República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2000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6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9.850pt;height:72.6pt;mso-position-horizontal-relative:char;mso-position-vertical-relative:line" coordorigin="0,0" coordsize="5797,1452">
            <v:group style="position:absolute;left:2258;top:6;width:2;height:1440" coordorigin="2258,6" coordsize="2,1440">
              <v:shape style="position:absolute;left:2258;top:6;width:2;height:1440" coordorigin="2258,6" coordsize="0,1440" path="m2258,6l2258,1446e" filled="false" stroked="true" strokeweight=".580pt" strokecolor="#000000">
                <v:path arrowok="t"/>
              </v:shape>
            </v:group>
            <v:group style="position:absolute;left:2955;top:6;width:2;height:1440" coordorigin="2955,6" coordsize="2,1440">
              <v:shape style="position:absolute;left:2955;top:6;width:2;height:1440" coordorigin="2955,6" coordsize="0,1440" path="m2955,6l2955,1446e" filled="false" stroked="true" strokeweight=".580pt" strokecolor="#000000">
                <v:path arrowok="t"/>
              </v:shape>
            </v:group>
            <v:group style="position:absolute;left:3707;top:6;width:2;height:1440" coordorigin="3707,6" coordsize="2,1440">
              <v:shape style="position:absolute;left:3707;top:6;width:2;height:1440" coordorigin="3707,6" coordsize="0,1440" path="m3707,6l3707,1446e" filled="false" stroked="true" strokeweight=".580pt" strokecolor="#000000">
                <v:path arrowok="t"/>
              </v:shape>
            </v:group>
            <v:group style="position:absolute;left:4404;top:6;width:2;height:1440" coordorigin="4404,6" coordsize="2,1440">
              <v:shape style="position:absolute;left:4404;top:6;width:2;height:1440" coordorigin="4404,6" coordsize="0,1440" path="m4404,6l4404,1446e" filled="false" stroked="true" strokeweight=".580pt" strokecolor="#000000">
                <v:path arrowok="t"/>
              </v:shape>
            </v:group>
            <v:group style="position:absolute;left:5101;top:6;width:2;height:1440" coordorigin="5101,6" coordsize="2,1440">
              <v:shape style="position:absolute;left:5101;top:6;width:2;height:1440" coordorigin="5101,6" coordsize="0,1440" path="m5101,6l5101,1446e" filled="false" stroked="true" strokeweight=".580pt" strokecolor="#000000">
                <v:path arrowok="t"/>
              </v:shape>
            </v:group>
            <v:group style="position:absolute;left:6;top:241;width:5786;height:2" coordorigin="6,241" coordsize="5786,2">
              <v:shape style="position:absolute;left:6;top:241;width:5786;height:2" coordorigin="6,241" coordsize="5786,0" path="m6,241l5791,241e" filled="false" stroked="true" strokeweight=".580pt" strokecolor="#000000">
                <v:path arrowok="t"/>
              </v:shape>
              <v:shape style="position:absolute;left:6;top:476;width:5786;height:10" type="#_x0000_t75" stroked="false">
                <v:imagedata r:id="rId140" o:title=""/>
              </v:shape>
              <v:shape style="position:absolute;left:6;top:716;width:5786;height:10" type="#_x0000_t75" stroked="false">
                <v:imagedata r:id="rId140" o:title=""/>
              </v:shape>
              <v:shape style="position:absolute;left:6;top:956;width:5786;height:10" type="#_x0000_t75" stroked="false">
                <v:imagedata r:id="rId140" o:title=""/>
              </v:shape>
              <v:shape style="position:absolute;left:6;top:1196;width:5786;height:10" type="#_x0000_t75" stroked="false">
                <v:imagedata r:id="rId140" o:title=""/>
              </v:shape>
            </v:group>
            <v:group style="position:absolute;left:6;top:1441;width:5786;height:2" coordorigin="6,1441" coordsize="5786,2">
              <v:shape style="position:absolute;left:6;top:1441;width:5786;height:2" coordorigin="6,1441" coordsize="5786,0" path="m6,1441l5791,1441e" filled="false" stroked="true" strokeweight=".580pt" strokecolor="#000000">
                <v:path arrowok="t"/>
              </v:shape>
              <v:shape style="position:absolute;left:0;top:0;width:5797;height:1452" type="#_x0000_t202" filled="false" stroked="false">
                <v:textbox inset="0,0,0,0">
                  <w:txbxContent>
                    <w:p>
                      <w:pPr>
                        <w:tabs>
                          <w:tab w:pos="2384" w:val="left" w:leader="none"/>
                          <w:tab w:pos="3108" w:val="left" w:leader="none"/>
                          <w:tab w:pos="3833" w:val="left" w:leader="none"/>
                          <w:tab w:pos="4529" w:val="left" w:leader="none"/>
                          <w:tab w:pos="5225" w:val="left" w:leader="none"/>
                        </w:tabs>
                        <w:spacing w:before="4"/>
                        <w:ind w:left="1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Bienes decomisados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772" w:val="left" w:leader="none"/>
                          <w:tab w:pos="3413" w:val="left" w:leader="none"/>
                          <w:tab w:pos="4110" w:val="left" w:leader="none"/>
                          <w:tab w:pos="4807" w:val="left" w:leader="none"/>
                          <w:tab w:pos="5726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Armas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cortas</w:t>
                        <w:tab/>
                        <w:t>9</w:t>
                        <w:tab/>
                        <w:t>36</w:t>
                        <w:tab/>
                        <w:t>72</w:t>
                        <w:tab/>
                        <w:t>35</w:t>
                        <w:tab/>
                        <w:t>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773" w:val="left" w:leader="none"/>
                          <w:tab w:pos="3414" w:val="left" w:leader="none"/>
                          <w:tab w:pos="4111" w:val="left" w:leader="none"/>
                          <w:tab w:pos="4808" w:val="left" w:leader="none"/>
                          <w:tab w:pos="5727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Armas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largas</w:t>
                        <w:tab/>
                        <w:t>2</w:t>
                        <w:tab/>
                        <w:t>31</w:t>
                        <w:tab/>
                        <w:t>25</w:t>
                        <w:tab/>
                        <w:t>21</w:t>
                        <w:tab/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549" w:val="left" w:leader="none"/>
                          <w:tab w:pos="3134" w:val="left" w:leader="none"/>
                          <w:tab w:pos="3998" w:val="left" w:leader="none"/>
                          <w:tab w:pos="4695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Cartuchos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337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2,202</w:t>
                        <w:tab/>
                        <w:t>600</w:t>
                        <w:tab/>
                        <w:t>522  </w:t>
                      </w:r>
                      <w:r>
                        <w:rPr>
                          <w:rFonts w:asci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1,161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62" w:val="left" w:leader="none"/>
                          <w:tab w:pos="3302" w:val="left" w:leader="none"/>
                          <w:tab w:pos="3999" w:val="left" w:leader="none"/>
                          <w:tab w:pos="4808" w:val="left" w:leader="none"/>
                          <w:tab w:pos="5726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Vehículos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terrestres</w:t>
                        <w:tab/>
                        <w:t>25</w:t>
                        <w:tab/>
                        <w:t>122</w:t>
                        <w:tab/>
                        <w:t>100</w:t>
                        <w:tab/>
                        <w:t>58</w:t>
                        <w:tab/>
                        <w:t>49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2775" w:val="left" w:leader="none"/>
                          <w:tab w:pos="3415" w:val="left" w:leader="none"/>
                          <w:tab w:pos="4112" w:val="left" w:leader="none"/>
                          <w:tab w:pos="4920" w:val="left" w:leader="none"/>
                          <w:tab w:pos="5728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Vehículos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marítimos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</w:t>
                        <w:tab/>
                        <w:t>13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  <w:tab/>
                        <w:t>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068" w:right="408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Estatal</w:t>
      </w:r>
      <w:r>
        <w:rPr>
          <w:spacing w:val="32"/>
        </w:rPr>
        <w:t> </w:t>
      </w:r>
      <w:r>
        <w:rPr/>
        <w:t>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2"/>
        <w:spacing w:line="240" w:lineRule="auto"/>
        <w:ind w:left="2723" w:right="2248" w:firstLine="596"/>
        <w:jc w:val="left"/>
        <w:rPr>
          <w:b w:val="0"/>
          <w:bCs w:val="0"/>
        </w:rPr>
      </w:pPr>
      <w:r>
        <w:rPr/>
        <w:t>Personas</w:t>
      </w:r>
      <w:r>
        <w:rPr>
          <w:spacing w:val="-1"/>
        </w:rPr>
        <w:t> </w:t>
      </w:r>
      <w:r>
        <w:rPr/>
        <w:t>detenidas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decomisos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narcóticos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otros</w:t>
      </w:r>
      <w:r>
        <w:rPr>
          <w:spacing w:val="-1"/>
        </w:rPr>
        <w:t> </w:t>
      </w:r>
      <w:r>
        <w:rPr/>
        <w:t>bienes</w:t>
      </w:r>
      <w:r>
        <w:rPr/>
        <w:t> </w:t>
      </w:r>
      <w:r>
        <w:rPr>
          <w:spacing w:val="-1"/>
        </w:rPr>
        <w:t>registrados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República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2000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0"/>
        <w:gridCol w:w="944"/>
        <w:gridCol w:w="912"/>
        <w:gridCol w:w="752"/>
        <w:gridCol w:w="780"/>
        <w:gridCol w:w="755"/>
        <w:gridCol w:w="755"/>
        <w:gridCol w:w="751"/>
        <w:gridCol w:w="751"/>
        <w:gridCol w:w="697"/>
        <w:gridCol w:w="745"/>
        <w:gridCol w:w="758"/>
        <w:gridCol w:w="917"/>
        <w:gridCol w:w="752"/>
        <w:gridCol w:w="760"/>
        <w:gridCol w:w="752"/>
      </w:tblGrid>
      <w:tr>
        <w:trPr>
          <w:trHeight w:val="234" w:hRule="exact"/>
        </w:trPr>
        <w:tc>
          <w:tcPr>
            <w:tcW w:w="104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44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Nacionales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700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Extranjeras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40" w:type="dxa"/>
            <w:gridSpan w:val="5"/>
            <w:tcBorders>
              <w:top w:val="nil" w:sz="6" w:space="0" w:color="auto"/>
              <w:left w:val="single" w:sz="9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1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40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8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04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5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1,001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100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/>
        <w:t> </w:t>
      </w:r>
      <w:r>
        <w:rPr>
          <w:spacing w:val="-1"/>
        </w:rPr>
        <w:t>Delegación</w:t>
      </w:r>
      <w:r>
        <w:rPr/>
        <w:t> Estatal en </w:t>
      </w:r>
      <w:r>
        <w:rPr>
          <w:spacing w:val="-1"/>
        </w:rPr>
        <w:t>Baja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after="0" w:line="158" w:lineRule="exact"/>
        <w:jc w:val="left"/>
        <w:sectPr>
          <w:pgSz w:w="15840" w:h="12240" w:orient="landscape"/>
          <w:pgMar w:header="384" w:footer="697" w:top="1360" w:bottom="880" w:left="1640" w:right="11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499" w:right="3468" w:firstLine="925"/>
        <w:jc w:val="left"/>
        <w:rPr>
          <w:b w:val="0"/>
          <w:bCs w:val="0"/>
        </w:rPr>
      </w:pPr>
      <w:r>
        <w:rPr>
          <w:spacing w:val="-1"/>
        </w:rPr>
        <w:t>Averiguaciones</w:t>
      </w:r>
      <w:r>
        <w:rPr/>
        <w:t> </w:t>
      </w:r>
      <w:r>
        <w:rPr>
          <w:spacing w:val="-1"/>
        </w:rPr>
        <w:t>previas registradas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Procuraduría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Republica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-</w:t>
      </w:r>
      <w:r>
        <w:rPr>
          <w:spacing w:val="-1"/>
        </w:rPr>
        <w:t> 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3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3.15pt;height:96.75pt;mso-position-horizontal-relative:char;mso-position-vertical-relative:line" coordorigin="0,0" coordsize="10063,1935">
            <v:group style="position:absolute;left:1412;top:19;width:2;height:1911" coordorigin="1412,19" coordsize="2,1911">
              <v:shape style="position:absolute;left:1412;top:19;width:2;height:1911" coordorigin="1412,19" coordsize="0,1911" path="m1412,19l1412,1929e" filled="false" stroked="true" strokeweight=".580pt" strokecolor="#000000">
                <v:path arrowok="t"/>
              </v:shape>
            </v:group>
            <v:group style="position:absolute;left:5718;top:19;width:2;height:1911" coordorigin="5718,19" coordsize="2,1911">
              <v:shape style="position:absolute;left:5718;top:19;width:2;height:1911" coordorigin="5718,19" coordsize="0,1911" path="m5718,19l5718,1929e" filled="false" stroked="true" strokeweight=".580pt" strokecolor="#000000">
                <v:path arrowok="t"/>
              </v:shape>
            </v:group>
            <v:group style="position:absolute;left:1407;top:254;width:8650;height:2" coordorigin="1407,254" coordsize="8650,2">
              <v:shape style="position:absolute;left:1407;top:254;width:8650;height:2" coordorigin="1407,254" coordsize="8650,0" path="m1407,254l10057,254e" filled="false" stroked="true" strokeweight=".580pt" strokecolor="#000000">
                <v:path arrowok="t"/>
              </v:shape>
            </v:group>
            <v:group style="position:absolute;left:2184;top:259;width:2;height:1671" coordorigin="2184,259" coordsize="2,1671">
              <v:shape style="position:absolute;left:2184;top:259;width:2;height:1671" coordorigin="2184,259" coordsize="0,1671" path="m2184,259l2184,1929e" filled="false" stroked="true" strokeweight=".580pt" strokecolor="#000000">
                <v:path arrowok="t"/>
              </v:shape>
            </v:group>
            <v:group style="position:absolute;left:2954;top:259;width:2;height:1671" coordorigin="2954,259" coordsize="2,1671">
              <v:shape style="position:absolute;left:2954;top:259;width:2;height:1671" coordorigin="2954,259" coordsize="0,1671" path="m2954,259l2954,1929e" filled="false" stroked="true" strokeweight=".580pt" strokecolor="#000000">
                <v:path arrowok="t"/>
              </v:shape>
            </v:group>
            <v:group style="position:absolute;left:3571;top:259;width:2;height:1671" coordorigin="3571,259" coordsize="2,1671">
              <v:shape style="position:absolute;left:3571;top:259;width:2;height:1671" coordorigin="3571,259" coordsize="0,1671" path="m3571,259l3571,1929e" filled="false" stroked="true" strokeweight=".580pt" strokecolor="#000000">
                <v:path arrowok="t"/>
              </v:shape>
            </v:group>
            <v:group style="position:absolute;left:4268;top:259;width:2;height:1671" coordorigin="4268,259" coordsize="2,1671">
              <v:shape style="position:absolute;left:4268;top:259;width:2;height:1671" coordorigin="4268,259" coordsize="0,1671" path="m4268,259l4268,1929e" filled="false" stroked="true" strokeweight=".580pt" strokecolor="#000000">
                <v:path arrowok="t"/>
              </v:shape>
            </v:group>
            <v:group style="position:absolute;left:4965;top:259;width:2;height:1671" coordorigin="4965,259" coordsize="2,1671">
              <v:shape style="position:absolute;left:4965;top:259;width:2;height:1671" coordorigin="4965,259" coordsize="0,1671" path="m4965,259l4965,1929e" filled="false" stroked="true" strokeweight=".580pt" strokecolor="#000000">
                <v:path arrowok="t"/>
              </v:shape>
            </v:group>
            <v:group style="position:absolute;left:6415;top:259;width:2;height:1671" coordorigin="6415,259" coordsize="2,1671">
              <v:shape style="position:absolute;left:6415;top:259;width:2;height:1671" coordorigin="6415,259" coordsize="0,1671" path="m6415,259l6415,1929e" filled="false" stroked="true" strokeweight=".580pt" strokecolor="#000000">
                <v:path arrowok="t"/>
              </v:shape>
            </v:group>
            <v:group style="position:absolute;left:7111;top:259;width:2;height:1671" coordorigin="7111,259" coordsize="2,1671">
              <v:shape style="position:absolute;left:7111;top:259;width:2;height:1671" coordorigin="7111,259" coordsize="0,1671" path="m7111,259l7111,1929e" filled="false" stroked="true" strokeweight=".580pt" strokecolor="#000000">
                <v:path arrowok="t"/>
              </v:shape>
            </v:group>
            <v:group style="position:absolute;left:7808;top:259;width:2;height:1671" coordorigin="7808,259" coordsize="2,1671">
              <v:shape style="position:absolute;left:7808;top:259;width:2;height:1671" coordorigin="7808,259" coordsize="0,1671" path="m7808,259l7808,1929e" filled="false" stroked="true" strokeweight=".580pt" strokecolor="#000000">
                <v:path arrowok="t"/>
              </v:shape>
            </v:group>
            <v:group style="position:absolute;left:8561;top:259;width:2;height:1671" coordorigin="8561,259" coordsize="2,1671">
              <v:shape style="position:absolute;left:8561;top:259;width:2;height:1671" coordorigin="8561,259" coordsize="0,1671" path="m8561,259l8561,1929e" filled="false" stroked="true" strokeweight=".580pt" strokecolor="#000000">
                <v:path arrowok="t"/>
              </v:shape>
            </v:group>
            <v:group style="position:absolute;left:9313;top:259;width:2;height:1671" coordorigin="9313,259" coordsize="2,1671">
              <v:shape style="position:absolute;left:9313;top:259;width:2;height:1671" coordorigin="9313,259" coordsize="0,1671" path="m9313,259l9313,1929e" filled="false" stroked="true" strokeweight=".580pt" strokecolor="#000000">
                <v:path arrowok="t"/>
              </v:shape>
            </v:group>
            <v:group style="position:absolute;left:6;top:494;width:10052;height:2" coordorigin="6,494" coordsize="10052,2">
              <v:shape style="position:absolute;left:6;top:494;width:10052;height:2" coordorigin="6,494" coordsize="10052,0" path="m6,494l10057,494e" filled="false" stroked="true" strokeweight=".580pt" strokecolor="#000000">
                <v:path arrowok="t"/>
              </v:shape>
              <v:shape style="position:absolute;left:6;top:729;width:10051;height:10" type="#_x0000_t75" stroked="false">
                <v:imagedata r:id="rId141" o:title=""/>
              </v:shape>
              <v:shape style="position:absolute;left:6;top:969;width:10051;height:10" type="#_x0000_t75" stroked="false">
                <v:imagedata r:id="rId141" o:title=""/>
              </v:shape>
              <v:shape style="position:absolute;left:6;top:1209;width:10051;height:10" type="#_x0000_t75" stroked="false">
                <v:imagedata r:id="rId141" o:title=""/>
              </v:shape>
              <v:shape style="position:absolute;left:6;top:1449;width:10051;height:10" type="#_x0000_t75" stroked="false">
                <v:imagedata r:id="rId141" o:title=""/>
              </v:shape>
            </v:group>
            <v:group style="position:absolute;left:6;top:1694;width:10052;height:2" coordorigin="6,1694" coordsize="10052,2">
              <v:shape style="position:absolute;left:6;top:1694;width:10052;height:2" coordorigin="6,1694" coordsize="10052,0" path="m6,1694l10057,1694e" filled="false" stroked="true" strokeweight=".580pt" strokecolor="#000000">
                <v:path arrowok="t"/>
              </v:shape>
              <v:shape style="position:absolute;left:83;top:162;width:1097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6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7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6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37;top:42;width:8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Iniciadas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91;top:0;width:1401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Despachadas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575;top:282;width:8420;height:1641" type="#_x0000_t202" filled="false" stroked="false">
                <v:textbox inset="0,0,0,0">
                  <w:txbxContent>
                    <w:p>
                      <w:pPr>
                        <w:tabs>
                          <w:tab w:pos="770" w:val="left" w:leader="none"/>
                          <w:tab w:pos="1464" w:val="left" w:leader="none"/>
                          <w:tab w:pos="2121" w:val="left" w:leader="none"/>
                          <w:tab w:pos="2818" w:val="left" w:leader="none"/>
                          <w:tab w:pos="3541" w:val="left" w:leader="none"/>
                          <w:tab w:pos="4266" w:val="left" w:leader="none"/>
                          <w:tab w:pos="4963" w:val="left" w:leader="none"/>
                          <w:tab w:pos="5660" w:val="left" w:leader="none"/>
                          <w:tab w:pos="6385" w:val="left" w:leader="none"/>
                          <w:tab w:pos="7136" w:val="left" w:leader="none"/>
                          <w:tab w:pos="788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05" w:val="left" w:leader="none"/>
                          <w:tab w:pos="2401" w:val="left" w:leader="none"/>
                          <w:tab w:pos="2986" w:val="left" w:leader="none"/>
                          <w:tab w:pos="3849" w:val="left" w:leader="none"/>
                          <w:tab w:pos="4546" w:val="left" w:leader="none"/>
                          <w:tab w:pos="5243" w:val="left" w:leader="none"/>
                          <w:tab w:pos="5940" w:val="left" w:leader="none"/>
                          <w:tab w:pos="6581" w:val="left" w:leader="none"/>
                          <w:tab w:pos="7332" w:val="left" w:leader="none"/>
                          <w:tab w:pos="8196" w:val="left" w:leader="none"/>
                        </w:tabs>
                        <w:spacing w:before="10"/>
                        <w:ind w:left="2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115</w:t>
                        <w:tab/>
                        <w:t>77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99</w:t>
                        <w:tab/>
                        <w:t>67</w:t>
                        <w:tab/>
                        <w:t>103</w:t>
                        <w:tab/>
                        <w:t>73</w:t>
                        <w:tab/>
                        <w:t>85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111</w:t>
                        <w:tab/>
                        <w:t>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593" w:val="left" w:leader="none"/>
                          <w:tab w:pos="2289" w:val="left" w:leader="none"/>
                          <w:tab w:pos="2986" w:val="left" w:leader="none"/>
                          <w:tab w:pos="3849" w:val="left" w:leader="none"/>
                          <w:tab w:pos="4546" w:val="left" w:leader="none"/>
                          <w:tab w:pos="5243" w:val="left" w:leader="none"/>
                          <w:tab w:pos="5940" w:val="left" w:leader="none"/>
                          <w:tab w:pos="6581" w:val="left" w:leader="none"/>
                          <w:tab w:pos="7332" w:val="left" w:leader="none"/>
                          <w:tab w:pos="8196" w:val="left" w:leader="none"/>
                        </w:tabs>
                        <w:spacing w:before="10"/>
                        <w:ind w:left="31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85</w:t>
                        <w:tab/>
                        <w:t>129</w:t>
                        <w:tab/>
                        <w:t>121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108</w:t>
                        <w:tab/>
                        <w:t>114</w:t>
                        <w:tab/>
                        <w:t>88</w:t>
                        <w:tab/>
                        <w:t>69</w:t>
                        <w:tab/>
                        <w:t>71</w:t>
                        <w:tab/>
                        <w:t>91</w:t>
                        <w:tab/>
                        <w:t>209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2" w:val="left" w:leader="none"/>
                          <w:tab w:pos="1590" w:val="left" w:leader="none"/>
                          <w:tab w:pos="2286" w:val="left" w:leader="none"/>
                          <w:tab w:pos="2983" w:val="left" w:leader="none"/>
                          <w:tab w:pos="3735" w:val="left" w:leader="none"/>
                          <w:tab w:pos="4432" w:val="left" w:leader="none"/>
                          <w:tab w:pos="5129" w:val="left" w:leader="none"/>
                          <w:tab w:pos="5826" w:val="left" w:leader="none"/>
                          <w:tab w:pos="6578" w:val="left" w:leader="none"/>
                          <w:tab w:pos="7329" w:val="left" w:leader="none"/>
                          <w:tab w:pos="8082" w:val="left" w:leader="none"/>
                        </w:tabs>
                        <w:spacing w:before="10"/>
                        <w:ind w:left="2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354</w:t>
                        <w:tab/>
                        <w:t>369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389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490</w:t>
                        <w:tab/>
                        <w:t>593</w:t>
                        <w:tab/>
                        <w:t>190</w:t>
                        <w:tab/>
                        <w:t>494</w:t>
                        <w:tab/>
                        <w:t>493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638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499</w:t>
                        <w:tab/>
                        <w:t>598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5" w:val="left" w:leader="none"/>
                          <w:tab w:pos="1703" w:val="left" w:leader="none"/>
                          <w:tab w:pos="2287" w:val="left" w:leader="none"/>
                          <w:tab w:pos="2984" w:val="left" w:leader="none"/>
                          <w:tab w:pos="3735" w:val="left" w:leader="none"/>
                          <w:tab w:pos="4544" w:val="left" w:leader="none"/>
                          <w:tab w:pos="5241" w:val="left" w:leader="none"/>
                          <w:tab w:pos="5938" w:val="left" w:leader="none"/>
                          <w:tab w:pos="6579" w:val="left" w:leader="none"/>
                          <w:tab w:pos="7330" w:val="left" w:leader="none"/>
                          <w:tab w:pos="8083" w:val="left" w:leader="none"/>
                        </w:tabs>
                        <w:spacing w:before="10"/>
                        <w:ind w:left="2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141</w:t>
                        <w:tab/>
                        <w:t>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92</w:t>
                        <w:tab/>
                        <w:t>173</w:t>
                        <w:tab/>
                        <w:t>195</w:t>
                        <w:tab/>
                        <w:t>220</w:t>
                        <w:tab/>
                        <w:t>71</w:t>
                        <w:tab/>
                        <w:t>74</w:t>
                        <w:tab/>
                        <w:t>99</w:t>
                        <w:tab/>
                        <w:t>201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5" w:val="left" w:leader="none"/>
                          <w:tab w:pos="1703" w:val="left" w:leader="none"/>
                          <w:tab w:pos="2399" w:val="left" w:leader="none"/>
                          <w:tab w:pos="3096" w:val="left" w:leader="none"/>
                          <w:tab w:pos="3847" w:val="left" w:leader="none"/>
                          <w:tab w:pos="4544" w:val="left" w:leader="none"/>
                          <w:tab w:pos="5242" w:val="left" w:leader="none"/>
                          <w:tab w:pos="5939" w:val="left" w:leader="none"/>
                          <w:tab w:pos="6691" w:val="left" w:leader="none"/>
                          <w:tab w:pos="7442" w:val="left" w:leader="none"/>
                          <w:tab w:pos="8195" w:val="left" w:leader="none"/>
                        </w:tabs>
                        <w:spacing w:before="10"/>
                        <w:ind w:left="3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18</w:t>
                        <w:tab/>
                        <w:t>29</w:t>
                        <w:tab/>
                        <w:t>28</w:t>
                        <w:tab/>
                        <w:t>27</w:t>
                        <w:tab/>
                        <w:t>26</w:t>
                        <w:tab/>
                        <w:t>26</w:t>
                        <w:tab/>
                        <w:t>13</w:t>
                        <w:tab/>
                        <w:t>62</w:t>
                        <w:tab/>
                        <w:t>28</w:t>
                        <w:tab/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3" w:val="left" w:leader="none"/>
                          <w:tab w:pos="1591" w:val="left" w:leader="none"/>
                          <w:tab w:pos="2287" w:val="left" w:leader="none"/>
                          <w:tab w:pos="2984" w:val="left" w:leader="none"/>
                          <w:tab w:pos="3568" w:val="left" w:leader="none"/>
                          <w:tab w:pos="4432" w:val="left" w:leader="none"/>
                          <w:tab w:pos="5129" w:val="left" w:leader="none"/>
                          <w:tab w:pos="5826" w:val="left" w:leader="none"/>
                          <w:tab w:pos="6411" w:val="left" w:leader="none"/>
                          <w:tab w:pos="7163" w:val="left" w:leader="none"/>
                          <w:tab w:pos="8082" w:val="left" w:leader="none"/>
                        </w:tabs>
                        <w:spacing w:line="226" w:lineRule="exact" w:before="10"/>
                        <w:ind w:left="2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741</w:t>
                        <w:tab/>
                        <w:t>670</w:t>
                        <w:tab/>
                        <w:t>719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760</w:t>
                        <w:tab/>
                        <w:t>930</w:t>
                        <w:tab/>
                        <w:t>1,001</w:t>
                        <w:tab/>
                        <w:t>441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763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768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1,254</w:t>
                        <w:tab/>
                        <w:t>1,038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76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5.140015pt;margin-top:11.309753pt;width:286.650pt;height:96.3pt;mso-position-horizontal-relative:page;mso-position-vertical-relative:paragraph;z-index:-1086808" coordorigin="5303,226" coordsize="5733,1926">
            <v:group style="position:absolute;left:6691;top:232;width:2;height:1911" coordorigin="6691,232" coordsize="2,1911">
              <v:shape style="position:absolute;left:6691;top:232;width:2;height:1911" coordorigin="6691,232" coordsize="0,1911" path="m6691,232l6691,2142e" filled="false" stroked="true" strokeweight=".580pt" strokecolor="#000000">
                <v:path arrowok="t"/>
              </v:shape>
              <v:shape style="position:absolute;left:5303;top:942;width:5732;height:10" type="#_x0000_t75" stroked="false">
                <v:imagedata r:id="rId142" o:title=""/>
              </v:shape>
              <v:shape style="position:absolute;left:5303;top:1181;width:5732;height:10" type="#_x0000_t75" stroked="false">
                <v:imagedata r:id="rId142" o:title=""/>
              </v:shape>
              <v:shape style="position:absolute;left:5303;top:1421;width:5732;height:10" type="#_x0000_t75" stroked="false">
                <v:imagedata r:id="rId142" o:title=""/>
              </v:shape>
              <v:shape style="position:absolute;left:5303;top:1661;width:5732;height:10" type="#_x0000_t75" stroked="false">
                <v:imagedata r:id="rId142" o:title=""/>
              </v:shape>
              <v:shape style="position:absolute;left:5303;top:2142;width:5732;height:10" type="#_x0000_t75" stroked="false">
                <v:imagedata r:id="rId143" o:title=""/>
              </v:shape>
              <v:shape style="position:absolute;left:5533;top:376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32;top:256;width:107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Pendientes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5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64"/>
        <w:gridCol w:w="697"/>
        <w:gridCol w:w="697"/>
        <w:gridCol w:w="697"/>
        <w:gridCol w:w="697"/>
        <w:gridCol w:w="689"/>
      </w:tblGrid>
      <w:tr>
        <w:trPr>
          <w:trHeight w:val="240" w:hRule="exact"/>
        </w:trPr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3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3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39" w:lineRule="auto"/>
        <w:ind w:left="3599" w:right="2828" w:firstLine="3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-2"/>
        </w:rPr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República</w:t>
      </w:r>
      <w:r>
        <w:rPr/>
        <w:t> </w:t>
      </w:r>
      <w:r>
        <w:rPr>
          <w:spacing w:val="-1"/>
        </w:rPr>
        <w:t>(PGR),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>
          <w:spacing w:val="1"/>
        </w:rPr>
        <w:t> </w:t>
      </w:r>
      <w:r>
        <w:rPr/>
        <w:t>Estatal en Baja California</w:t>
      </w:r>
      <w:r>
        <w:rPr>
          <w:spacing w:val="1"/>
        </w:rPr>
        <w:t> </w:t>
      </w:r>
      <w:r>
        <w:rPr/>
        <w:t>Sur.</w:t>
      </w:r>
      <w:r>
        <w:rPr>
          <w:spacing w:val="49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siguientes</w:t>
      </w:r>
      <w:r>
        <w:rPr>
          <w:spacing w:val="1"/>
        </w:rPr>
        <w:t> </w:t>
      </w:r>
      <w:r>
        <w:rPr>
          <w:spacing w:val="-1"/>
        </w:rPr>
        <w:t>tipos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averiguaciones: </w:t>
      </w:r>
      <w:r>
        <w:rPr>
          <w:spacing w:val="-2"/>
        </w:rPr>
        <w:t>acumuladas,</w:t>
      </w:r>
      <w:r>
        <w:rPr>
          <w:spacing w:val="1"/>
        </w:rPr>
        <w:t> </w:t>
      </w:r>
      <w:r>
        <w:rPr/>
        <w:t>no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acción</w:t>
      </w:r>
      <w:r>
        <w:rPr/>
        <w:t> </w:t>
      </w:r>
      <w:r>
        <w:rPr>
          <w:spacing w:val="-1"/>
        </w:rPr>
        <w:t>penal,</w:t>
      </w:r>
      <w:r>
        <w:rPr>
          <w:spacing w:val="60"/>
        </w:rPr>
        <w:t> </w:t>
      </w:r>
      <w:r>
        <w:rPr>
          <w:spacing w:val="-1"/>
        </w:rPr>
        <w:t>incompetencia,</w:t>
      </w:r>
      <w:r>
        <w:rPr>
          <w:spacing w:val="1"/>
        </w:rPr>
        <w:t> </w:t>
      </w:r>
      <w:r>
        <w:rPr>
          <w:spacing w:val="-1"/>
        </w:rPr>
        <w:t>reserva,</w:t>
      </w:r>
      <w:r>
        <w:rPr/>
        <w:t> </w:t>
      </w:r>
      <w:r>
        <w:rPr>
          <w:spacing w:val="-1"/>
        </w:rPr>
        <w:t>consignación</w:t>
      </w:r>
      <w:r>
        <w:rPr/>
        <w:t> </w:t>
      </w:r>
      <w:r>
        <w:rPr>
          <w:spacing w:val="-1"/>
        </w:rPr>
        <w:t>con</w:t>
      </w:r>
      <w:r>
        <w:rPr>
          <w:spacing w:val="1"/>
        </w:rPr>
        <w:t> </w:t>
      </w:r>
      <w:r>
        <w:rPr>
          <w:spacing w:val="-1"/>
        </w:rPr>
        <w:t>detenido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detenido.</w:t>
      </w:r>
      <w:r>
        <w:rPr>
          <w:b w:val="0"/>
        </w:rPr>
      </w:r>
    </w:p>
    <w:p>
      <w:pPr>
        <w:spacing w:after="0" w:line="239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2091" w:right="1954" w:firstLine="6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Total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averiguaciones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previas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resoluciones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emitidas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1"/>
          <w:sz w:val="20"/>
        </w:rPr>
        <w:t> Agencias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41"/>
          <w:sz w:val="20"/>
        </w:rPr>
        <w:t> </w:t>
      </w:r>
      <w:r>
        <w:rPr>
          <w:rFonts w:ascii="Arial" w:hAnsi="Arial"/>
          <w:b/>
          <w:spacing w:val="-1"/>
          <w:sz w:val="20"/>
        </w:rPr>
        <w:t>Ministerio Público de la Procuraduría General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Justicia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Estado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6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038"/>
        <w:gridCol w:w="1039"/>
        <w:gridCol w:w="1039"/>
        <w:gridCol w:w="1039"/>
        <w:gridCol w:w="1039"/>
        <w:gridCol w:w="1032"/>
      </w:tblGrid>
      <w:tr>
        <w:trPr>
          <w:trHeight w:val="235" w:hRule="exact"/>
        </w:trPr>
        <w:tc>
          <w:tcPr>
            <w:tcW w:w="133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27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9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Averiguaciones</w:t>
            </w:r>
            <w:r>
              <w:rPr>
                <w:rFonts w:ascii="Arial"/>
                <w:b/>
                <w:color w:val="006699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previas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1,319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7,024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6,329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7,083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6,654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6,875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3.995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4,464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3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12,377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13,370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13,021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13,663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13,302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13,934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" w:lineRule="atLeast"/>
        <w:ind w:left="262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4804411" cy="6096"/>
            <wp:effectExtent l="0" t="0" r="0" b="0"/>
            <wp:docPr id="2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41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85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7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996"/>
        <w:gridCol w:w="996"/>
        <w:gridCol w:w="996"/>
        <w:gridCol w:w="996"/>
        <w:gridCol w:w="996"/>
        <w:gridCol w:w="989"/>
      </w:tblGrid>
      <w:tr>
        <w:trPr>
          <w:trHeight w:val="235" w:hRule="exact"/>
        </w:trPr>
        <w:tc>
          <w:tcPr>
            <w:tcW w:w="133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969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8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Resoluciones</w:t>
            </w:r>
            <w:r>
              <w:rPr>
                <w:rFonts w:ascii="Arial"/>
                <w:b/>
                <w:color w:val="006699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emitidas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1,825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4,795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5,888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10,450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7,955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6,545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13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7,459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7,188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8,954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16,181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13,513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11,053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720" w:right="3159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Procuraduría General de Justicia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</w:t>
      </w:r>
      <w:r>
        <w:rPr/>
        <w:t> </w:t>
      </w:r>
      <w:r>
        <w:rPr>
          <w:spacing w:val="-1"/>
        </w:rPr>
        <w:t>(PGJE),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y</w:t>
      </w:r>
      <w:r>
        <w:rPr>
          <w:spacing w:val="28"/>
        </w:rPr>
        <w:t> </w:t>
      </w:r>
      <w:r>
        <w:rPr>
          <w:spacing w:val="-1"/>
        </w:rPr>
        <w:t>Vinculación,</w:t>
      </w:r>
      <w:r>
        <w:rPr>
          <w:b w:val="0"/>
        </w:rPr>
      </w:r>
    </w:p>
    <w:p>
      <w:pPr>
        <w:pStyle w:val="BodyText"/>
        <w:spacing w:line="240" w:lineRule="auto"/>
        <w:ind w:left="2720" w:right="7119"/>
        <w:jc w:val="left"/>
        <w:rPr>
          <w:b w:val="0"/>
          <w:bCs w:val="0"/>
        </w:rPr>
      </w:pPr>
      <w:r>
        <w:rPr>
          <w:spacing w:val="-1"/>
        </w:rPr>
        <w:t>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Averiguaciones</w:t>
      </w:r>
      <w:r>
        <w:rPr/>
        <w:t> </w:t>
      </w:r>
      <w:r>
        <w:rPr>
          <w:spacing w:val="-1"/>
        </w:rPr>
        <w:t>Previas.</w:t>
      </w:r>
      <w:r>
        <w:rPr>
          <w:spacing w:val="2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720" w:right="2781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registra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siguientes</w:t>
      </w:r>
      <w:r>
        <w:rPr>
          <w:spacing w:val="1"/>
        </w:rPr>
        <w:t> </w:t>
      </w:r>
      <w:r>
        <w:rPr>
          <w:spacing w:val="-1"/>
        </w:rPr>
        <w:t>delitos: homicidio</w:t>
      </w:r>
      <w:r>
        <w:rPr/>
        <w:t> </w:t>
      </w:r>
      <w:r>
        <w:rPr>
          <w:spacing w:val="-1"/>
        </w:rPr>
        <w:t>culposo,</w:t>
      </w:r>
      <w:r>
        <w:rPr>
          <w:spacing w:val="1"/>
        </w:rPr>
        <w:t> </w:t>
      </w:r>
      <w:r>
        <w:rPr>
          <w:spacing w:val="-1"/>
        </w:rPr>
        <w:t>homicidio</w:t>
      </w:r>
      <w:r>
        <w:rPr/>
        <w:t> </w:t>
      </w:r>
      <w:r>
        <w:rPr>
          <w:spacing w:val="-1"/>
        </w:rPr>
        <w:t>doloso,</w:t>
      </w:r>
      <w:r>
        <w:rPr>
          <w:spacing w:val="1"/>
        </w:rPr>
        <w:t> </w:t>
      </w:r>
      <w:r>
        <w:rPr>
          <w:spacing w:val="-1"/>
        </w:rPr>
        <w:t>homicidio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grado</w:t>
      </w:r>
      <w:r>
        <w:rPr/>
        <w:t> </w:t>
      </w:r>
      <w:r>
        <w:rPr>
          <w:spacing w:val="-1"/>
        </w:rPr>
        <w:t>de</w:t>
      </w:r>
      <w:r>
        <w:rPr>
          <w:spacing w:val="76"/>
        </w:rPr>
        <w:t> </w:t>
      </w:r>
      <w:r>
        <w:rPr>
          <w:spacing w:val="-1"/>
        </w:rPr>
        <w:t>tentativa,</w:t>
      </w:r>
      <w:r>
        <w:rPr>
          <w:spacing w:val="1"/>
        </w:rPr>
        <w:t> </w:t>
      </w:r>
      <w:r>
        <w:rPr>
          <w:spacing w:val="-1"/>
        </w:rPr>
        <w:t>lesiones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culposas,</w:t>
      </w:r>
      <w:r>
        <w:rPr>
          <w:spacing w:val="1"/>
        </w:rPr>
        <w:t> </w:t>
      </w:r>
      <w:r>
        <w:rPr>
          <w:spacing w:val="-1"/>
        </w:rPr>
        <w:t>amenazas,</w:t>
      </w:r>
      <w:r>
        <w:rPr>
          <w:spacing w:val="1"/>
        </w:rPr>
        <w:t> </w:t>
      </w:r>
      <w:r>
        <w:rPr>
          <w:spacing w:val="-1"/>
        </w:rPr>
        <w:t>violación,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violación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grado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tentativa,</w:t>
      </w:r>
      <w:r>
        <w:rPr>
          <w:spacing w:val="1"/>
        </w:rPr>
        <w:t> </w:t>
      </w:r>
      <w:r>
        <w:rPr>
          <w:spacing w:val="-1"/>
        </w:rPr>
        <w:t>robo,</w:t>
      </w:r>
      <w:r>
        <w:rPr>
          <w:spacing w:val="1"/>
        </w:rPr>
        <w:t> </w:t>
      </w:r>
      <w:r>
        <w:rPr>
          <w:spacing w:val="-1"/>
        </w:rPr>
        <w:t>despojo,</w:t>
      </w:r>
      <w:r>
        <w:rPr>
          <w:spacing w:val="1"/>
        </w:rPr>
        <w:t> </w:t>
      </w:r>
      <w:r>
        <w:rPr>
          <w:spacing w:val="-1"/>
        </w:rPr>
        <w:t>daños</w:t>
      </w:r>
      <w:r>
        <w:rPr>
          <w:spacing w:val="46"/>
        </w:rPr>
        <w:t> </w:t>
      </w:r>
      <w:r>
        <w:rPr>
          <w:spacing w:val="-1"/>
        </w:rPr>
        <w:t>dolosos,</w:t>
      </w:r>
      <w:r>
        <w:rPr>
          <w:spacing w:val="1"/>
        </w:rPr>
        <w:t> </w:t>
      </w:r>
      <w:r>
        <w:rPr>
          <w:spacing w:val="-1"/>
        </w:rPr>
        <w:t>abuso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confianza,</w:t>
      </w:r>
      <w:r>
        <w:rPr>
          <w:spacing w:val="1"/>
        </w:rPr>
        <w:t> </w:t>
      </w:r>
      <w:r>
        <w:rPr>
          <w:spacing w:val="-1"/>
        </w:rPr>
        <w:t>fraude,</w:t>
      </w:r>
      <w:r>
        <w:rPr>
          <w:spacing w:val="1"/>
        </w:rPr>
        <w:t> </w:t>
      </w:r>
      <w:r>
        <w:rPr>
          <w:spacing w:val="-1"/>
        </w:rPr>
        <w:t>suicidio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otros</w:t>
      </w:r>
      <w:r>
        <w:rPr>
          <w:spacing w:val="1"/>
        </w:rPr>
        <w:t> </w:t>
      </w:r>
      <w:r>
        <w:rPr>
          <w:spacing w:val="-1"/>
        </w:rPr>
        <w:t>delitos.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44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4014" w:right="2964" w:hanging="129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Homicidios</w:t>
      </w:r>
      <w:r>
        <w:rPr>
          <w:rFonts w:ascii="Arial" w:hAnsi="Arial"/>
          <w:b/>
          <w:sz w:val="20"/>
        </w:rPr>
        <w:t> dolosos,</w:t>
      </w:r>
      <w:r>
        <w:rPr>
          <w:rFonts w:ascii="Arial" w:hAnsi="Arial"/>
          <w:b/>
          <w:spacing w:val="-1"/>
          <w:sz w:val="20"/>
        </w:rPr>
        <w:t> suicidios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muertes en </w:t>
      </w:r>
      <w:r>
        <w:rPr>
          <w:rFonts w:ascii="Arial" w:hAnsi="Arial"/>
          <w:b/>
          <w:sz w:val="20"/>
        </w:rPr>
        <w:t>hechos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tránsito registrados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en la Dirección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de </w:t>
      </w:r>
      <w:r>
        <w:rPr>
          <w:rFonts w:ascii="Arial" w:hAnsi="Arial"/>
          <w:b/>
          <w:spacing w:val="-2"/>
          <w:sz w:val="20"/>
        </w:rPr>
        <w:t>Servicios</w:t>
      </w:r>
      <w:r>
        <w:rPr>
          <w:rFonts w:ascii="Arial" w:hAnsi="Arial"/>
          <w:b/>
          <w:spacing w:val="-1"/>
          <w:sz w:val="20"/>
        </w:rPr>
        <w:t> Periciales en B.C.Sur,</w:t>
      </w:r>
      <w:r>
        <w:rPr>
          <w:rFonts w:ascii="Arial" w:hAnsi="Arial"/>
          <w:sz w:val="20"/>
        </w:rPr>
      </w:r>
    </w:p>
    <w:p>
      <w:pPr>
        <w:spacing w:line="229" w:lineRule="exact" w:before="0"/>
        <w:ind w:left="2751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26.619995pt;margin-top:22.790478pt;width:363.85pt;height:165.05pt;mso-position-horizontal-relative:page;mso-position-vertical-relative:paragraph;z-index:-1086688" coordorigin="4532,456" coordsize="7277,3301">
            <v:group style="position:absolute;left:5800;top:462;width:2;height:3290" coordorigin="5800,462" coordsize="2,3290">
              <v:shape style="position:absolute;left:5800;top:462;width:2;height:3290" coordorigin="5800,462" coordsize="0,3290" path="m5800,462l5800,3751e" filled="false" stroked="true" strokeweight=".580pt" strokecolor="#000000">
                <v:path arrowok="t"/>
              </v:shape>
            </v:group>
            <v:group style="position:absolute;left:7714;top:462;width:2;height:3290" coordorigin="7714,462" coordsize="2,3290">
              <v:shape style="position:absolute;left:7714;top:462;width:2;height:3290" coordorigin="7714,462" coordsize="0,3290" path="m7714,462l7714,3751e" filled="false" stroked="true" strokeweight=".580pt" strokecolor="#000000">
                <v:path arrowok="t"/>
              </v:shape>
            </v:group>
            <v:group style="position:absolute;left:9702;top:462;width:2;height:3290" coordorigin="9702,462" coordsize="2,3290">
              <v:shape style="position:absolute;left:9702;top:462;width:2;height:3290" coordorigin="9702,462" coordsize="0,3290" path="m9702,462l9702,3751e" filled="false" stroked="true" strokeweight=".580pt" strokecolor="#000000">
                <v:path arrowok="t"/>
              </v:shape>
            </v:group>
            <v:group style="position:absolute;left:5795;top:696;width:6009;height:2" coordorigin="5795,696" coordsize="6009,2">
              <v:shape style="position:absolute;left:5795;top:696;width:6009;height:2" coordorigin="5795,696" coordsize="6009,0" path="m5795,696l11803,696e" filled="false" stroked="true" strokeweight=".580pt" strokecolor="#000000">
                <v:path arrowok="t"/>
              </v:shape>
            </v:group>
            <v:group style="position:absolute;left:6413;top:700;width:2;height:3051" coordorigin="6413,700" coordsize="2,3051">
              <v:shape style="position:absolute;left:6413;top:700;width:2;height:3051" coordorigin="6413,700" coordsize="0,3051" path="m6413,700l6413,3751e" filled="false" stroked="true" strokeweight=".580pt" strokecolor="#000000">
                <v:path arrowok="t"/>
              </v:shape>
            </v:group>
            <v:group style="position:absolute;left:6920;top:700;width:2;height:3051" coordorigin="6920,700" coordsize="2,3051">
              <v:shape style="position:absolute;left:6920;top:700;width:2;height:3051" coordorigin="6920,700" coordsize="0,3051" path="m6920,700l6920,3751e" filled="false" stroked="true" strokeweight=".580pt" strokecolor="#000000">
                <v:path arrowok="t"/>
              </v:shape>
            </v:group>
            <v:group style="position:absolute;left:8371;top:700;width:2;height:3051" coordorigin="8371,700" coordsize="2,3051">
              <v:shape style="position:absolute;left:8371;top:700;width:2;height:3051" coordorigin="8371,700" coordsize="0,3051" path="m8371,700l8371,3751e" filled="false" stroked="true" strokeweight=".580pt" strokecolor="#000000">
                <v:path arrowok="t"/>
              </v:shape>
            </v:group>
            <v:group style="position:absolute;left:8880;top:700;width:2;height:3051" coordorigin="8880,700" coordsize="2,3051">
              <v:shape style="position:absolute;left:8880;top:700;width:2;height:3051" coordorigin="8880,700" coordsize="0,3051" path="m8880,700l8880,3751e" filled="false" stroked="true" strokeweight=".580pt" strokecolor="#000000">
                <v:path arrowok="t"/>
              </v:shape>
            </v:group>
            <v:group style="position:absolute;left:10368;top:700;width:2;height:3051" coordorigin="10368,700" coordsize="2,3051">
              <v:shape style="position:absolute;left:10368;top:700;width:2;height:3051" coordorigin="10368,700" coordsize="0,3051" path="m10368,700l10368,3751e" filled="false" stroked="true" strokeweight=".580pt" strokecolor="#000000">
                <v:path arrowok="t"/>
              </v:shape>
            </v:group>
            <v:group style="position:absolute;left:10949;top:700;width:2;height:3051" coordorigin="10949,700" coordsize="2,3051">
              <v:shape style="position:absolute;left:10949;top:700;width:2;height:3051" coordorigin="10949,700" coordsize="0,3051" path="m10949,700l10949,3751e" filled="false" stroked="true" strokeweight=".580pt" strokecolor="#000000">
                <v:path arrowok="t"/>
              </v:shape>
              <v:shape style="position:absolute;left:4532;top:2551;width:7271;height:10" type="#_x0000_t75" stroked="false">
                <v:imagedata r:id="rId147" o:title=""/>
              </v:shape>
              <v:shape style="position:absolute;left:4532;top:2791;width:7271;height:10" type="#_x0000_t75" stroked="false">
                <v:imagedata r:id="rId147" o:title=""/>
              </v:shape>
              <v:shape style="position:absolute;left:4532;top:3031;width:7271;height:10" type="#_x0000_t75" stroked="false">
                <v:imagedata r:id="rId147" o:title=""/>
              </v:shape>
              <v:shape style="position:absolute;left:4532;top:3271;width:7271;height:10" type="#_x0000_t75" stroked="false">
                <v:imagedata r:id="rId147" o:title=""/>
              </v:shape>
              <v:shape style="position:absolute;left:6533;top:485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84;top:485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32;top:485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02;top:1295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93.700745pt;margin-top:54.939999pt;width:42.7pt;height:55.9pt;mso-position-horizontal-relative:page;mso-position-vertical-relative:paragraph;z-index:23272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54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740601pt;margin-top:54.939999pt;width:63.15pt;height:55.9pt;mso-position-horizontal-relative:page;mso-position-vertical-relative:paragraph;z-index:23344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tránsito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103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340515pt;margin-top:64.369179pt;width:12.05pt;height:46.5pt;mso-position-horizontal-relative:page;mso-position-vertical-relative:paragraph;z-index:2339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720184pt;margin-top:54.939999pt;width:64.6pt;height:55.9pt;mso-position-horizontal-relative:page;mso-position-vertical-relative:paragraph;z-index:23416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tránsito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132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11969pt;margin-top:64.369179pt;width:12.05pt;height:46.5pt;mso-position-horizontal-relative:page;mso-position-vertical-relative:paragraph;z-index:2346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159607pt;margin-top:55.930038pt;width:35pt;height:54.95pt;mso-position-horizontal-relative:page;mso-position-vertical-relative:paragraph;z-index:23512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tránsito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7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613"/>
        <w:gridCol w:w="508"/>
        <w:gridCol w:w="793"/>
        <w:gridCol w:w="658"/>
        <w:gridCol w:w="509"/>
        <w:gridCol w:w="822"/>
        <w:gridCol w:w="666"/>
        <w:gridCol w:w="581"/>
        <w:gridCol w:w="854"/>
      </w:tblGrid>
      <w:tr>
        <w:trPr>
          <w:trHeight w:val="243" w:hRule="exact"/>
        </w:trPr>
        <w:tc>
          <w:tcPr>
            <w:tcW w:w="12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1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82"/>
        <w:ind w:left="2652" w:right="0"/>
        <w:jc w:val="left"/>
        <w:rPr>
          <w:b w:val="0"/>
          <w:bCs w:val="0"/>
        </w:rPr>
      </w:pPr>
      <w:r>
        <w:rPr/>
        <w:pict>
          <v:group style="position:absolute;margin-left:218.110001pt;margin-top:-170.613251pt;width:380.65pt;height:175.1pt;mso-position-horizontal-relative:page;mso-position-vertical-relative:paragraph;z-index:-1086400" coordorigin="4362,-3412" coordsize="7613,3502">
            <v:group style="position:absolute;left:5635;top:-3207;width:2;height:3291" coordorigin="5635,-3207" coordsize="2,3291">
              <v:shape style="position:absolute;left:5635;top:-3207;width:2;height:3291" coordorigin="5635,-3207" coordsize="0,3291" path="m5635,-3207l5635,84e" filled="false" stroked="true" strokeweight=".580pt" strokecolor="#000000">
                <v:path arrowok="t"/>
              </v:shape>
            </v:group>
            <v:group style="position:absolute;left:7656;top:-3207;width:2;height:3291" coordorigin="7656,-3207" coordsize="2,3291">
              <v:shape style="position:absolute;left:7656;top:-3207;width:2;height:3291" coordorigin="7656,-3207" coordsize="0,3291" path="m7656,-3207l7656,84e" filled="false" stroked="true" strokeweight=".580pt" strokecolor="#000000">
                <v:path arrowok="t"/>
              </v:shape>
            </v:group>
            <v:group style="position:absolute;left:9816;top:-3207;width:2;height:3291" coordorigin="9816,-3207" coordsize="2,3291">
              <v:shape style="position:absolute;left:9816;top:-3207;width:2;height:3291" coordorigin="9816,-3207" coordsize="0,3291" path="m9816,-3207l9816,84e" filled="false" stroked="true" strokeweight=".580pt" strokecolor="#000000">
                <v:path arrowok="t"/>
              </v:shape>
            </v:group>
            <v:group style="position:absolute;left:5630;top:-2971;width:6339;height:2" coordorigin="5630,-2971" coordsize="6339,2">
              <v:shape style="position:absolute;left:5630;top:-2971;width:6339;height:2" coordorigin="5630,-2971" coordsize="6339,0" path="m5630,-2971l11969,-2971e" filled="false" stroked="true" strokeweight=".580pt" strokecolor="#000000">
                <v:path arrowok="t"/>
              </v:shape>
            </v:group>
            <v:group style="position:absolute;left:6326;top:-2967;width:2;height:3051" coordorigin="6326,-2967" coordsize="2,3051">
              <v:shape style="position:absolute;left:6326;top:-2967;width:2;height:3051" coordorigin="6326,-2967" coordsize="0,3051" path="m6326,-2967l6326,84e" filled="false" stroked="true" strokeweight=".580pt" strokecolor="#000000">
                <v:path arrowok="t"/>
              </v:shape>
            </v:group>
            <v:group style="position:absolute;left:6866;top:-2967;width:2;height:3051" coordorigin="6866,-2967" coordsize="2,3051">
              <v:shape style="position:absolute;left:6866;top:-2967;width:2;height:3051" coordorigin="6866,-2967" coordsize="0,3051" path="m6866,-2967l6866,84e" filled="false" stroked="true" strokeweight=".580pt" strokecolor="#000000">
                <v:path arrowok="t"/>
              </v:shape>
            </v:group>
            <v:group style="position:absolute;left:8376;top:-2967;width:2;height:3051" coordorigin="8376,-2967" coordsize="2,3051">
              <v:shape style="position:absolute;left:8376;top:-2967;width:2;height:3051" coordorigin="8376,-2967" coordsize="0,3051" path="m8376,-2967l8376,84e" filled="false" stroked="true" strokeweight=".580pt" strokecolor="#000000">
                <v:path arrowok="t"/>
              </v:shape>
            </v:group>
            <v:group style="position:absolute;left:8916;top:-2967;width:2;height:3051" coordorigin="8916,-2967" coordsize="2,3051">
              <v:shape style="position:absolute;left:8916;top:-2967;width:2;height:3051" coordorigin="8916,-2967" coordsize="0,3051" path="m8916,-2967l8916,84e" filled="false" stroked="true" strokeweight=".580pt" strokecolor="#000000">
                <v:path arrowok="t"/>
              </v:shape>
            </v:group>
            <v:group style="position:absolute;left:10536;top:-2967;width:2;height:3051" coordorigin="10536,-2967" coordsize="2,3051">
              <v:shape style="position:absolute;left:10536;top:-2967;width:2;height:3051" coordorigin="10536,-2967" coordsize="0,3051" path="m10536,-2967l10536,84e" filled="false" stroked="true" strokeweight=".580pt" strokecolor="#000000">
                <v:path arrowok="t"/>
              </v:shape>
            </v:group>
            <v:group style="position:absolute;left:11076;top:-2967;width:2;height:3051" coordorigin="11076,-2967" coordsize="2,3051">
              <v:shape style="position:absolute;left:11076;top:-2967;width:2;height:3051" coordorigin="11076,-2967" coordsize="0,3051" path="m11076,-2967l11076,84e" filled="false" stroked="true" strokeweight=".580pt" strokecolor="#000000">
                <v:path arrowok="t"/>
              </v:shape>
            </v:group>
            <v:group style="position:absolute;left:4368;top:-1351;width:7601;height:2" coordorigin="4368,-1351" coordsize="7601,2">
              <v:shape style="position:absolute;left:4368;top:-1351;width:7601;height:2" coordorigin="4368,-1351" coordsize="7601,0" path="m4368,-1351l11969,-1351e" filled="false" stroked="true" strokeweight=".580pt" strokecolor="#000000">
                <v:path arrowok="t"/>
              </v:shape>
              <v:shape style="position:absolute;left:4368;top:-1116;width:7601;height:10" type="#_x0000_t75" stroked="false">
                <v:imagedata r:id="rId148" o:title=""/>
              </v:shape>
              <v:shape style="position:absolute;left:4368;top:-876;width:7601;height:10" type="#_x0000_t75" stroked="false">
                <v:imagedata r:id="rId148" o:title=""/>
              </v:shape>
              <v:shape style="position:absolute;left:4368;top:-636;width:7601;height:10" type="#_x0000_t75" stroked="false">
                <v:imagedata r:id="rId148" o:title=""/>
              </v:shape>
              <v:shape style="position:absolute;left:4368;top:-396;width:7601;height:10" type="#_x0000_t75" stroked="false">
                <v:imagedata r:id="rId148" o:title=""/>
              </v:shape>
            </v:group>
            <v:group style="position:absolute;left:4368;top:-151;width:7601;height:2" coordorigin="4368,-151" coordsize="7601,2">
              <v:shape style="position:absolute;left:4368;top:-151;width:7601;height:2" coordorigin="4368,-151" coordsize="7601,0" path="m4368,-151l11969,-151e" filled="false" stroked="true" strokeweight=".580pt" strokecolor="#000000">
                <v:path arrowok="t"/>
              </v:shape>
              <v:shape style="position:absolute;left:6422;top:-318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11;top:-318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38;top:-3412;width:1535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432" w:right="0" w:hanging="43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….Continuación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43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38;top:-237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46;top:-1323;width:102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34;top:-1323;width:763;height:1401" type="#_x0000_t202" filled="false" stroked="false">
                <v:textbox inset="0,0,0,0">
                  <w:txbxContent>
                    <w:p>
                      <w:pPr>
                        <w:tabs>
                          <w:tab w:pos="651" w:val="left" w:leader="none"/>
                        </w:tabs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51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8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8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49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9" w:val="left" w:leader="none"/>
                        </w:tabs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51;top:-1323;width:33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82;top:-1323;width:764;height:1401" type="#_x0000_t202" filled="false" stroked="false">
                <v:textbox inset="0,0,0,0">
                  <w:txbxContent>
                    <w:p>
                      <w:pPr>
                        <w:tabs>
                          <w:tab w:pos="652" w:val="left" w:leader="none"/>
                        </w:tabs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52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8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50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40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22;top:-1323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42;top:-1323;width:764;height:1401" type="#_x0000_t202" filled="false" stroked="false">
                <v:textbox inset="0,0,0,0">
                  <w:txbxContent>
                    <w:p>
                      <w:pPr>
                        <w:tabs>
                          <w:tab w:pos="652" w:val="left" w:leader="none"/>
                        </w:tabs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52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51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40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571;top:-1323;width:33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5.540741pt;margin-top:-128.414764pt;width:23.5pt;height:55.9pt;mso-position-horizontal-relative:page;mso-position-vertical-relative:paragraph;z-index:23248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040619pt;margin-top:-118.98558pt;width:12.05pt;height:46.5pt;mso-position-horizontal-relative:page;mso-position-vertical-relative:paragraph;z-index:232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040497pt;margin-top:-128.414764pt;width:63pt;height:55.9pt;mso-position-horizontal-relative:page;mso-position-vertical-relative:paragraph;z-index:23320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tránsito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  <w:p>
                  <w:pPr>
                    <w:spacing w:before="10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40976pt;margin-top:-127.128754pt;width:14.15pt;height:51.9pt;mso-position-horizontal-relative:page;mso-position-vertical-relative:paragraph;z-index:2336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10"/>
                      <w:sz w:val="13"/>
                    </w:rPr>
                    <w:t>1/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52063pt;margin-top:-128.414566pt;width:68.5pt;height:55.9pt;mso-position-horizontal-relative:page;mso-position-vertical-relative:paragraph;z-index:23440" type="#_x0000_t202" filled="false" stroked="false">
            <v:textbox inset="0,0,0,0" style="layout-flow:vertical;mso-layout-flow-alt:bottom-to-top">
              <w:txbxContent>
                <w:p>
                  <w:pPr>
                    <w:spacing w:line="222" w:lineRule="auto" w:before="9"/>
                    <w:ind w:left="20" w:right="18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tránsito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10"/>
                      <w:sz w:val="13"/>
                    </w:rPr>
                    <w:t>2/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  <w:p>
                  <w:pPr>
                    <w:spacing w:before="213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Homicidios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20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20"/>
                    </w:rPr>
                    <w:t>dolosos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520569pt;margin-top:-121.737885pt;width:12.05pt;height:46.5pt;mso-position-horizontal-relative:page;mso-position-vertical-relative:paragraph;z-index:234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20"/>
                    </w:rPr>
                    <w:t>Suicidios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7.520447pt;margin-top:-127.42453pt;width:35pt;height:54.95pt;mso-position-horizontal-relative:page;mso-position-vertical-relative:paragraph;z-index:23536" type="#_x0000_t202" filled="false" stroked="false">
            <v:textbox inset="0,0,0,0" style="layout-flow:vertical;mso-layout-flow-alt:bottom-to-top">
              <w:txbxContent>
                <w:p>
                  <w:pPr>
                    <w:spacing w:line="239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Muertes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hechos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6699"/>
                      <w:sz w:val="20"/>
                    </w:rPr>
                    <w:t> tránsito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t>Fuente:</w:t>
      </w:r>
      <w:r>
        <w:rPr>
          <w:spacing w:val="-1"/>
        </w:rPr>
        <w:t> </w:t>
      </w:r>
      <w:r>
        <w:rPr/>
        <w:t>Procuraduría General de</w:t>
      </w:r>
      <w:r>
        <w:rPr>
          <w:spacing w:val="-7"/>
        </w:rPr>
        <w:t> </w:t>
      </w:r>
      <w:r>
        <w:rPr>
          <w:spacing w:val="-1"/>
        </w:rPr>
        <w:t>Justicia</w:t>
      </w:r>
      <w:r>
        <w:rPr/>
        <w:t> del </w:t>
      </w:r>
      <w:r>
        <w:rPr>
          <w:spacing w:val="-1"/>
        </w:rPr>
        <w:t>Estado</w:t>
      </w:r>
      <w:r>
        <w:rPr/>
        <w:t> de </w:t>
      </w:r>
      <w:r>
        <w:rPr>
          <w:spacing w:val="-1"/>
        </w:rPr>
        <w:t>B.C.Sur</w:t>
      </w:r>
      <w:r>
        <w:rPr/>
        <w:t> (PGJE), 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Servicios</w:t>
      </w:r>
      <w:r>
        <w:rPr>
          <w:spacing w:val="1"/>
        </w:rPr>
        <w:t> </w:t>
      </w:r>
      <w:r>
        <w:rPr/>
        <w:t>Periciales.</w:t>
      </w:r>
      <w:r>
        <w:rPr>
          <w:b w:val="0"/>
        </w:rPr>
      </w:r>
    </w:p>
    <w:p>
      <w:pPr>
        <w:pStyle w:val="BodyText"/>
        <w:spacing w:line="240" w:lineRule="auto"/>
        <w:ind w:left="2653" w:right="0"/>
        <w:jc w:val="left"/>
        <w:rPr>
          <w:b w:val="0"/>
          <w:bCs w:val="0"/>
        </w:rPr>
      </w:pPr>
      <w:r>
        <w:rPr/>
        <w:t>1/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>
          <w:spacing w:val="-2"/>
        </w:rPr>
        <w:t> </w:t>
      </w:r>
      <w:r>
        <w:rPr/>
        <w:t>datos de 2003, en el</w:t>
      </w:r>
      <w:r>
        <w:rPr>
          <w:spacing w:val="-2"/>
        </w:rPr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/>
        <w:t> el total estatal</w:t>
      </w:r>
      <w:r>
        <w:rPr>
          <w:spacing w:val="1"/>
        </w:rPr>
        <w:t> </w:t>
      </w:r>
      <w:r>
        <w:rPr/>
        <w:t>cambió.</w:t>
      </w:r>
      <w:r>
        <w:rPr>
          <w:b w:val="0"/>
        </w:rPr>
      </w:r>
    </w:p>
    <w:p>
      <w:pPr>
        <w:pStyle w:val="BodyText"/>
        <w:spacing w:line="240" w:lineRule="auto"/>
        <w:ind w:left="2663" w:right="0"/>
        <w:jc w:val="left"/>
        <w:rPr>
          <w:b w:val="0"/>
          <w:bCs w:val="0"/>
        </w:rPr>
      </w:pPr>
      <w:r>
        <w:rPr/>
        <w:t>2/</w:t>
      </w:r>
      <w:r>
        <w:rPr>
          <w:spacing w:val="1"/>
        </w:rPr>
        <w:t> </w:t>
      </w:r>
      <w:r>
        <w:rPr/>
        <w:t>La dependencia</w:t>
      </w:r>
      <w:r>
        <w:rPr>
          <w:spacing w:val="-7"/>
        </w:rPr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los datos de </w:t>
      </w:r>
      <w:r>
        <w:rPr>
          <w:spacing w:val="-1"/>
        </w:rPr>
        <w:t>2003,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Loreto,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cambió.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46"/>
          <w:pgSz w:w="15840" w:h="12240" w:orient="landscape"/>
          <w:pgMar w:footer="697" w:header="384" w:top="1360" w:bottom="880" w:left="1760" w:right="1260"/>
          <w:pgNumType w:start="7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935" w:right="2052" w:hanging="3874"/>
        <w:jc w:val="left"/>
        <w:rPr>
          <w:b w:val="0"/>
          <w:bCs w:val="0"/>
        </w:rPr>
      </w:pPr>
      <w:r>
        <w:rPr>
          <w:spacing w:val="-1"/>
        </w:rPr>
        <w:t>Recuperación</w:t>
      </w:r>
      <w:r>
        <w:rPr/>
        <w:t> de</w:t>
      </w:r>
      <w:r>
        <w:rPr>
          <w:spacing w:val="-1"/>
        </w:rPr>
        <w:t> vehículos robados</w:t>
      </w:r>
      <w:r>
        <w:rPr/>
        <w:t> </w:t>
      </w:r>
      <w:r>
        <w:rPr>
          <w:spacing w:val="-1"/>
        </w:rPr>
        <w:t>atendidos</w:t>
      </w:r>
      <w:r>
        <w:rPr/>
        <w:t> por </w:t>
      </w:r>
      <w:r>
        <w:rPr>
          <w:spacing w:val="-1"/>
        </w:rPr>
        <w:t>la Policía Federal </w:t>
      </w:r>
      <w:r>
        <w:rPr>
          <w:spacing w:val="-2"/>
        </w:rPr>
        <w:t>Preventiva</w:t>
      </w:r>
      <w:r>
        <w:rPr>
          <w:spacing w:val="-1"/>
        </w:rPr>
        <w:t> en B.C.Sur,</w:t>
      </w:r>
      <w:r>
        <w:rPr>
          <w:spacing w:val="40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31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"/>
        <w:gridCol w:w="572"/>
        <w:gridCol w:w="400"/>
        <w:gridCol w:w="398"/>
        <w:gridCol w:w="442"/>
        <w:gridCol w:w="400"/>
        <w:gridCol w:w="476"/>
        <w:gridCol w:w="588"/>
        <w:gridCol w:w="589"/>
        <w:gridCol w:w="444"/>
        <w:gridCol w:w="400"/>
        <w:gridCol w:w="410"/>
        <w:gridCol w:w="391"/>
        <w:gridCol w:w="392"/>
        <w:gridCol w:w="392"/>
        <w:gridCol w:w="395"/>
        <w:gridCol w:w="395"/>
        <w:gridCol w:w="449"/>
      </w:tblGrid>
      <w:tr>
        <w:trPr>
          <w:trHeight w:val="243" w:hRule="exact"/>
        </w:trPr>
        <w:tc>
          <w:tcPr>
            <w:tcW w:w="3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4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4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1870" w:right="0"/>
        <w:jc w:val="left"/>
        <w:rPr>
          <w:b w:val="0"/>
          <w:bCs w:val="0"/>
        </w:rPr>
      </w:pPr>
      <w:r>
        <w:rPr/>
        <w:pict>
          <v:group style="position:absolute;margin-left:175.929993pt;margin-top:-184.25pt;width:465pt;height:184.55pt;mso-position-horizontal-relative:page;mso-position-vertical-relative:paragraph;z-index:-1085848" coordorigin="3519,-3685" coordsize="9300,3691">
            <v:group style="position:absolute;left:4802;top:-3679;width:2;height:3680" coordorigin="4802,-3679" coordsize="2,3680">
              <v:shape style="position:absolute;left:4802;top:-3679;width:2;height:3680" coordorigin="4802,-3679" coordsize="0,3680" path="m4802,-3679l4802,0e" filled="false" stroked="true" strokeweight=".580pt" strokecolor="#000000">
                <v:path arrowok="t"/>
              </v:shape>
            </v:group>
            <v:group style="position:absolute;left:4798;top:-3445;width:8015;height:2" coordorigin="4798,-3445" coordsize="8015,2">
              <v:shape style="position:absolute;left:4798;top:-3445;width:8015;height:2" coordorigin="4798,-3445" coordsize="8015,0" path="m4798,-3445l12812,-3445e" filled="false" stroked="true" strokeweight=".580pt" strokecolor="#000000">
                <v:path arrowok="t"/>
              </v:shape>
            </v:group>
            <v:group style="position:absolute;left:6251;top:-3440;width:2;height:3441" coordorigin="6251,-3440" coordsize="2,3441">
              <v:shape style="position:absolute;left:6251;top:-3440;width:2;height:3441" coordorigin="6251,-3440" coordsize="0,3441" path="m6251,-3440l6251,0e" filled="false" stroked="true" strokeweight=".580pt" strokecolor="#000000">
                <v:path arrowok="t"/>
              </v:shape>
            </v:group>
            <v:group style="position:absolute;left:7490;top:-3440;width:2;height:3441" coordorigin="7490,-3440" coordsize="2,3441">
              <v:shape style="position:absolute;left:7490;top:-3440;width:2;height:3441" coordorigin="7490,-3440" coordsize="0,3441" path="m7490,-3440l7490,0e" filled="false" stroked="true" strokeweight=".580pt" strokecolor="#000000">
                <v:path arrowok="t"/>
              </v:shape>
            </v:group>
            <v:group style="position:absolute;left:9144;top:-3440;width:2;height:3441" coordorigin="9144,-3440" coordsize="2,3441">
              <v:shape style="position:absolute;left:9144;top:-3440;width:2;height:3441" coordorigin="9144,-3440" coordsize="0,3441" path="m9144,-3440l9144,0e" filled="false" stroked="true" strokeweight=".580pt" strokecolor="#000000">
                <v:path arrowok="t"/>
              </v:shape>
            </v:group>
            <v:group style="position:absolute;left:10398;top:-3440;width:2;height:3441" coordorigin="10398,-3440" coordsize="2,3441">
              <v:shape style="position:absolute;left:10398;top:-3440;width:2;height:3441" coordorigin="10398,-3440" coordsize="0,3441" path="m10398,-3440l10398,0e" filled="false" stroked="true" strokeweight=".580pt" strokecolor="#000000">
                <v:path arrowok="t"/>
              </v:shape>
            </v:group>
            <v:group style="position:absolute;left:11574;top:-3440;width:2;height:3441" coordorigin="11574,-3440" coordsize="2,3441">
              <v:shape style="position:absolute;left:11574;top:-3440;width:2;height:3441" coordorigin="11574,-3440" coordsize="0,3441" path="m11574,-3440l11574,0e" filled="false" stroked="true" strokeweight=".580pt" strokecolor="#000000">
                <v:path arrowok="t"/>
              </v:shape>
            </v:group>
            <v:group style="position:absolute;left:4798;top:-3205;width:8015;height:2" coordorigin="4798,-3205" coordsize="8015,2">
              <v:shape style="position:absolute;left:4798;top:-3205;width:8015;height:2" coordorigin="4798,-3205" coordsize="8015,0" path="m4798,-3205l12812,-3205e" filled="false" stroked="true" strokeweight=".580pt" strokecolor="#000000">
                <v:path arrowok="t"/>
              </v:shape>
            </v:group>
            <v:group style="position:absolute;left:5279;top:-3200;width:2;height:3201" coordorigin="5279,-3200" coordsize="2,3201">
              <v:shape style="position:absolute;left:5279;top:-3200;width:2;height:3201" coordorigin="5279,-3200" coordsize="0,3201" path="m5279,-3200l5279,0e" filled="false" stroked="true" strokeweight=".580pt" strokecolor="#000000">
                <v:path arrowok="t"/>
              </v:shape>
            </v:group>
            <v:group style="position:absolute;left:5851;top:-3200;width:2;height:3201" coordorigin="5851,-3200" coordsize="2,3201">
              <v:shape style="position:absolute;left:5851;top:-3200;width:2;height:3201" coordorigin="5851,-3200" coordsize="0,3201" path="m5851,-3200l5851,0e" filled="false" stroked="true" strokeweight=".580pt" strokecolor="#000000">
                <v:path arrowok="t"/>
              </v:shape>
            </v:group>
            <v:group style="position:absolute;left:6649;top:-3200;width:2;height:3201" coordorigin="6649,-3200" coordsize="2,3201">
              <v:shape style="position:absolute;left:6649;top:-3200;width:2;height:3201" coordorigin="6649,-3200" coordsize="0,3201" path="m6649,-3200l6649,0e" filled="false" stroked="true" strokeweight=".580pt" strokecolor="#000000">
                <v:path arrowok="t"/>
              </v:shape>
            </v:group>
            <v:group style="position:absolute;left:7091;top:-3200;width:2;height:3201" coordorigin="7091,-3200" coordsize="2,3201">
              <v:shape style="position:absolute;left:7091;top:-3200;width:2;height:3201" coordorigin="7091,-3200" coordsize="0,3201" path="m7091,-3200l7091,0e" filled="false" stroked="true" strokeweight=".580pt" strokecolor="#000000">
                <v:path arrowok="t"/>
              </v:shape>
            </v:group>
            <v:group style="position:absolute;left:7967;top:-3200;width:2;height:3201" coordorigin="7967,-3200" coordsize="2,3201">
              <v:shape style="position:absolute;left:7967;top:-3200;width:2;height:3201" coordorigin="7967,-3200" coordsize="0,3201" path="m7967,-3200l7967,0e" filled="false" stroked="true" strokeweight=".580pt" strokecolor="#000000">
                <v:path arrowok="t"/>
              </v:shape>
            </v:group>
            <v:group style="position:absolute;left:8555;top:-3200;width:2;height:3201" coordorigin="8555,-3200" coordsize="2,3201">
              <v:shape style="position:absolute;left:8555;top:-3200;width:2;height:3201" coordorigin="8555,-3200" coordsize="0,3201" path="m8555,-3200l8555,0e" filled="false" stroked="true" strokeweight=".580pt" strokecolor="#000000">
                <v:path arrowok="t"/>
              </v:shape>
            </v:group>
            <v:group style="position:absolute;left:9588;top:-3200;width:2;height:3201" coordorigin="9588,-3200" coordsize="2,3201">
              <v:shape style="position:absolute;left:9588;top:-3200;width:2;height:3201" coordorigin="9588,-3200" coordsize="0,3201" path="m9588,-3200l9588,0e" filled="false" stroked="true" strokeweight=".580pt" strokecolor="#000000">
                <v:path arrowok="t"/>
              </v:shape>
            </v:group>
            <v:group style="position:absolute;left:9988;top:-3200;width:2;height:3201" coordorigin="9988,-3200" coordsize="2,3201">
              <v:shape style="position:absolute;left:9988;top:-3200;width:2;height:3201" coordorigin="9988,-3200" coordsize="0,3201" path="m9988,-3200l9988,0e" filled="false" stroked="true" strokeweight=".580pt" strokecolor="#000000">
                <v:path arrowok="t"/>
              </v:shape>
            </v:group>
            <v:group style="position:absolute;left:10789;top:-3200;width:2;height:3201" coordorigin="10789,-3200" coordsize="2,3201">
              <v:shape style="position:absolute;left:10789;top:-3200;width:2;height:3201" coordorigin="10789,-3200" coordsize="0,3201" path="m10789,-3200l10789,0e" filled="false" stroked="true" strokeweight=".580pt" strokecolor="#000000">
                <v:path arrowok="t"/>
              </v:shape>
            </v:group>
            <v:group style="position:absolute;left:11182;top:-3200;width:2;height:3201" coordorigin="11182,-3200" coordsize="2,3201">
              <v:shape style="position:absolute;left:11182;top:-3200;width:2;height:3201" coordorigin="11182,-3200" coordsize="0,3201" path="m11182,-3200l11182,0e" filled="false" stroked="true" strokeweight=".580pt" strokecolor="#000000">
                <v:path arrowok="t"/>
              </v:shape>
            </v:group>
            <v:group style="position:absolute;left:11969;top:-3200;width:2;height:3201" coordorigin="11969,-3200" coordsize="2,3201">
              <v:shape style="position:absolute;left:11969;top:-3200;width:2;height:3201" coordorigin="11969,-3200" coordsize="0,3201" path="m11969,-3200l11969,0e" filled="false" stroked="true" strokeweight=".580pt" strokecolor="#000000">
                <v:path arrowok="t"/>
              </v:shape>
            </v:group>
            <v:group style="position:absolute;left:12364;top:-3200;width:2;height:3201" coordorigin="12364,-3200" coordsize="2,3201">
              <v:shape style="position:absolute;left:12364;top:-3200;width:2;height:3201" coordorigin="12364,-3200" coordsize="0,3201" path="m12364,-3200l12364,0e" filled="false" stroked="true" strokeweight=".580pt" strokecolor="#000000">
                <v:path arrowok="t"/>
              </v:shape>
            </v:group>
            <v:group style="position:absolute;left:3524;top:-955;width:9288;height:2" coordorigin="3524,-955" coordsize="9288,2">
              <v:shape style="position:absolute;left:3524;top:-955;width:9288;height:2" coordorigin="3524,-955" coordsize="9288,0" path="m3524,-955l12812,-955e" filled="false" stroked="true" strokeweight=".580pt" strokecolor="#000000">
                <v:path arrowok="t"/>
              </v:shape>
              <v:shape style="position:absolute;left:3524;top:-720;width:9290;height:10" type="#_x0000_t75" stroked="false">
                <v:imagedata r:id="rId149" o:title=""/>
              </v:shape>
              <v:shape style="position:absolute;left:3524;top:-480;width:9290;height:10" type="#_x0000_t75" stroked="false">
                <v:imagedata r:id="rId149" o:title=""/>
              </v:shape>
            </v:group>
            <v:group style="position:absolute;left:3524;top:-235;width:9288;height:2" coordorigin="3524,-235" coordsize="9288,2">
              <v:shape style="position:absolute;left:3524;top:-235;width:9288;height:2" coordorigin="3524,-235" coordsize="9288,0" path="m3524,-235l12812,-235e" filled="false" stroked="true" strokeweight=".580pt" strokecolor="#000000">
                <v:path arrowok="t"/>
              </v:shape>
              <v:shape style="position:absolute;left:7452;top:-3656;width:271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Vehículo robado recuperado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3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7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94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47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61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973;top:-341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01;top:-2410;width:93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6699"/>
                          <w:spacing w:val="-2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01;top:-927;width:1132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0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26" w:lineRule="exact" w:before="4"/>
                        <w:ind w:left="19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46.480743pt;margin-top:-104.823814pt;width:12.05pt;height:52.15pt;mso-position-horizontal-relative:page;mso-position-vertical-relative:paragraph;z-index:238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Reportado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70108pt;margin-top:-112.614975pt;width:12.05pt;height:59.95pt;mso-position-horizontal-relative:page;mso-position-vertical-relative:paragraph;z-index:238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Recuperado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060699pt;margin-top:-115.932144pt;width:31.95pt;height:63.25pt;mso-position-horizontal-relative:page;mso-position-vertical-relative:paragraph;z-index:2384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Abandonado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168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Reportado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80377pt;margin-top:-112.614975pt;width:12.05pt;height:59.95pt;mso-position-horizontal-relative:page;mso-position-vertical-relative:paragraph;z-index:2387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Recuperado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980286pt;margin-top:-115.932144pt;width:12.05pt;height:63.25pt;mso-position-horizontal-relative:page;mso-position-vertical-relative:paragraph;z-index:2389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Abandonado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880005pt;margin-top:-104.823814pt;width:12.05pt;height:52.15pt;mso-position-horizontal-relative:page;mso-position-vertical-relative:paragraph;z-index:2392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Reportado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520172pt;margin-top:-112.614975pt;width:12.05pt;height:59.95pt;mso-position-horizontal-relative:page;mso-position-vertical-relative:paragraph;z-index:2394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Recuperado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919861pt;margin-top:-115.932144pt;width:12.05pt;height:63.25pt;mso-position-horizontal-relative:page;mso-position-vertical-relative:paragraph;z-index:2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Abandonado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396pt;margin-top:-104.823814pt;width:12.05pt;height:52.15pt;mso-position-horizontal-relative:page;mso-position-vertical-relative:paragraph;z-index:2399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Reportado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3.899628pt;margin-top:-115.932144pt;width:130.9pt;height:63.25pt;mso-position-horizontal-relative:page;mso-position-vertical-relative:paragraph;z-index:24016" type="#_x0000_t202" filled="false" stroked="false">
            <v:textbox inset="0,0,0,0" style="layout-flow:vertical;mso-layout-flow-alt:bottom-to-top">
              <w:txbxContent>
                <w:p>
                  <w:pPr>
                    <w:spacing w:line="413" w:lineRule="auto" w:before="0"/>
                    <w:ind w:left="20" w:right="18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Recuperado Abandonado Reportado Recuperado Abandonado Reportado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Recuperado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4.060425pt;margin-top:-115.932144pt;width:12.05pt;height:63.25pt;mso-position-horizontal-relative:page;mso-position-vertical-relative:paragraph;z-index:2404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006699"/>
                      <w:sz w:val="20"/>
                    </w:rPr>
                    <w:t>Abandonado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Fuente: Policía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Preventiva</w:t>
      </w:r>
      <w:r>
        <w:rPr/>
        <w:t> </w:t>
      </w:r>
      <w:r>
        <w:rPr>
          <w:spacing w:val="-1"/>
        </w:rPr>
        <w:t>(PFP)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/>
        <w:ind w:left="1870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La información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/>
        <w:t>a partir del</w:t>
      </w:r>
      <w:r>
        <w:rPr>
          <w:spacing w:val="-1"/>
        </w:rPr>
        <w:t> 2000</w:t>
      </w:r>
      <w:r>
        <w:rPr/>
        <w:t> </w:t>
      </w:r>
      <w:r>
        <w:rPr>
          <w:spacing w:val="-1"/>
        </w:rPr>
        <w:t>desde</w:t>
      </w:r>
      <w:r>
        <w:rPr/>
        <w:t> </w:t>
      </w:r>
      <w:r>
        <w:rPr>
          <w:spacing w:val="-1"/>
        </w:rPr>
        <w:t>octubre</w:t>
      </w:r>
      <w:r>
        <w:rPr/>
        <w:t> </w:t>
      </w:r>
      <w:r>
        <w:rPr>
          <w:spacing w:val="-1"/>
        </w:rPr>
        <w:t>hasta</w:t>
      </w:r>
      <w:r>
        <w:rPr/>
        <w:t> </w:t>
      </w:r>
      <w:r>
        <w:rPr>
          <w:spacing w:val="-1"/>
        </w:rPr>
        <w:t>diciembre,</w:t>
      </w:r>
      <w:r>
        <w:rPr/>
        <w:t> </w:t>
      </w:r>
      <w:r>
        <w:rPr>
          <w:spacing w:val="-3"/>
        </w:rPr>
        <w:t>ya</w:t>
      </w:r>
      <w:r>
        <w:rPr/>
        <w:t> que dejó de </w:t>
      </w:r>
      <w:r>
        <w:rPr>
          <w:spacing w:val="-1"/>
        </w:rPr>
        <w:t>pertenecer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Destacamento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Paz.</w:t>
      </w:r>
      <w:r>
        <w:rPr>
          <w:spacing w:val="3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69" w:right="114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informó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vehículos</w:t>
      </w:r>
      <w:r>
        <w:rPr/>
        <w:t> </w:t>
      </w:r>
      <w:r>
        <w:rPr>
          <w:spacing w:val="-1"/>
        </w:rPr>
        <w:t>recuperados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se consideran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reportados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estado,</w:t>
      </w:r>
      <w:r>
        <w:rPr>
          <w:spacing w:val="1"/>
        </w:rPr>
        <w:t> </w:t>
      </w:r>
      <w:r>
        <w:rPr>
          <w:spacing w:val="-1"/>
        </w:rPr>
        <w:t>sino</w:t>
      </w:r>
      <w:r>
        <w:rPr/>
        <w:t> </w:t>
      </w:r>
      <w:r>
        <w:rPr>
          <w:spacing w:val="-1"/>
        </w:rPr>
        <w:t>también</w:t>
      </w:r>
      <w:r>
        <w:rPr/>
        <w:t> </w:t>
      </w:r>
      <w:r>
        <w:rPr>
          <w:spacing w:val="-1"/>
        </w:rPr>
        <w:t>aquellos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son</w:t>
      </w:r>
      <w:r>
        <w:rPr>
          <w:spacing w:val="72"/>
        </w:rPr>
        <w:t> </w:t>
      </w:r>
      <w:r>
        <w:rPr>
          <w:spacing w:val="-1"/>
        </w:rPr>
        <w:t>reportados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1"/>
        </w:rPr>
        <w:t> </w:t>
      </w:r>
      <w:r>
        <w:rPr>
          <w:spacing w:val="-1"/>
        </w:rPr>
        <w:t>nivel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/>
        <w:t>e </w:t>
      </w:r>
      <w:r>
        <w:rPr>
          <w:spacing w:val="-1"/>
        </w:rPr>
        <w:t>internacional,</w:t>
      </w:r>
      <w:r>
        <w:rPr>
          <w:spacing w:val="1"/>
        </w:rPr>
        <w:t> </w:t>
      </w:r>
      <w:r>
        <w:rPr>
          <w:spacing w:val="-1"/>
        </w:rPr>
        <w:t>según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Centro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Cd.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México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Texas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Estados</w:t>
      </w:r>
      <w:r>
        <w:rPr/>
        <w:t> </w:t>
      </w:r>
      <w:r>
        <w:rPr>
          <w:spacing w:val="-1"/>
        </w:rPr>
        <w:t>Unidos</w:t>
      </w:r>
      <w:r>
        <w:rPr/>
        <w:t> de </w:t>
      </w:r>
      <w:r>
        <w:rPr>
          <w:spacing w:val="1"/>
        </w:rPr>
        <w:t> </w:t>
      </w:r>
      <w:r>
        <w:rPr/>
        <w:t>Norteamérica.</w:t>
      </w:r>
      <w:r>
        <w:rPr>
          <w:spacing w:val="65"/>
        </w:rPr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ello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2001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se</w:t>
      </w:r>
      <w:r>
        <w:rPr/>
        <w:t> presentan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vehículos</w:t>
      </w:r>
      <w:r>
        <w:rPr/>
        <w:t> </w:t>
      </w:r>
      <w:r>
        <w:rPr>
          <w:spacing w:val="-1"/>
        </w:rPr>
        <w:t>recuperados</w:t>
      </w:r>
      <w:r>
        <w:rPr>
          <w:spacing w:val="1"/>
        </w:rPr>
        <w:t> </w:t>
      </w:r>
      <w:r>
        <w:rPr/>
        <w:t>que </w:t>
      </w:r>
      <w:r>
        <w:rPr>
          <w:spacing w:val="-1"/>
        </w:rPr>
        <w:t>reportados.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880" w:right="2781" w:hanging="2867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98.240005pt;margin-top:37.989502pt;width:420.6pt;height:150.950pt;mso-position-horizontal-relative:page;mso-position-vertical-relative:paragraph;z-index:-1085464" coordorigin="3965,760" coordsize="8412,3019">
            <v:group style="position:absolute;left:5412;top:766;width:2;height:3004" coordorigin="5412,766" coordsize="2,3004">
              <v:shape style="position:absolute;left:5412;top:766;width:2;height:3004" coordorigin="5412,766" coordsize="0,3004" path="m5412,766l5412,3769e" filled="false" stroked="true" strokeweight=".580pt" strokecolor="#000000">
                <v:path arrowok="t"/>
              </v:shape>
            </v:group>
            <v:group style="position:absolute;left:5407;top:1230;width:6964;height:2" coordorigin="5407,1230" coordsize="6964,2">
              <v:shape style="position:absolute;left:5407;top:1230;width:6964;height:2" coordorigin="5407,1230" coordsize="6964,0" path="m5407,1230l12371,1230e" filled="false" stroked="true" strokeweight=".580pt" strokecolor="#000000">
                <v:path arrowok="t"/>
              </v:shape>
            </v:group>
            <v:group style="position:absolute;left:7506;top:1235;width:2;height:2535" coordorigin="7506,1235" coordsize="2,2535">
              <v:shape style="position:absolute;left:7506;top:1235;width:2;height:2535" coordorigin="7506,1235" coordsize="0,2535" path="m7506,1235l7506,3769e" filled="false" stroked="true" strokeweight=".580pt" strokecolor="#000000">
                <v:path arrowok="t"/>
              </v:shape>
            </v:group>
            <v:group style="position:absolute;left:9858;top:1235;width:2;height:2535" coordorigin="9858,1235" coordsize="2,2535">
              <v:shape style="position:absolute;left:9858;top:1235;width:2;height:2535" coordorigin="9858,1235" coordsize="0,2535" path="m9858,1235l9858,3769e" filled="false" stroked="true" strokeweight=".580pt" strokecolor="#000000">
                <v:path arrowok="t"/>
              </v:shape>
            </v:group>
            <v:group style="position:absolute;left:5407;top:1470;width:6964;height:2" coordorigin="5407,1470" coordsize="6964,2">
              <v:shape style="position:absolute;left:5407;top:1470;width:6964;height:2" coordorigin="5407,1470" coordsize="6964,0" path="m5407,1470l12371,1470e" filled="false" stroked="true" strokeweight=".580pt" strokecolor="#000000">
                <v:path arrowok="t"/>
              </v:shape>
            </v:group>
            <v:group style="position:absolute;left:6248;top:1475;width:2;height:2295" coordorigin="6248,1475" coordsize="2,2295">
              <v:shape style="position:absolute;left:6248;top:1475;width:2;height:2295" coordorigin="6248,1475" coordsize="0,2295" path="m6248,1475l6248,3769e" filled="false" stroked="true" strokeweight=".580pt" strokecolor="#000000">
                <v:path arrowok="t"/>
              </v:shape>
            </v:group>
            <v:group style="position:absolute;left:6754;top:1475;width:2;height:2295" coordorigin="6754,1475" coordsize="2,2295">
              <v:shape style="position:absolute;left:6754;top:1475;width:2;height:2295" coordorigin="6754,1475" coordsize="0,2295" path="m6754,1475l6754,3769e" filled="false" stroked="true" strokeweight=".580pt" strokecolor="#000000">
                <v:path arrowok="t"/>
              </v:shape>
            </v:group>
            <v:group style="position:absolute;left:8418;top:1475;width:2;height:2295" coordorigin="8418,1475" coordsize="2,2295">
              <v:shape style="position:absolute;left:8418;top:1475;width:2;height:2295" coordorigin="8418,1475" coordsize="0,2295" path="m8418,1475l8418,3769e" filled="false" stroked="true" strokeweight=".580pt" strokecolor="#000000">
                <v:path arrowok="t"/>
              </v:shape>
            </v:group>
            <v:group style="position:absolute;left:8958;top:1475;width:2;height:2295" coordorigin="8958,1475" coordsize="2,2295">
              <v:shape style="position:absolute;left:8958;top:1475;width:2;height:2295" coordorigin="8958,1475" coordsize="0,2295" path="m8958,1475l8958,3769e" filled="false" stroked="true" strokeweight=".580pt" strokecolor="#000000">
                <v:path arrowok="t"/>
              </v:shape>
            </v:group>
            <v:group style="position:absolute;left:10740;top:1475;width:2;height:2295" coordorigin="10740,1475" coordsize="2,2295">
              <v:shape style="position:absolute;left:10740;top:1475;width:2;height:2295" coordorigin="10740,1475" coordsize="0,2295" path="m10740,1475l10740,3769e" filled="false" stroked="true" strokeweight=".580pt" strokecolor="#000000">
                <v:path arrowok="t"/>
              </v:shape>
            </v:group>
            <v:group style="position:absolute;left:11478;top:1475;width:2;height:2295" coordorigin="11478,1475" coordsize="2,2295">
              <v:shape style="position:absolute;left:11478;top:1475;width:2;height:2295" coordorigin="11478,1475" coordsize="0,2295" path="m11478,1475l11478,3769e" filled="false" stroked="true" strokeweight=".580pt" strokecolor="#000000">
                <v:path arrowok="t"/>
              </v:shape>
              <v:shape style="position:absolute;left:3965;top:3049;width:8406;height:10" type="#_x0000_t75" stroked="false">
                <v:imagedata r:id="rId150" o:title=""/>
              </v:shape>
              <v:shape style="position:absolute;left:3965;top:3289;width:8406;height:10" type="#_x0000_t75" stroked="false">
                <v:imagedata r:id="rId150" o:title=""/>
              </v:shape>
              <v:shape style="position:absolute;left:3965;top:3769;width:8406;height:10" type="#_x0000_t75" stroked="false">
                <v:imagedata r:id="rId151" o:title=""/>
              </v:shape>
              <v:shape style="position:absolute;left:6181;top:1216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998;top:789;width:1794;height:67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51" w:right="0" w:hanging="35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Droga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decomisada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460" w:right="348" w:hanging="11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(kilogramo)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95;top:125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24;top:1695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6.434662pt;margin-top:88.709885pt;width:11pt;height:47.05pt;mso-position-horizontal-relative:page;mso-position-vertical-relative:paragraph;z-index:2432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74976pt;margin-top:98.760727pt;width:11pt;height:37pt;mso-position-horizontal-relative:page;mso-position-vertical-relative:paragraph;z-index:2440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Co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caín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978119pt;margin-top:83.711823pt;width:13.1pt;height:52.05pt;mso-position-horizontal-relative:page;mso-position-vertical-relative:paragraph;z-index:24496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35437pt;margin-top:98.760727pt;width:11pt;height:37pt;mso-position-horizontal-relative:page;mso-position-vertical-relative:paragraph;z-index:24544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Co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caín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858124pt;margin-top:83.711823pt;width:13.1pt;height:52.05pt;mso-position-horizontal-relative:page;mso-position-vertical-relative:paragraph;z-index:24640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434692pt;margin-top:98.760727pt;width:11pt;height:37pt;mso-position-horizontal-relative:page;mso-position-vertical-relative:paragraph;z-index:24664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Co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caín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sz w:val="20"/>
        </w:rPr>
        <w:t>Tipo de droga decomisada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la Policía Federal </w:t>
      </w:r>
      <w:r>
        <w:rPr>
          <w:rFonts w:ascii="Arial" w:hAnsi="Arial"/>
          <w:b/>
          <w:spacing w:val="-2"/>
          <w:sz w:val="20"/>
        </w:rPr>
        <w:t>Preventiva</w:t>
      </w:r>
      <w:r>
        <w:rPr>
          <w:rFonts w:ascii="Arial" w:hAnsi="Arial"/>
          <w:b/>
          <w:spacing w:val="-1"/>
          <w:sz w:val="20"/>
        </w:rPr>
        <w:t> en B.C.Sur,</w:t>
      </w:r>
      <w:r>
        <w:rPr>
          <w:rFonts w:ascii="Arial" w:hAnsi="Arial"/>
          <w:b/>
          <w:spacing w:val="32"/>
          <w:sz w:val="20"/>
        </w:rPr>
        <w:t> </w:t>
      </w:r>
      <w:r>
        <w:rPr>
          <w:rFonts w:ascii="Arial" w:hAnsi="Arial"/>
          <w:b/>
          <w:sz w:val="20"/>
        </w:rPr>
        <w:t>1999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2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836"/>
        <w:gridCol w:w="505"/>
        <w:gridCol w:w="752"/>
        <w:gridCol w:w="912"/>
        <w:gridCol w:w="540"/>
        <w:gridCol w:w="900"/>
        <w:gridCol w:w="882"/>
        <w:gridCol w:w="738"/>
        <w:gridCol w:w="893"/>
      </w:tblGrid>
      <w:tr>
        <w:trPr>
          <w:trHeight w:val="243" w:hRule="exact"/>
        </w:trPr>
        <w:tc>
          <w:tcPr>
            <w:tcW w:w="14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38.750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126.770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126.770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271.415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271.415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0.170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0.545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6.911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6.951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8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Cabos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4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38.920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38.92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127.100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0.38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127.480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271.455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6.911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278.366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4"/>
        <w:ind w:left="83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4.009995pt;margin-top:15.009377pt;width:348.8pt;height:154.25pt;mso-position-horizontal-relative:page;mso-position-vertical-relative:paragraph;z-index:-1085320" coordorigin="4680,300" coordsize="6976,3085">
            <v:group style="position:absolute;left:6094;top:306;width:2;height:3070" coordorigin="6094,306" coordsize="2,3070">
              <v:shape style="position:absolute;left:6094;top:306;width:2;height:3070" coordorigin="6094,306" coordsize="0,3070" path="m6094,306l6094,3376e" filled="false" stroked="true" strokeweight=".580pt" strokecolor="#000000">
                <v:path arrowok="t"/>
              </v:shape>
            </v:group>
            <v:group style="position:absolute;left:6089;top:770;width:5561;height:2" coordorigin="6089,770" coordsize="5561,2">
              <v:shape style="position:absolute;left:6089;top:770;width:5561;height:2" coordorigin="6089,770" coordsize="5561,0" path="m6089,770l11650,770e" filled="false" stroked="true" strokeweight=".580pt" strokecolor="#000000">
                <v:path arrowok="t"/>
              </v:shape>
            </v:group>
            <v:group style="position:absolute;left:7517;top:775;width:2;height:2601" coordorigin="7517,775" coordsize="2,2601">
              <v:shape style="position:absolute;left:7517;top:775;width:2;height:2601" coordorigin="7517,775" coordsize="0,2601" path="m7517,775l7517,3376e" filled="false" stroked="true" strokeweight=".580pt" strokecolor="#000000">
                <v:path arrowok="t"/>
              </v:shape>
            </v:group>
            <v:group style="position:absolute;left:9857;top:775;width:2;height:2601" coordorigin="9857,775" coordsize="2,2601">
              <v:shape style="position:absolute;left:9857;top:775;width:2;height:2601" coordorigin="9857,775" coordsize="0,2601" path="m9857,775l9857,3376e" filled="false" stroked="true" strokeweight=".580pt" strokecolor="#000000">
                <v:path arrowok="t"/>
              </v:shape>
            </v:group>
            <v:group style="position:absolute;left:6089;top:1010;width:5561;height:2" coordorigin="6089,1010" coordsize="5561,2">
              <v:shape style="position:absolute;left:6089;top:1010;width:5561;height:2" coordorigin="6089,1010" coordsize="5561,0" path="m6089,1010l11650,1010e" filled="false" stroked="true" strokeweight=".580pt" strokecolor="#000000">
                <v:path arrowok="t"/>
              </v:shape>
            </v:group>
            <v:group style="position:absolute;left:6797;top:1015;width:2;height:2361" coordorigin="6797,1015" coordsize="2,2361">
              <v:shape style="position:absolute;left:6797;top:1015;width:2;height:2361" coordorigin="6797,1015" coordsize="0,2361" path="m6797,1015l6797,3376e" filled="false" stroked="true" strokeweight=".580pt" strokecolor="#000000">
                <v:path arrowok="t"/>
              </v:shape>
            </v:group>
            <v:group style="position:absolute;left:8237;top:1015;width:2;height:2361" coordorigin="8237,1015" coordsize="2,2361">
              <v:shape style="position:absolute;left:8237;top:1015;width:2;height:2361" coordorigin="8237,1015" coordsize="0,2361" path="m8237,1015l8237,3376e" filled="false" stroked="true" strokeweight=".580pt" strokecolor="#000000">
                <v:path arrowok="t"/>
              </v:shape>
            </v:group>
            <v:group style="position:absolute;left:8957;top:1015;width:2;height:2361" coordorigin="8957,1015" coordsize="2,2361">
              <v:shape style="position:absolute;left:8957;top:1015;width:2;height:2361" coordorigin="8957,1015" coordsize="0,2361" path="m8957,1015l8957,3376e" filled="false" stroked="true" strokeweight=".580pt" strokecolor="#000000">
                <v:path arrowok="t"/>
              </v:shape>
            </v:group>
            <v:group style="position:absolute;left:10757;top:1015;width:2;height:2361" coordorigin="10757,1015" coordsize="2,2361">
              <v:shape style="position:absolute;left:10757;top:1015;width:2;height:2361" coordorigin="10757,1015" coordsize="0,2361" path="m10757,1015l10757,3376e" filled="false" stroked="true" strokeweight=".580pt" strokecolor="#000000">
                <v:path arrowok="t"/>
              </v:shape>
            </v:group>
            <v:group style="position:absolute;left:4686;top:2419;width:6964;height:2" coordorigin="4686,2419" coordsize="6964,2">
              <v:shape style="position:absolute;left:4686;top:2419;width:6964;height:2" coordorigin="4686,2419" coordsize="6964,0" path="m4686,2419l11650,2419e" filled="false" stroked="true" strokeweight=".580pt" strokecolor="#000000">
                <v:path arrowok="t"/>
              </v:shape>
              <v:shape style="position:absolute;left:4686;top:2654;width:6964;height:10" type="#_x0000_t75" stroked="false">
                <v:imagedata r:id="rId152" o:title=""/>
              </v:shape>
              <v:shape style="position:absolute;left:4686;top:2894;width:6964;height:10" type="#_x0000_t75" stroked="false">
                <v:imagedata r:id="rId152" o:title=""/>
              </v:shape>
            </v:group>
            <v:group style="position:absolute;left:4686;top:3139;width:6964;height:2" coordorigin="4686,3139" coordsize="6964,2">
              <v:shape style="position:absolute;left:4686;top:3139;width:6964;height:2" coordorigin="4686,3139" coordsize="6964,0" path="m4686,3139l11650,3139e" filled="false" stroked="true" strokeweight=".580pt" strokecolor="#000000">
                <v:path arrowok="t"/>
              </v:shape>
              <v:shape style="position:absolute;left:4686;top:3376;width:6964;height:10" type="#_x0000_t75" stroked="false">
                <v:imagedata r:id="rId153" o:title=""/>
              </v:shape>
              <v:shape style="position:absolute;left:6527;top:757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978;top:330;width:1794;height:67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51" w:right="0" w:hanging="35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Droga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decomisada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484" w:right="348" w:hanging="1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(kilogramo)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78;top:757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927;top:138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64;top:2448;width:6822;height:921" type="#_x0000_t202" filled="false" stroked="false">
                <v:textbox inset="0,0,0,0">
                  <w:txbxContent>
                    <w:p>
                      <w:pPr>
                        <w:tabs>
                          <w:tab w:pos="1460" w:val="left" w:leader="none"/>
                          <w:tab w:pos="2181" w:val="left" w:leader="none"/>
                          <w:tab w:pos="2901" w:val="left" w:leader="none"/>
                          <w:tab w:pos="4011" w:val="left" w:leader="none"/>
                          <w:tab w:pos="4520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0.467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0.467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0.400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0.400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123.050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123.050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850" w:val="left" w:leader="none"/>
                          <w:tab w:pos="2570" w:val="left" w:leader="none"/>
                          <w:tab w:pos="3290" w:val="left" w:leader="none"/>
                          <w:tab w:pos="3619" w:val="left" w:leader="none"/>
                          <w:tab w:pos="4520" w:val="left" w:leader="none"/>
                          <w:tab w:pos="5420" w:val="left" w:leader="none"/>
                          <w:tab w:pos="6320" w:val="left" w:leader="none"/>
                        </w:tabs>
                        <w:spacing w:line="218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0.555</w:t>
                        <w:tab/>
                        <w:t>0.555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3.865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3.865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50" w:val="left" w:leader="none"/>
                          <w:tab w:pos="2570" w:val="left" w:leader="none"/>
                          <w:tab w:pos="3290" w:val="left" w:leader="none"/>
                          <w:tab w:pos="4010" w:val="left" w:leader="none"/>
                          <w:tab w:pos="4910" w:val="left" w:leader="none"/>
                          <w:tab w:pos="5420" w:val="left" w:leader="none"/>
                          <w:tab w:pos="6320" w:val="lef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0.005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0.005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60" w:val="left" w:leader="none"/>
                          <w:tab w:pos="2180" w:val="left" w:leader="none"/>
                          <w:tab w:pos="2900" w:val="left" w:leader="none"/>
                          <w:tab w:pos="3620" w:val="left" w:leader="none"/>
                          <w:tab w:pos="4520" w:val="left" w:leader="none"/>
                        </w:tabs>
                        <w:spacing w:line="226" w:lineRule="exact" w:before="10"/>
                        <w:ind w:left="26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0.467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0.467</w:t>
                        <w:tab/>
                        <w:t>0.400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0.555</w:t>
                        <w:tab/>
                        <w:t>0.955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126.920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126.920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15.078125pt;margin-top:63.970501pt;width:8pt;height:7.05pt;mso-position-horizontal-relative:page;mso-position-vertical-relative:paragraph;z-index:2435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w w:val="9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355255pt;margin-top:-92.483513pt;width:11pt;height:23.55pt;mso-position-horizontal-relative:page;mso-position-vertical-relative:paragraph;z-index:24424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35437pt;margin-top:-92.483513pt;width:11pt;height:23.55pt;mso-position-horizontal-relative:page;mso-position-vertical-relative:paragraph;z-index:2459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1.354980pt;margin-top:-92.483513pt;width:11pt;height:23.55pt;mso-position-horizontal-relative:page;mso-position-vertical-relative:paragraph;z-index:2471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 w:before="82"/>
        <w:ind w:left="3049" w:right="0"/>
        <w:jc w:val="left"/>
        <w:rPr>
          <w:b w:val="0"/>
          <w:bCs w:val="0"/>
        </w:rPr>
      </w:pPr>
      <w:r>
        <w:rPr/>
        <w:pict>
          <v:shape style="position:absolute;margin-left:317.154663pt;margin-top:-96.103897pt;width:11pt;height:47.05pt;mso-position-horizontal-relative:page;mso-position-vertical-relative:paragraph;z-index:24376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734375pt;margin-top:-72.577179pt;width:11pt;height:23.55pt;mso-position-horizontal-relative:page;mso-position-vertical-relative:paragraph;z-index:2444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734375pt;margin-top:-96.103897pt;width:11pt;height:47.05pt;mso-position-horizontal-relative:page;mso-position-vertical-relative:paragraph;z-index:2447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734375pt;margin-top:-86.053062pt;width:11pt;height:37pt;mso-position-horizontal-relative:page;mso-position-vertical-relative:paragraph;z-index:2452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Co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caín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a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234375pt;margin-top:-72.577179pt;width:11pt;height:23.55pt;mso-position-horizontal-relative:page;mso-position-vertical-relative:paragraph;z-index:2456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754974pt;margin-top:-96.103897pt;width:11pt;height:47.05pt;mso-position-horizontal-relative:page;mso-position-vertical-relative:paragraph;z-index:24616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Ma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rihuana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754944pt;margin-top:-72.577179pt;width:11pt;height:23.55pt;mso-position-horizontal-relative:page;mso-position-vertical-relative:paragraph;z-index:2468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Total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Fuente: Policía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Preventiva</w:t>
      </w:r>
      <w:r>
        <w:rPr/>
        <w:t> </w:t>
      </w:r>
      <w:r>
        <w:rPr>
          <w:spacing w:val="-1"/>
        </w:rPr>
        <w:t>(PFP)</w:t>
      </w:r>
      <w:r>
        <w:rPr>
          <w:spacing w:val="1"/>
        </w:rPr>
        <w:t> </w:t>
      </w:r>
      <w:r>
        <w:rPr/>
        <w:t>en </w:t>
      </w:r>
      <w:r>
        <w:rPr>
          <w:spacing w:val="-1"/>
        </w:rPr>
        <w:t>B.C.Sur</w:t>
      </w:r>
      <w:r>
        <w:rPr>
          <w:b w:val="0"/>
        </w:rPr>
      </w:r>
    </w:p>
    <w:p>
      <w:pPr>
        <w:pStyle w:val="BodyText"/>
        <w:spacing w:line="240" w:lineRule="auto"/>
        <w:ind w:left="3049" w:right="5766" w:hanging="1"/>
        <w:jc w:val="left"/>
        <w:rPr>
          <w:b w:val="0"/>
          <w:bCs w:val="0"/>
        </w:rPr>
      </w:pPr>
      <w:r>
        <w:rPr/>
        <w:t>1/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2004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/>
        <w:t> decomiso de </w:t>
      </w:r>
      <w:r>
        <w:rPr>
          <w:spacing w:val="-1"/>
        </w:rPr>
        <w:t>cocaína.</w:t>
      </w:r>
      <w:r>
        <w:rPr>
          <w:spacing w:val="23"/>
        </w:rPr>
        <w:t> </w:t>
      </w:r>
      <w:r>
        <w:rPr/>
        <w:t>2/</w:t>
      </w:r>
      <w:r>
        <w:rPr>
          <w:spacing w:val="1"/>
        </w:rPr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/>
        <w:t>semilla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marihuana.</w:t>
      </w:r>
      <w:r>
        <w:rPr>
          <w:b w:val="0"/>
        </w:rPr>
      </w:r>
    </w:p>
    <w:p>
      <w:pPr>
        <w:pStyle w:val="BodyText"/>
        <w:spacing w:line="240" w:lineRule="auto"/>
        <w:ind w:left="3059" w:right="2095"/>
        <w:jc w:val="left"/>
        <w:rPr>
          <w:b w:val="0"/>
          <w:bCs w:val="0"/>
        </w:rPr>
      </w:pPr>
      <w:r>
        <w:rPr/>
        <w:t>3/ La información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/>
        <w:t>a partir del </w:t>
      </w:r>
      <w:r>
        <w:rPr>
          <w:spacing w:val="-1"/>
        </w:rPr>
        <w:t>2000</w:t>
      </w:r>
      <w:r>
        <w:rPr/>
        <w:t> desde</w:t>
      </w:r>
      <w:r>
        <w:rPr>
          <w:spacing w:val="-1"/>
        </w:rPr>
        <w:t> </w:t>
      </w:r>
      <w:r>
        <w:rPr/>
        <w:t>octubre hasta </w:t>
      </w:r>
      <w:r>
        <w:rPr>
          <w:spacing w:val="-1"/>
        </w:rPr>
        <w:t>diciembre,</w:t>
      </w:r>
      <w:r>
        <w:rPr/>
        <w:t> </w:t>
      </w:r>
      <w:r>
        <w:rPr>
          <w:spacing w:val="-3"/>
        </w:rPr>
        <w:t>ya</w:t>
      </w:r>
      <w:r>
        <w:rPr/>
        <w:t> que dejó de pertenecer al</w:t>
      </w:r>
      <w:r>
        <w:rPr>
          <w:spacing w:val="25"/>
        </w:rPr>
        <w:t> </w:t>
      </w:r>
      <w:r>
        <w:rPr>
          <w:spacing w:val="-1"/>
        </w:rPr>
        <w:t>Destacamento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Paz.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880" w:right="2314" w:hanging="3213"/>
        <w:jc w:val="left"/>
        <w:rPr>
          <w:b w:val="0"/>
          <w:bCs w:val="0"/>
        </w:rPr>
      </w:pPr>
      <w:r>
        <w:rPr>
          <w:spacing w:val="-1"/>
        </w:rPr>
        <w:t>Accidentes</w:t>
      </w:r>
      <w:r>
        <w:rPr/>
        <w:t> </w:t>
      </w:r>
      <w:r>
        <w:rPr>
          <w:spacing w:val="-1"/>
        </w:rPr>
        <w:t>vehiculares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Policía Federal </w:t>
      </w:r>
      <w:r>
        <w:rPr>
          <w:spacing w:val="-2"/>
        </w:rPr>
        <w:t>Preventiva</w:t>
      </w:r>
      <w:r>
        <w:rPr>
          <w:spacing w:val="-1"/>
        </w:rPr>
        <w:t> en B.C.Sur,</w:t>
      </w:r>
      <w:r>
        <w:rPr>
          <w:spacing w:val="4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139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5.93pt;margin-top:-.210236pt;width:585pt;height:116pt;mso-position-horizontal-relative:page;mso-position-vertical-relative:paragraph;z-index:-1084888" coordorigin="2319,-4" coordsize="11700,2320">
            <v:group style="position:absolute;left:3714;top:2;width:2;height:2304" coordorigin="3714,2" coordsize="2,2304">
              <v:shape style="position:absolute;left:3714;top:2;width:2;height:2304" coordorigin="3714,2" coordsize="0,2304" path="m3714,2l3714,2306e" filled="false" stroked="true" strokeweight=".580pt" strokecolor="#000000">
                <v:path arrowok="t"/>
              </v:shape>
            </v:group>
            <v:group style="position:absolute;left:3709;top:237;width:10304;height:2" coordorigin="3709,237" coordsize="10304,2">
              <v:shape style="position:absolute;left:3709;top:237;width:10304;height:2" coordorigin="3709,237" coordsize="10304,0" path="m3709,237l14012,237e" filled="false" stroked="true" strokeweight=".580pt" strokecolor="#000000">
                <v:path arrowok="t"/>
              </v:shape>
            </v:group>
            <v:group style="position:absolute;left:7150;top:242;width:2;height:2064" coordorigin="7150,242" coordsize="2,2064">
              <v:shape style="position:absolute;left:7150;top:242;width:2;height:2064" coordorigin="7150,242" coordsize="0,2064" path="m7150,242l7150,2306e" filled="false" stroked="true" strokeweight=".580pt" strokecolor="#000000">
                <v:path arrowok="t"/>
              </v:shape>
            </v:group>
            <v:group style="position:absolute;left:10584;top:242;width:2;height:2064" coordorigin="10584,242" coordsize="2,2064">
              <v:shape style="position:absolute;left:10584;top:242;width:2;height:2064" coordorigin="10584,242" coordsize="0,2064" path="m10584,242l10584,2306e" filled="false" stroked="true" strokeweight=".580pt" strokecolor="#000000">
                <v:path arrowok="t"/>
              </v:shape>
            </v:group>
            <v:group style="position:absolute;left:3709;top:477;width:10304;height:2" coordorigin="3709,477" coordsize="10304,2">
              <v:shape style="position:absolute;left:3709;top:477;width:10304;height:2" coordorigin="3709,477" coordsize="10304,0" path="m3709,477l14012,477e" filled="false" stroked="true" strokeweight=".580pt" strokecolor="#000000">
                <v:path arrowok="t"/>
              </v:shape>
            </v:group>
            <v:group style="position:absolute;left:4646;top:482;width:2;height:1824" coordorigin="4646,482" coordsize="2,1824">
              <v:shape style="position:absolute;left:4646;top:482;width:2;height:1824" coordorigin="4646,482" coordsize="0,1824" path="m4646,482l4646,2306e" filled="false" stroked="true" strokeweight=".580pt" strokecolor="#000000">
                <v:path arrowok="t"/>
              </v:shape>
            </v:group>
            <v:group style="position:absolute;left:5890;top:482;width:2;height:1824" coordorigin="5890,482" coordsize="2,1824">
              <v:shape style="position:absolute;left:5890;top:482;width:2;height:1824" coordorigin="5890,482" coordsize="0,1824" path="m5890,482l5890,2306e" filled="false" stroked="true" strokeweight=".580pt" strokecolor="#000000">
                <v:path arrowok="t"/>
              </v:shape>
            </v:group>
            <v:group style="position:absolute;left:8082;top:482;width:2;height:1824" coordorigin="8082,482" coordsize="2,1824">
              <v:shape style="position:absolute;left:8082;top:482;width:2;height:1824" coordorigin="8082,482" coordsize="0,1824" path="m8082,482l8082,2306e" filled="false" stroked="true" strokeweight=".580pt" strokecolor="#000000">
                <v:path arrowok="t"/>
              </v:shape>
            </v:group>
            <v:group style="position:absolute;left:9324;top:482;width:2;height:1824" coordorigin="9324,482" coordsize="2,1824">
              <v:shape style="position:absolute;left:9324;top:482;width:2;height:1824" coordorigin="9324,482" coordsize="0,1824" path="m9324,482l9324,2306e" filled="false" stroked="true" strokeweight=".580pt" strokecolor="#000000">
                <v:path arrowok="t"/>
              </v:shape>
            </v:group>
            <v:group style="position:absolute;left:11516;top:482;width:2;height:1824" coordorigin="11516,482" coordsize="2,1824">
              <v:shape style="position:absolute;left:11516;top:482;width:2;height:1824" coordorigin="11516,482" coordsize="0,1824" path="m11516,482l11516,2306e" filled="false" stroked="true" strokeweight=".580pt" strokecolor="#000000">
                <v:path arrowok="t"/>
              </v:shape>
            </v:group>
            <v:group style="position:absolute;left:12760;top:482;width:2;height:1824" coordorigin="12760,482" coordsize="2,1824">
              <v:shape style="position:absolute;left:12760;top:482;width:2;height:1824" coordorigin="12760,482" coordsize="0,1824" path="m12760,482l12760,2306e" filled="false" stroked="true" strokeweight=".580pt" strokecolor="#000000">
                <v:path arrowok="t"/>
              </v:shape>
            </v:group>
            <v:group style="position:absolute;left:2324;top:1350;width:11688;height:2" coordorigin="2324,1350" coordsize="11688,2">
              <v:shape style="position:absolute;left:2324;top:1350;width:11688;height:2" coordorigin="2324,1350" coordsize="11688,0" path="m2324,1350l14012,1350e" filled="false" stroked="true" strokeweight=".580pt" strokecolor="#000000">
                <v:path arrowok="t"/>
              </v:shape>
              <v:shape style="position:absolute;left:2324;top:1586;width:11688;height:10" type="#_x0000_t75" stroked="false">
                <v:imagedata r:id="rId154" o:title=""/>
              </v:shape>
              <v:shape style="position:absolute;left:2324;top:1826;width:11688;height:10" type="#_x0000_t75" stroked="false">
                <v:imagedata r:id="rId154" o:title=""/>
              </v:shape>
            </v:group>
            <v:group style="position:absolute;left:2324;top:2070;width:11688;height:2" coordorigin="2324,2070" coordsize="11688,2">
              <v:shape style="position:absolute;left:2324;top:2070;width:11688;height:2" coordorigin="2324,2070" coordsize="11688,0" path="m2324,2070l14012,2070e" filled="false" stroked="true" strokeweight=".580pt" strokecolor="#000000">
                <v:path arrowok="t"/>
              </v:shape>
              <v:shape style="position:absolute;left:2324;top:2306;width:11688;height:10" type="#_x0000_t75" stroked="false">
                <v:imagedata r:id="rId155" o:title="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sz w:val="20"/>
        </w:rPr>
        <w:t>Accidentes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vehiculares</w:t>
      </w:r>
      <w:r>
        <w:rPr>
          <w:rFonts w:ascii="Arial"/>
          <w:sz w:val="20"/>
        </w:rPr>
      </w:r>
    </w:p>
    <w:p>
      <w:pPr>
        <w:tabs>
          <w:tab w:pos="4828" w:val="left" w:leader="none"/>
          <w:tab w:pos="8263" w:val="left" w:leader="none"/>
        </w:tabs>
        <w:spacing w:before="10"/>
        <w:ind w:left="139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87"/>
        <w:ind w:left="79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1236" w:val="left" w:leader="none"/>
        </w:tabs>
        <w:spacing w:before="130"/>
        <w:ind w:left="3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w w:val="95"/>
          <w:sz w:val="18"/>
        </w:rPr>
        <w:t>Muertes</w:t>
        <w:tab/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6"/>
        <w:ind w:left="22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b/>
          <w:color w:val="006699"/>
          <w:spacing w:val="21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(pesos)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1154" w:val="left" w:leader="none"/>
        </w:tabs>
        <w:spacing w:before="130"/>
        <w:ind w:left="2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w w:val="95"/>
          <w:sz w:val="18"/>
        </w:rPr>
        <w:t>Muertes</w:t>
        <w:tab/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6"/>
        <w:ind w:left="22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b/>
          <w:color w:val="006699"/>
          <w:spacing w:val="21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(pesos)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1153" w:val="left" w:leader="none"/>
        </w:tabs>
        <w:spacing w:before="130"/>
        <w:ind w:left="22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w w:val="95"/>
          <w:sz w:val="18"/>
        </w:rPr>
        <w:t>Muertes</w:t>
        <w:tab/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6"/>
        <w:ind w:left="222" w:right="70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b/>
          <w:color w:val="006699"/>
          <w:spacing w:val="21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(pesos)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340" w:bottom="280" w:left="1760" w:right="1260"/>
          <w:cols w:num="7" w:equalWidth="0">
            <w:col w:w="1730" w:space="40"/>
            <w:col w:w="2239" w:space="40"/>
            <w:col w:w="1200" w:space="40"/>
            <w:col w:w="2156" w:space="40"/>
            <w:col w:w="1200" w:space="40"/>
            <w:col w:w="2155" w:space="40"/>
            <w:col w:w="1900"/>
          </w:cols>
        </w:sectPr>
      </w:pPr>
    </w:p>
    <w:p>
      <w:pPr>
        <w:tabs>
          <w:tab w:pos="2594" w:val="left" w:leader="none"/>
          <w:tab w:pos="3835" w:val="left" w:leader="none"/>
          <w:tab w:pos="4427" w:val="left" w:leader="none"/>
          <w:tab w:pos="6028" w:val="left" w:leader="none"/>
          <w:tab w:pos="7271" w:val="left" w:leader="none"/>
          <w:tab w:pos="7862" w:val="left" w:leader="none"/>
          <w:tab w:pos="9463" w:val="left" w:leader="none"/>
          <w:tab w:pos="10705" w:val="left" w:leader="none"/>
          <w:tab w:pos="11296" w:val="left" w:leader="none"/>
        </w:tabs>
        <w:spacing w:before="30"/>
        <w:ind w:left="6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Mulegé</w:t>
        <w:tab/>
      </w:r>
      <w:r>
        <w:rPr>
          <w:rFonts w:ascii="Arial" w:hAnsi="Arial" w:cs="Arial" w:eastAsia="Arial"/>
          <w:b/>
          <w:bCs/>
          <w:spacing w:val="-1"/>
          <w:w w:val="95"/>
          <w:sz w:val="20"/>
          <w:szCs w:val="20"/>
        </w:rPr>
        <w:t>16</w:t>
        <w:tab/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82</w:t>
        <w:tab/>
      </w:r>
      <w:r>
        <w:rPr>
          <w:rFonts w:ascii="Arial" w:hAnsi="Arial" w:cs="Arial" w:eastAsia="Arial"/>
          <w:b/>
          <w:bCs/>
          <w:spacing w:val="-1"/>
          <w:w w:val="95"/>
          <w:sz w:val="20"/>
          <w:szCs w:val="20"/>
        </w:rPr>
        <w:t>4’939,000</w:t>
        <w:tab/>
        <w:t>12</w:t>
        <w:tab/>
        <w:t>93</w:t>
        <w:tab/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6’136,700</w:t>
        <w:tab/>
      </w:r>
      <w:r>
        <w:rPr>
          <w:rFonts w:ascii="Arial" w:hAnsi="Arial" w:cs="Arial" w:eastAsia="Arial"/>
          <w:b/>
          <w:bCs/>
          <w:spacing w:val="-1"/>
          <w:w w:val="95"/>
          <w:sz w:val="20"/>
          <w:szCs w:val="20"/>
        </w:rPr>
        <w:t>13</w:t>
        <w:tab/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91</w:t>
        <w:tab/>
        <w:t>5’928,300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593" w:val="left" w:leader="none"/>
          <w:tab w:pos="3723" w:val="left" w:leader="none"/>
          <w:tab w:pos="4314" w:val="left" w:leader="none"/>
          <w:tab w:pos="6027" w:val="left" w:leader="none"/>
          <w:tab w:pos="7158" w:val="left" w:leader="none"/>
          <w:tab w:pos="7750" w:val="left" w:leader="none"/>
          <w:tab w:pos="9574" w:val="left" w:leader="none"/>
          <w:tab w:pos="10593" w:val="left" w:leader="none"/>
          <w:tab w:pos="11296" w:val="left" w:leader="none"/>
        </w:tabs>
        <w:spacing w:line="218" w:lineRule="exact" w:before="10"/>
        <w:ind w:left="6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Paz</w:t>
        <w:tab/>
        <w:t>38</w:t>
        <w:tab/>
        <w:t>365</w:t>
        <w:tab/>
        <w:t>12’263,134</w:t>
        <w:tab/>
        <w:t>32</w:t>
        <w:tab/>
        <w:t>302</w:t>
        <w:tab/>
        <w:t>14’028,215</w:t>
        <w:tab/>
        <w:t>6</w:t>
        <w:tab/>
        <w:t>161</w:t>
        <w:tab/>
        <w:t>9’137,300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705" w:val="left" w:leader="none"/>
          <w:tab w:pos="3947" w:val="left" w:leader="none"/>
          <w:tab w:pos="5207" w:val="left" w:leader="none"/>
          <w:tab w:pos="6139" w:val="left" w:leader="none"/>
          <w:tab w:pos="7270" w:val="left" w:leader="none"/>
          <w:tab w:pos="7862" w:val="left" w:leader="none"/>
          <w:tab w:pos="9463" w:val="left" w:leader="none"/>
          <w:tab w:pos="10593" w:val="left" w:leader="none"/>
          <w:tab w:pos="11296" w:val="left" w:leader="none"/>
        </w:tabs>
        <w:spacing w:line="252" w:lineRule="exact" w:before="0"/>
        <w:ind w:left="6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Los</w:t>
      </w:r>
      <w:r>
        <w:rPr>
          <w:rFonts w:ascii="Arial" w:hAnsi="Arial" w:cs="Arial" w:eastAsia="Arial"/>
          <w:b/>
          <w:bCs/>
          <w:spacing w:val="-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Cabos</w:t>
      </w:r>
      <w:r>
        <w:rPr>
          <w:rFonts w:ascii="Arial" w:hAnsi="Arial" w:cs="Arial" w:eastAsia="Arial"/>
          <w:b/>
          <w:bCs/>
          <w:spacing w:val="-1"/>
          <w:position w:val="10"/>
          <w:sz w:val="13"/>
          <w:szCs w:val="13"/>
        </w:rPr>
        <w:t>1/</w:t>
        <w:tab/>
      </w:r>
      <w:r>
        <w:rPr>
          <w:rFonts w:ascii="Arial" w:hAnsi="Arial" w:cs="Arial" w:eastAsia="Arial"/>
          <w:b/>
          <w:bCs/>
          <w:sz w:val="20"/>
          <w:szCs w:val="20"/>
        </w:rPr>
        <w:t>0</w:t>
        <w:tab/>
        <w:t>0</w:t>
        <w:tab/>
        <w:t>0</w:t>
        <w:tab/>
        <w:t>4</w:t>
        <w:tab/>
        <w:t>48</w:t>
        <w:tab/>
        <w:t>1’966,000</w:t>
        <w:tab/>
        <w:t>27</w:t>
        <w:tab/>
        <w:t>204</w:t>
        <w:tab/>
        <w:t>7’337,100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594" w:val="left" w:leader="none"/>
          <w:tab w:pos="3724" w:val="left" w:leader="none"/>
          <w:tab w:pos="4315" w:val="left" w:leader="none"/>
          <w:tab w:pos="6028" w:val="left" w:leader="none"/>
          <w:tab w:pos="7159" w:val="left" w:leader="none"/>
          <w:tab w:pos="7750" w:val="left" w:leader="none"/>
          <w:tab w:pos="9463" w:val="left" w:leader="none"/>
          <w:tab w:pos="10593" w:val="left" w:leader="none"/>
          <w:tab w:pos="11184" w:val="left" w:leader="none"/>
        </w:tabs>
        <w:spacing w:before="10"/>
        <w:ind w:left="8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06699"/>
          <w:spacing w:val="-1"/>
          <w:sz w:val="20"/>
          <w:szCs w:val="20"/>
        </w:rPr>
        <w:t>B.C.Sur</w:t>
        <w:tab/>
      </w:r>
      <w:r>
        <w:rPr>
          <w:rFonts w:ascii="Arial" w:hAnsi="Arial" w:cs="Arial" w:eastAsia="Arial"/>
          <w:b/>
          <w:bCs/>
          <w:color w:val="006699"/>
          <w:spacing w:val="-1"/>
          <w:w w:val="95"/>
          <w:sz w:val="20"/>
          <w:szCs w:val="20"/>
        </w:rPr>
        <w:t>54</w:t>
        <w:tab/>
        <w:t>447</w:t>
        <w:tab/>
        <w:t>17’202,134</w:t>
        <w:tab/>
        <w:t>48</w:t>
        <w:tab/>
      </w:r>
      <w:r>
        <w:rPr>
          <w:rFonts w:ascii="Arial" w:hAnsi="Arial" w:cs="Arial" w:eastAsia="Arial"/>
          <w:b/>
          <w:bCs/>
          <w:color w:val="006699"/>
          <w:sz w:val="20"/>
          <w:szCs w:val="20"/>
        </w:rPr>
        <w:t>443</w:t>
        <w:tab/>
        <w:t>22’130,915</w:t>
        <w:tab/>
        <w:t>46</w:t>
        <w:tab/>
        <w:t>456</w:t>
        <w:tab/>
        <w:t>22’402,700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2.940002pt;margin-top:-.210522pt;width:571.25pt;height:115.55pt;mso-position-horizontal-relative:page;mso-position-vertical-relative:paragraph;z-index:-1084864" coordorigin="2459,-4" coordsize="11425,2311">
            <v:group style="position:absolute;left:3848;top:2;width:2;height:2300" coordorigin="3848,2" coordsize="2,2300">
              <v:shape style="position:absolute;left:3848;top:2;width:2;height:2300" coordorigin="3848,2" coordsize="0,2300" path="m3848,2l3848,2301e" filled="false" stroked="true" strokeweight=".580pt" strokecolor="#000000">
                <v:path arrowok="t"/>
              </v:shape>
            </v:group>
            <v:group style="position:absolute;left:3844;top:237;width:10035;height:2" coordorigin="3844,237" coordsize="10035,2">
              <v:shape style="position:absolute;left:3844;top:237;width:10035;height:2" coordorigin="3844,237" coordsize="10035,0" path="m3844,237l13878,237e" filled="false" stroked="true" strokeweight=".580pt" strokecolor="#000000">
                <v:path arrowok="t"/>
              </v:shape>
            </v:group>
            <v:group style="position:absolute;left:7144;top:242;width:2;height:2060" coordorigin="7144,242" coordsize="2,2060">
              <v:shape style="position:absolute;left:7144;top:242;width:2;height:2060" coordorigin="7144,242" coordsize="0,2060" path="m7144,242l7144,2301e" filled="false" stroked="true" strokeweight=".580pt" strokecolor="#000000">
                <v:path arrowok="t"/>
              </v:shape>
            </v:group>
            <v:group style="position:absolute;left:10547;top:242;width:2;height:2060" coordorigin="10547,242" coordsize="2,2060">
              <v:shape style="position:absolute;left:10547;top:242;width:2;height:2060" coordorigin="10547,242" coordsize="0,2060" path="m10547,242l10547,2301e" filled="false" stroked="true" strokeweight=".580pt" strokecolor="#000000">
                <v:path arrowok="t"/>
              </v:shape>
            </v:group>
            <v:group style="position:absolute;left:3844;top:477;width:10035;height:2" coordorigin="3844,477" coordsize="10035,2">
              <v:shape style="position:absolute;left:3844;top:477;width:10035;height:2" coordorigin="3844,477" coordsize="10035,0" path="m3844,477l13878,477e" filled="false" stroked="true" strokeweight=".580pt" strokecolor="#000000">
                <v:path arrowok="t"/>
              </v:shape>
            </v:group>
            <v:group style="position:absolute;left:4709;top:482;width:2;height:1820" coordorigin="4709,482" coordsize="2,1820">
              <v:shape style="position:absolute;left:4709;top:482;width:2;height:1820" coordorigin="4709,482" coordsize="0,1820" path="m4709,482l4709,2301e" filled="false" stroked="true" strokeweight=".580pt" strokecolor="#000000">
                <v:path arrowok="t"/>
              </v:shape>
            </v:group>
            <v:group style="position:absolute;left:5888;top:482;width:2;height:1820" coordorigin="5888,482" coordsize="2,1820">
              <v:shape style="position:absolute;left:5888;top:482;width:2;height:1820" coordorigin="5888,482" coordsize="0,1820" path="m5888,482l5888,2301e" filled="false" stroked="true" strokeweight=".580pt" strokecolor="#000000">
                <v:path arrowok="t"/>
              </v:shape>
            </v:group>
            <v:group style="position:absolute;left:8076;top:482;width:2;height:1820" coordorigin="8076,482" coordsize="2,1820">
              <v:shape style="position:absolute;left:8076;top:482;width:2;height:1820" coordorigin="8076,482" coordsize="0,1820" path="m8076,482l8076,2301e" filled="false" stroked="true" strokeweight=".580pt" strokecolor="#000000">
                <v:path arrowok="t"/>
              </v:shape>
            </v:group>
            <v:group style="position:absolute;left:9292;top:482;width:2;height:1820" coordorigin="9292,482" coordsize="2,1820">
              <v:shape style="position:absolute;left:9292;top:482;width:2;height:1820" coordorigin="9292,482" coordsize="0,1820" path="m9292,482l9292,2301e" filled="false" stroked="true" strokeweight=".580pt" strokecolor="#000000">
                <v:path arrowok="t"/>
              </v:shape>
            </v:group>
            <v:group style="position:absolute;left:11478;top:482;width:2;height:1820" coordorigin="11478,482" coordsize="2,1820">
              <v:shape style="position:absolute;left:11478;top:482;width:2;height:1820" coordorigin="11478,482" coordsize="0,1820" path="m11478,482l11478,2301e" filled="false" stroked="true" strokeweight=".580pt" strokecolor="#000000">
                <v:path arrowok="t"/>
              </v:shape>
            </v:group>
            <v:group style="position:absolute;left:12630;top:482;width:2;height:1820" coordorigin="12630,482" coordsize="2,1820">
              <v:shape style="position:absolute;left:12630;top:482;width:2;height:1820" coordorigin="12630,482" coordsize="0,1820" path="m12630,482l12630,2301e" filled="false" stroked="true" strokeweight=".580pt" strokecolor="#000000">
                <v:path arrowok="t"/>
              </v:shape>
              <v:shape style="position:absolute;left:2459;top:1582;width:11419;height:10" type="#_x0000_t75" stroked="false">
                <v:imagedata r:id="rId156" o:title=""/>
              </v:shape>
              <v:shape style="position:absolute;left:2459;top:1822;width:11419;height:10" type="#_x0000_t75" stroked="false">
                <v:imagedata r:id="rId156" o:title="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sz w:val="20"/>
        </w:rPr>
        <w:t>Accidentes</w:t>
      </w:r>
      <w:r>
        <w:rPr>
          <w:rFonts w:ascii="Arial"/>
          <w:b/>
          <w:color w:val="006699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vehiculares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20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8220" w:space="40"/>
            <w:col w:w="4560"/>
          </w:cols>
        </w:sectPr>
      </w:pPr>
    </w:p>
    <w:p>
      <w:pPr>
        <w:tabs>
          <w:tab w:pos="6860" w:val="left" w:leader="none"/>
          <w:tab w:pos="10232" w:val="left" w:leader="none"/>
        </w:tabs>
        <w:spacing w:before="10"/>
        <w:ind w:left="351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2002</w:t>
        <w:tab/>
      </w:r>
      <w:r>
        <w:rPr>
          <w:rFonts w:ascii="Arial"/>
          <w:b/>
          <w:color w:val="006699"/>
          <w:sz w:val="20"/>
        </w:rPr>
        <w:t>2003</w:t>
        <w:tab/>
        <w:t>2004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before="84"/>
        <w:ind w:left="93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27"/>
        <w:ind w:left="2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sz w:val="18"/>
        </w:rPr>
        <w:t>Muertes</w:t>
      </w:r>
      <w:r>
        <w:rPr>
          <w:rFonts w:ascii="Arial"/>
          <w:b/>
          <w:color w:val="006699"/>
          <w:sz w:val="18"/>
        </w:rPr>
        <w:t>  </w:t>
      </w:r>
      <w:r>
        <w:rPr>
          <w:rFonts w:ascii="Arial"/>
          <w:b/>
          <w:color w:val="006699"/>
          <w:spacing w:val="13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4"/>
        <w:ind w:left="187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tabs>
          <w:tab w:pos="1139" w:val="left" w:leader="none"/>
        </w:tabs>
        <w:spacing w:before="127"/>
        <w:ind w:left="2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w w:val="95"/>
          <w:sz w:val="18"/>
        </w:rPr>
        <w:t>Muertes</w:t>
        <w:tab/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4"/>
        <w:ind w:left="20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27"/>
        <w:ind w:left="2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006699"/>
          <w:spacing w:val="-1"/>
          <w:sz w:val="18"/>
        </w:rPr>
        <w:t>Muertes</w:t>
      </w:r>
      <w:r>
        <w:rPr>
          <w:rFonts w:ascii="Arial"/>
          <w:b/>
          <w:color w:val="006699"/>
          <w:sz w:val="18"/>
        </w:rPr>
        <w:t>  </w:t>
      </w:r>
      <w:r>
        <w:rPr>
          <w:rFonts w:ascii="Arial"/>
          <w:b/>
          <w:color w:val="006699"/>
          <w:spacing w:val="35"/>
          <w:sz w:val="18"/>
        </w:rPr>
        <w:t> </w:t>
      </w:r>
      <w:r>
        <w:rPr>
          <w:rFonts w:ascii="Arial"/>
          <w:b/>
          <w:color w:val="006699"/>
          <w:spacing w:val="-1"/>
          <w:sz w:val="18"/>
        </w:rPr>
        <w:t>Lesionados</w:t>
      </w:r>
      <w:r>
        <w:rPr>
          <w:rFonts w:ascii="Arial"/>
          <w:sz w:val="18"/>
        </w:rPr>
      </w:r>
    </w:p>
    <w:p>
      <w:pPr>
        <w:spacing w:before="24"/>
        <w:ind w:left="174" w:right="831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18"/>
        </w:rPr>
        <w:t>Daños</w:t>
      </w:r>
      <w:r>
        <w:rPr>
          <w:rFonts w:ascii="Arial" w:hAnsi="Arial"/>
          <w:b/>
          <w:color w:val="006699"/>
          <w:spacing w:val="25"/>
          <w:w w:val="99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materiales</w:t>
      </w:r>
      <w:r>
        <w:rPr>
          <w:rFonts w:ascii="Arial" w:hAnsi="Arial"/>
          <w:b/>
          <w:color w:val="006699"/>
          <w:spacing w:val="20"/>
          <w:sz w:val="18"/>
        </w:rPr>
        <w:t> </w:t>
      </w:r>
      <w:r>
        <w:rPr>
          <w:rFonts w:ascii="Arial" w:hAnsi="Arial"/>
          <w:b/>
          <w:color w:val="006699"/>
          <w:sz w:val="18"/>
        </w:rPr>
        <w:t>a</w:t>
      </w:r>
      <w:r>
        <w:rPr>
          <w:rFonts w:ascii="Arial" w:hAnsi="Arial"/>
          <w:b/>
          <w:color w:val="006699"/>
          <w:spacing w:val="-6"/>
          <w:sz w:val="18"/>
        </w:rPr>
        <w:t> </w:t>
      </w:r>
      <w:r>
        <w:rPr>
          <w:rFonts w:ascii="Arial" w:hAnsi="Arial"/>
          <w:b/>
          <w:color w:val="006699"/>
          <w:spacing w:val="-1"/>
          <w:sz w:val="18"/>
        </w:rPr>
        <w:t>vehículos</w:t>
      </w:r>
      <w:r>
        <w:rPr>
          <w:rFonts w:ascii="Arial" w:hAns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340" w:bottom="280" w:left="1760" w:right="1260"/>
          <w:cols w:num="7" w:equalWidth="0">
            <w:col w:w="1864" w:space="40"/>
            <w:col w:w="2136" w:space="40"/>
            <w:col w:w="1165" w:space="40"/>
            <w:col w:w="2141" w:space="40"/>
            <w:col w:w="1183" w:space="40"/>
            <w:col w:w="2108" w:space="40"/>
            <w:col w:w="1983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3"/>
          <w:szCs w:val="3"/>
        </w:rPr>
      </w:pPr>
    </w:p>
    <w:tbl>
      <w:tblPr>
        <w:tblW w:w="0" w:type="auto"/>
        <w:jc w:val="left"/>
        <w:tblInd w:w="6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860"/>
        <w:gridCol w:w="1180"/>
        <w:gridCol w:w="1255"/>
        <w:gridCol w:w="932"/>
        <w:gridCol w:w="1216"/>
        <w:gridCol w:w="1255"/>
        <w:gridCol w:w="931"/>
        <w:gridCol w:w="1152"/>
        <w:gridCol w:w="1248"/>
      </w:tblGrid>
      <w:tr>
        <w:trPr>
          <w:trHeight w:val="202" w:hRule="exact"/>
        </w:trPr>
        <w:tc>
          <w:tcPr>
            <w:tcW w:w="3430" w:type="dxa"/>
            <w:gridSpan w:val="3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/>
              <w:ind w:left="3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70" w:lineRule="exact"/>
              <w:ind w:left="3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(pesos)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43" w:hRule="exact"/>
        </w:trPr>
        <w:tc>
          <w:tcPr>
            <w:tcW w:w="13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4’774,000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3’564,700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3’256,500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19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6’605.500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4’919,200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6’312,300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57" w:hRule="exact"/>
        </w:trPr>
        <w:tc>
          <w:tcPr>
            <w:tcW w:w="13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Cabos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7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6’196,650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4’329,000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7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6’085,200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13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17’576,150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374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z w:val="20"/>
                <w:szCs w:val="20"/>
              </w:rPr>
              <w:t>12’812,900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9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z w:val="20"/>
                <w:szCs w:val="20"/>
              </w:rPr>
              <w:t>15’654,000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pStyle w:val="BodyText"/>
        <w:spacing w:line="159" w:lineRule="exact"/>
        <w:ind w:left="736" w:right="0"/>
        <w:jc w:val="left"/>
        <w:rPr>
          <w:b w:val="0"/>
          <w:bCs w:val="0"/>
        </w:rPr>
      </w:pPr>
      <w:r>
        <w:rPr>
          <w:spacing w:val="-1"/>
        </w:rPr>
        <w:t>Fuente: Policía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Preventiva</w:t>
      </w:r>
      <w:r>
        <w:rPr/>
        <w:t> </w:t>
      </w:r>
      <w:r>
        <w:rPr>
          <w:spacing w:val="-1"/>
        </w:rPr>
        <w:t>(PFP)</w:t>
      </w:r>
      <w:r>
        <w:rPr/>
        <w:t> en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 w:before="1"/>
        <w:ind w:left="736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La información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/>
        <w:t>a partir del</w:t>
      </w:r>
      <w:r>
        <w:rPr>
          <w:spacing w:val="-1"/>
        </w:rPr>
        <w:t> 2000</w:t>
      </w:r>
      <w:r>
        <w:rPr/>
        <w:t> </w:t>
      </w:r>
      <w:r>
        <w:rPr>
          <w:spacing w:val="-1"/>
        </w:rPr>
        <w:t>desde</w:t>
      </w:r>
      <w:r>
        <w:rPr/>
        <w:t> </w:t>
      </w:r>
      <w:r>
        <w:rPr>
          <w:spacing w:val="-1"/>
        </w:rPr>
        <w:t>octubre</w:t>
      </w:r>
      <w:r>
        <w:rPr/>
        <w:t> </w:t>
      </w:r>
      <w:r>
        <w:rPr>
          <w:spacing w:val="-1"/>
        </w:rPr>
        <w:t>hasta</w:t>
      </w:r>
      <w:r>
        <w:rPr/>
        <w:t> </w:t>
      </w:r>
      <w:r>
        <w:rPr>
          <w:spacing w:val="-1"/>
        </w:rPr>
        <w:t>diciembre,</w:t>
      </w:r>
      <w:r>
        <w:rPr/>
        <w:t> </w:t>
      </w:r>
      <w:r>
        <w:rPr>
          <w:spacing w:val="-3"/>
        </w:rPr>
        <w:t>ya</w:t>
      </w:r>
      <w:r>
        <w:rPr/>
        <w:t> que dejó de </w:t>
      </w:r>
      <w:r>
        <w:rPr>
          <w:spacing w:val="-1"/>
        </w:rPr>
        <w:t>pertenecer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Destacamento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Paz.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002" w:right="3989"/>
        <w:jc w:val="center"/>
        <w:rPr>
          <w:b w:val="0"/>
          <w:bCs w:val="0"/>
        </w:rPr>
      </w:pPr>
      <w:r>
        <w:rPr>
          <w:spacing w:val="-1"/>
        </w:rPr>
        <w:t>Cupo </w:t>
      </w:r>
      <w:r>
        <w:rPr/>
        <w:t>y</w:t>
      </w:r>
      <w:r>
        <w:rPr>
          <w:spacing w:val="-4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penitenciaria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los</w:t>
      </w:r>
      <w:r>
        <w:rPr>
          <w:spacing w:val="-1"/>
        </w:rPr>
        <w:t> Centros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Readaptación</w:t>
      </w:r>
      <w:r>
        <w:rPr/>
        <w:t> </w:t>
      </w:r>
      <w:r>
        <w:rPr>
          <w:spacing w:val="-1"/>
        </w:rPr>
        <w:t>Social en B.C.Sur,</w:t>
      </w:r>
      <w:r>
        <w:rPr>
          <w:b w:val="0"/>
        </w:rPr>
      </w:r>
    </w:p>
    <w:p>
      <w:pPr>
        <w:spacing w:line="229" w:lineRule="exact"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3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9.2pt;height:119.75pt;mso-position-horizontal-relative:char;mso-position-vertical-relative:line" coordorigin="0,0" coordsize="8184,2395">
            <v:group style="position:absolute;left:1506;top:6;width:2;height:2380" coordorigin="1506,6" coordsize="2,2380">
              <v:shape style="position:absolute;left:1506;top:6;width:2;height:2380" coordorigin="1506,6" coordsize="0,2380" path="m1506,6l1506,2385e" filled="false" stroked="true" strokeweight=".580pt" strokecolor="#000000">
                <v:path arrowok="t"/>
              </v:shape>
            </v:group>
            <v:group style="position:absolute;left:1501;top:240;width:6677;height:2" coordorigin="1501,240" coordsize="6677,2">
              <v:shape style="position:absolute;left:1501;top:240;width:6677;height:2" coordorigin="1501,240" coordsize="6677,0" path="m1501,240l8178,240e" filled="false" stroked="true" strokeweight=".580pt" strokecolor="#000000">
                <v:path arrowok="t"/>
              </v:shape>
            </v:group>
            <v:group style="position:absolute;left:3683;top:245;width:2;height:2141" coordorigin="3683,245" coordsize="2,2141">
              <v:shape style="position:absolute;left:3683;top:245;width:2;height:2141" coordorigin="3683,245" coordsize="0,2141" path="m3683,245l3683,2385e" filled="false" stroked="true" strokeweight=".580pt" strokecolor="#000000">
                <v:path arrowok="t"/>
              </v:shape>
            </v:group>
            <v:group style="position:absolute;left:5919;top:245;width:2;height:2141" coordorigin="5919,245" coordsize="2,2141">
              <v:shape style="position:absolute;left:5919;top:245;width:2;height:2141" coordorigin="5919,245" coordsize="0,2141" path="m5919,245l5919,2385e" filled="false" stroked="true" strokeweight=".580pt" strokecolor="#000000">
                <v:path arrowok="t"/>
              </v:shape>
            </v:group>
            <v:group style="position:absolute;left:1501;top:480;width:6677;height:2" coordorigin="1501,480" coordsize="6677,2">
              <v:shape style="position:absolute;left:1501;top:480;width:6677;height:2" coordorigin="1501,480" coordsize="6677,0" path="m1501,480l8178,480e" filled="false" stroked="true" strokeweight=".580pt" strokecolor="#000000">
                <v:path arrowok="t"/>
              </v:shape>
            </v:group>
            <v:group style="position:absolute;left:2261;top:485;width:2;height:1901" coordorigin="2261,485" coordsize="2,1901">
              <v:shape style="position:absolute;left:2261;top:485;width:2;height:1901" coordorigin="2261,485" coordsize="0,1901" path="m2261,485l2261,2385e" filled="false" stroked="true" strokeweight=".580pt" strokecolor="#000000">
                <v:path arrowok="t"/>
              </v:shape>
            </v:group>
            <v:group style="position:absolute;left:4421;top:485;width:2;height:1901" coordorigin="4421,485" coordsize="2,1901">
              <v:shape style="position:absolute;left:4421;top:485;width:2;height:1901" coordorigin="4421,485" coordsize="0,1901" path="m4421,485l4421,2385e" filled="false" stroked="true" strokeweight=".580pt" strokecolor="#000000">
                <v:path arrowok="t"/>
              </v:shape>
            </v:group>
            <v:group style="position:absolute;left:6639;top:485;width:2;height:1901" coordorigin="6639,485" coordsize="2,1901">
              <v:shape style="position:absolute;left:6639;top:485;width:2;height:1901" coordorigin="6639,485" coordsize="0,1901" path="m6639,485l6639,2385e" filled="false" stroked="true" strokeweight=".580pt" strokecolor="#000000">
                <v:path arrowok="t"/>
              </v:shape>
            </v:group>
            <v:group style="position:absolute;left:6;top:950;width:8172;height:2" coordorigin="6,950" coordsize="8172,2">
              <v:shape style="position:absolute;left:6;top:950;width:8172;height:2" coordorigin="6,950" coordsize="8172,0" path="m6,950l8178,950e" filled="false" stroked="true" strokeweight=".580pt" strokecolor="#000000">
                <v:path arrowok="t"/>
              </v:shape>
              <v:shape style="position:absolute;left:6;top:1185;width:8174;height:10" type="#_x0000_t75" stroked="false">
                <v:imagedata r:id="rId157" o:title=""/>
              </v:shape>
              <v:shape style="position:absolute;left:6;top:1425;width:8174;height:10" type="#_x0000_t75" stroked="false">
                <v:imagedata r:id="rId157" o:title=""/>
              </v:shape>
              <v:shape style="position:absolute;left:6;top:1665;width:8174;height:10" type="#_x0000_t75" stroked="false">
                <v:imagedata r:id="rId157" o:title=""/>
              </v:shape>
              <v:shape style="position:absolute;left:6;top:1905;width:8174;height:10" type="#_x0000_t75" stroked="false">
                <v:imagedata r:id="rId157" o:title=""/>
              </v:shape>
            </v:group>
            <v:group style="position:absolute;left:6;top:2150;width:8172;height:2" coordorigin="6,2150" coordsize="8172,2">
              <v:shape style="position:absolute;left:6;top:2150;width:8172;height:2" coordorigin="6,2150" coordsize="8172,0" path="m6,2150l8178,2150e" filled="false" stroked="true" strokeweight=".580pt" strokecolor="#000000">
                <v:path arrowok="t"/>
              </v:shape>
              <v:shape style="position:absolute;left:6;top:2385;width:8174;height:10" type="#_x0000_t75" stroked="false">
                <v:imagedata r:id="rId157" o:title=""/>
              </v:shape>
              <v:shape style="position:absolute;left:1506;top:240;width:2177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83;top:240;width:2237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06;top:480;width:755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1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61;top:480;width:1422;height:471" type="#_x0000_t202" filled="false" stroked="false">
                <v:textbox inset="0,0,0,0">
                  <w:txbxContent>
                    <w:p>
                      <w:pPr>
                        <w:spacing w:before="3"/>
                        <w:ind w:left="93" w:right="89" w:firstLine="13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83;top:480;width:738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11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21;top:480;width:1499;height:471" type="#_x0000_t202" filled="false" stroked="false">
                <v:textbox inset="0,0,0,0">
                  <w:txbxContent>
                    <w:p>
                      <w:pPr>
                        <w:spacing w:line="230" w:lineRule="exact" w:before="6"/>
                        <w:ind w:left="78" w:right="74" w:firstLine="19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919;top:480;width:720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10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06;top:950;width:755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28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61;top:950;width:1422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83;top:950;width:738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2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6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21;top:950;width:1499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19;top:950;width:720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2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13;top:29;width:30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Centros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Readaptación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Social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383;width:1143;height:199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0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0" w:lineRule="auto" w:before="135"/>
                        <w:ind w:left="0" w:right="11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0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57;top:2179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12;top:2179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1,009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17;top:2179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49;top:268;width:2767;height:21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50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445" w:right="82" w:firstLine="14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86" w:val="left" w:leader="none"/>
                          <w:tab w:pos="2265" w:val="left" w:leader="none"/>
                        </w:tabs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1,032</w:t>
                        <w:tab/>
                        <w:t>891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1,034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4"/>
        <w:ind w:left="0" w:right="259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00" w:lineRule="atLeast"/>
        <w:ind w:left="24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5.15pt;height:119.75pt;mso-position-horizontal-relative:char;mso-position-vertical-relative:line" coordorigin="0,0" coordsize="7903,2395">
            <v:group style="position:absolute;left:1523;top:6;width:2;height:2380" coordorigin="1523,6" coordsize="2,2380">
              <v:shape style="position:absolute;left:1523;top:6;width:2;height:2380" coordorigin="1523,6" coordsize="0,2380" path="m1523,6l1523,2385e" filled="false" stroked="true" strokeweight=".580pt" strokecolor="#000000">
                <v:path arrowok="t"/>
              </v:shape>
            </v:group>
            <v:group style="position:absolute;left:1518;top:240;width:6380;height:2" coordorigin="1518,240" coordsize="6380,2">
              <v:shape style="position:absolute;left:1518;top:240;width:6380;height:2" coordorigin="1518,240" coordsize="6380,0" path="m1518,240l7897,240e" filled="false" stroked="true" strokeweight=".580pt" strokecolor="#000000">
                <v:path arrowok="t"/>
              </v:shape>
            </v:group>
            <v:group style="position:absolute;left:3651;top:245;width:2;height:2141" coordorigin="3651,245" coordsize="2,2141">
              <v:shape style="position:absolute;left:3651;top:245;width:2;height:2141" coordorigin="3651,245" coordsize="0,2141" path="m3651,245l3651,2385e" filled="false" stroked="true" strokeweight=".580pt" strokecolor="#000000">
                <v:path arrowok="t"/>
              </v:shape>
            </v:group>
            <v:group style="position:absolute;left:5790;top:245;width:2;height:2141" coordorigin="5790,245" coordsize="2,2141">
              <v:shape style="position:absolute;left:5790;top:245;width:2;height:2141" coordorigin="5790,245" coordsize="0,2141" path="m5790,245l5790,2385e" filled="false" stroked="true" strokeweight=".580pt" strokecolor="#000000">
                <v:path arrowok="t"/>
              </v:shape>
            </v:group>
            <v:group style="position:absolute;left:1518;top:480;width:6380;height:2" coordorigin="1518,480" coordsize="6380,2">
              <v:shape style="position:absolute;left:1518;top:480;width:6380;height:2" coordorigin="1518,480" coordsize="6380,0" path="m1518,480l7897,480e" filled="false" stroked="true" strokeweight=".580pt" strokecolor="#000000">
                <v:path arrowok="t"/>
              </v:shape>
            </v:group>
            <v:group style="position:absolute;left:2221;top:485;width:2;height:1901" coordorigin="2221,485" coordsize="2,1901">
              <v:shape style="position:absolute;left:2221;top:485;width:2;height:1901" coordorigin="2221,485" coordsize="0,1901" path="m2221,485l2221,2385e" filled="false" stroked="true" strokeweight=".580pt" strokecolor="#000000">
                <v:path arrowok="t"/>
              </v:shape>
            </v:group>
            <v:group style="position:absolute;left:4303;top:485;width:2;height:1901" coordorigin="4303,485" coordsize="2,1901">
              <v:shape style="position:absolute;left:4303;top:485;width:2;height:1901" coordorigin="4303,485" coordsize="0,1901" path="m4303,485l4303,2385e" filled="false" stroked="true" strokeweight=".580pt" strokecolor="#000000">
                <v:path arrowok="t"/>
              </v:shape>
            </v:group>
            <v:group style="position:absolute;left:6510;top:485;width:2;height:1901" coordorigin="6510,485" coordsize="2,1901">
              <v:shape style="position:absolute;left:6510;top:485;width:2;height:1901" coordorigin="6510,485" coordsize="0,1901" path="m6510,485l6510,2385e" filled="false" stroked="true" strokeweight=".580pt" strokecolor="#000000">
                <v:path arrowok="t"/>
              </v:shape>
            </v:group>
            <v:group style="position:absolute;left:6;top:950;width:7892;height:2" coordorigin="6,950" coordsize="7892,2">
              <v:shape style="position:absolute;left:6;top:950;width:7892;height:2" coordorigin="6,950" coordsize="7892,0" path="m6,950l7897,950e" filled="false" stroked="true" strokeweight=".580pt" strokecolor="#000000">
                <v:path arrowok="t"/>
              </v:shape>
              <v:shape style="position:absolute;left:6;top:1185;width:7891;height:10" type="#_x0000_t75" stroked="false">
                <v:imagedata r:id="rId158" o:title=""/>
              </v:shape>
              <v:shape style="position:absolute;left:6;top:1425;width:7891;height:10" type="#_x0000_t75" stroked="false">
                <v:imagedata r:id="rId158" o:title=""/>
              </v:shape>
              <v:shape style="position:absolute;left:6;top:1665;width:7891;height:10" type="#_x0000_t75" stroked="false">
                <v:imagedata r:id="rId158" o:title=""/>
              </v:shape>
              <v:shape style="position:absolute;left:6;top:1905;width:7891;height:10" type="#_x0000_t75" stroked="false">
                <v:imagedata r:id="rId158" o:title=""/>
              </v:shape>
            </v:group>
            <v:group style="position:absolute;left:6;top:2150;width:7892;height:2" coordorigin="6,2150" coordsize="7892,2">
              <v:shape style="position:absolute;left:6;top:2150;width:7892;height:2" coordorigin="6,2150" coordsize="7892,0" path="m6,2150l7897,2150e" filled="false" stroked="true" strokeweight=".580pt" strokecolor="#000000">
                <v:path arrowok="t"/>
              </v:shape>
              <v:shape style="position:absolute;left:6;top:2385;width:7891;height:10" type="#_x0000_t75" stroked="false">
                <v:imagedata r:id="rId158" o:title=""/>
              </v:shape>
              <v:shape style="position:absolute;left:1523;top:240;width:2129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1;top:240;width:2139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23;top:480;width:699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21;top:480;width:1431;height:471" type="#_x0000_t202" filled="false" stroked="false">
                <v:textbox inset="0,0,0,0">
                  <w:txbxContent>
                    <w:p>
                      <w:pPr>
                        <w:spacing w:before="3"/>
                        <w:ind w:left="97" w:right="94" w:firstLine="13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1;top:480;width:652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03;top:480;width:1487;height:471" type="#_x0000_t202" filled="false" stroked="false">
                <v:textbox inset="0,0,0,0">
                  <w:txbxContent>
                    <w:p>
                      <w:pPr>
                        <w:spacing w:before="3"/>
                        <w:ind w:left="70" w:right="177" w:firstLine="19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0;top:480;width:720;height:47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10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23;top:950;width:699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21;top:950;width:1431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1;top:950;width:652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1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03;top:950;width:1487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0;top:950;width:720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2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82;top:29;width:306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Centros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Readaptación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Social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383;width:1152;height:199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1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0" w:lineRule="auto" w:before="135"/>
                        <w:ind w:left="0" w:right="12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3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16;top:2179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81;top:2179;width:1153;height:201" type="#_x0000_t202" filled="false" stroked="false">
                <v:textbox inset="0,0,0,0">
                  <w:txbxContent>
                    <w:p>
                      <w:pPr>
                        <w:tabs>
                          <w:tab w:pos="81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1,166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9;top:268;width:2616;height:21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40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360" w:right="16" w:firstLine="14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Población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penitenciaria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85" w:val="left" w:leader="none"/>
                          <w:tab w:pos="2114" w:val="left" w:leader="none"/>
                        </w:tabs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1,237</w:t>
                        <w:tab/>
                        <w:t>896</w:t>
                        <w:tab/>
                        <w:t>1,335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436" w:right="2095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General de Gobierno,</w:t>
      </w:r>
      <w:r>
        <w:rPr>
          <w:spacing w:val="-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 de </w:t>
      </w:r>
      <w:r>
        <w:rPr>
          <w:spacing w:val="-1"/>
        </w:rPr>
        <w:t>Prevención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Readaptación</w:t>
      </w:r>
      <w:r>
        <w:rPr>
          <w:spacing w:val="1"/>
        </w:rPr>
        <w:t> </w:t>
      </w:r>
      <w:r>
        <w:rPr>
          <w:spacing w:val="-1"/>
        </w:rPr>
        <w:t>Social,</w:t>
      </w:r>
      <w:r>
        <w:rPr/>
        <w:t> 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1"/>
        </w:rPr>
        <w:t>Prevención</w:t>
      </w:r>
      <w:r>
        <w:rPr/>
        <w:t> </w:t>
      </w:r>
      <w:r>
        <w:rPr>
          <w:spacing w:val="1"/>
        </w:rPr>
        <w:t> </w:t>
      </w:r>
      <w:r>
        <w:rPr/>
        <w:t>Social.</w:t>
      </w:r>
      <w:r>
        <w:rPr>
          <w:b w:val="0"/>
        </w:rPr>
      </w:r>
    </w:p>
    <w:p>
      <w:pPr>
        <w:pStyle w:val="BodyText"/>
        <w:spacing w:line="240" w:lineRule="auto"/>
        <w:ind w:left="2436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de los datos de </w:t>
      </w:r>
      <w:r>
        <w:rPr>
          <w:spacing w:val="-1"/>
        </w:rPr>
        <w:t>2000,</w:t>
      </w:r>
      <w:r>
        <w:rPr/>
        <w:t> </w:t>
      </w:r>
      <w:r>
        <w:rPr>
          <w:spacing w:val="-1"/>
        </w:rPr>
        <w:t>en</w:t>
      </w:r>
      <w:r>
        <w:rPr/>
        <w:t> los </w:t>
      </w:r>
      <w:r>
        <w:rPr>
          <w:spacing w:val="-1"/>
        </w:rPr>
        <w:t>municipios</w:t>
      </w:r>
      <w:r>
        <w:rPr/>
        <w:t> de Los </w:t>
      </w:r>
      <w:r>
        <w:rPr>
          <w:spacing w:val="-1"/>
        </w:rPr>
        <w:t>Cabos</w:t>
      </w:r>
      <w:r>
        <w:rPr/>
        <w:t> y</w:t>
      </w:r>
      <w:r>
        <w:rPr>
          <w:spacing w:val="-5"/>
        </w:rPr>
        <w:t> </w:t>
      </w:r>
      <w:r>
        <w:rPr/>
        <w:t>Loreto,.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358" w:right="2348"/>
        <w:jc w:val="center"/>
        <w:rPr>
          <w:b w:val="0"/>
          <w:bCs w:val="0"/>
        </w:rPr>
      </w:pPr>
      <w:r>
        <w:rPr>
          <w:spacing w:val="-1"/>
        </w:rPr>
        <w:t>Beneficios</w:t>
      </w:r>
      <w:r>
        <w:rPr/>
        <w:t> otorgados</w:t>
      </w:r>
      <w:r>
        <w:rPr>
          <w:spacing w:val="-1"/>
        </w:rPr>
        <w:t> (libertad anticipada)</w:t>
      </w:r>
      <w:r>
        <w:rPr/>
        <w:t> del</w:t>
      </w:r>
      <w:r>
        <w:rPr>
          <w:spacing w:val="-1"/>
        </w:rPr>
        <w:t> </w:t>
      </w:r>
      <w:r>
        <w:rPr/>
        <w:t>Fuero</w:t>
      </w:r>
      <w:r>
        <w:rPr>
          <w:spacing w:val="-1"/>
        </w:rPr>
        <w:t> Común </w:t>
      </w:r>
      <w:r>
        <w:rPr/>
        <w:t>y</w:t>
      </w:r>
      <w:r>
        <w:rPr>
          <w:spacing w:val="-4"/>
        </w:rPr>
        <w:t> </w:t>
      </w:r>
      <w:r>
        <w:rPr/>
        <w:t>Fuero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en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Centros </w:t>
      </w:r>
      <w:r>
        <w:rPr/>
        <w:t>de</w:t>
      </w:r>
      <w:r>
        <w:rPr>
          <w:spacing w:val="-1"/>
        </w:rPr>
        <w:t> Readaptación</w:t>
      </w:r>
      <w:r>
        <w:rPr/>
        <w:t> Social</w:t>
      </w:r>
      <w:r>
        <w:rPr>
          <w:spacing w:val="-1"/>
        </w:rPr>
        <w:t> en B.C.Sur,</w:t>
      </w:r>
      <w:r>
        <w:rPr>
          <w:b w:val="0"/>
        </w:rPr>
      </w:r>
    </w:p>
    <w:p>
      <w:pPr>
        <w:spacing w:line="229" w:lineRule="exact" w:before="0"/>
        <w:ind w:left="1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1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6.2pt;height:108.4pt;mso-position-horizontal-relative:char;mso-position-vertical-relative:line" coordorigin="0,0" coordsize="8524,2168">
            <v:group style="position:absolute;left:1442;top:19;width:2;height:2140" coordorigin="1442,19" coordsize="2,2140">
              <v:shape style="position:absolute;left:1442;top:19;width:2;height:2140" coordorigin="1442,19" coordsize="0,2140" path="m1442,19l1442,2158e" filled="false" stroked="true" strokeweight=".580pt" strokecolor="#000000">
                <v:path arrowok="t"/>
              </v:shape>
            </v:group>
            <v:group style="position:absolute;left:1437;top:253;width:7080;height:2" coordorigin="1437,253" coordsize="7080,2">
              <v:shape style="position:absolute;left:1437;top:253;width:7080;height:2" coordorigin="1437,253" coordsize="7080,0" path="m1437,253l8517,253e" filled="false" stroked="true" strokeweight=".580pt" strokecolor="#000000">
                <v:path arrowok="t"/>
              </v:shape>
            </v:group>
            <v:group style="position:absolute;left:3793;top:257;width:2;height:1901" coordorigin="3793,257" coordsize="2,1901">
              <v:shape style="position:absolute;left:3793;top:257;width:2;height:1901" coordorigin="3793,257" coordsize="0,1901" path="m3793,257l3793,2158e" filled="false" stroked="true" strokeweight=".580pt" strokecolor="#000000">
                <v:path arrowok="t"/>
              </v:shape>
            </v:group>
            <v:group style="position:absolute;left:6133;top:257;width:2;height:1901" coordorigin="6133,257" coordsize="2,1901">
              <v:shape style="position:absolute;left:6133;top:257;width:2;height:1901" coordorigin="6133,257" coordsize="0,1901" path="m6133,257l6133,2158e" filled="false" stroked="true" strokeweight=".580pt" strokecolor="#000000">
                <v:path arrowok="t"/>
              </v:shape>
            </v:group>
            <v:group style="position:absolute;left:1437;top:493;width:7080;height:2" coordorigin="1437,493" coordsize="7080,2">
              <v:shape style="position:absolute;left:1437;top:493;width:7080;height:2" coordorigin="1437,493" coordsize="7080,0" path="m1437,493l8517,493e" filled="false" stroked="true" strokeweight=".580pt" strokecolor="#000000">
                <v:path arrowok="t"/>
              </v:shape>
            </v:group>
            <v:group style="position:absolute;left:2713;top:497;width:2;height:1661" coordorigin="2713,497" coordsize="2,1661">
              <v:shape style="position:absolute;left:2713;top:497;width:2;height:1661" coordorigin="2713,497" coordsize="0,1661" path="m2713,497l2713,2158e" filled="false" stroked="true" strokeweight=".580pt" strokecolor="#000000">
                <v:path arrowok="t"/>
              </v:shape>
            </v:group>
            <v:group style="position:absolute;left:4873;top:497;width:2;height:1661" coordorigin="4873,497" coordsize="2,1661">
              <v:shape style="position:absolute;left:4873;top:497;width:2;height:1661" coordorigin="4873,497" coordsize="0,1661" path="m4873,497l4873,2158e" filled="false" stroked="true" strokeweight=".580pt" strokecolor="#000000">
                <v:path arrowok="t"/>
              </v:shape>
            </v:group>
            <v:group style="position:absolute;left:7213;top:497;width:2;height:1661" coordorigin="7213,497" coordsize="2,1661">
              <v:shape style="position:absolute;left:7213;top:497;width:2;height:1661" coordorigin="7213,497" coordsize="0,1661" path="m7213,497l7213,2158e" filled="false" stroked="true" strokeweight=".580pt" strokecolor="#000000">
                <v:path arrowok="t"/>
              </v:shape>
            </v:group>
            <v:group style="position:absolute;left:6;top:963;width:8512;height:2" coordorigin="6,963" coordsize="8512,2">
              <v:shape style="position:absolute;left:6;top:963;width:8512;height:2" coordorigin="6,963" coordsize="8512,0" path="m6,963l8517,963e" filled="false" stroked="true" strokeweight=".580pt" strokecolor="#000000">
                <v:path arrowok="t"/>
              </v:shape>
              <v:shape style="position:absolute;left:6;top:1198;width:8513;height:10" type="#_x0000_t75" stroked="false">
                <v:imagedata r:id="rId159" o:title=""/>
              </v:shape>
              <v:shape style="position:absolute;left:6;top:1438;width:8513;height:10" type="#_x0000_t75" stroked="false">
                <v:imagedata r:id="rId159" o:title=""/>
              </v:shape>
              <v:shape style="position:absolute;left:6;top:1678;width:8513;height:10" type="#_x0000_t75" stroked="false">
                <v:imagedata r:id="rId159" o:title=""/>
              </v:shape>
            </v:group>
            <v:group style="position:absolute;left:6;top:1923;width:8512;height:2" coordorigin="6,1923" coordsize="8512,2">
              <v:shape style="position:absolute;left:6;top:1923;width:8512;height:2" coordorigin="6,1923" coordsize="8512,0" path="m6,1923l8517,1923e" filled="false" stroked="true" strokeweight=".580pt" strokecolor="#000000">
                <v:path arrowok="t"/>
              </v:shape>
              <v:shape style="position:absolute;left:6;top:2158;width:8513;height:10" type="#_x0000_t75" stroked="false">
                <v:imagedata r:id="rId160" o:title=""/>
              </v:shape>
              <v:shape style="position:absolute;left:261;top:396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49;top:0;width:5803;height:95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664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Beneficios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otorgados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(libertad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anticipada)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2990" w:val="left" w:leader="none"/>
                          <w:tab w:pos="5356" w:val="left" w:leader="none"/>
                        </w:tabs>
                        <w:spacing w:before="9"/>
                        <w:ind w:left="6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25" w:val="left" w:leader="none"/>
                        </w:tabs>
                        <w:spacing w:before="10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  <w:tab/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4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  <w:tab/>
                        <w:t>federal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991;width:3641;height:1161" type="#_x0000_t202" filled="false" stroked="false">
                <v:textbox inset="0,0,0,0">
                  <w:txbxContent>
                    <w:p>
                      <w:pPr>
                        <w:tabs>
                          <w:tab w:pos="2337" w:val="left" w:leader="none"/>
                          <w:tab w:pos="352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15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2337" w:val="left" w:leader="none"/>
                          <w:tab w:pos="3528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25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2336" w:val="left" w:leader="none"/>
                          <w:tab w:pos="3639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88</w:t>
                        <w:tab/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448" w:val="left" w:leader="none"/>
                          <w:tab w:pos="3528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225" w:val="left" w:leader="none"/>
                          <w:tab w:pos="3640" w:val="right" w:leader="none"/>
                        </w:tabs>
                        <w:spacing w:line="226" w:lineRule="exact" w:before="10"/>
                        <w:ind w:left="2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128</w:t>
                        <w:tab/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05;top:521;width:2059;height:1631" type="#_x0000_t202" filled="false" stroked="false">
                <v:textbox inset="0,0,0,0">
                  <w:txbxContent>
                    <w:p>
                      <w:pPr>
                        <w:tabs>
                          <w:tab w:pos="1219" w:val="left" w:leader="none"/>
                        </w:tabs>
                        <w:spacing w:line="205" w:lineRule="exact" w:before="0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  <w:tab/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8" w:val="left" w:leader="none"/>
                          <w:tab w:pos="2058" w:val="right" w:leader="none"/>
                        </w:tabs>
                        <w:spacing w:line="250" w:lineRule="auto" w:before="0"/>
                        <w:ind w:left="575" w:right="0" w:hanging="57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  <w:tab/>
                        <w:t>federal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19</w:t>
                        <w:tab/>
                        <w:tab/>
                        <w:t>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946" w:val="left" w:leader="none"/>
                        </w:tabs>
                        <w:spacing w:before="0"/>
                        <w:ind w:left="68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46" w:val="left" w:leader="none"/>
                        </w:tabs>
                        <w:spacing w:before="10"/>
                        <w:ind w:left="4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46" w:val="left" w:leader="none"/>
                        </w:tabs>
                        <w:spacing w:before="10"/>
                        <w:ind w:left="68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46" w:val="left" w:leader="none"/>
                        </w:tabs>
                        <w:spacing w:line="226" w:lineRule="exact" w:before="10"/>
                        <w:ind w:left="4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176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3;top:521;width:771;height:16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68;top:521;width:657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32;top:991;width:22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21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6.4pt;height:117.8pt;mso-position-horizontal-relative:char;mso-position-vertical-relative:line" coordorigin="0,0" coordsize="8528,2356">
            <v:group style="position:absolute;left:1445;top:206;width:2;height:2141" coordorigin="1445,206" coordsize="2,2141">
              <v:shape style="position:absolute;left:1445;top:206;width:2;height:2141" coordorigin="1445,206" coordsize="0,2141" path="m1445,206l1445,2346e" filled="false" stroked="true" strokeweight=".580pt" strokecolor="#000000">
                <v:path arrowok="t"/>
              </v:shape>
            </v:group>
            <v:group style="position:absolute;left:1440;top:441;width:7083;height:2" coordorigin="1440,441" coordsize="7083,2">
              <v:shape style="position:absolute;left:1440;top:441;width:7083;height:2" coordorigin="1440,441" coordsize="7083,0" path="m1440,441l8522,441e" filled="false" stroked="true" strokeweight=".580pt" strokecolor="#000000">
                <v:path arrowok="t"/>
              </v:shape>
            </v:group>
            <v:group style="position:absolute;left:3785;top:446;width:2;height:1901" coordorigin="3785,446" coordsize="2,1901">
              <v:shape style="position:absolute;left:3785;top:446;width:2;height:1901" coordorigin="3785,446" coordsize="0,1901" path="m3785,446l3785,2346e" filled="false" stroked="true" strokeweight=".580pt" strokecolor="#000000">
                <v:path arrowok="t"/>
              </v:shape>
            </v:group>
            <v:group style="position:absolute;left:6125;top:446;width:2;height:1901" coordorigin="6125,446" coordsize="2,1901">
              <v:shape style="position:absolute;left:6125;top:446;width:2;height:1901" coordorigin="6125,446" coordsize="0,1901" path="m6125,446l6125,2346e" filled="false" stroked="true" strokeweight=".580pt" strokecolor="#000000">
                <v:path arrowok="t"/>
              </v:shape>
            </v:group>
            <v:group style="position:absolute;left:1440;top:681;width:7083;height:2" coordorigin="1440,681" coordsize="7083,2">
              <v:shape style="position:absolute;left:1440;top:681;width:7083;height:2" coordorigin="1440,681" coordsize="7083,0" path="m1440,681l8522,681e" filled="false" stroked="true" strokeweight=".580pt" strokecolor="#000000">
                <v:path arrowok="t"/>
              </v:shape>
            </v:group>
            <v:group style="position:absolute;left:2705;top:686;width:2;height:1661" coordorigin="2705,686" coordsize="2,1661">
              <v:shape style="position:absolute;left:2705;top:686;width:2;height:1661" coordorigin="2705,686" coordsize="0,1661" path="m2705,686l2705,2346e" filled="false" stroked="true" strokeweight=".580pt" strokecolor="#000000">
                <v:path arrowok="t"/>
              </v:shape>
            </v:group>
            <v:group style="position:absolute;left:4865;top:686;width:2;height:1661" coordorigin="4865,686" coordsize="2,1661">
              <v:shape style="position:absolute;left:4865;top:686;width:2;height:1661" coordorigin="4865,686" coordsize="0,1661" path="m4865,686l4865,2346e" filled="false" stroked="true" strokeweight=".580pt" strokecolor="#000000">
                <v:path arrowok="t"/>
              </v:shape>
            </v:group>
            <v:group style="position:absolute;left:7205;top:686;width:2;height:1661" coordorigin="7205,686" coordsize="2,1661">
              <v:shape style="position:absolute;left:7205;top:686;width:2;height:1661" coordorigin="7205,686" coordsize="0,1661" path="m7205,686l7205,2346e" filled="false" stroked="true" strokeweight=".580pt" strokecolor="#000000">
                <v:path arrowok="t"/>
              </v:shape>
            </v:group>
            <v:group style="position:absolute;left:6;top:1151;width:8517;height:2" coordorigin="6,1151" coordsize="8517,2">
              <v:shape style="position:absolute;left:6;top:1151;width:8517;height:2" coordorigin="6,1151" coordsize="8517,0" path="m6,1151l8522,1151e" filled="false" stroked="true" strokeweight=".580pt" strokecolor="#000000">
                <v:path arrowok="t"/>
              </v:shape>
              <v:shape style="position:absolute;left:6;top:1386;width:8519;height:10" type="#_x0000_t75" stroked="false">
                <v:imagedata r:id="rId161" o:title=""/>
              </v:shape>
              <v:shape style="position:absolute;left:6;top:1626;width:8519;height:10" type="#_x0000_t75" stroked="false">
                <v:imagedata r:id="rId161" o:title=""/>
              </v:shape>
              <v:shape style="position:absolute;left:6;top:1866;width:8519;height:10" type="#_x0000_t75" stroked="false">
                <v:imagedata r:id="rId161" o:title=""/>
              </v:shape>
            </v:group>
            <v:group style="position:absolute;left:6;top:2111;width:8517;height:2" coordorigin="6,2111" coordsize="8517,2">
              <v:shape style="position:absolute;left:6;top:2111;width:8517;height:2" coordorigin="6,2111" coordsize="8517,0" path="m6,2111l8522,2111e" filled="false" stroked="true" strokeweight=".580pt" strokecolor="#000000">
                <v:path arrowok="t"/>
              </v:shape>
              <v:shape style="position:absolute;left:6;top:2346;width:8519;height:10" type="#_x0000_t75" stroked="false">
                <v:imagedata r:id="rId162" o:title=""/>
              </v:shape>
              <v:shape style="position:absolute;left:2928;top:0;width:5428;height:430" type="#_x0000_t202" filled="false" stroked="false">
                <v:textbox inset="0,0,0,0">
                  <w:txbxContent>
                    <w:p>
                      <w:pPr>
                        <w:spacing w:line="203" w:lineRule="auto" w:before="3"/>
                        <w:ind w:left="0" w:right="0" w:firstLine="3985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...Continuación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Beneficios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otorgados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(libertad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anticipada)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61;top:58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90;top:4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30;top:4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04;top:4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46;top:709;width:1826;height:431" type="#_x0000_t202" filled="false" stroked="false">
                <v:textbox inset="0,0,0,0">
                  <w:txbxContent>
                    <w:p>
                      <w:pPr>
                        <w:tabs>
                          <w:tab w:pos="1219" w:val="left" w:leader="none"/>
                        </w:tabs>
                        <w:spacing w:line="205" w:lineRule="exact" w:before="0"/>
                        <w:ind w:left="4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  <w:tab/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8" w:val="left" w:leader="none"/>
                        </w:tabs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  <w:tab/>
                        <w:t>federal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53;top:709;width:842;height:1631" type="#_x0000_t202" filled="false" stroked="false">
                <v:textbox inset="0,0,0,0">
                  <w:txbxContent>
                    <w:p>
                      <w:pPr>
                        <w:spacing w:line="204" w:lineRule="auto" w:before="2"/>
                        <w:ind w:left="0" w:right="41" w:firstLine="9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Fuero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before="16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5;top:709;width:55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85;top:709;width:5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180;width:101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32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00;top:1180;width:377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4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91;top:1180;width:22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3;top:897;width:1937;height:483" type="#_x0000_t202" filled="false" stroked="false">
                <v:textbox inset="0,0,0,0">
                  <w:txbxContent>
                    <w:p>
                      <w:pPr>
                        <w:tabs>
                          <w:tab w:pos="1280" w:val="left" w:leader="none"/>
                        </w:tabs>
                        <w:spacing w:line="240" w:lineRule="exact" w:before="12"/>
                        <w:ind w:left="859" w:right="0" w:hanging="86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Federal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3/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común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38;top:709;width:657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5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Fuero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23;top:1180;width:1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31;top:1420;width:22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99;top:1420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36;top:1180;width:22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153" w:right="2095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General de Gobierno,</w:t>
      </w:r>
      <w:r>
        <w:rPr>
          <w:spacing w:val="-3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General de </w:t>
      </w:r>
      <w:r>
        <w:rPr>
          <w:spacing w:val="-1"/>
        </w:rPr>
        <w:t>Prevención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Readaptación</w:t>
      </w:r>
      <w:r>
        <w:rPr>
          <w:spacing w:val="1"/>
        </w:rPr>
        <w:t> </w:t>
      </w:r>
      <w:r>
        <w:rPr>
          <w:spacing w:val="-1"/>
        </w:rPr>
        <w:t>Social.</w:t>
      </w:r>
      <w:r>
        <w:rPr/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Prevención</w:t>
      </w:r>
      <w:r>
        <w:rPr>
          <w:spacing w:val="38"/>
        </w:rPr>
        <w:t> </w:t>
      </w:r>
      <w:r>
        <w:rPr/>
        <w:t>Social.</w:t>
      </w:r>
      <w:r>
        <w:rPr>
          <w:b w:val="0"/>
        </w:rPr>
      </w:r>
    </w:p>
    <w:p>
      <w:pPr>
        <w:pStyle w:val="BodyText"/>
        <w:spacing w:line="240" w:lineRule="auto"/>
        <w:ind w:left="2153" w:right="2411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siguientes</w:t>
      </w:r>
      <w:r>
        <w:rPr/>
        <w:t> </w:t>
      </w:r>
      <w:r>
        <w:rPr>
          <w:spacing w:val="-1"/>
        </w:rPr>
        <w:t>tipos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beneficios</w:t>
      </w:r>
      <w:r>
        <w:rPr/>
        <w:t> </w:t>
      </w:r>
      <w:r>
        <w:rPr>
          <w:spacing w:val="-1"/>
        </w:rPr>
        <w:t>otorgados: tratamiento</w:t>
      </w:r>
      <w:r>
        <w:rPr/>
        <w:t> </w:t>
      </w:r>
      <w:r>
        <w:rPr>
          <w:spacing w:val="-1"/>
        </w:rPr>
        <w:t>preliberacional,</w:t>
      </w:r>
      <w:r>
        <w:rPr>
          <w:spacing w:val="1"/>
        </w:rPr>
        <w:t> </w:t>
      </w:r>
      <w:r>
        <w:rPr>
          <w:spacing w:val="-1"/>
        </w:rPr>
        <w:t>libertad</w:t>
      </w:r>
      <w:r>
        <w:rPr/>
        <w:t> </w:t>
      </w:r>
      <w:r>
        <w:rPr>
          <w:spacing w:val="-1"/>
        </w:rPr>
        <w:t>preparatoria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remisión</w:t>
      </w:r>
      <w:r>
        <w:rPr>
          <w:spacing w:val="105"/>
        </w:rPr>
        <w:t> </w:t>
      </w:r>
      <w:r>
        <w:rPr>
          <w:spacing w:val="-1"/>
        </w:rPr>
        <w:t>parcial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1"/>
        </w:rPr>
        <w:t> </w:t>
      </w:r>
      <w:r>
        <w:rPr>
          <w:spacing w:val="-1"/>
        </w:rPr>
        <w:t>pena.</w:t>
      </w:r>
      <w:r>
        <w:rPr>
          <w:b w:val="0"/>
        </w:rPr>
      </w:r>
    </w:p>
    <w:p>
      <w:pPr>
        <w:pStyle w:val="BodyText"/>
        <w:spacing w:line="240" w:lineRule="auto" w:before="1"/>
        <w:ind w:left="2153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datos,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Mulegé,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Loreto,.</w:t>
      </w:r>
      <w:r>
        <w:rPr>
          <w:b w:val="0"/>
        </w:rPr>
      </w:r>
    </w:p>
    <w:p>
      <w:pPr>
        <w:pStyle w:val="BodyText"/>
        <w:spacing w:line="240" w:lineRule="auto"/>
        <w:ind w:left="2153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datos,</w:t>
      </w:r>
      <w:r>
        <w:rPr>
          <w:spacing w:val="1"/>
        </w:rPr>
        <w:t> </w:t>
      </w:r>
      <w:r>
        <w:rPr>
          <w:spacing w:val="-1"/>
        </w:rPr>
        <w:t>en 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Comondú,</w:t>
      </w:r>
      <w:r>
        <w:rPr>
          <w:spacing w:val="1"/>
        </w:rPr>
        <w:t> </w:t>
      </w:r>
      <w:r>
        <w:rPr>
          <w:spacing w:val="-1"/>
        </w:rPr>
        <w:t>Mulegé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784" w:right="2786" w:hanging="1154"/>
        <w:jc w:val="left"/>
        <w:rPr>
          <w:b w:val="0"/>
          <w:bCs w:val="0"/>
        </w:rPr>
      </w:pPr>
      <w:r>
        <w:rPr/>
        <w:t>Menores</w:t>
      </w:r>
      <w:r>
        <w:rPr>
          <w:spacing w:val="-1"/>
        </w:rPr>
        <w:t> </w:t>
      </w:r>
      <w:r>
        <w:rPr/>
        <w:t>infractores</w:t>
      </w:r>
      <w:r>
        <w:rPr>
          <w:spacing w:val="-2"/>
        </w:rPr>
        <w:t> </w:t>
      </w:r>
      <w:r>
        <w:rPr/>
        <w:t>ingresados</w:t>
      </w:r>
      <w:r>
        <w:rPr>
          <w:spacing w:val="-1"/>
        </w:rPr>
        <w:t> al CONTUMEN</w:t>
      </w:r>
      <w:r>
        <w:rPr/>
        <w:t> por</w:t>
      </w:r>
      <w:r>
        <w:rPr>
          <w:spacing w:val="-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23"/>
        </w:rPr>
        <w:t> </w:t>
      </w:r>
      <w:r>
        <w:rPr/>
        <w:t>infracción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8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5.05pt;height:312.9pt;mso-position-horizontal-relative:char;mso-position-vertical-relative:line" coordorigin="0,0" coordsize="9101,6258">
            <v:group style="position:absolute;left:4488;top:19;width:2;height:6230" coordorigin="4488,19" coordsize="2,6230">
              <v:shape style="position:absolute;left:4488;top:19;width:2;height:6230" coordorigin="4488,19" coordsize="0,6230" path="m4488,19l4488,6248e" filled="false" stroked="true" strokeweight=".580pt" strokecolor="#000000">
                <v:path arrowok="t"/>
              </v:shape>
            </v:group>
            <v:group style="position:absolute;left:5292;top:19;width:2;height:6230" coordorigin="5292,19" coordsize="2,6230">
              <v:shape style="position:absolute;left:5292;top:19;width:2;height:6230" coordorigin="5292,19" coordsize="0,6230" path="m5292,19l5292,6248e" filled="false" stroked="true" strokeweight=".580pt" strokecolor="#000000">
                <v:path arrowok="t"/>
              </v:shape>
            </v:group>
            <v:group style="position:absolute;left:6097;top:19;width:2;height:6230" coordorigin="6097,19" coordsize="2,6230">
              <v:shape style="position:absolute;left:6097;top:19;width:2;height:6230" coordorigin="6097,19" coordsize="0,6230" path="m6097,19l6097,6248e" filled="false" stroked="true" strokeweight=".580pt" strokecolor="#000000">
                <v:path arrowok="t"/>
              </v:shape>
            </v:group>
            <v:group style="position:absolute;left:6902;top:19;width:2;height:6230" coordorigin="6902,19" coordsize="2,6230">
              <v:shape style="position:absolute;left:6902;top:19;width:2;height:6230" coordorigin="6902,19" coordsize="0,6230" path="m6902,19l6902,6248e" filled="false" stroked="true" strokeweight=".580pt" strokecolor="#000000">
                <v:path arrowok="t"/>
              </v:shape>
            </v:group>
            <v:group style="position:absolute;left:7707;top:19;width:2;height:6230" coordorigin="7707,19" coordsize="2,6230">
              <v:shape style="position:absolute;left:7707;top:19;width:2;height:6230" coordorigin="7707,19" coordsize="0,6230" path="m7707,19l7707,6248e" filled="false" stroked="true" strokeweight=".580pt" strokecolor="#000000">
                <v:path arrowok="t"/>
              </v:shape>
            </v:group>
            <v:group style="position:absolute;left:8405;top:19;width:2;height:6230" coordorigin="8405,19" coordsize="2,6230">
              <v:shape style="position:absolute;left:8405;top:19;width:2;height:6230" coordorigin="8405,19" coordsize="0,6230" path="m8405,19l8405,6248e" filled="false" stroked="true" strokeweight=".580pt" strokecolor="#000000">
                <v:path arrowok="t"/>
              </v:shape>
            </v:group>
            <v:group style="position:absolute;left:6;top:253;width:9089;height:2" coordorigin="6,253" coordsize="9089,2">
              <v:shape style="position:absolute;left:6;top:253;width:9089;height:2" coordorigin="6,253" coordsize="9089,0" path="m6,253l9095,253e" filled="false" stroked="true" strokeweight=".580pt" strokecolor="#000000">
                <v:path arrowok="t"/>
              </v:shape>
              <v:shape style="position:absolute;left:6;top:488;width:9090;height:10" type="#_x0000_t75" stroked="false">
                <v:imagedata r:id="rId163" o:title=""/>
              </v:shape>
              <v:shape style="position:absolute;left:6;top:728;width:9090;height:10" type="#_x0000_t75" stroked="false">
                <v:imagedata r:id="rId163" o:title=""/>
              </v:shape>
              <v:shape style="position:absolute;left:6;top:968;width:9090;height:10" type="#_x0000_t75" stroked="false">
                <v:imagedata r:id="rId163" o:title=""/>
              </v:shape>
              <v:shape style="position:absolute;left:6;top:1208;width:9090;height:10" type="#_x0000_t75" stroked="false">
                <v:imagedata r:id="rId163" o:title=""/>
              </v:shape>
              <v:shape style="position:absolute;left:6;top:1448;width:9090;height:10" type="#_x0000_t75" stroked="false">
                <v:imagedata r:id="rId163" o:title=""/>
              </v:shape>
              <v:shape style="position:absolute;left:6;top:1688;width:9090;height:10" type="#_x0000_t75" stroked="false">
                <v:imagedata r:id="rId163" o:title=""/>
              </v:shape>
              <v:shape style="position:absolute;left:6;top:1928;width:9090;height:10" type="#_x0000_t75" stroked="false">
                <v:imagedata r:id="rId163" o:title=""/>
              </v:shape>
              <v:shape style="position:absolute;left:6;top:2168;width:9090;height:10" type="#_x0000_t75" stroked="false">
                <v:imagedata r:id="rId163" o:title=""/>
              </v:shape>
              <v:shape style="position:absolute;left:6;top:2408;width:9090;height:10" type="#_x0000_t75" stroked="false">
                <v:imagedata r:id="rId163" o:title=""/>
              </v:shape>
              <v:shape style="position:absolute;left:6;top:2648;width:9090;height:10" type="#_x0000_t75" stroked="false">
                <v:imagedata r:id="rId163" o:title=""/>
              </v:shape>
              <v:shape style="position:absolute;left:6;top:2888;width:9090;height:10" type="#_x0000_t75" stroked="false">
                <v:imagedata r:id="rId163" o:title=""/>
              </v:shape>
              <v:shape style="position:absolute;left:6;top:3128;width:9090;height:10" type="#_x0000_t75" stroked="false">
                <v:imagedata r:id="rId163" o:title=""/>
              </v:shape>
              <v:shape style="position:absolute;left:6;top:3368;width:9090;height:10" type="#_x0000_t75" stroked="false">
                <v:imagedata r:id="rId163" o:title=""/>
              </v:shape>
              <v:shape style="position:absolute;left:6;top:3608;width:9090;height:10" type="#_x0000_t75" stroked="false">
                <v:imagedata r:id="rId163" o:title=""/>
              </v:shape>
              <v:shape style="position:absolute;left:6;top:3848;width:9090;height:10" type="#_x0000_t75" stroked="false">
                <v:imagedata r:id="rId163" o:title=""/>
              </v:shape>
              <v:shape style="position:absolute;left:6;top:4088;width:9090;height:10" type="#_x0000_t75" stroked="false">
                <v:imagedata r:id="rId163" o:title=""/>
              </v:shape>
              <v:shape style="position:absolute;left:6;top:4328;width:9090;height:10" type="#_x0000_t75" stroked="false">
                <v:imagedata r:id="rId163" o:title=""/>
              </v:shape>
              <v:shape style="position:absolute;left:6;top:4568;width:9090;height:10" type="#_x0000_t75" stroked="false">
                <v:imagedata r:id="rId163" o:title=""/>
              </v:shape>
              <v:shape style="position:absolute;left:6;top:4808;width:9090;height:10" type="#_x0000_t75" stroked="false">
                <v:imagedata r:id="rId163" o:title=""/>
              </v:shape>
              <v:shape style="position:absolute;left:6;top:5048;width:9090;height:10" type="#_x0000_t75" stroked="false">
                <v:imagedata r:id="rId163" o:title=""/>
              </v:shape>
              <v:shape style="position:absolute;left:6;top:5288;width:9090;height:10" type="#_x0000_t75" stroked="false">
                <v:imagedata r:id="rId163" o:title=""/>
              </v:shape>
              <v:shape style="position:absolute;left:6;top:5528;width:9090;height:10" type="#_x0000_t75" stroked="false">
                <v:imagedata r:id="rId163" o:title=""/>
              </v:shape>
              <v:shape style="position:absolute;left:6;top:5768;width:9090;height:10" type="#_x0000_t75" stroked="false">
                <v:imagedata r:id="rId163" o:title=""/>
              </v:shape>
            </v:group>
            <v:group style="position:absolute;left:6;top:6013;width:9089;height:2" coordorigin="6,6013" coordsize="9089,2">
              <v:shape style="position:absolute;left:6;top:6013;width:9089;height:2" coordorigin="6,6013" coordsize="9089,0" path="m6,6013l9095,6013e" filled="false" stroked="true" strokeweight=".580pt" strokecolor="#000000">
                <v:path arrowok="t"/>
              </v:shape>
              <v:shape style="position:absolute;left:6;top:6248;width:9090;height:10" type="#_x0000_t75" stroked="false">
                <v:imagedata r:id="rId163" o:title=""/>
              </v:shape>
              <v:shape style="position:absolute;left:0;top:0;width:9101;height:6258" type="#_x0000_t202" filled="false" stroked="false">
                <v:textbox inset="0,0,0,0">
                  <w:txbxContent>
                    <w:p>
                      <w:pPr>
                        <w:tabs>
                          <w:tab w:pos="4612" w:val="left" w:leader="none"/>
                          <w:tab w:pos="4887" w:val="left" w:leader="none"/>
                          <w:tab w:pos="5417" w:val="left" w:leader="none"/>
                          <w:tab w:pos="5692" w:val="left" w:leader="none"/>
                          <w:tab w:pos="6222" w:val="left" w:leader="none"/>
                          <w:tab w:pos="6497" w:val="left" w:leader="none"/>
                          <w:tab w:pos="7026" w:val="left" w:leader="none"/>
                          <w:tab w:pos="7301" w:val="left" w:leader="none"/>
                          <w:tab w:pos="7832" w:val="left" w:leader="none"/>
                          <w:tab w:pos="8529" w:val="left" w:leader="none"/>
                          <w:tab w:pos="8696" w:val="left" w:leader="none"/>
                        </w:tabs>
                        <w:spacing w:line="238" w:lineRule="exact" w:before="14"/>
                        <w:ind w:left="83" w:right="67" w:firstLine="130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Tipo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Infracción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3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Robo</w:t>
                        <w:tab/>
                        <w:tab/>
                        <w:t>270</w:t>
                        <w:tab/>
                        <w:tab/>
                        <w:t>222</w:t>
                        <w:tab/>
                        <w:tab/>
                        <w:t>172</w:t>
                        <w:tab/>
                        <w:tab/>
                        <w:t>196</w:t>
                        <w:tab/>
                        <w:t>166</w:t>
                        <w:tab/>
                        <w:tab/>
                        <w:t>139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999" w:val="left" w:leader="none"/>
                          <w:tab w:pos="5804" w:val="left" w:leader="none"/>
                          <w:tab w:pos="6609" w:val="left" w:leader="none"/>
                          <w:tab w:pos="7413" w:val="left" w:leader="none"/>
                          <w:tab w:pos="8110" w:val="left" w:leader="none"/>
                          <w:tab w:pos="9029" w:val="right" w:leader="none"/>
                        </w:tabs>
                        <w:spacing w:before="5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Delito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contra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salud</w:t>
                        <w:tab/>
                        <w:t>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81</w:t>
                        <w:tab/>
                        <w:t>83</w:t>
                        <w:tab/>
                        <w:t>79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</w:t>
                        <w:tab/>
                        <w:t>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999" w:val="left" w:leader="none"/>
                          <w:tab w:pos="5804" w:val="left" w:leader="none"/>
                          <w:tab w:pos="6609" w:val="left" w:leader="none"/>
                          <w:tab w:pos="7413" w:val="left" w:leader="none"/>
                          <w:tab w:pos="8110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Daño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cosas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23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48</w:t>
                        <w:tab/>
                        <w:t>20</w:t>
                        <w:tab/>
                        <w:t>28</w:t>
                        <w:tab/>
                        <w:t>32</w:t>
                        <w:tab/>
                        <w:t>23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999" w:val="left" w:leader="none"/>
                          <w:tab w:pos="5915" w:val="left" w:leader="none"/>
                          <w:tab w:pos="6720" w:val="left" w:leader="none"/>
                          <w:tab w:pos="7524" w:val="left" w:leader="none"/>
                          <w:tab w:pos="8221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Medida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protección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6</w:t>
                        <w:tab/>
                        <w:t>1</w:t>
                        <w:tab/>
                        <w:t>1</w:t>
                        <w:tab/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999" w:val="left" w:leader="none"/>
                          <w:tab w:pos="5804" w:val="left" w:leader="none"/>
                          <w:tab w:pos="6609" w:val="left" w:leader="none"/>
                          <w:tab w:pos="7413" w:val="left" w:leader="none"/>
                          <w:tab w:pos="8110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Lesiones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  <w:tab/>
                        <w:t>17</w:t>
                        <w:tab/>
                        <w:t>12</w:t>
                        <w:tab/>
                        <w:t>28</w:t>
                        <w:tab/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Allanamiento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morada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4</w:t>
                        <w:tab/>
                        <w:t>1</w:t>
                        <w:tab/>
                        <w:t>3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5" w:val="left" w:leader="none"/>
                          <w:tab w:pos="6720" w:val="left" w:leader="none"/>
                          <w:tab w:pos="7524" w:val="left" w:leader="none"/>
                          <w:tab w:pos="8221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Abuso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confianza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1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Portación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arma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prohibida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</w:t>
                        <w:tab/>
                        <w:t>0</w:t>
                        <w:tab/>
                        <w:t>6</w:t>
                        <w:tab/>
                        <w:t>2</w:t>
                        <w:tab/>
                        <w:t>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889" w:val="left" w:leader="none"/>
                          <w:tab w:pos="5694" w:val="left" w:leader="none"/>
                          <w:tab w:pos="6499" w:val="left" w:leader="none"/>
                          <w:tab w:pos="7302" w:val="left" w:leader="none"/>
                          <w:tab w:pos="8110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Infringir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bando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policía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buen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gobierno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243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102</w:t>
                        <w:tab/>
                        <w:t>154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125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78</w:t>
                        <w:tab/>
                        <w:t>32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12" w:val="left" w:leader="none"/>
                          <w:tab w:pos="5917" w:val="left" w:leader="none"/>
                          <w:tab w:pos="6722" w:val="left" w:leader="none"/>
                          <w:tab w:pos="7526" w:val="left" w:leader="none"/>
                          <w:tab w:pos="8223" w:val="left" w:leader="none"/>
                          <w:tab w:pos="903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Homicidio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  <w:tab/>
                        <w:t>1</w:t>
                        <w:tab/>
                        <w:t>2</w:t>
                        <w:tab/>
                        <w:t>2</w:t>
                        <w:tab/>
                        <w:t>2</w:t>
                        <w:tab/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2" w:val="left" w:leader="none"/>
                          <w:tab w:pos="5805" w:val="left" w:leader="none"/>
                          <w:tab w:pos="6722" w:val="left" w:leader="none"/>
                          <w:tab w:pos="7526" w:val="left" w:leader="none"/>
                          <w:tab w:pos="8223" w:val="left" w:leader="none"/>
                          <w:tab w:pos="903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Violación</w:t>
                        <w:tab/>
                        <w:t>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</w:t>
                        <w:tab/>
                        <w:t>6</w:t>
                        <w:tab/>
                        <w:t>2</w:t>
                        <w:tab/>
                        <w:t>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5" w:val="left" w:leader="none"/>
                          <w:tab w:pos="6720" w:val="left" w:leader="none"/>
                          <w:tab w:pos="7524" w:val="left" w:leader="none"/>
                          <w:tab w:pos="8221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Atentado 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pudor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  <w:tab/>
                        <w:t>4</w:t>
                        <w:tab/>
                        <w:t>2</w:t>
                        <w:tab/>
                        <w:t>0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903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Injurias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amenazas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0</w:t>
                        <w:tab/>
                        <w:t>8</w:t>
                        <w:tab/>
                        <w:t>2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2" w:val="left" w:leader="none"/>
                          <w:tab w:pos="5917" w:val="left" w:leader="none"/>
                          <w:tab w:pos="6722" w:val="left" w:leader="none"/>
                          <w:tab w:pos="7526" w:val="left" w:leader="none"/>
                          <w:tab w:pos="8223" w:val="left" w:leader="none"/>
                          <w:tab w:pos="903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Incumplimiento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medida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Ataques 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vías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comunicación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Corrupción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menores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Estupro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Fraude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1</w:t>
                        <w:tab/>
                        <w:t>1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Abandono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persona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1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903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Desaparición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persona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6</w:t>
                        <w:tab/>
                        <w:t>2</w:t>
                        <w:tab/>
                        <w:t>4</w:t>
                        <w:tab/>
                        <w:t>2</w:t>
                        <w:tab/>
                        <w:t>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12" w:val="left" w:leader="none"/>
                          <w:tab w:pos="5917" w:val="left" w:leader="none"/>
                          <w:tab w:pos="6722" w:val="left" w:leader="none"/>
                          <w:tab w:pos="7526" w:val="left" w:leader="none"/>
                          <w:tab w:pos="8223" w:val="left" w:leader="none"/>
                          <w:tab w:pos="8920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Encubrimiento</w:t>
                        <w:tab/>
                        <w:t>0</w:t>
                        <w:tab/>
                        <w:t>3</w:t>
                        <w:tab/>
                        <w:t>0</w:t>
                        <w:tab/>
                        <w:t>1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6" w:val="left" w:leader="none"/>
                          <w:tab w:pos="6721" w:val="left" w:leader="none"/>
                          <w:tab w:pos="7525" w:val="left" w:leader="none"/>
                          <w:tab w:pos="8222" w:val="left" w:leader="none"/>
                          <w:tab w:pos="8919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Abigeato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1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5" w:val="left" w:leader="none"/>
                          <w:tab w:pos="6721" w:val="left" w:leader="none"/>
                          <w:tab w:pos="7524" w:val="left" w:leader="none"/>
                          <w:tab w:pos="8222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Secuestro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10" w:val="left" w:leader="none"/>
                          <w:tab w:pos="5915" w:val="left" w:leader="none"/>
                          <w:tab w:pos="6720" w:val="left" w:leader="none"/>
                          <w:tab w:pos="7524" w:val="left" w:leader="none"/>
                          <w:tab w:pos="8222" w:val="left" w:leader="none"/>
                          <w:tab w:pos="9030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Otros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8</w:t>
                        <w:tab/>
                        <w:t>6</w:t>
                        <w:tab/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888" w:val="left" w:leader="none"/>
                          <w:tab w:pos="5693" w:val="left" w:leader="none"/>
                          <w:tab w:pos="6498" w:val="left" w:leader="none"/>
                          <w:tab w:pos="7302" w:val="left" w:leader="none"/>
                          <w:tab w:pos="7999" w:val="left" w:leader="none"/>
                          <w:tab w:pos="9030" w:val="right" w:leader="none"/>
                        </w:tabs>
                        <w:spacing w:before="10"/>
                        <w:ind w:left="18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667</w:t>
                        <w:tab/>
                        <w:t>506</w:t>
                        <w:tab/>
                        <w:t>472</w:t>
                        <w:tab/>
                        <w:t>481</w:t>
                        <w:tab/>
                        <w:t>410</w:t>
                        <w:tab/>
                        <w:t>357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149" w:right="1306" w:hanging="1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Consejo</w:t>
      </w:r>
      <w:r>
        <w:rPr/>
        <w:t> </w:t>
      </w:r>
      <w:r>
        <w:rPr>
          <w:spacing w:val="-1"/>
        </w:rPr>
        <w:t>Tutelar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Menores</w:t>
      </w:r>
      <w:r>
        <w:rPr/>
        <w:t> </w:t>
      </w:r>
      <w:r>
        <w:rPr>
          <w:spacing w:val="-1"/>
        </w:rPr>
        <w:t>Infractores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(CONTUMEN),</w:t>
      </w:r>
      <w:r>
        <w:rPr>
          <w:spacing w:val="99"/>
        </w:rPr>
        <w:t> </w:t>
      </w:r>
      <w:r>
        <w:rPr>
          <w:spacing w:val="-1"/>
        </w:rPr>
        <w:t>Presidencia.</w:t>
      </w:r>
      <w:r>
        <w:rPr>
          <w:b w:val="0"/>
        </w:rPr>
      </w:r>
    </w:p>
    <w:p>
      <w:pPr>
        <w:pStyle w:val="BodyText"/>
        <w:spacing w:line="240" w:lineRule="auto"/>
        <w:ind w:left="2148" w:right="6159"/>
        <w:jc w:val="left"/>
        <w:rPr>
          <w:b w:val="0"/>
          <w:bCs w:val="0"/>
        </w:rPr>
      </w:pPr>
      <w:r>
        <w:rPr/>
        <w:t>1/ La dependencia </w:t>
      </w:r>
      <w:r>
        <w:rPr>
          <w:spacing w:val="-2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1999-2000,</w:t>
      </w:r>
      <w:r>
        <w:rPr>
          <w:spacing w:val="-1"/>
        </w:rPr>
        <w:t> </w:t>
      </w:r>
      <w:r>
        <w:rPr>
          <w:spacing w:val="14"/>
        </w:rPr>
        <w:t>  </w:t>
      </w:r>
      <w:r>
        <w:rPr/>
        <w:t>2/ La dependencia </w:t>
      </w:r>
      <w:r>
        <w:rPr>
          <w:spacing w:val="-2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 </w:t>
      </w:r>
      <w:r>
        <w:rPr/>
        <w:t>datos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2001-2002,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900" w:right="3540" w:hanging="2271"/>
        <w:jc w:val="left"/>
        <w:rPr>
          <w:b w:val="0"/>
          <w:bCs w:val="0"/>
        </w:rPr>
      </w:pPr>
      <w:r>
        <w:rPr>
          <w:spacing w:val="-1"/>
        </w:rPr>
        <w:t>Menores </w:t>
      </w:r>
      <w:r>
        <w:rPr/>
        <w:t>infractores</w:t>
      </w:r>
      <w:r>
        <w:rPr>
          <w:spacing w:val="-2"/>
        </w:rPr>
        <w:t> </w:t>
      </w:r>
      <w:r>
        <w:rPr/>
        <w:t>ingresados</w:t>
      </w:r>
      <w:r>
        <w:rPr>
          <w:spacing w:val="-1"/>
        </w:rPr>
        <w:t> al CONTUMEN</w:t>
      </w:r>
      <w:r>
        <w:rPr/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4"/>
        <w:spacing w:line="240" w:lineRule="auto" w:before="78"/>
        <w:ind w:left="3147" w:right="0"/>
        <w:jc w:val="left"/>
        <w:rPr>
          <w:i w:val="0"/>
        </w:rPr>
      </w:pPr>
      <w:r>
        <w:rPr/>
        <w:pict>
          <v:group style="position:absolute;margin-left:261.779999pt;margin-top:8.932481pt;width:313pt;height:126.6pt;mso-position-horizontal-relative:page;mso-position-vertical-relative:paragraph;z-index:26512" coordorigin="5236,179" coordsize="6260,2532">
            <v:group style="position:absolute;left:5605;top:596;width:416;height:2052" coordorigin="5605,596" coordsize="416,2052">
              <v:shape style="position:absolute;left:5605;top:596;width:416;height:2052" coordorigin="5605,596" coordsize="416,2052" path="m6020,596l6020,2648,5605,2648,5605,596,6020,596xe" filled="true" fillcolor="#ffffcc" stroked="false">
                <v:path arrowok="t"/>
                <v:fill type="solid"/>
              </v:shape>
            </v:group>
            <v:group style="position:absolute;left:5605;top:596;width:416;height:2052" coordorigin="5605,596" coordsize="416,2052">
              <v:shape style="position:absolute;left:5605;top:596;width:416;height:2052" coordorigin="5605,596" coordsize="416,2052" path="m6020,596l6020,2648,5605,2648,5605,596,6020,596xe" filled="false" stroked="true" strokeweight=".96pt" strokecolor="#000000">
                <v:path arrowok="t"/>
              </v:shape>
            </v:group>
            <v:group style="position:absolute;left:6637;top:1093;width:413;height:1556" coordorigin="6637,1093" coordsize="413,1556">
              <v:shape style="position:absolute;left:6637;top:1093;width:413;height:1556" coordorigin="6637,1093" coordsize="413,1556" path="m7050,1093l7050,2648,6637,2648,6637,1093,7050,1093xe" filled="true" fillcolor="#ffffcc" stroked="false">
                <v:path arrowok="t"/>
                <v:fill type="solid"/>
              </v:shape>
            </v:group>
            <v:group style="position:absolute;left:6637;top:1093;width:413;height:1556" coordorigin="6637,1093" coordsize="413,1556">
              <v:shape style="position:absolute;left:6637;top:1093;width:413;height:1556" coordorigin="6637,1093" coordsize="413,1556" path="m7050,1093l7050,2648,6637,2648,6637,1093,7050,1093xe" filled="false" stroked="true" strokeweight=".96pt" strokecolor="#000000">
                <v:path arrowok="t"/>
              </v:shape>
            </v:group>
            <v:group style="position:absolute;left:7667;top:1196;width:416;height:1452" coordorigin="7667,1196" coordsize="416,1452">
              <v:shape style="position:absolute;left:7667;top:1196;width:416;height:1452" coordorigin="7667,1196" coordsize="416,1452" path="m8082,1196l8082,2648,7667,2648,7667,1196,8082,1196xe" filled="true" fillcolor="#ffffcc" stroked="false">
                <v:path arrowok="t"/>
                <v:fill type="solid"/>
              </v:shape>
            </v:group>
            <v:group style="position:absolute;left:7667;top:1196;width:416;height:1452" coordorigin="7667,1196" coordsize="416,1452">
              <v:shape style="position:absolute;left:7667;top:1196;width:416;height:1452" coordorigin="7667,1196" coordsize="416,1452" path="m8082,1196l8082,2648,7667,2648,7667,1196,8082,1196xe" filled="false" stroked="true" strokeweight=".96pt" strokecolor="#000000">
                <v:path arrowok="t"/>
              </v:shape>
            </v:group>
            <v:group style="position:absolute;left:8699;top:1170;width:416;height:1479" coordorigin="8699,1170" coordsize="416,1479">
              <v:shape style="position:absolute;left:8699;top:1170;width:416;height:1479" coordorigin="8699,1170" coordsize="416,1479" path="m9114,1170l9114,2648,8699,2648,8699,1170,9114,1170xe" filled="true" fillcolor="#ffffcc" stroked="false">
                <v:path arrowok="t"/>
                <v:fill type="solid"/>
              </v:shape>
            </v:group>
            <v:group style="position:absolute;left:8699;top:1170;width:416;height:1479" coordorigin="8699,1170" coordsize="416,1479">
              <v:shape style="position:absolute;left:8699;top:1170;width:416;height:1479" coordorigin="8699,1170" coordsize="416,1479" path="m9114,1170l9114,2648,8699,2648,8699,1170,9114,1170xe" filled="false" stroked="true" strokeweight=".96pt" strokecolor="#000000">
                <v:path arrowok="t"/>
              </v:shape>
            </v:group>
            <v:group style="position:absolute;left:9731;top:1388;width:413;height:1260" coordorigin="9731,1388" coordsize="413,1260">
              <v:shape style="position:absolute;left:9731;top:1388;width:413;height:1260" coordorigin="9731,1388" coordsize="413,1260" path="m10144,1388l10144,2648,9731,2648,9731,1388,10144,1388xe" filled="true" fillcolor="#ffffcc" stroked="false">
                <v:path arrowok="t"/>
                <v:fill type="solid"/>
              </v:shape>
            </v:group>
            <v:group style="position:absolute;left:9731;top:1388;width:413;height:1260" coordorigin="9731,1388" coordsize="413,1260">
              <v:shape style="position:absolute;left:9731;top:1388;width:413;height:1260" coordorigin="9731,1388" coordsize="413,1260" path="m10144,1388l10144,2648,9731,2648,9731,1388,10144,1388xe" filled="false" stroked="true" strokeweight=".96pt" strokecolor="#000000">
                <v:path arrowok="t"/>
              </v:shape>
            </v:group>
            <v:group style="position:absolute;left:10760;top:1551;width:416;height:1097" coordorigin="10760,1551" coordsize="416,1097">
              <v:shape style="position:absolute;left:10760;top:1551;width:416;height:1097" coordorigin="10760,1551" coordsize="416,1097" path="m11176,1551l11176,2648,10760,2648,10760,1551,11176,1551xe" filled="true" fillcolor="#ffffcc" stroked="false">
                <v:path arrowok="t"/>
                <v:fill type="solid"/>
              </v:shape>
            </v:group>
            <v:group style="position:absolute;left:10760;top:1551;width:416;height:1097" coordorigin="10760,1551" coordsize="416,1097">
              <v:shape style="position:absolute;left:10760;top:1551;width:416;height:1097" coordorigin="10760,1551" coordsize="416,1097" path="m11176,1551l11176,2648,10760,2648,10760,1551,11176,1551xe" filled="false" stroked="true" strokeweight=".96pt" strokecolor="#000000">
                <v:path arrowok="t"/>
              </v:shape>
            </v:group>
            <v:group style="position:absolute;left:5298;top:188;width:2;height:2513" coordorigin="5298,188" coordsize="2,2513">
              <v:shape style="position:absolute;left:5298;top:188;width:2;height:2513" coordorigin="5298,188" coordsize="0,2513" path="m5298,188l5298,2701e" filled="false" stroked="true" strokeweight=".96pt" strokecolor="#000000">
                <v:path arrowok="t"/>
              </v:shape>
            </v:group>
            <v:group style="position:absolute;left:5245;top:2648;width:6240;height:2" coordorigin="5245,2648" coordsize="6240,2">
              <v:shape style="position:absolute;left:5245;top:2648;width:6240;height:2" coordorigin="5245,2648" coordsize="6240,0" path="m11485,2648l5245,2648e" filled="false" stroked="true" strokeweight=".96pt" strokecolor="#000000">
                <v:path arrowok="t"/>
              </v:shape>
            </v:group>
            <v:group style="position:absolute;left:5245;top:2341;width:53;height:2" coordorigin="5245,2341" coordsize="53,2">
              <v:shape style="position:absolute;left:5245;top:2341;width:53;height:2" coordorigin="5245,2341" coordsize="53,0" path="m5245,2341l5298,2341e" filled="false" stroked="true" strokeweight=".96pt" strokecolor="#000000">
                <v:path arrowok="t"/>
              </v:shape>
            </v:group>
            <v:group style="position:absolute;left:5245;top:2034;width:53;height:2" coordorigin="5245,2034" coordsize="53,2">
              <v:shape style="position:absolute;left:5245;top:2034;width:53;height:2" coordorigin="5245,2034" coordsize="53,0" path="m5245,2034l5298,2034e" filled="false" stroked="true" strokeweight=".96pt" strokecolor="#000000">
                <v:path arrowok="t"/>
              </v:shape>
            </v:group>
            <v:group style="position:absolute;left:5245;top:1727;width:53;height:2" coordorigin="5245,1727" coordsize="53,2">
              <v:shape style="position:absolute;left:5245;top:1727;width:53;height:2" coordorigin="5245,1727" coordsize="53,0" path="m5245,1727l5298,1727e" filled="false" stroked="true" strokeweight=".96pt" strokecolor="#000000">
                <v:path arrowok="t"/>
              </v:shape>
            </v:group>
            <v:group style="position:absolute;left:5245;top:1419;width:53;height:2" coordorigin="5245,1419" coordsize="53,2">
              <v:shape style="position:absolute;left:5245;top:1419;width:53;height:2" coordorigin="5245,1419" coordsize="53,0" path="m5245,1419l5298,1419e" filled="false" stroked="true" strokeweight=".96pt" strokecolor="#000000">
                <v:path arrowok="t"/>
              </v:shape>
            </v:group>
            <v:group style="position:absolute;left:5245;top:1110;width:53;height:2" coordorigin="5245,1110" coordsize="53,2">
              <v:shape style="position:absolute;left:5245;top:1110;width:53;height:2" coordorigin="5245,1110" coordsize="53,0" path="m5245,1110l5298,1110e" filled="false" stroked="true" strokeweight=".96pt" strokecolor="#000000">
                <v:path arrowok="t"/>
              </v:shape>
            </v:group>
            <v:group style="position:absolute;left:5245;top:803;width:53;height:2" coordorigin="5245,803" coordsize="53,2">
              <v:shape style="position:absolute;left:5245;top:803;width:53;height:2" coordorigin="5245,803" coordsize="53,0" path="m5245,803l5298,803e" filled="false" stroked="true" strokeweight=".96pt" strokecolor="#000000">
                <v:path arrowok="t"/>
              </v:shape>
            </v:group>
            <v:group style="position:absolute;left:5245;top:495;width:53;height:2" coordorigin="5245,495" coordsize="53,2">
              <v:shape style="position:absolute;left:5245;top:495;width:53;height:2" coordorigin="5245,495" coordsize="53,0" path="m5245,495l5298,495e" filled="false" stroked="true" strokeweight=".96pt" strokecolor="#000000">
                <v:path arrowok="t"/>
              </v:shape>
            </v:group>
            <v:group style="position:absolute;left:5245;top:188;width:53;height:2" coordorigin="5245,188" coordsize="53,2">
              <v:shape style="position:absolute;left:5245;top:188;width:53;height:2" coordorigin="5245,188" coordsize="53,0" path="m5245,188l5298,188e" filled="false" stroked="true" strokeweight=".96pt" strokecolor="#000000">
                <v:path arrowok="t"/>
              </v:shape>
            </v:group>
            <v:group style="position:absolute;left:6330;top:2648;width:2;height:53" coordorigin="6330,2648" coordsize="2,53">
              <v:shape style="position:absolute;left:6330;top:2648;width:2;height:53" coordorigin="6330,2648" coordsize="0,53" path="m6330,2701l6330,2648e" filled="false" stroked="true" strokeweight=".96pt" strokecolor="#000000">
                <v:path arrowok="t"/>
              </v:shape>
            </v:group>
            <v:group style="position:absolute;left:7360;top:2648;width:2;height:53" coordorigin="7360,2648" coordsize="2,53">
              <v:shape style="position:absolute;left:7360;top:2648;width:2;height:53" coordorigin="7360,2648" coordsize="0,53" path="m7360,2701l7360,2648e" filled="false" stroked="true" strokeweight=".96pt" strokecolor="#000000">
                <v:path arrowok="t"/>
              </v:shape>
            </v:group>
            <v:group style="position:absolute;left:8392;top:2648;width:2;height:53" coordorigin="8392,2648" coordsize="2,53">
              <v:shape style="position:absolute;left:8392;top:2648;width:2;height:53" coordorigin="8392,2648" coordsize="0,53" path="m8392,2701l8392,2648e" filled="false" stroked="true" strokeweight=".96pt" strokecolor="#000000">
                <v:path arrowok="t"/>
              </v:shape>
            </v:group>
            <v:group style="position:absolute;left:9424;top:2648;width:2;height:53" coordorigin="9424,2648" coordsize="2,53">
              <v:shape style="position:absolute;left:9424;top:2648;width:2;height:53" coordorigin="9424,2648" coordsize="0,53" path="m9424,2701l9424,2648e" filled="false" stroked="true" strokeweight=".96pt" strokecolor="#000000">
                <v:path arrowok="t"/>
              </v:shape>
            </v:group>
            <v:group style="position:absolute;left:10453;top:2648;width:2;height:53" coordorigin="10453,2648" coordsize="2,53">
              <v:shape style="position:absolute;left:10453;top:2648;width:2;height:53" coordorigin="10453,2648" coordsize="0,53" path="m10453,2701l10453,2648e" filled="false" stroked="true" strokeweight=".96pt" strokecolor="#000000">
                <v:path arrowok="t"/>
              </v:shape>
            </v:group>
            <v:group style="position:absolute;left:11485;top:2648;width:2;height:53" coordorigin="11485,2648" coordsize="2,53">
              <v:shape style="position:absolute;left:11485;top:2648;width:2;height:53" coordorigin="11485,2648" coordsize="0,53" path="m11485,2701l11485,2648e" filled="false" stroked="true" strokeweight=".96pt" strokecolor="#000000">
                <v:path arrowok="t"/>
              </v:shape>
              <v:shape style="position:absolute;left:5694;top:355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667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726;top:852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506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756;top:955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472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788;top:928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481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817;top:1147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410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849;top:1310;width:238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357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2"/>
        </w:rPr>
        <w:t>800</w:t>
      </w:r>
      <w:r>
        <w:rPr>
          <w:i w:val="0"/>
        </w:rPr>
      </w:r>
    </w:p>
    <w:p>
      <w:pPr>
        <w:spacing w:before="111"/>
        <w:ind w:left="31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700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i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5840" w:h="12240" w:orient="landscape"/>
          <w:pgMar w:header="384" w:footer="697" w:top="1360" w:bottom="880" w:left="1740" w:right="1240"/>
        </w:sectPr>
      </w:pPr>
    </w:p>
    <w:p>
      <w:pPr>
        <w:spacing w:before="78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500</w:t>
      </w:r>
      <w:r>
        <w:rPr>
          <w:rFonts w:ascii="Arial"/>
          <w:sz w:val="17"/>
        </w:rPr>
      </w:r>
    </w:p>
    <w:p>
      <w:pPr>
        <w:spacing w:before="114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400</w:t>
      </w:r>
      <w:r>
        <w:rPr>
          <w:rFonts w:ascii="Arial"/>
          <w:sz w:val="17"/>
        </w:rPr>
      </w:r>
    </w:p>
    <w:p>
      <w:pPr>
        <w:spacing w:before="111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300</w:t>
      </w:r>
      <w:r>
        <w:rPr>
          <w:rFonts w:ascii="Arial"/>
          <w:sz w:val="17"/>
        </w:rPr>
      </w:r>
    </w:p>
    <w:p>
      <w:pPr>
        <w:spacing w:before="111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200</w:t>
      </w:r>
      <w:r>
        <w:rPr>
          <w:rFonts w:ascii="Arial"/>
          <w:sz w:val="17"/>
        </w:rPr>
      </w:r>
    </w:p>
    <w:p>
      <w:pPr>
        <w:spacing w:before="111"/>
        <w:ind w:left="0" w:right="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100</w:t>
      </w:r>
      <w:r>
        <w:rPr>
          <w:rFonts w:ascii="Arial"/>
          <w:sz w:val="17"/>
        </w:rPr>
      </w:r>
    </w:p>
    <w:p>
      <w:pPr>
        <w:spacing w:before="111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w w:val="95"/>
          <w:sz w:val="17"/>
        </w:rPr>
        <w:t>0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i/>
          <w:sz w:val="18"/>
          <w:szCs w:val="18"/>
        </w:rPr>
      </w:pPr>
    </w:p>
    <w:p>
      <w:pPr>
        <w:tabs>
          <w:tab w:pos="1449" w:val="left" w:leader="none"/>
          <w:tab w:pos="2478" w:val="left" w:leader="none"/>
          <w:tab w:pos="3510" w:val="left" w:leader="none"/>
          <w:tab w:pos="4542" w:val="left" w:leader="none"/>
          <w:tab w:pos="5571" w:val="left" w:leader="none"/>
        </w:tabs>
        <w:spacing w:before="0"/>
        <w:ind w:left="4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2"/>
          <w:sz w:val="17"/>
        </w:rPr>
        <w:t>1999</w:t>
        <w:tab/>
        <w:t>2000</w:t>
        <w:tab/>
        <w:t>2001</w:t>
        <w:tab/>
      </w:r>
      <w:r>
        <w:rPr>
          <w:rFonts w:ascii="Arial"/>
          <w:i/>
          <w:spacing w:val="-2"/>
          <w:w w:val="95"/>
          <w:sz w:val="17"/>
        </w:rPr>
        <w:t>2002</w:t>
        <w:tab/>
      </w:r>
      <w:r>
        <w:rPr>
          <w:rFonts w:ascii="Arial"/>
          <w:i/>
          <w:spacing w:val="-2"/>
          <w:sz w:val="17"/>
        </w:rPr>
        <w:t>2003</w:t>
        <w:tab/>
        <w:t>2004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113"/>
        <w:ind w:left="-11" w:right="3172" w:hanging="2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Secretaría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Consejo</w:t>
      </w:r>
      <w:r>
        <w:rPr/>
        <w:t> </w:t>
      </w:r>
      <w:r>
        <w:rPr>
          <w:spacing w:val="-2"/>
        </w:rPr>
        <w:t>Tutelar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Menores</w:t>
      </w:r>
      <w:r>
        <w:rPr/>
        <w:t> </w:t>
      </w:r>
      <w:r>
        <w:rPr>
          <w:spacing w:val="-1"/>
        </w:rPr>
        <w:t>Infractores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6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spacing w:val="-1"/>
        </w:rPr>
        <w:t>(CONTUMEN),</w:t>
      </w:r>
      <w:r>
        <w:rPr>
          <w:spacing w:val="1"/>
        </w:rPr>
        <w:t> </w:t>
      </w:r>
      <w:r>
        <w:rPr>
          <w:spacing w:val="-1"/>
        </w:rPr>
        <w:t>Presidencia.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2408" w:right="3172" w:hanging="2320"/>
        <w:jc w:val="left"/>
        <w:rPr>
          <w:b w:val="0"/>
          <w:bCs w:val="0"/>
        </w:rPr>
      </w:pPr>
      <w:r>
        <w:rPr>
          <w:spacing w:val="-1"/>
        </w:rPr>
        <w:t>Menores reincidentes</w:t>
      </w:r>
      <w:r>
        <w:rPr/>
        <w:t> ingresados</w:t>
      </w:r>
      <w:r>
        <w:rPr>
          <w:spacing w:val="-1"/>
        </w:rPr>
        <w:t> al CONTUMEN</w:t>
      </w:r>
      <w:r>
        <w:rPr/>
        <w:t> </w:t>
      </w:r>
      <w:r>
        <w:rPr>
          <w:spacing w:val="-1"/>
        </w:rPr>
        <w:t>en B.C.Sur,</w:t>
      </w:r>
      <w:r>
        <w:rPr>
          <w:spacing w:val="25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40" w:right="1240"/>
          <w:cols w:num="2" w:equalWidth="0">
            <w:col w:w="3430" w:space="40"/>
            <w:col w:w="9390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865"/>
        <w:gridCol w:w="697"/>
        <w:gridCol w:w="832"/>
        <w:gridCol w:w="900"/>
        <w:gridCol w:w="900"/>
        <w:gridCol w:w="900"/>
        <w:gridCol w:w="900"/>
        <w:gridCol w:w="900"/>
        <w:gridCol w:w="1080"/>
        <w:gridCol w:w="1080"/>
        <w:gridCol w:w="1080"/>
        <w:gridCol w:w="1073"/>
      </w:tblGrid>
      <w:tr>
        <w:trPr>
          <w:trHeight w:val="464" w:hRule="exact"/>
        </w:trPr>
        <w:tc>
          <w:tcPr>
            <w:tcW w:w="144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94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8"/>
              <w:ind w:left="14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Menores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reincidentes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1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518" w:right="583" w:hanging="19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Porcentajes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con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respecto a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los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menores infractores</w:t>
            </w:r>
            <w:r>
              <w:rPr>
                <w:rFonts w:ascii="Arial"/>
                <w:b/>
                <w:color w:val="006699"/>
                <w:sz w:val="20"/>
              </w:rPr>
              <w:t> ingresados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7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32.6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31.2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346" w:right="2857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Consejo</w:t>
      </w:r>
      <w:r>
        <w:rPr/>
        <w:t> </w:t>
      </w:r>
      <w:r>
        <w:rPr>
          <w:spacing w:val="-1"/>
        </w:rPr>
        <w:t>Tutelar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Menores</w:t>
      </w:r>
      <w:r>
        <w:rPr/>
        <w:t> </w:t>
      </w:r>
      <w:r>
        <w:rPr>
          <w:spacing w:val="-1"/>
        </w:rPr>
        <w:t>Infractores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(CONTUMEN),</w:t>
      </w:r>
      <w:r>
        <w:rPr>
          <w:spacing w:val="1"/>
        </w:rPr>
        <w:t> </w:t>
      </w:r>
      <w:r>
        <w:rPr>
          <w:spacing w:val="-1"/>
        </w:rPr>
        <w:t>Presidencia.</w:t>
      </w:r>
      <w:r>
        <w:rPr>
          <w:spacing w:val="101"/>
        </w:rPr>
        <w:t> </w:t>
      </w:r>
      <w:r>
        <w:rPr/>
        <w:t>1/ </w:t>
      </w:r>
      <w:r>
        <w:rPr>
          <w:spacing w:val="1"/>
        </w:rPr>
        <w:t> </w:t>
      </w:r>
      <w:r>
        <w:rPr/>
        <w:t>La dependencia realizó</w:t>
      </w:r>
      <w:r>
        <w:rPr>
          <w:spacing w:val="1"/>
        </w:rPr>
        <w:t> </w:t>
      </w:r>
      <w:r>
        <w:rPr/>
        <w:t>una</w:t>
      </w:r>
      <w:r>
        <w:rPr>
          <w:spacing w:val="-3"/>
        </w:rPr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pStyle w:val="BodyText"/>
        <w:spacing w:line="240" w:lineRule="auto"/>
        <w:ind w:left="346" w:right="7712"/>
        <w:jc w:val="left"/>
        <w:rPr>
          <w:b w:val="0"/>
          <w:bCs w:val="0"/>
        </w:rPr>
      </w:pPr>
      <w:r>
        <w:rPr/>
        <w:t>2/ </w:t>
      </w:r>
      <w:r>
        <w:rPr>
          <w:spacing w:val="1"/>
        </w:rPr>
        <w:t> </w:t>
      </w:r>
      <w:r>
        <w:rPr/>
        <w:t>La dependencia realizó</w:t>
      </w:r>
      <w:r>
        <w:rPr>
          <w:spacing w:val="1"/>
        </w:rPr>
        <w:t> </w:t>
      </w:r>
      <w:r>
        <w:rPr/>
        <w:t>una</w:t>
      </w:r>
      <w:r>
        <w:rPr>
          <w:spacing w:val="-4"/>
        </w:rPr>
        <w:t> </w:t>
      </w:r>
      <w:r>
        <w:rPr/>
        <w:t>depuración de los datos de 2003.</w:t>
      </w:r>
      <w:r>
        <w:rPr/>
        <w:t> </w:t>
      </w:r>
      <w:r>
        <w:rPr>
          <w:spacing w:val="-1"/>
        </w:rPr>
        <w:t>Observación:</w:t>
      </w:r>
      <w:r>
        <w:rPr>
          <w:b w:val="0"/>
        </w:rPr>
      </w:r>
    </w:p>
    <w:p>
      <w:pPr>
        <w:pStyle w:val="BodyText"/>
        <w:spacing w:line="240" w:lineRule="auto"/>
        <w:ind w:left="346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>
          <w:spacing w:val="-2"/>
        </w:rPr>
        <w:t>información</w:t>
      </w:r>
      <w:r>
        <w:rPr/>
        <w:t> de los </w:t>
      </w:r>
      <w:r>
        <w:rPr>
          <w:spacing w:val="-1"/>
        </w:rPr>
        <w:t>casos</w:t>
      </w:r>
      <w:r>
        <w:rPr/>
        <w:t> </w:t>
      </w:r>
      <w:r>
        <w:rPr>
          <w:spacing w:val="-1"/>
        </w:rPr>
        <w:t>resueltos</w:t>
      </w:r>
      <w:r>
        <w:rPr/>
        <w:t>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Paz,</w:t>
      </w:r>
      <w:r>
        <w:rPr/>
        <w:t> </w:t>
      </w:r>
      <w:r>
        <w:rPr>
          <w:spacing w:val="-1"/>
        </w:rPr>
        <w:t>que incluyen</w:t>
      </w:r>
      <w:r>
        <w:rPr/>
        <w:t> </w:t>
      </w:r>
      <w:r>
        <w:rPr>
          <w:spacing w:val="-1"/>
        </w:rPr>
        <w:t>casos</w:t>
      </w:r>
      <w:r>
        <w:rPr/>
        <w:t> de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Delegaciones</w:t>
      </w:r>
      <w:r>
        <w:rPr>
          <w:spacing w:val="1"/>
        </w:rPr>
        <w:t> </w:t>
      </w:r>
      <w:r>
        <w:rPr>
          <w:spacing w:val="-1"/>
        </w:rPr>
        <w:t>Tutelares</w:t>
      </w:r>
      <w:r>
        <w:rPr/>
        <w:t> </w:t>
      </w:r>
      <w:r>
        <w:rPr>
          <w:spacing w:val="-1"/>
        </w:rPr>
        <w:t>Auxiliares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40" w:right="12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432.618103pt;margin-top:350.23233pt;width:8pt;height:7.05pt;mso-position-horizontal-relative:page;mso-position-vertical-relative:page;z-index:2711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w w:val="9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30" w:lineRule="exact" w:before="74"/>
        <w:ind w:left="11" w:right="0"/>
        <w:jc w:val="center"/>
        <w:rPr>
          <w:b w:val="0"/>
          <w:bCs w:val="0"/>
        </w:rPr>
      </w:pPr>
      <w:r>
        <w:rPr>
          <w:spacing w:val="-2"/>
        </w:rPr>
        <w:t>Averiguaciones</w:t>
      </w:r>
      <w:r>
        <w:rPr/>
        <w:t> </w:t>
      </w:r>
      <w:r>
        <w:rPr>
          <w:spacing w:val="-1"/>
        </w:rPr>
        <w:t>previas, asuntos</w:t>
      </w:r>
      <w:r>
        <w:rPr/>
        <w:t> </w:t>
      </w:r>
      <w:r>
        <w:rPr>
          <w:spacing w:val="-1"/>
        </w:rPr>
        <w:t>civiles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familiares,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asesorías </w:t>
      </w:r>
      <w:r>
        <w:rPr/>
        <w:t>jurídicas</w:t>
      </w:r>
      <w:r>
        <w:rPr>
          <w:b w:val="0"/>
        </w:rPr>
      </w:r>
    </w:p>
    <w:p>
      <w:pPr>
        <w:spacing w:line="230" w:lineRule="exact" w:before="0"/>
        <w:ind w:left="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96.020004pt;margin-top:22.81004pt;width:425.1pt;height:164.5pt;mso-position-horizontal-relative:page;mso-position-vertical-relative:paragraph;z-index:-1082992" coordorigin="3920,456" coordsize="8502,3290">
            <v:group style="position:absolute;left:5348;top:462;width:2;height:3279" coordorigin="5348,462" coordsize="2,3279">
              <v:shape style="position:absolute;left:5348;top:462;width:2;height:3279" coordorigin="5348,462" coordsize="0,3279" path="m5348,462l5348,3740e" filled="false" stroked="true" strokeweight=".580pt" strokecolor="#000000">
                <v:path arrowok="t"/>
              </v:shape>
            </v:group>
            <v:group style="position:absolute;left:7688;top:462;width:2;height:3279" coordorigin="7688,462" coordsize="2,3279">
              <v:shape style="position:absolute;left:7688;top:462;width:2;height:3279" coordorigin="7688,462" coordsize="0,3279" path="m7688,462l7688,3740e" filled="false" stroked="true" strokeweight=".580pt" strokecolor="#000000">
                <v:path arrowok="t"/>
              </v:shape>
            </v:group>
            <v:group style="position:absolute;left:10028;top:462;width:2;height:3279" coordorigin="10028,462" coordsize="2,3279">
              <v:shape style="position:absolute;left:10028;top:462;width:2;height:3279" coordorigin="10028,462" coordsize="0,3279" path="m10028,462l10028,3740e" filled="false" stroked="true" strokeweight=".580pt" strokecolor="#000000">
                <v:path arrowok="t"/>
              </v:shape>
            </v:group>
            <v:group style="position:absolute;left:5344;top:696;width:7073;height:2" coordorigin="5344,696" coordsize="7073,2">
              <v:shape style="position:absolute;left:5344;top:696;width:7073;height:2" coordorigin="5344,696" coordsize="7073,0" path="m5344,696l12416,696e" filled="false" stroked="true" strokeweight=".580pt" strokecolor="#000000">
                <v:path arrowok="t"/>
              </v:shape>
            </v:group>
            <v:group style="position:absolute;left:6068;top:701;width:2;height:3040" coordorigin="6068,701" coordsize="2,3040">
              <v:shape style="position:absolute;left:6068;top:701;width:2;height:3040" coordorigin="6068,701" coordsize="0,3040" path="m6068,701l6068,3740e" filled="false" stroked="true" strokeweight=".580pt" strokecolor="#000000">
                <v:path arrowok="t"/>
              </v:shape>
            </v:group>
            <v:group style="position:absolute;left:6788;top:701;width:2;height:3040" coordorigin="6788,701" coordsize="2,3040">
              <v:shape style="position:absolute;left:6788;top:701;width:2;height:3040" coordorigin="6788,701" coordsize="0,3040" path="m6788,701l6788,3740e" filled="false" stroked="true" strokeweight=".580pt" strokecolor="#000000">
                <v:path arrowok="t"/>
              </v:shape>
            </v:group>
            <v:group style="position:absolute;left:8408;top:701;width:2;height:3040" coordorigin="8408,701" coordsize="2,3040">
              <v:shape style="position:absolute;left:8408;top:701;width:2;height:3040" coordorigin="8408,701" coordsize="0,3040" path="m8408,701l8408,3740e" filled="false" stroked="true" strokeweight=".580pt" strokecolor="#000000">
                <v:path arrowok="t"/>
              </v:shape>
            </v:group>
            <v:group style="position:absolute;left:9128;top:701;width:2;height:3040" coordorigin="9128,701" coordsize="2,3040">
              <v:shape style="position:absolute;left:9128;top:701;width:2;height:3040" coordorigin="9128,701" coordsize="0,3040" path="m9128,701l9128,3740e" filled="false" stroked="true" strokeweight=".580pt" strokecolor="#000000">
                <v:path arrowok="t"/>
              </v:shape>
            </v:group>
            <v:group style="position:absolute;left:10928;top:701;width:2;height:3040" coordorigin="10928,701" coordsize="2,3040">
              <v:shape style="position:absolute;left:10928;top:701;width:2;height:3040" coordorigin="10928,701" coordsize="0,3040" path="m10928,701l10928,3740e" filled="false" stroked="true" strokeweight=".580pt" strokecolor="#000000">
                <v:path arrowok="t"/>
              </v:shape>
            </v:group>
            <v:group style="position:absolute;left:11648;top:701;width:2;height:3040" coordorigin="11648,701" coordsize="2,3040">
              <v:shape style="position:absolute;left:11648;top:701;width:2;height:3040" coordorigin="11648,701" coordsize="0,3040" path="m11648,701l11648,3740e" filled="false" stroked="true" strokeweight=".580pt" strokecolor="#000000">
                <v:path arrowok="t"/>
              </v:shape>
              <v:shape style="position:absolute;left:3920;top:2540;width:8496;height:10" type="#_x0000_t75" stroked="false">
                <v:imagedata r:id="rId164" o:title=""/>
              </v:shape>
              <v:shape style="position:absolute;left:3920;top:2780;width:8496;height:10" type="#_x0000_t75" stroked="false">
                <v:imagedata r:id="rId164" o:title=""/>
              </v:shape>
              <v:shape style="position:absolute;left:3920;top:3020;width:8496;height:10" type="#_x0000_t75" stroked="false">
                <v:imagedata r:id="rId164" o:title=""/>
              </v:shape>
              <v:shape style="position:absolute;left:3920;top:3260;width:8496;height:10" type="#_x0000_t75" stroked="false">
                <v:imagedata r:id="rId164" o:title=""/>
              </v:shape>
              <v:shape style="position:absolute;left:6294;top:486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34;top:486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01;top:486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71;top:1290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75.154663pt;margin-top:40.776577pt;width:21.35pt;height:68.55pt;mso-position-horizontal-relative:page;mso-position-vertical-relative:paragraph;z-index:2689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154358pt;margin-top:41.206863pt;width:21.35pt;height:67.650pt;mso-position-horizontal-relative:page;mso-position-vertical-relative:paragraph;z-index:26944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654358pt;margin-top:52.723896pt;width:21.35pt;height:44.65pt;mso-position-horizontal-relative:page;mso-position-vertical-relative:paragraph;z-index:26992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154358pt;margin-top:40.776279pt;width:21.35pt;height:68.55pt;mso-position-horizontal-relative:page;mso-position-vertical-relative:paragraph;z-index:2704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154358pt;margin-top:41.206863pt;width:21.35pt;height:67.650pt;mso-position-horizontal-relative:page;mso-position-vertical-relative:paragraph;z-index:27088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654358pt;margin-top:52.723896pt;width:21.35pt;height:44.65pt;mso-position-horizontal-relative:page;mso-position-vertical-relative:paragraph;z-index:2716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654358pt;margin-top:40.776279pt;width:21.35pt;height:68.55pt;mso-position-horizontal-relative:page;mso-position-vertical-relative:paragraph;z-index:27208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4.154358pt;margin-top:41.206863pt;width:21.35pt;height:67.650pt;mso-position-horizontal-relative:page;mso-position-vertical-relative:paragraph;z-index:27232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1.534973pt;margin-top:52.723896pt;width:21.35pt;height:44.65pt;mso-position-horizontal-relative:page;mso-position-vertical-relative:paragraph;z-index:2728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1"/>
          <w:sz w:val="20"/>
        </w:rPr>
        <w:t>atendidas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Subsecretaría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Jurídicos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Estudios Legislativos en 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1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720"/>
        <w:gridCol w:w="720"/>
        <w:gridCol w:w="900"/>
        <w:gridCol w:w="720"/>
        <w:gridCol w:w="720"/>
        <w:gridCol w:w="900"/>
        <w:gridCol w:w="900"/>
        <w:gridCol w:w="720"/>
        <w:gridCol w:w="768"/>
      </w:tblGrid>
      <w:tr>
        <w:trPr>
          <w:trHeight w:val="243" w:hRule="exact"/>
        </w:trPr>
        <w:tc>
          <w:tcPr>
            <w:tcW w:w="14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1,097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3,798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5,789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4,807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5,803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5,400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1,528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4,160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4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4,883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9,272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6,264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8,901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4,911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12,190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240" w:lineRule="auto" w:before="82"/>
        <w:ind w:left="1728" w:right="1306"/>
        <w:jc w:val="left"/>
        <w:rPr>
          <w:b w:val="0"/>
          <w:bCs w:val="0"/>
        </w:rPr>
      </w:pPr>
      <w:r>
        <w:rPr/>
        <w:pict>
          <v:group style="position:absolute;margin-left:179.770004pt;margin-top:-170.55304pt;width:457.3pt;height:174.75pt;mso-position-horizontal-relative:page;mso-position-vertical-relative:paragraph;z-index:-1082776" coordorigin="3595,-3411" coordsize="9146,3495">
            <v:group style="position:absolute;left:4873;top:-3205;width:2;height:3280" coordorigin="4873,-3205" coordsize="2,3280">
              <v:shape style="position:absolute;left:4873;top:-3205;width:2;height:3280" coordorigin="4873,-3205" coordsize="0,3280" path="m4873,-3205l4873,74e" filled="false" stroked="true" strokeweight=".580pt" strokecolor="#000000">
                <v:path arrowok="t"/>
              </v:shape>
            </v:group>
            <v:group style="position:absolute;left:7343;top:-3205;width:2;height:3280" coordorigin="7343,-3205" coordsize="2,3280">
              <v:shape style="position:absolute;left:7343;top:-3205;width:2;height:3280" coordorigin="7343,-3205" coordsize="0,3280" path="m7343,-3205l7343,74e" filled="false" stroked="true" strokeweight=".580pt" strokecolor="#000000">
                <v:path arrowok="t"/>
              </v:shape>
            </v:group>
            <v:group style="position:absolute;left:10043;top:-3205;width:2;height:3280" coordorigin="10043,-3205" coordsize="2,3280">
              <v:shape style="position:absolute;left:10043;top:-3205;width:2;height:3280" coordorigin="10043,-3205" coordsize="0,3280" path="m10043,-3205l10043,74e" filled="false" stroked="true" strokeweight=".580pt" strokecolor="#000000">
                <v:path arrowok="t"/>
              </v:shape>
            </v:group>
            <v:group style="position:absolute;left:4868;top:-2970;width:7868;height:2" coordorigin="4868,-2970" coordsize="7868,2">
              <v:shape style="position:absolute;left:4868;top:-2970;width:7868;height:2" coordorigin="4868,-2970" coordsize="7868,0" path="m4868,-2970l12736,-2970e" filled="false" stroked="true" strokeweight=".580pt" strokecolor="#000000">
                <v:path arrowok="t"/>
              </v:shape>
            </v:group>
            <v:group style="position:absolute;left:5749;top:-2965;width:2;height:3040" coordorigin="5749,-2965" coordsize="2,3040">
              <v:shape style="position:absolute;left:5749;top:-2965;width:2;height:3040" coordorigin="5749,-2965" coordsize="0,3040" path="m5749,-2965l5749,74e" filled="false" stroked="true" strokeweight=".580pt" strokecolor="#000000">
                <v:path arrowok="t"/>
              </v:shape>
            </v:group>
            <v:group style="position:absolute;left:6443;top:-2965;width:2;height:3040" coordorigin="6443,-2965" coordsize="2,3040">
              <v:shape style="position:absolute;left:6443;top:-2965;width:2;height:3040" coordorigin="6443,-2965" coordsize="0,3040" path="m6443,-2965l6443,74e" filled="false" stroked="true" strokeweight=".580pt" strokecolor="#000000">
                <v:path arrowok="t"/>
              </v:shape>
            </v:group>
            <v:group style="position:absolute;left:8243;top:-2965;width:2;height:3040" coordorigin="8243,-2965" coordsize="2,3040">
              <v:shape style="position:absolute;left:8243;top:-2965;width:2;height:3040" coordorigin="8243,-2965" coordsize="0,3040" path="m8243,-2965l8243,74e" filled="false" stroked="true" strokeweight=".580pt" strokecolor="#000000">
                <v:path arrowok="t"/>
              </v:shape>
            </v:group>
            <v:group style="position:absolute;left:9143;top:-2965;width:2;height:3040" coordorigin="9143,-2965" coordsize="2,3040">
              <v:shape style="position:absolute;left:9143;top:-2965;width:2;height:3040" coordorigin="9143,-2965" coordsize="0,3040" path="m9143,-2965l9143,74e" filled="false" stroked="true" strokeweight=".580pt" strokecolor="#000000">
                <v:path arrowok="t"/>
              </v:shape>
            </v:group>
            <v:group style="position:absolute;left:10943;top:-2965;width:2;height:3040" coordorigin="10943,-2965" coordsize="2,3040">
              <v:shape style="position:absolute;left:10943;top:-2965;width:2;height:3040" coordorigin="10943,-2965" coordsize="0,3040" path="m10943,-2965l10943,74e" filled="false" stroked="true" strokeweight=".580pt" strokecolor="#000000">
                <v:path arrowok="t"/>
              </v:shape>
            </v:group>
            <v:group style="position:absolute;left:11843;top:-2965;width:2;height:3040" coordorigin="11843,-2965" coordsize="2,3040">
              <v:shape style="position:absolute;left:11843;top:-2965;width:2;height:3040" coordorigin="11843,-2965" coordsize="0,3040" path="m11843,-2965l11843,74e" filled="false" stroked="true" strokeweight=".580pt" strokecolor="#000000">
                <v:path arrowok="t"/>
              </v:shape>
            </v:group>
            <v:group style="position:absolute;left:3601;top:-1361;width:9135;height:2" coordorigin="3601,-1361" coordsize="9135,2">
              <v:shape style="position:absolute;left:3601;top:-1361;width:9135;height:2" coordorigin="3601,-1361" coordsize="9135,0" path="m3601,-1361l12736,-1361e" filled="false" stroked="true" strokeweight=".580pt" strokecolor="#000000">
                <v:path arrowok="t"/>
              </v:shape>
              <v:shape style="position:absolute;left:3601;top:-1126;width:9134;height:10" type="#_x0000_t75" stroked="false">
                <v:imagedata r:id="rId165" o:title=""/>
              </v:shape>
              <v:shape style="position:absolute;left:3601;top:-886;width:9134;height:10" type="#_x0000_t75" stroked="false">
                <v:imagedata r:id="rId165" o:title=""/>
              </v:shape>
              <v:shape style="position:absolute;left:3601;top:-646;width:9134;height:10" type="#_x0000_t75" stroked="false">
                <v:imagedata r:id="rId165" o:title=""/>
              </v:shape>
              <v:shape style="position:absolute;left:3601;top:-406;width:9134;height:10" type="#_x0000_t75" stroked="false">
                <v:imagedata r:id="rId165" o:title=""/>
              </v:shape>
            </v:group>
            <v:group style="position:absolute;left:3601;top:-161;width:9135;height:2" coordorigin="3601,-161" coordsize="9135,2">
              <v:shape style="position:absolute;left:3601;top:-161;width:9135;height:2" coordorigin="3601,-161" coordsize="9135,0" path="m3601,-161l12736,-161e" filled="false" stroked="true" strokeweight=".580pt" strokecolor="#000000">
                <v:path arrowok="t"/>
              </v:shape>
              <v:shape style="position:absolute;left:3601;top:74;width:9134;height:10" type="#_x0000_t75" stroked="false">
                <v:imagedata r:id="rId166" o:title=""/>
              </v:shape>
              <v:shape style="position:absolute;left:5885;top:-318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68;top:-318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136;top:-3411;width:1444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2" w:right="0" w:hanging="3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...Continuación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3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74;top:-2378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78;top:-1333;width:102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9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78;top:-1333;width:2996;height:1401" type="#_x0000_t202" filled="false" stroked="false">
                <v:textbox inset="0,0,0,0">
                  <w:txbxContent>
                    <w:p>
                      <w:pPr>
                        <w:tabs>
                          <w:tab w:pos="1083" w:val="left" w:leader="none"/>
                          <w:tab w:pos="1592" w:val="left" w:leader="none"/>
                          <w:tab w:pos="2659" w:val="left" w:leader="none"/>
                        </w:tabs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2,344</w:t>
                        <w:tab/>
                        <w:t>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4" w:val="left" w:leader="none"/>
                          <w:tab w:pos="1593" w:val="left" w:leader="none"/>
                          <w:tab w:pos="2660" w:val="left" w:leader="none"/>
                        </w:tabs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2,099</w:t>
                        <w:tab/>
                        <w:t>247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0" w:val="left" w:leader="none"/>
                          <w:tab w:pos="1592" w:val="left" w:leader="none"/>
                          <w:tab w:pos="249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2,126</w:t>
                        <w:tab/>
                        <w:t>403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8,261</w:t>
                        <w:tab/>
                        <w:t>2,997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3" w:val="left" w:leader="none"/>
                          <w:tab w:pos="1592" w:val="left" w:leader="none"/>
                          <w:tab w:pos="2492" w:val="left" w:leader="none"/>
                        </w:tabs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4,791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2,623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2" w:val="left" w:leader="none"/>
                          <w:tab w:pos="1758" w:val="left" w:leader="none"/>
                          <w:tab w:pos="2658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400</w:t>
                        <w:tab/>
                        <w:t>111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0" w:val="left" w:leader="none"/>
                          <w:tab w:pos="1480" w:val="left" w:leader="none"/>
                          <w:tab w:pos="2491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4,224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403</w:t>
                        <w:tab/>
                        <w:t>17,895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6,828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37;top:-1333;width:2136;height:1401" type="#_x0000_t202" filled="false" stroked="false">
                <v:textbox inset="0,0,0,0">
                  <w:txbxContent>
                    <w:p>
                      <w:pPr>
                        <w:tabs>
                          <w:tab w:pos="733" w:val="left" w:leader="none"/>
                          <w:tab w:pos="1800" w:val="left" w:leader="none"/>
                        </w:tabs>
                        <w:spacing w:line="205" w:lineRule="exact" w:before="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1,298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1" w:val="left" w:leader="none"/>
                          <w:tab w:pos="1800" w:val="left" w:leader="none"/>
                        </w:tabs>
                        <w:spacing w:before="10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389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33" w:val="left" w:leader="none"/>
                          <w:tab w:pos="163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257</w:t>
                        <w:tab/>
                        <w:t>4,515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4,142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33" w:val="left" w:leader="none"/>
                          <w:tab w:pos="1633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5,033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1,017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99" w:val="left" w:leader="none"/>
                          <w:tab w:pos="1799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212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21" w:val="left" w:leader="none"/>
                          <w:tab w:pos="1632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257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11,447</w:t>
                        <w:tab/>
                        <w:t>6,567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437;top:-1333;width:1236;height:1401" type="#_x0000_t202" filled="false" stroked="false">
                <v:textbox inset="0,0,0,0">
                  <w:txbxContent>
                    <w:p>
                      <w:pPr>
                        <w:tabs>
                          <w:tab w:pos="733" w:val="left" w:leader="none"/>
                        </w:tabs>
                        <w:spacing w:line="205" w:lineRule="exact" w:before="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1,557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0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3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395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3,790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00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99" w:val="left" w:leader="none"/>
                        </w:tabs>
                        <w:spacing w:before="10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32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395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6,569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55.354675pt;margin-top:-142.537643pt;width:21.35pt;height:68.55pt;mso-position-horizontal-relative:page;mso-position-vertical-relative:paragraph;z-index:26872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59436pt;margin-top:-142.107361pt;width:21.35pt;height:67.650pt;mso-position-horizontal-relative:page;mso-position-vertical-relative:paragraph;z-index:26920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374359pt;margin-top:-130.590332pt;width:21.35pt;height:44.65pt;mso-position-horizontal-relative:page;mso-position-vertical-relative:paragraph;z-index:26968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374359pt;margin-top:-142.537949pt;width:21.35pt;height:68.55pt;mso-position-horizontal-relative:page;mso-position-vertical-relative:paragraph;z-index:2701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374359pt;margin-top:-142.107361pt;width:21.35pt;height:67.650pt;mso-position-horizontal-relative:page;mso-position-vertical-relative:paragraph;z-index:27064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374359pt;margin-top:-130.590332pt;width:21.35pt;height:44.65pt;mso-position-horizontal-relative:page;mso-position-vertical-relative:paragraph;z-index:2713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374390pt;margin-top:-142.537949pt;width:21.35pt;height:68.55pt;mso-position-horizontal-relative:page;mso-position-vertical-relative:paragraph;z-index:27184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322" w:right="18" w:hanging="303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Av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w w:val="99"/>
                      <w:sz w:val="18"/>
                    </w:rPr>
                    <w:t>eriguacion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es</w:t>
                  </w:r>
                  <w:r>
                    <w:rPr>
                      <w:rFonts w:ascii="Arial"/>
                      <w:b/>
                      <w:color w:val="006699"/>
                      <w:spacing w:val="2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prev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ia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1/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374390pt;margin-top:-142.107361pt;width:21.35pt;height:67.650pt;mso-position-horizontal-relative:page;mso-position-vertical-relative:paragraph;z-index:2725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131" w:right="18" w:hanging="112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As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untos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 c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v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sz w:val="18"/>
                    </w:rPr>
                    <w:t>ile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s</w:t>
                  </w:r>
                  <w:r>
                    <w:rPr>
                      <w:rFonts w:ascii="Arial"/>
                      <w:b/>
                      <w:color w:val="006699"/>
                      <w:spacing w:val="20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z w:val="18"/>
                    </w:rPr>
                    <w:t>y</w:t>
                  </w:r>
                  <w:r>
                    <w:rPr>
                      <w:rFonts w:ascii="Arial"/>
                      <w:b/>
                      <w:color w:val="006699"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sz w:val="18"/>
                    </w:rPr>
                    <w:t>familiares</w:t>
                  </w:r>
                  <w:r>
                    <w:rPr>
                      <w:rFonts w:asci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2/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4.374390pt;margin-top:-130.590332pt;width:21.35pt;height:44.65pt;mso-position-horizontal-relative:page;mso-position-vertical-relative:paragraph;z-index:27304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1"/>
                    <w:ind w:left="25" w:right="18" w:hanging="6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b/>
                      <w:color w:val="006699"/>
                      <w:spacing w:val="-2"/>
                      <w:sz w:val="18"/>
                    </w:rPr>
                    <w:t>Asesorías</w:t>
                  </w:r>
                  <w:r>
                    <w:rPr>
                      <w:rFonts w:ascii="Arial" w:hAnsi="Arial"/>
                      <w:b/>
                      <w:color w:val="006699"/>
                      <w:spacing w:val="2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sz w:val="18"/>
                    </w:rPr>
                    <w:t>jurídi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sz w:val="18"/>
                    </w:rPr>
                    <w:t>cas</w:t>
                  </w:r>
                  <w:r>
                    <w:rPr>
                      <w:rFonts w:ascii="Arial" w:hAnsi="Arial"/>
                      <w:b/>
                      <w:color w:val="006699"/>
                      <w:spacing w:val="-1"/>
                      <w:w w:val="99"/>
                      <w:position w:val="9"/>
                      <w:sz w:val="12"/>
                    </w:rPr>
                    <w:t>3/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Fuente:</w:t>
      </w:r>
      <w:r>
        <w:rPr>
          <w:spacing w:val="-1"/>
        </w:rPr>
        <w:t> </w:t>
      </w:r>
      <w:r>
        <w:rPr/>
        <w:t>Secretaría General del Gobierno del</w:t>
      </w:r>
      <w:r>
        <w:rPr>
          <w:spacing w:val="-2"/>
        </w:rPr>
        <w:t> </w:t>
      </w:r>
      <w:r>
        <w:rPr/>
        <w:t>Estado, Subsecretaría de </w:t>
      </w:r>
      <w:r>
        <w:rPr>
          <w:spacing w:val="-2"/>
        </w:rPr>
        <w:t>Asuntos</w:t>
      </w:r>
      <w:r>
        <w:rPr/>
        <w:t> </w:t>
      </w:r>
      <w:r>
        <w:rPr>
          <w:spacing w:val="-1"/>
        </w:rPr>
        <w:t>Jurídicos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Estudios Legislativos, Coordinación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Defensorías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Oficio.</w:t>
      </w:r>
      <w:r>
        <w:rPr>
          <w:b w:val="0"/>
        </w:rPr>
      </w:r>
    </w:p>
    <w:p>
      <w:pPr>
        <w:pStyle w:val="BodyText"/>
        <w:spacing w:line="240" w:lineRule="auto" w:before="1"/>
        <w:ind w:left="172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averiguaciones</w:t>
      </w:r>
      <w:r>
        <w:rPr/>
        <w:t> </w:t>
      </w:r>
      <w:r>
        <w:rPr>
          <w:spacing w:val="-1"/>
        </w:rPr>
        <w:t>previas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instrucción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consignada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juzgado</w:t>
      </w:r>
      <w:r>
        <w:rPr/>
        <w:t> </w:t>
      </w:r>
      <w:r>
        <w:rPr>
          <w:spacing w:val="-1"/>
        </w:rPr>
        <w:t>penal.</w:t>
      </w:r>
      <w:r>
        <w:rPr>
          <w:b w:val="0"/>
        </w:rPr>
      </w:r>
    </w:p>
    <w:p>
      <w:pPr>
        <w:pStyle w:val="BodyText"/>
        <w:spacing w:line="240" w:lineRule="auto"/>
        <w:ind w:left="1728" w:right="0"/>
        <w:jc w:val="left"/>
        <w:rPr>
          <w:b w:val="0"/>
          <w:bCs w:val="0"/>
        </w:rPr>
      </w:pPr>
      <w:r>
        <w:rPr/>
        <w:t>2/ Se refiere a los </w:t>
      </w:r>
      <w:r>
        <w:rPr>
          <w:spacing w:val="-1"/>
        </w:rPr>
        <w:t>procesos</w:t>
      </w:r>
      <w:r>
        <w:rPr/>
        <w:t> </w:t>
      </w:r>
      <w:r>
        <w:rPr>
          <w:spacing w:val="-1"/>
        </w:rPr>
        <w:t>civiles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familiares,</w:t>
      </w:r>
      <w:r>
        <w:rPr/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tratan</w:t>
      </w:r>
      <w:r>
        <w:rPr/>
        <w:t> </w:t>
      </w:r>
      <w:r>
        <w:rPr>
          <w:spacing w:val="-1"/>
        </w:rPr>
        <w:t>asuntos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divorcios,</w:t>
      </w:r>
      <w:r>
        <w:rPr>
          <w:spacing w:val="1"/>
        </w:rPr>
        <w:t> </w:t>
      </w:r>
      <w:r>
        <w:rPr/>
        <w:t>pensiones, etc.</w:t>
      </w:r>
      <w:r>
        <w:rPr>
          <w:b w:val="0"/>
        </w:rPr>
      </w:r>
    </w:p>
    <w:p>
      <w:pPr>
        <w:pStyle w:val="BodyText"/>
        <w:spacing w:line="240" w:lineRule="auto"/>
        <w:ind w:left="1728" w:right="1010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2"/>
        </w:rPr>
        <w:t>acuden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relación</w:t>
      </w:r>
      <w:r>
        <w:rPr/>
        <w:t> a las </w:t>
      </w:r>
      <w:r>
        <w:rPr>
          <w:spacing w:val="-1"/>
        </w:rPr>
        <w:t>mismas</w:t>
      </w:r>
      <w:r>
        <w:rPr/>
        <w:t> </w:t>
      </w:r>
      <w:r>
        <w:rPr>
          <w:spacing w:val="-1"/>
        </w:rPr>
        <w:t>averiguaciones</w:t>
      </w:r>
      <w:r>
        <w:rPr>
          <w:spacing w:val="1"/>
        </w:rPr>
        <w:t> </w:t>
      </w:r>
      <w:r>
        <w:rPr>
          <w:spacing w:val="-1"/>
        </w:rPr>
        <w:t>previas,</w:t>
      </w:r>
      <w:r>
        <w:rPr/>
        <w:t> a los procesos</w:t>
      </w:r>
      <w:r>
        <w:rPr>
          <w:spacing w:val="-1"/>
        </w:rPr>
        <w:t> penales,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asuntos</w:t>
      </w:r>
      <w:r>
        <w:rPr/>
        <w:t> </w:t>
      </w:r>
      <w:r>
        <w:rPr>
          <w:spacing w:val="-1"/>
        </w:rPr>
        <w:t>civiles</w:t>
      </w:r>
      <w:r>
        <w:rPr/>
        <w:t> y</w:t>
      </w:r>
      <w:r>
        <w:rPr>
          <w:spacing w:val="-5"/>
        </w:rPr>
        <w:t> </w:t>
      </w:r>
      <w:r>
        <w:rPr/>
        <w:t>familiares,</w:t>
      </w:r>
      <w:r>
        <w:rPr>
          <w:spacing w:val="5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enviados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aquellos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acuden</w:t>
      </w:r>
      <w:r>
        <w:rPr/>
        <w:t> </w:t>
      </w:r>
      <w:r>
        <w:rPr>
          <w:spacing w:val="-1"/>
        </w:rPr>
        <w:t>personalmente</w:t>
      </w:r>
      <w:r>
        <w:rPr/>
        <w:t> a  </w:t>
      </w:r>
      <w:r>
        <w:rPr>
          <w:spacing w:val="-1"/>
        </w:rPr>
        <w:t>esta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diversos</w:t>
      </w:r>
      <w:r>
        <w:rPr/>
        <w:t> </w:t>
      </w:r>
      <w:r>
        <w:rPr>
          <w:spacing w:val="-1"/>
        </w:rPr>
        <w:t>asuntos.</w:t>
      </w:r>
      <w:r>
        <w:rPr>
          <w:b w:val="0"/>
        </w:rPr>
      </w:r>
    </w:p>
    <w:p>
      <w:pPr>
        <w:pStyle w:val="BodyText"/>
        <w:spacing w:line="240" w:lineRule="auto"/>
        <w:ind w:left="1728" w:right="0"/>
        <w:jc w:val="left"/>
        <w:rPr>
          <w:b w:val="0"/>
          <w:bCs w:val="0"/>
        </w:rPr>
      </w:pPr>
      <w:r>
        <w:rPr>
          <w:spacing w:val="-1"/>
        </w:rPr>
        <w:t>Observaciones: 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2001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2002.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4501" w:right="2971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Valoraciones </w:t>
      </w:r>
      <w:r>
        <w:rPr>
          <w:rFonts w:ascii="Arial" w:hAnsi="Arial" w:cs="Arial" w:eastAsia="Arial"/>
          <w:b/>
          <w:bCs/>
          <w:sz w:val="20"/>
          <w:szCs w:val="20"/>
        </w:rPr>
        <w:t>del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Programa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Asistencia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Jurídica</w:t>
      </w:r>
      <w:r>
        <w:rPr>
          <w:rFonts w:ascii="Arial" w:hAnsi="Arial" w:cs="Arial" w:eastAsia="Arial"/>
          <w:b/>
          <w:bCs/>
          <w:sz w:val="20"/>
          <w:szCs w:val="20"/>
        </w:rPr>
        <w:t> Integral</w:t>
      </w:r>
      <w:r>
        <w:rPr>
          <w:rFonts w:ascii="Arial" w:hAnsi="Arial" w:cs="Arial" w:eastAsia="Arial"/>
          <w:b/>
          <w:bCs/>
          <w:spacing w:val="2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atendidos</w:t>
      </w:r>
      <w:r>
        <w:rPr>
          <w:rFonts w:ascii="Arial" w:hAnsi="Arial" w:cs="Arial" w:eastAsia="Arial"/>
          <w:b/>
          <w:bCs/>
          <w:sz w:val="20"/>
          <w:szCs w:val="20"/>
        </w:rPr>
        <w:t> 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el DIF en B.C.Sur,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3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6.7pt;height:96.3pt;mso-position-horizontal-relative:char;mso-position-vertical-relative:line" coordorigin="0,0" coordsize="6534,1926">
            <v:group style="position:absolute;left:1310;top:6;width:2;height:1911" coordorigin="1310,6" coordsize="2,1911">
              <v:shape style="position:absolute;left:1310;top:6;width:2;height:1911" coordorigin="1310,6" coordsize="0,1911" path="m1310,6l1310,1916e" filled="false" stroked="true" strokeweight=".580pt" strokecolor="#000000">
                <v:path arrowok="t"/>
              </v:shape>
            </v:group>
            <v:group style="position:absolute;left:1305;top:241;width:5223;height:2" coordorigin="1305,241" coordsize="5223,2">
              <v:shape style="position:absolute;left:1305;top:241;width:5223;height:2" coordorigin="1305,241" coordsize="5223,0" path="m1305,241l6528,241e" filled="false" stroked="true" strokeweight=".580pt" strokecolor="#000000">
                <v:path arrowok="t"/>
              </v:shape>
            </v:group>
            <v:group style="position:absolute;left:2173;top:246;width:2;height:1671" coordorigin="2173,246" coordsize="2,1671">
              <v:shape style="position:absolute;left:2173;top:246;width:2;height:1671" coordorigin="2173,246" coordsize="0,1671" path="m2173,246l2173,1916e" filled="false" stroked="true" strokeweight=".580pt" strokecolor="#000000">
                <v:path arrowok="t"/>
              </v:shape>
            </v:group>
            <v:group style="position:absolute;left:3037;top:246;width:2;height:1671" coordorigin="3037,246" coordsize="2,1671">
              <v:shape style="position:absolute;left:3037;top:246;width:2;height:1671" coordorigin="3037,246" coordsize="0,1671" path="m3037,246l3037,1916e" filled="false" stroked="true" strokeweight=".580pt" strokecolor="#000000">
                <v:path arrowok="t"/>
              </v:shape>
            </v:group>
            <v:group style="position:absolute;left:3900;top:246;width:2;height:1671" coordorigin="3900,246" coordsize="2,1671">
              <v:shape style="position:absolute;left:3900;top:246;width:2;height:1671" coordorigin="3900,246" coordsize="0,1671" path="m3900,246l3900,1916e" filled="false" stroked="true" strokeweight=".580pt" strokecolor="#000000">
                <v:path arrowok="t"/>
              </v:shape>
            </v:group>
            <v:group style="position:absolute;left:4763;top:246;width:2;height:1671" coordorigin="4763,246" coordsize="2,1671">
              <v:shape style="position:absolute;left:4763;top:246;width:2;height:1671" coordorigin="4763,246" coordsize="0,1671" path="m4763,246l4763,1916e" filled="false" stroked="true" strokeweight=".580pt" strokecolor="#000000">
                <v:path arrowok="t"/>
              </v:shape>
            </v:group>
            <v:group style="position:absolute;left:5648;top:246;width:2;height:1671" coordorigin="5648,246" coordsize="2,1671">
              <v:shape style="position:absolute;left:5648;top:246;width:2;height:1671" coordorigin="5648,246" coordsize="0,1671" path="m5648,246l5648,1916e" filled="false" stroked="true" strokeweight=".580pt" strokecolor="#000000">
                <v:path arrowok="t"/>
              </v:shape>
            </v:group>
            <v:group style="position:absolute;left:6;top:481;width:6522;height:2" coordorigin="6,481" coordsize="6522,2">
              <v:shape style="position:absolute;left:6;top:481;width:6522;height:2" coordorigin="6,481" coordsize="6522,0" path="m6,481l6528,481e" filled="false" stroked="true" strokeweight=".580pt" strokecolor="#000000">
                <v:path arrowok="t"/>
              </v:shape>
              <v:shape style="position:absolute;left:6;top:716;width:6526;height:10" type="#_x0000_t75" stroked="false">
                <v:imagedata r:id="rId168" o:title=""/>
              </v:shape>
              <v:shape style="position:absolute;left:6;top:956;width:6526;height:10" type="#_x0000_t75" stroked="false">
                <v:imagedata r:id="rId168" o:title=""/>
              </v:shape>
              <v:shape style="position:absolute;left:6;top:1196;width:6526;height:10" type="#_x0000_t75" stroked="false">
                <v:imagedata r:id="rId168" o:title=""/>
              </v:shape>
              <v:shape style="position:absolute;left:6;top:1436;width:6526;height:10" type="#_x0000_t75" stroked="false">
                <v:imagedata r:id="rId168" o:title=""/>
              </v:shape>
            </v:group>
            <v:group style="position:absolute;left:6;top:1681;width:6522;height:2" coordorigin="6,1681" coordsize="6522,2">
              <v:shape style="position:absolute;left:6;top:1681;width:6522;height:2" coordorigin="6,1681" coordsize="6522,0" path="m6,1681l6528,1681e" filled="false" stroked="true" strokeweight=".580pt" strokecolor="#000000">
                <v:path arrowok="t"/>
              </v:shape>
              <v:shape style="position:absolute;left:6;top:1916;width:6526;height:10" type="#_x0000_t75" stroked="false">
                <v:imagedata r:id="rId169" o:title=""/>
              </v:shape>
              <v:shape style="position:absolute;left:84;top:149;width:1024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59;top:29;width:232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Valoraciones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(personas)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90;top:269;width:4976;height:1641" type="#_x0000_t202" filled="false" stroked="false">
                <v:textbox inset="0,0,0,0">
                  <w:txbxContent>
                    <w:p>
                      <w:pPr>
                        <w:tabs>
                          <w:tab w:pos="891" w:val="left" w:leader="none"/>
                          <w:tab w:pos="1754" w:val="left" w:leader="none"/>
                          <w:tab w:pos="2616" w:val="left" w:leader="none"/>
                          <w:tab w:pos="3491" w:val="left" w:leader="none"/>
                          <w:tab w:pos="4378" w:val="left" w:leader="none"/>
                        </w:tabs>
                        <w:spacing w:line="205" w:lineRule="exact" w:before="0"/>
                        <w:ind w:left="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837" w:val="left" w:leader="none"/>
                          <w:tab w:pos="2700" w:val="left" w:leader="none"/>
                          <w:tab w:pos="3586" w:val="left" w:leader="none"/>
                          <w:tab w:pos="4473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7,122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7,656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7,814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8,224</w:t>
                        <w:tab/>
                        <w:t>8,792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837" w:val="left" w:leader="none"/>
                          <w:tab w:pos="2700" w:val="left" w:leader="none"/>
                          <w:tab w:pos="3587" w:val="left" w:leader="none"/>
                          <w:tab w:pos="4473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3,918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4,177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4,276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4,875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5,100</w:t>
                        <w:tab/>
                        <w:t>5,230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5" w:val="left" w:leader="none"/>
                          <w:tab w:pos="2588" w:val="left" w:leader="none"/>
                          <w:tab w:pos="3475" w:val="left" w:leader="none"/>
                          <w:tab w:pos="436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33,415</w:t>
                        <w:tab/>
                        <w:t>35,045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36,294</w:t>
                        <w:tab/>
                        <w:t>38,126</w:t>
                        <w:tab/>
                        <w:t>40,926</w:t>
                        <w:tab/>
                        <w:t>42,520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3" w:val="left" w:leader="none"/>
                          <w:tab w:pos="1835" w:val="left" w:leader="none"/>
                          <w:tab w:pos="2587" w:val="left" w:leader="none"/>
                          <w:tab w:pos="3473" w:val="left" w:leader="none"/>
                          <w:tab w:pos="4360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8,573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9,651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9,950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10,325</w:t>
                        <w:tab/>
                        <w:t>10,821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3" w:val="left" w:leader="none"/>
                          <w:tab w:pos="1836" w:val="left" w:leader="none"/>
                          <w:tab w:pos="2699" w:val="left" w:leader="none"/>
                          <w:tab w:pos="3586" w:val="left" w:leader="none"/>
                          <w:tab w:pos="4473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2,917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3,110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3,180</w:t>
                        <w:tab/>
                        <w:t>3,418</w:t>
                        <w:tab/>
                        <w:t>3,923</w:t>
                        <w:tab/>
                        <w:t>4,200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5" w:val="left" w:leader="none"/>
                          <w:tab w:pos="2588" w:val="left" w:leader="none"/>
                          <w:tab w:pos="3475" w:val="left" w:leader="none"/>
                          <w:tab w:pos="4361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55,945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59,639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61,514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64,968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69,562</w:t>
                        <w:tab/>
                        <w:t>73,200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345" w:right="2971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Sistema Estatal para el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de la Familia (DIF), Subdirección de </w:t>
      </w:r>
      <w:r>
        <w:rPr>
          <w:spacing w:val="-1"/>
        </w:rPr>
        <w:t>Asistencia</w:t>
      </w:r>
      <w:r>
        <w:rPr>
          <w:spacing w:val="23"/>
        </w:rPr>
        <w:t> </w:t>
      </w:r>
      <w:r>
        <w:rPr/>
        <w:t>Jurídica.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3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DERECHOS </w:t>
      </w:r>
      <w:r>
        <w:rPr>
          <w:rFonts w:ascii="Arial"/>
          <w:b/>
          <w:i/>
          <w:spacing w:val="-1"/>
          <w:sz w:val="20"/>
        </w:rPr>
        <w:t>HUMANOS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2759" w:right="2200" w:hanging="47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Orientaciones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asesorías,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conferencias,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cursos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talleres,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publicaciones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registrados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Comisión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Estatal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Derechos Humanos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2004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49.550pt;height:96.95pt;mso-position-horizontal-relative:char;mso-position-vertical-relative:line" coordorigin="0,0" coordsize="12991,1939">
            <v:group style="position:absolute;left:1452;top:19;width:2;height:1911" coordorigin="1452,19" coordsize="2,1911">
              <v:shape style="position:absolute;left:1452;top:19;width:2;height:1911" coordorigin="1452,19" coordsize="0,1911" path="m1452,19l1452,1929e" filled="false" stroked="true" strokeweight=".580pt" strokecolor="#000000">
                <v:path arrowok="t"/>
              </v:shape>
            </v:group>
            <v:group style="position:absolute;left:5989;top:19;width:2;height:1911" coordorigin="5989,19" coordsize="2,1911">
              <v:shape style="position:absolute;left:5989;top:19;width:2;height:1911" coordorigin="5989,19" coordsize="0,1911" path="m5989,19l5989,1929e" filled="false" stroked="true" strokeweight=".580pt" strokecolor="#000000">
                <v:path arrowok="t"/>
              </v:shape>
            </v:group>
            <v:group style="position:absolute;left:10565;top:19;width:2;height:470" coordorigin="10565,19" coordsize="2,470">
              <v:shape style="position:absolute;left:10565;top:19;width:2;height:470" coordorigin="10565,19" coordsize="0,470" path="m10565,19l10565,488e" filled="false" stroked="true" strokeweight="1.120pt" strokecolor="#000000">
                <v:path arrowok="t"/>
              </v:shape>
            </v:group>
            <v:group style="position:absolute;left:1447;top:253;width:11538;height:2" coordorigin="1447,253" coordsize="11538,2">
              <v:shape style="position:absolute;left:1447;top:253;width:11538;height:2" coordorigin="1447,253" coordsize="11538,0" path="m1447,253l12985,253e" filled="false" stroked="true" strokeweight=".580pt" strokecolor="#000000">
                <v:path arrowok="t"/>
              </v:shape>
            </v:group>
            <v:group style="position:absolute;left:2175;top:257;width:2;height:1672" coordorigin="2175,257" coordsize="2,1672">
              <v:shape style="position:absolute;left:2175;top:257;width:2;height:1672" coordorigin="2175,257" coordsize="0,1672" path="m2175,257l2175,1929e" filled="false" stroked="true" strokeweight=".580pt" strokecolor="#000000">
                <v:path arrowok="t"/>
              </v:shape>
            </v:group>
            <v:group style="position:absolute;left:2925;top:257;width:2;height:1672" coordorigin="2925,257" coordsize="2,1672">
              <v:shape style="position:absolute;left:2925;top:257;width:2;height:1672" coordorigin="2925,257" coordsize="0,1672" path="m2925,257l2925,1929e" filled="false" stroked="true" strokeweight=".580pt" strokecolor="#000000">
                <v:path arrowok="t"/>
              </v:shape>
            </v:group>
            <v:group style="position:absolute;left:3678;top:257;width:2;height:1672" coordorigin="3678,257" coordsize="2,1672">
              <v:shape style="position:absolute;left:3678;top:257;width:2;height:1672" coordorigin="3678,257" coordsize="0,1672" path="m3678,257l3678,1929e" filled="false" stroked="true" strokeweight=".580pt" strokecolor="#000000">
                <v:path arrowok="t"/>
              </v:shape>
            </v:group>
            <v:group style="position:absolute;left:4479;top:257;width:2;height:1672" coordorigin="4479,257" coordsize="2,1672">
              <v:shape style="position:absolute;left:4479;top:257;width:2;height:1672" coordorigin="4479,257" coordsize="0,1672" path="m4479,257l4479,1929e" filled="false" stroked="true" strokeweight=".580pt" strokecolor="#000000">
                <v:path arrowok="t"/>
              </v:shape>
            </v:group>
            <v:group style="position:absolute;left:5237;top:257;width:2;height:1672" coordorigin="5237,257" coordsize="2,1672">
              <v:shape style="position:absolute;left:5237;top:257;width:2;height:1672" coordorigin="5237,257" coordsize="0,1672" path="m5237,257l5237,1929e" filled="false" stroked="true" strokeweight=".580pt" strokecolor="#000000">
                <v:path arrowok="t"/>
              </v:shape>
            </v:group>
            <v:group style="position:absolute;left:6740;top:257;width:2;height:1672" coordorigin="6740,257" coordsize="2,1672">
              <v:shape style="position:absolute;left:6740;top:257;width:2;height:1672" coordorigin="6740,257" coordsize="0,1672" path="m6740,257l6740,1929e" filled="false" stroked="true" strokeweight=".580pt" strokecolor="#000000">
                <v:path arrowok="t"/>
              </v:shape>
            </v:group>
            <v:group style="position:absolute;left:7493;top:257;width:2;height:1672" coordorigin="7493,257" coordsize="2,1672">
              <v:shape style="position:absolute;left:7493;top:257;width:2;height:1672" coordorigin="7493,257" coordsize="0,1672" path="m7493,257l7493,1929e" filled="false" stroked="true" strokeweight=".580pt" strokecolor="#000000">
                <v:path arrowok="t"/>
              </v:shape>
            </v:group>
            <v:group style="position:absolute;left:8245;top:257;width:2;height:1672" coordorigin="8245,257" coordsize="2,1672">
              <v:shape style="position:absolute;left:8245;top:257;width:2;height:1672" coordorigin="8245,257" coordsize="0,1672" path="m8245,257l8245,1929e" filled="false" stroked="true" strokeweight=".580pt" strokecolor="#000000">
                <v:path arrowok="t"/>
              </v:shape>
            </v:group>
            <v:group style="position:absolute;left:8996;top:257;width:2;height:1672" coordorigin="8996,257" coordsize="2,1672">
              <v:shape style="position:absolute;left:8996;top:257;width:2;height:1672" coordorigin="8996,257" coordsize="0,1672" path="m8996,257l8996,1929e" filled="false" stroked="true" strokeweight=".580pt" strokecolor="#000000">
                <v:path arrowok="t"/>
              </v:shape>
            </v:group>
            <v:group style="position:absolute;left:9749;top:257;width:2;height:1672" coordorigin="9749,257" coordsize="2,1672">
              <v:shape style="position:absolute;left:9749;top:257;width:2;height:1672" coordorigin="9749,257" coordsize="0,1672" path="m9749,257l9749,1929e" filled="false" stroked="true" strokeweight=".580pt" strokecolor="#000000">
                <v:path arrowok="t"/>
              </v:shape>
            </v:group>
            <v:group style="position:absolute;left:11393;top:257;width:2;height:1672" coordorigin="11393,257" coordsize="2,1672">
              <v:shape style="position:absolute;left:11393;top:257;width:2;height:1672" coordorigin="11393,257" coordsize="0,1672" path="m11393,257l11393,1929e" filled="false" stroked="true" strokeweight=".580pt" strokecolor="#000000">
                <v:path arrowok="t"/>
              </v:shape>
            </v:group>
            <v:group style="position:absolute;left:12193;top:257;width:2;height:1672" coordorigin="12193,257" coordsize="2,1672">
              <v:shape style="position:absolute;left:12193;top:257;width:2;height:1672" coordorigin="12193,257" coordsize="0,1672" path="m12193,257l12193,1929e" filled="false" stroked="true" strokeweight=".580pt" strokecolor="#000000">
                <v:path arrowok="t"/>
              </v:shape>
            </v:group>
            <v:group style="position:absolute;left:6;top:493;width:12980;height:2" coordorigin="6,493" coordsize="12980,2">
              <v:shape style="position:absolute;left:6;top:493;width:12980;height:2" coordorigin="6,493" coordsize="12980,0" path="m6,493l12985,493e" filled="false" stroked="true" strokeweight=".580pt" strokecolor="#000000">
                <v:path arrowok="t"/>
              </v:shape>
            </v:group>
            <v:group style="position:absolute;left:10571;top:497;width:2;height:1432" coordorigin="10571,497" coordsize="2,1432">
              <v:shape style="position:absolute;left:10571;top:497;width:2;height:1432" coordorigin="10571,497" coordsize="0,1432" path="m10571,497l10571,1929e" filled="false" stroked="true" strokeweight=".580pt" strokecolor="#000000">
                <v:path arrowok="t"/>
              </v:shape>
              <v:shape style="position:absolute;left:6;top:728;width:12979;height:10" type="#_x0000_t75" stroked="false">
                <v:imagedata r:id="rId170" o:title=""/>
              </v:shape>
              <v:shape style="position:absolute;left:6;top:968;width:12979;height:10" type="#_x0000_t75" stroked="false">
                <v:imagedata r:id="rId170" o:title=""/>
              </v:shape>
              <v:shape style="position:absolute;left:6;top:1208;width:12979;height:10" type="#_x0000_t75" stroked="false">
                <v:imagedata r:id="rId170" o:title=""/>
              </v:shape>
              <v:shape style="position:absolute;left:6;top:1448;width:12979;height:10" type="#_x0000_t75" stroked="false">
                <v:imagedata r:id="rId170" o:title=""/>
              </v:shape>
            </v:group>
            <v:group style="position:absolute;left:6;top:1693;width:12980;height:2" coordorigin="6,1693" coordsize="12980,2">
              <v:shape style="position:absolute;left:6;top:1693;width:12980;height:2" coordorigin="6,1693" coordsize="12980,0" path="m6,1693l12985,1693e" filled="false" stroked="true" strokeweight=".580pt" strokecolor="#000000">
                <v:path arrowok="t"/>
              </v:shape>
              <v:shape style="position:absolute;left:6;top:1929;width:12979;height:10" type="#_x0000_t75" stroked="false">
                <v:imagedata r:id="rId171" o:title=""/>
              </v:shape>
              <v:shape style="position:absolute;left:84;top:162;width:1120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8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9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79;top:42;width:24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Orientaciones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asesorías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93;top:42;width:29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Conferencias,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cursos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talleres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90;top:239;width:4332;height:1683" type="#_x0000_t202" filled="false" stroked="false">
                <v:textbox inset="0,0,0,0">
                  <w:txbxContent>
                    <w:p>
                      <w:pPr>
                        <w:tabs>
                          <w:tab w:pos="737" w:val="left" w:leader="none"/>
                          <w:tab w:pos="1488" w:val="left" w:leader="none"/>
                          <w:tab w:pos="2265" w:val="left" w:leader="none"/>
                          <w:tab w:pos="2991" w:val="left" w:leader="none"/>
                          <w:tab w:pos="3799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0" w:val="left" w:leader="none"/>
                          <w:tab w:pos="1663" w:val="left" w:leader="none"/>
                          <w:tab w:pos="2709" w:val="left" w:leader="none"/>
                          <w:tab w:pos="3242" w:val="left" w:leader="none"/>
                          <w:tab w:pos="4327" w:val="right" w:leader="none"/>
                        </w:tabs>
                        <w:spacing w:before="1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100</w:t>
                        <w:tab/>
                        <w:t>328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1" w:val="left" w:leader="none"/>
                          <w:tab w:pos="1665" w:val="left" w:leader="none"/>
                          <w:tab w:pos="2711" w:val="left" w:leader="none"/>
                          <w:tab w:pos="3468" w:val="left" w:leader="none"/>
                          <w:tab w:pos="4219" w:val="left" w:leader="none"/>
                        </w:tabs>
                        <w:spacing w:before="10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1" w:val="left" w:leader="none"/>
                          <w:tab w:pos="1665" w:val="left" w:leader="none"/>
                          <w:tab w:pos="2488" w:val="left" w:leader="none"/>
                          <w:tab w:pos="3245" w:val="left" w:leader="none"/>
                          <w:tab w:pos="4330" w:val="right" w:leader="none"/>
                        </w:tabs>
                        <w:spacing w:before="1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581</w:t>
                        <w:tab/>
                        <w:t>417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1" w:val="left" w:leader="none"/>
                          <w:tab w:pos="1664" w:val="left" w:leader="none"/>
                          <w:tab w:pos="2710" w:val="left" w:leader="none"/>
                          <w:tab w:pos="3468" w:val="left" w:leader="none"/>
                          <w:tab w:pos="4330" w:val="right" w:leader="none"/>
                        </w:tabs>
                        <w:spacing w:before="1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  <w:t>n.d.</w:t>
                        <w:tab/>
                        <w:t>0</w:t>
                        <w:tab/>
                        <w:t>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1" w:val="left" w:leader="none"/>
                          <w:tab w:pos="1664" w:val="left" w:leader="none"/>
                          <w:tab w:pos="2711" w:val="left" w:leader="none"/>
                          <w:tab w:pos="3356" w:val="left" w:leader="none"/>
                          <w:tab w:pos="4330" w:val="right" w:leader="none"/>
                        </w:tabs>
                        <w:spacing w:before="10"/>
                        <w:ind w:left="1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  <w:t>n.d.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</w:t>
                        <w:tab/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2" w:val="left" w:leader="none"/>
                          <w:tab w:pos="1684" w:val="left" w:leader="none"/>
                          <w:tab w:pos="2486" w:val="left" w:leader="none"/>
                          <w:tab w:pos="3243" w:val="left" w:leader="none"/>
                          <w:tab w:pos="3994" w:val="left" w:leader="none"/>
                        </w:tabs>
                        <w:spacing w:line="226" w:lineRule="exact" w:before="10"/>
                        <w:ind w:left="1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203</w:t>
                        <w:tab/>
                        <w:t>291</w:t>
                        <w:tab/>
                        <w:t>305</w:t>
                        <w:tab/>
                        <w:t>352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721</w:t>
                        <w:tab/>
                        <w:t>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41;top:281;width:532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8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40;top:239;width:1252;height:243" type="#_x0000_t202" filled="false" stroked="false">
                <v:textbox inset="0,0,0,0">
                  <w:txbxContent>
                    <w:p>
                      <w:pPr>
                        <w:tabs>
                          <w:tab w:pos="805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00;top:521;width:22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18;top:521;width:360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33" w:right="0" w:hanging="13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97;top:239;width:1285;height:1683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168" w:val="left" w:leader="none"/>
                        </w:tabs>
                        <w:spacing w:before="10"/>
                        <w:ind w:left="41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3" w:val="left" w:leader="none"/>
                        </w:tabs>
                        <w:spacing w:before="10"/>
                        <w:ind w:left="4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0" w:val="left" w:leader="none"/>
                        </w:tabs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2" w:val="left" w:leader="none"/>
                        </w:tabs>
                        <w:spacing w:before="10"/>
                        <w:ind w:left="4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72" w:val="left" w:leader="none"/>
                        </w:tabs>
                        <w:spacing w:before="10"/>
                        <w:ind w:left="4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5" w:val="left" w:leader="none"/>
                        </w:tabs>
                        <w:spacing w:line="226" w:lineRule="exact" w:before="10"/>
                        <w:ind w:left="3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36;top:281;width:56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758;top:0;width:2058;height:482" type="#_x0000_t202" filled="false" stroked="false">
                <v:textbox inset="0,0,0,0">
                  <w:txbxContent>
                    <w:p>
                      <w:pPr>
                        <w:tabs>
                          <w:tab w:pos="757" w:val="left" w:leader="none"/>
                          <w:tab w:pos="1611" w:val="left" w:leader="none"/>
                        </w:tabs>
                        <w:spacing w:line="238" w:lineRule="exact" w:before="14"/>
                        <w:ind w:left="0" w:right="0" w:firstLine="28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Publicaciones</w:t>
                      </w:r>
                      <w:r>
                        <w:rPr>
                          <w:rFonts w:ascii="Arial"/>
                          <w:b/>
                          <w:i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b/>
                          <w:i/>
                          <w:color w:val="006699"/>
                          <w:spacing w:val="25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99;top:521;width:22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899;top:521;width:22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699;top:521;width:22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26" w:right="832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Derechos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Visitaduría</w:t>
      </w:r>
      <w:r>
        <w:rPr/>
        <w:t> </w:t>
      </w:r>
      <w:r>
        <w:rPr>
          <w:spacing w:val="-1"/>
        </w:rPr>
        <w:t>General.</w:t>
      </w:r>
      <w:r>
        <w:rPr>
          <w:spacing w:val="35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partir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2002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iniciaron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publicaciones.</w:t>
      </w:r>
      <w:r>
        <w:rPr>
          <w:b w:val="0"/>
        </w:rPr>
      </w:r>
    </w:p>
    <w:p>
      <w:pPr>
        <w:pStyle w:val="BodyText"/>
        <w:spacing w:line="240" w:lineRule="auto"/>
        <w:ind w:left="226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La dependencia </w:t>
      </w:r>
      <w:r>
        <w:rPr>
          <w:spacing w:val="-1"/>
        </w:rPr>
        <w:t>realizó</w:t>
      </w:r>
      <w:r>
        <w:rPr/>
        <w:t> una</w:t>
      </w:r>
      <w:r>
        <w:rPr>
          <w:spacing w:val="-2"/>
        </w:rPr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2003.</w:t>
      </w:r>
      <w:r>
        <w:rPr>
          <w:b w:val="0"/>
        </w:rPr>
      </w:r>
    </w:p>
    <w:p>
      <w:pPr>
        <w:pStyle w:val="BodyText"/>
        <w:spacing w:line="240" w:lineRule="auto"/>
        <w:ind w:left="226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67"/>
          <w:pgSz w:w="15840" w:h="12240" w:orient="landscape"/>
          <w:pgMar w:footer="697" w:header="384" w:top="1360" w:bottom="880" w:left="1560" w:right="10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2648" w:right="2095" w:firstLine="10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Quejas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formales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resueltas,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recomendaciones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acuerdos registrados</w:t>
      </w:r>
      <w:r>
        <w:rPr>
          <w:rFonts w:ascii="Arial" w:hAnsi="Arial" w:cs="Arial" w:eastAsia="Arial"/>
          <w:b/>
          <w:bCs/>
          <w:sz w:val="20"/>
          <w:szCs w:val="20"/>
        </w:rPr>
        <w:t> 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la</w:t>
      </w:r>
      <w:r>
        <w:rPr>
          <w:rFonts w:ascii="Arial" w:hAnsi="Arial" w:cs="Arial" w:eastAsia="Arial"/>
          <w:b/>
          <w:bCs/>
          <w:spacing w:val="2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Comisión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Estatal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Derechos Humanos </w:t>
      </w: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municipio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9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3.2pt;height:107.85pt;mso-position-horizontal-relative:char;mso-position-vertical-relative:line" coordorigin="0,0" coordsize="6864,2157">
            <v:group style="position:absolute;left:1273;top:6;width:2;height:2141" coordorigin="1273,6" coordsize="2,2141">
              <v:shape style="position:absolute;left:1273;top:6;width:2;height:2141" coordorigin="1273,6" coordsize="0,2141" path="m1273,6l1273,2147e" filled="false" stroked="true" strokeweight=".580pt" strokecolor="#000000">
                <v:path arrowok="t"/>
              </v:shape>
            </v:group>
            <v:group style="position:absolute;left:5593;top:6;width:2;height:2141" coordorigin="5593,6" coordsize="2,2141">
              <v:shape style="position:absolute;left:5593;top:6;width:2;height:2141" coordorigin="5593,6" coordsize="0,2141" path="m5593,6l5593,2147e" filled="false" stroked="true" strokeweight=".580pt" strokecolor="#000000">
                <v:path arrowok="t"/>
              </v:shape>
            </v:group>
            <v:group style="position:absolute;left:6853;top:6;width:2;height:2141" coordorigin="6853,6" coordsize="2,2141">
              <v:shape style="position:absolute;left:6853;top:6;width:2;height:2141" coordorigin="6853,6" coordsize="0,2141" path="m6853,6l6853,2147e" filled="false" stroked="true" strokeweight=".580pt" strokecolor="#000000">
                <v:path arrowok="t"/>
              </v:shape>
            </v:group>
            <v:group style="position:absolute;left:1268;top:471;width:5590;height:2" coordorigin="1268,471" coordsize="5590,2">
              <v:shape style="position:absolute;left:1268;top:471;width:5590;height:2" coordorigin="1268,471" coordsize="5590,0" path="m1268,471l6858,471e" filled="false" stroked="true" strokeweight=".580pt" strokecolor="#000000">
                <v:path arrowok="t"/>
              </v:shape>
            </v:group>
            <v:group style="position:absolute;left:1993;top:476;width:2;height:1671" coordorigin="1993,476" coordsize="2,1671">
              <v:shape style="position:absolute;left:1993;top:476;width:2;height:1671" coordorigin="1993,476" coordsize="0,1671" path="m1993,476l1993,2147e" filled="false" stroked="true" strokeweight=".580pt" strokecolor="#000000">
                <v:path arrowok="t"/>
              </v:shape>
            </v:group>
            <v:group style="position:absolute;left:2713;top:476;width:2;height:1671" coordorigin="2713,476" coordsize="2,1671">
              <v:shape style="position:absolute;left:2713;top:476;width:2;height:1671" coordorigin="2713,476" coordsize="0,1671" path="m2713,476l2713,2147e" filled="false" stroked="true" strokeweight=".580pt" strokecolor="#000000">
                <v:path arrowok="t"/>
              </v:shape>
            </v:group>
            <v:group style="position:absolute;left:3433;top:476;width:2;height:1671" coordorigin="3433,476" coordsize="2,1671">
              <v:shape style="position:absolute;left:3433;top:476;width:2;height:1671" coordorigin="3433,476" coordsize="0,1671" path="m3433,476l3433,2147e" filled="false" stroked="true" strokeweight=".580pt" strokecolor="#000000">
                <v:path arrowok="t"/>
              </v:shape>
            </v:group>
            <v:group style="position:absolute;left:4153;top:476;width:2;height:1671" coordorigin="4153,476" coordsize="2,1671">
              <v:shape style="position:absolute;left:4153;top:476;width:2;height:1671" coordorigin="4153,476" coordsize="0,1671" path="m4153,476l4153,2147e" filled="false" stroked="true" strokeweight=".580pt" strokecolor="#000000">
                <v:path arrowok="t"/>
              </v:shape>
            </v:group>
            <v:group style="position:absolute;left:4873;top:476;width:2;height:1671" coordorigin="4873,476" coordsize="2,1671">
              <v:shape style="position:absolute;left:4873;top:476;width:2;height:1671" coordorigin="4873,476" coordsize="0,1671" path="m4873,476l4873,2147e" filled="false" stroked="true" strokeweight=".580pt" strokecolor="#000000">
                <v:path arrowok="t"/>
              </v:shape>
            </v:group>
            <v:group style="position:absolute;left:6207;top:476;width:2;height:1671" coordorigin="6207,476" coordsize="2,1671">
              <v:shape style="position:absolute;left:6207;top:476;width:2;height:1671" coordorigin="6207,476" coordsize="0,1671" path="m6207,476l6207,2147e" filled="false" stroked="true" strokeweight=".580pt" strokecolor="#000000">
                <v:path arrowok="t"/>
              </v:shape>
            </v:group>
            <v:group style="position:absolute;left:6;top:711;width:6852;height:2" coordorigin="6,711" coordsize="6852,2">
              <v:shape style="position:absolute;left:6;top:711;width:6852;height:2" coordorigin="6,711" coordsize="6852,0" path="m6,711l6858,711e" filled="false" stroked="true" strokeweight=".580pt" strokecolor="#000000">
                <v:path arrowok="t"/>
              </v:shape>
              <v:shape style="position:absolute;left:6;top:947;width:6845;height:10" type="#_x0000_t75" stroked="false">
                <v:imagedata r:id="rId173" o:title=""/>
              </v:shape>
              <v:shape style="position:absolute;left:6;top:1187;width:6845;height:10" type="#_x0000_t75" stroked="false">
                <v:imagedata r:id="rId173" o:title=""/>
              </v:shape>
              <v:shape style="position:absolute;left:6;top:1427;width:6845;height:10" type="#_x0000_t75" stroked="false">
                <v:imagedata r:id="rId173" o:title=""/>
              </v:shape>
              <v:shape style="position:absolute;left:6;top:1667;width:6845;height:10" type="#_x0000_t75" stroked="false">
                <v:imagedata r:id="rId173" o:title=""/>
              </v:shape>
            </v:group>
            <v:group style="position:absolute;left:6;top:1911;width:6852;height:2" coordorigin="6,1911" coordsize="6852,2">
              <v:shape style="position:absolute;left:6;top:1911;width:6852;height:2" coordorigin="6,1911" coordsize="6852,0" path="m6,1911l6858,1911e" filled="false" stroked="true" strokeweight=".580pt" strokecolor="#000000">
                <v:path arrowok="t"/>
              </v:shape>
              <v:shape style="position:absolute;left:6;top:2147;width:6852;height:10" type="#_x0000_t75" stroked="false">
                <v:imagedata r:id="rId174" o:title=""/>
              </v:shape>
              <v:shape style="position:absolute;left:2653;top:29;width:156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Quejas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formales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0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27;top:29;width:989;height:431" type="#_x0000_t202" filled="false" stroked="false">
                <v:textbox inset="0,0,0,0">
                  <w:txbxContent>
                    <w:p>
                      <w:pPr>
                        <w:spacing w:line="204" w:lineRule="auto" w:before="2"/>
                        <w:ind w:left="0" w:right="0" w:firstLine="161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Quejas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resueltas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58;width:6702;height:1683" type="#_x0000_t202" filled="false" stroked="false">
                <v:textbox inset="0,0,0,0">
                  <w:txbxContent>
                    <w:p>
                      <w:pPr>
                        <w:tabs>
                          <w:tab w:pos="2045" w:val="left" w:leader="none"/>
                          <w:tab w:pos="2711" w:val="left" w:leader="none"/>
                          <w:tab w:pos="3485" w:val="left" w:leader="none"/>
                          <w:tab w:pos="4205" w:val="left" w:leader="none"/>
                          <w:tab w:pos="4925" w:val="left" w:leader="none"/>
                          <w:tab w:pos="5592" w:val="left" w:leader="none"/>
                        </w:tabs>
                        <w:spacing w:line="247" w:lineRule="exact" w:before="0"/>
                        <w:ind w:left="13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28" w:val="left" w:leader="none"/>
                          <w:tab w:pos="2448" w:val="left" w:leader="none"/>
                          <w:tab w:pos="3168" w:val="left" w:leader="none"/>
                          <w:tab w:pos="3888" w:val="left" w:leader="none"/>
                          <w:tab w:pos="4608" w:val="left" w:leader="none"/>
                          <w:tab w:pos="5216" w:val="left" w:leader="none"/>
                          <w:tab w:pos="5942" w:val="left" w:leader="none"/>
                          <w:tab w:pos="6700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7</w:t>
                        <w:tab/>
                        <w:t>2</w:t>
                        <w:tab/>
                        <w:t>3</w:t>
                        <w:tab/>
                        <w:t>7</w:t>
                        <w:tab/>
                        <w:t>3</w:t>
                        <w:tab/>
                        <w:t>36</w:t>
                        <w:tab/>
                        <w:t>8</w:t>
                        <w:tab/>
                        <w:t>30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17" w:val="left" w:leader="none"/>
                          <w:tab w:pos="2448" w:val="left" w:leader="none"/>
                          <w:tab w:pos="3168" w:val="left" w:leader="none"/>
                          <w:tab w:pos="3888" w:val="left" w:leader="none"/>
                          <w:tab w:pos="4608" w:val="left" w:leader="none"/>
                          <w:tab w:pos="5328" w:val="left" w:leader="none"/>
                          <w:tab w:pos="5942" w:val="left" w:leader="none"/>
                          <w:tab w:pos="658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13</w:t>
                        <w:tab/>
                        <w:t>6</w:t>
                        <w:tab/>
                        <w:t>1</w:t>
                        <w:tab/>
                        <w:t>3</w:t>
                        <w:tab/>
                        <w:t>1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04" w:val="left" w:leader="none"/>
                          <w:tab w:pos="2336" w:val="left" w:leader="none"/>
                          <w:tab w:pos="3056" w:val="left" w:leader="none"/>
                          <w:tab w:pos="3664" w:val="left" w:leader="none"/>
                          <w:tab w:pos="4496" w:val="left" w:leader="none"/>
                          <w:tab w:pos="5104" w:val="left" w:leader="none"/>
                          <w:tab w:pos="5718" w:val="left" w:leader="none"/>
                          <w:tab w:pos="6699" w:val="righ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90</w:t>
                        <w:tab/>
                        <w:t>85</w:t>
                        <w:tab/>
                        <w:t>380</w:t>
                        <w:tab/>
                        <w:t>73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394</w:t>
                        <w:tab/>
                        <w:t>341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6" w:val="left" w:leader="none"/>
                          <w:tab w:pos="2447" w:val="left" w:leader="none"/>
                          <w:tab w:pos="3056" w:val="left" w:leader="none"/>
                          <w:tab w:pos="3776" w:val="left" w:leader="none"/>
                          <w:tab w:pos="4607" w:val="left" w:leader="none"/>
                          <w:tab w:pos="5215" w:val="left" w:leader="none"/>
                          <w:tab w:pos="5941" w:val="left" w:leader="none"/>
                          <w:tab w:pos="6699" w:val="righ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12</w:t>
                        <w:tab/>
                        <w:t>7</w:t>
                        <w:tab/>
                        <w:t>14</w:t>
                        <w:tab/>
                        <w:t>10</w:t>
                        <w:tab/>
                        <w:t>8</w:t>
                        <w:tab/>
                        <w:t>93</w:t>
                        <w:tab/>
                        <w:t>1</w:t>
                        <w:tab/>
                        <w:t>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28" w:val="left" w:leader="none"/>
                          <w:tab w:pos="2448" w:val="left" w:leader="none"/>
                          <w:tab w:pos="3168" w:val="left" w:leader="none"/>
                          <w:tab w:pos="3888" w:val="left" w:leader="none"/>
                          <w:tab w:pos="4608" w:val="left" w:leader="none"/>
                          <w:tab w:pos="5328" w:val="left" w:leader="none"/>
                          <w:tab w:pos="5942" w:val="left" w:leader="none"/>
                          <w:tab w:pos="658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6</w:t>
                        <w:tab/>
                        <w:t>4</w:t>
                        <w:tab/>
                        <w:t>3</w:t>
                        <w:tab/>
                        <w:t>2</w:t>
                        <w:tab/>
                        <w:t>0</w:t>
                        <w:tab/>
                        <w:t>2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5" w:val="left" w:leader="none"/>
                          <w:tab w:pos="2224" w:val="left" w:leader="none"/>
                          <w:tab w:pos="2944" w:val="left" w:leader="none"/>
                          <w:tab w:pos="3664" w:val="left" w:leader="none"/>
                          <w:tab w:pos="4495" w:val="left" w:leader="none"/>
                          <w:tab w:pos="5104" w:val="left" w:leader="none"/>
                          <w:tab w:pos="5718" w:val="left" w:leader="none"/>
                          <w:tab w:pos="6699" w:val="right" w:leader="none"/>
                        </w:tabs>
                        <w:spacing w:line="226" w:lineRule="exact" w:before="10"/>
                        <w:ind w:left="1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158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109</w:t>
                        <w:tab/>
                        <w:t>106</w:t>
                        <w:tab/>
                        <w:t>402</w:t>
                        <w:tab/>
                        <w:t>85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263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403</w:t>
                        <w:tab/>
                        <w:t>451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13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1.7pt;height:106.3pt;mso-position-horizontal-relative:char;mso-position-vertical-relative:line" coordorigin="0,0" coordsize="10034,2126">
            <v:group style="position:absolute;left:1261;top:206;width:2;height:1911" coordorigin="1261,206" coordsize="2,1911">
              <v:shape style="position:absolute;left:1261;top:206;width:2;height:1911" coordorigin="1261,206" coordsize="0,1911" path="m1261,206l1261,2116e" filled="false" stroked="true" strokeweight=".580pt" strokecolor="#000000">
                <v:path arrowok="t"/>
              </v:shape>
            </v:group>
            <v:group style="position:absolute;left:5786;top:206;width:2;height:1911" coordorigin="5786,206" coordsize="2,1911">
              <v:shape style="position:absolute;left:5786;top:206;width:2;height:1911" coordorigin="5786,206" coordsize="0,1911" path="m5786,206l5786,2116e" filled="false" stroked="true" strokeweight=".580pt" strokecolor="#000000">
                <v:path arrowok="t"/>
              </v:shape>
            </v:group>
            <v:group style="position:absolute;left:1256;top:441;width:8772;height:2" coordorigin="1256,441" coordsize="8772,2">
              <v:shape style="position:absolute;left:1256;top:441;width:8772;height:2" coordorigin="1256,441" coordsize="8772,0" path="m1256,441l10028,441e" filled="false" stroked="true" strokeweight=".580pt" strokecolor="#000000">
                <v:path arrowok="t"/>
              </v:shape>
            </v:group>
            <v:group style="position:absolute;left:2048;top:446;width:2;height:1671" coordorigin="2048,446" coordsize="2,1671">
              <v:shape style="position:absolute;left:2048;top:446;width:2;height:1671" coordorigin="2048,446" coordsize="0,1671" path="m2048,446l2048,2116e" filled="false" stroked="true" strokeweight=".580pt" strokecolor="#000000">
                <v:path arrowok="t"/>
              </v:shape>
            </v:group>
            <v:group style="position:absolute;left:2862;top:446;width:2;height:1671" coordorigin="2862,446" coordsize="2,1671">
              <v:shape style="position:absolute;left:2862;top:446;width:2;height:1671" coordorigin="2862,446" coordsize="0,1671" path="m2862,446l2862,2116e" filled="false" stroked="true" strokeweight=".580pt" strokecolor="#000000">
                <v:path arrowok="t"/>
              </v:shape>
            </v:group>
            <v:group style="position:absolute;left:3582;top:446;width:2;height:1671" coordorigin="3582,446" coordsize="2,1671">
              <v:shape style="position:absolute;left:3582;top:446;width:2;height:1671" coordorigin="3582,446" coordsize="0,1671" path="m3582,446l3582,2116e" filled="false" stroked="true" strokeweight=".580pt" strokecolor="#000000">
                <v:path arrowok="t"/>
              </v:shape>
            </v:group>
            <v:group style="position:absolute;left:4302;top:446;width:2;height:1671" coordorigin="4302,446" coordsize="2,1671">
              <v:shape style="position:absolute;left:4302;top:446;width:2;height:1671" coordorigin="4302,446" coordsize="0,1671" path="m4302,446l4302,2116e" filled="false" stroked="true" strokeweight=".580pt" strokecolor="#000000">
                <v:path arrowok="t"/>
              </v:shape>
            </v:group>
            <v:group style="position:absolute;left:5071;top:446;width:2;height:1671" coordorigin="5071,446" coordsize="2,1671">
              <v:shape style="position:absolute;left:5071;top:446;width:2;height:1671" coordorigin="5071,446" coordsize="0,1671" path="m5071,446l5071,2116e" filled="false" stroked="true" strokeweight=".580pt" strokecolor="#000000">
                <v:path arrowok="t"/>
              </v:shape>
            </v:group>
            <v:group style="position:absolute;left:6573;top:446;width:2;height:1671" coordorigin="6573,446" coordsize="2,1671">
              <v:shape style="position:absolute;left:6573;top:446;width:2;height:1671" coordorigin="6573,446" coordsize="0,1671" path="m6573,446l6573,2116e" filled="false" stroked="true" strokeweight=".580pt" strokecolor="#000000">
                <v:path arrowok="t"/>
              </v:shape>
            </v:group>
            <v:group style="position:absolute;left:7193;top:446;width:2;height:1671" coordorigin="7193,446" coordsize="2,1671">
              <v:shape style="position:absolute;left:7193;top:446;width:2;height:1671" coordorigin="7193,446" coordsize="0,1671" path="m7193,446l7193,2116e" filled="false" stroked="true" strokeweight=".580pt" strokecolor="#000000">
                <v:path arrowok="t"/>
              </v:shape>
            </v:group>
            <v:group style="position:absolute;left:7944;top:446;width:2;height:1671" coordorigin="7944,446" coordsize="2,1671">
              <v:shape style="position:absolute;left:7944;top:446;width:2;height:1671" coordorigin="7944,446" coordsize="0,1671" path="m7944,446l7944,2116e" filled="false" stroked="true" strokeweight=".580pt" strokecolor="#000000">
                <v:path arrowok="t"/>
              </v:shape>
            </v:group>
            <v:group style="position:absolute;left:8641;top:446;width:2;height:1671" coordorigin="8641,446" coordsize="2,1671">
              <v:shape style="position:absolute;left:8641;top:446;width:2;height:1671" coordorigin="8641,446" coordsize="0,1671" path="m8641,446l8641,2116e" filled="false" stroked="true" strokeweight=".580pt" strokecolor="#000000">
                <v:path arrowok="t"/>
              </v:shape>
            </v:group>
            <v:group style="position:absolute;left:9338;top:446;width:2;height:1671" coordorigin="9338,446" coordsize="2,1671">
              <v:shape style="position:absolute;left:9338;top:446;width:2;height:1671" coordorigin="9338,446" coordsize="0,1671" path="m9338,446l9338,2116e" filled="false" stroked="true" strokeweight=".580pt" strokecolor="#000000">
                <v:path arrowok="t"/>
              </v:shape>
            </v:group>
            <v:group style="position:absolute;left:6;top:681;width:10023;height:2" coordorigin="6,681" coordsize="10023,2">
              <v:shape style="position:absolute;left:6;top:681;width:10023;height:2" coordorigin="6,681" coordsize="10023,0" path="m6,681l10028,681e" filled="false" stroked="true" strokeweight=".580pt" strokecolor="#000000">
                <v:path arrowok="t"/>
              </v:shape>
              <v:shape style="position:absolute;left:6;top:916;width:10024;height:10" type="#_x0000_t75" stroked="false">
                <v:imagedata r:id="rId175" o:title=""/>
              </v:shape>
              <v:shape style="position:absolute;left:6;top:1156;width:10024;height:10" type="#_x0000_t75" stroked="false">
                <v:imagedata r:id="rId175" o:title=""/>
              </v:shape>
              <v:shape style="position:absolute;left:6;top:1396;width:10024;height:10" type="#_x0000_t75" stroked="false">
                <v:imagedata r:id="rId175" o:title=""/>
              </v:shape>
              <v:shape style="position:absolute;left:6;top:1636;width:10024;height:10" type="#_x0000_t75" stroked="false">
                <v:imagedata r:id="rId175" o:title=""/>
              </v:shape>
            </v:group>
            <v:group style="position:absolute;left:6;top:1881;width:10023;height:2" coordorigin="6,1881" coordsize="10023,2">
              <v:shape style="position:absolute;left:6;top:1881;width:10023;height:2" coordorigin="6,1881" coordsize="10023,0" path="m6,1881l10028,1881e" filled="false" stroked="true" strokeweight=".580pt" strokecolor="#000000">
                <v:path arrowok="t"/>
              </v:shape>
              <v:shape style="position:absolute;left:6;top:2116;width:10024;height:10" type="#_x0000_t75" stroked="false">
                <v:imagedata r:id="rId175" o:title=""/>
              </v:shape>
              <v:shape style="position:absolute;left:83;top:349;width:1025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8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42;top:229;width:177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Recomendaciones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52;top:0;width:2394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91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Acuerdos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30;top:469;width:549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78;top:427;width:1268;height:243" type="#_x0000_t202" filled="false" stroked="false">
                <v:textbox inset="0,0,0,0">
                  <w:txbxContent>
                    <w:p>
                      <w:pPr>
                        <w:tabs>
                          <w:tab w:pos="820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69;top:709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01;top:469;width:6565;height:1641" type="#_x0000_t202" filled="false" stroked="false">
                <v:textbox inset="0,0,0,0">
                  <w:txbxContent>
                    <w:p>
                      <w:pPr>
                        <w:tabs>
                          <w:tab w:pos="1062" w:val="left" w:leader="none"/>
                          <w:tab w:pos="1803" w:val="left" w:leader="none"/>
                          <w:tab w:pos="2554" w:val="left" w:leader="none"/>
                          <w:tab w:pos="3258" w:val="left" w:leader="none"/>
                          <w:tab w:pos="3943" w:val="left" w:leader="none"/>
                          <w:tab w:pos="4668" w:val="left" w:leader="none"/>
                          <w:tab w:pos="5364" w:val="left" w:leader="none"/>
                          <w:tab w:pos="6061" w:val="left" w:leader="none"/>
                        </w:tabs>
                        <w:spacing w:line="205" w:lineRule="exact" w:before="0"/>
                        <w:ind w:left="3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20" w:val="left" w:leader="none"/>
                          <w:tab w:pos="1489" w:val="left" w:leader="none"/>
                          <w:tab w:pos="2203" w:val="left" w:leader="none"/>
                          <w:tab w:pos="2990" w:val="left" w:leader="none"/>
                          <w:tab w:pos="3611" w:val="left" w:leader="none"/>
                          <w:tab w:pos="4362" w:val="left" w:leader="none"/>
                          <w:tab w:pos="5059" w:val="left" w:leader="none"/>
                          <w:tab w:pos="5755" w:val="left" w:leader="none"/>
                          <w:tab w:pos="645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20" w:val="left" w:leader="none"/>
                          <w:tab w:pos="1489" w:val="left" w:leader="none"/>
                          <w:tab w:pos="2203" w:val="left" w:leader="none"/>
                          <w:tab w:pos="2990" w:val="left" w:leader="none"/>
                          <w:tab w:pos="3610" w:val="left" w:leader="none"/>
                          <w:tab w:pos="4362" w:val="left" w:leader="none"/>
                          <w:tab w:pos="5059" w:val="left" w:leader="none"/>
                          <w:tab w:pos="5755" w:val="left" w:leader="none"/>
                          <w:tab w:pos="645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19" w:val="left" w:leader="none"/>
                          <w:tab w:pos="1489" w:val="left" w:leader="none"/>
                          <w:tab w:pos="2203" w:val="left" w:leader="none"/>
                          <w:tab w:pos="2990" w:val="left" w:leader="none"/>
                          <w:tab w:pos="3610" w:val="left" w:leader="none"/>
                          <w:tab w:pos="4361" w:val="left" w:leader="none"/>
                          <w:tab w:pos="5058" w:val="left" w:leader="none"/>
                          <w:tab w:pos="5754" w:val="left" w:leader="none"/>
                          <w:tab w:pos="645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3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19" w:val="left" w:leader="none"/>
                          <w:tab w:pos="1489" w:val="left" w:leader="none"/>
                          <w:tab w:pos="2203" w:val="left" w:leader="none"/>
                          <w:tab w:pos="2990" w:val="left" w:leader="none"/>
                          <w:tab w:pos="3610" w:val="left" w:leader="none"/>
                          <w:tab w:pos="4361" w:val="left" w:leader="none"/>
                          <w:tab w:pos="5058" w:val="left" w:leader="none"/>
                          <w:tab w:pos="5754" w:val="left" w:leader="none"/>
                          <w:tab w:pos="645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19" w:val="left" w:leader="none"/>
                          <w:tab w:pos="1489" w:val="left" w:leader="none"/>
                          <w:tab w:pos="2203" w:val="left" w:leader="none"/>
                          <w:tab w:pos="2990" w:val="left" w:leader="none"/>
                          <w:tab w:pos="3610" w:val="left" w:leader="none"/>
                          <w:tab w:pos="4361" w:val="left" w:leader="none"/>
                          <w:tab w:pos="5059" w:val="left" w:leader="none"/>
                          <w:tab w:pos="5755" w:val="left" w:leader="none"/>
                          <w:tab w:pos="645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20" w:val="left" w:leader="none"/>
                          <w:tab w:pos="1489" w:val="left" w:leader="none"/>
                          <w:tab w:pos="2203" w:val="left" w:leader="none"/>
                          <w:tab w:pos="2991" w:val="left" w:leader="none"/>
                          <w:tab w:pos="3611" w:val="left" w:leader="none"/>
                          <w:tab w:pos="4362" w:val="left" w:leader="none"/>
                          <w:tab w:pos="5059" w:val="left" w:leader="none"/>
                          <w:tab w:pos="5755" w:val="left" w:leader="none"/>
                          <w:tab w:pos="6452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3</w:t>
                        <w:tab/>
                        <w:t>0</w:t>
                        <w:tab/>
                        <w:t>1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1444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Derechos</w:t>
      </w:r>
      <w:r>
        <w:rPr/>
        <w:t> </w:t>
      </w:r>
      <w:r>
        <w:rPr>
          <w:spacing w:val="-1"/>
        </w:rPr>
        <w:t>Humanos,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Visitaduría</w:t>
      </w:r>
      <w:r>
        <w:rPr/>
        <w:t> </w:t>
      </w:r>
      <w:r>
        <w:rPr>
          <w:spacing w:val="-1"/>
        </w:rPr>
        <w:t>General.</w:t>
      </w:r>
      <w:r>
        <w:rPr>
          <w:b w:val="0"/>
        </w:rPr>
      </w:r>
    </w:p>
    <w:p>
      <w:pPr>
        <w:pStyle w:val="BodyText"/>
        <w:spacing w:line="240" w:lineRule="auto"/>
        <w:ind w:left="1443" w:right="1539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Son </w:t>
      </w:r>
      <w:r>
        <w:rPr>
          <w:spacing w:val="-1"/>
        </w:rPr>
        <w:t>resueltas</w:t>
      </w:r>
      <w:r>
        <w:rPr>
          <w:spacing w:val="1"/>
        </w:rPr>
        <w:t> </w:t>
      </w:r>
      <w:r>
        <w:rPr/>
        <w:t>por la </w:t>
      </w:r>
      <w:r>
        <w:rPr>
          <w:spacing w:val="-1"/>
        </w:rPr>
        <w:t>vía</w:t>
      </w:r>
      <w:r>
        <w:rPr/>
        <w:t> </w:t>
      </w:r>
      <w:r>
        <w:rPr>
          <w:spacing w:val="-1"/>
        </w:rPr>
        <w:t>económica</w:t>
      </w:r>
      <w:r>
        <w:rPr/>
        <w:t> o </w:t>
      </w:r>
      <w:r>
        <w:rPr>
          <w:spacing w:val="-1"/>
        </w:rPr>
        <w:t>conciliatoria,</w:t>
      </w:r>
      <w:r>
        <w:rPr>
          <w:spacing w:val="1"/>
        </w:rPr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necesidad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iniciar</w:t>
      </w:r>
      <w:r>
        <w:rPr/>
        <w:t> </w:t>
      </w:r>
      <w:r>
        <w:rPr>
          <w:spacing w:val="-1"/>
        </w:rPr>
        <w:t>procedimiento</w:t>
      </w:r>
      <w:r>
        <w:rPr/>
        <w:t> de </w:t>
      </w:r>
      <w:r>
        <w:rPr>
          <w:spacing w:val="-1"/>
        </w:rPr>
        <w:t>investigación</w:t>
      </w:r>
      <w:r>
        <w:rPr>
          <w:spacing w:val="1"/>
        </w:rPr>
        <w:t> </w:t>
      </w:r>
      <w:r>
        <w:rPr/>
        <w:t>formal. A</w:t>
      </w:r>
      <w:r>
        <w:rPr>
          <w:spacing w:val="-4"/>
        </w:rPr>
        <w:t> </w:t>
      </w:r>
      <w:r>
        <w:rPr/>
        <w:t>partir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desagregó</w:t>
      </w:r>
      <w:r>
        <w:rPr>
          <w:spacing w:val="44"/>
        </w:rPr>
        <w:t> </w:t>
      </w:r>
      <w:r>
        <w:rPr/>
        <w:t>la </w:t>
      </w:r>
      <w:r>
        <w:rPr>
          <w:spacing w:val="-1"/>
        </w:rPr>
        <w:t>variable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quejas</w:t>
      </w:r>
      <w:r>
        <w:rPr/>
        <w:t> en formales y</w:t>
      </w:r>
      <w:r>
        <w:rPr>
          <w:spacing w:val="-5"/>
        </w:rPr>
        <w:t> </w:t>
      </w:r>
      <w:r>
        <w:rPr/>
        <w:t>resueltas.</w:t>
      </w:r>
      <w:r>
        <w:rPr>
          <w:b w:val="0"/>
        </w:rPr>
      </w:r>
    </w:p>
    <w:p>
      <w:pPr>
        <w:pStyle w:val="BodyText"/>
        <w:spacing w:line="240" w:lineRule="auto"/>
        <w:ind w:left="1443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Loreto,</w:t>
      </w:r>
      <w:r>
        <w:rPr>
          <w:b w:val="0"/>
        </w:rPr>
      </w:r>
    </w:p>
    <w:p>
      <w:pPr>
        <w:pStyle w:val="BodyText"/>
        <w:spacing w:line="240" w:lineRule="auto"/>
        <w:ind w:left="1443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Cabos,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72"/>
          <w:pgSz w:w="15840" w:h="12240" w:orient="landscape"/>
          <w:pgMar w:footer="697" w:header="384" w:top="1360" w:bottom="880" w:left="1760" w:right="1260"/>
          <w:pgNumType w:start="8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8" w:id="8"/>
      <w:r>
        <w:rPr>
          <w:color w:val="006699"/>
        </w:rPr>
        <w:t>PROTECCIÓN</w:t>
      </w:r>
      <w:r>
        <w:rPr>
          <w:color w:val="006699"/>
          <w:spacing w:val="-23"/>
        </w:rPr>
        <w:t> </w:t>
      </w:r>
      <w:r>
        <w:rPr>
          <w:color w:val="006699"/>
        </w:rPr>
        <w:t>CIVIL</w:t>
      </w:r>
      <w:bookmarkEnd w:id="8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pStyle w:val="Heading2"/>
        <w:spacing w:line="240" w:lineRule="auto"/>
        <w:ind w:left="3211" w:right="2786" w:hanging="362"/>
        <w:jc w:val="left"/>
        <w:rPr>
          <w:b w:val="0"/>
          <w:bCs w:val="0"/>
        </w:rPr>
      </w:pPr>
      <w:r>
        <w:rPr>
          <w:spacing w:val="-1"/>
        </w:rPr>
        <w:t>Actividades realizadas</w:t>
      </w:r>
      <w:r>
        <w:rPr/>
        <w:t> por</w:t>
      </w:r>
      <w:r>
        <w:rPr>
          <w:spacing w:val="-1"/>
        </w:rPr>
        <w:t> el Área </w:t>
      </w:r>
      <w:r>
        <w:rPr/>
        <w:t>de</w:t>
      </w:r>
      <w:r>
        <w:rPr>
          <w:spacing w:val="-1"/>
        </w:rPr>
        <w:t> Capacitación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Difusión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Cultura</w:t>
      </w:r>
      <w:r>
        <w:rPr>
          <w:spacing w:val="24"/>
        </w:rPr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Unidad </w:t>
      </w:r>
      <w:r>
        <w:rPr/>
        <w:t>de</w:t>
      </w:r>
      <w:r>
        <w:rPr>
          <w:spacing w:val="-1"/>
        </w:rPr>
        <w:t> Protección Civil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2002-2004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177"/>
        <w:ind w:left="13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Municipio</w:t>
      </w:r>
      <w:r>
        <w:rPr>
          <w:rFonts w:ascii="Arial"/>
          <w:sz w:val="20"/>
        </w:rPr>
      </w:r>
    </w:p>
    <w:p>
      <w:pPr>
        <w:tabs>
          <w:tab w:pos="3276" w:val="left" w:leader="none"/>
        </w:tabs>
        <w:spacing w:line="283" w:lineRule="exact" w:before="78"/>
        <w:ind w:left="25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Cursos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capacitación</w:t>
        <w:tab/>
      </w:r>
      <w:r>
        <w:rPr>
          <w:rFonts w:ascii="Arial" w:hAnsi="Arial"/>
          <w:b/>
          <w:color w:val="006699"/>
          <w:position w:val="11"/>
          <w:sz w:val="20"/>
        </w:rPr>
        <w:t>Personas</w:t>
      </w:r>
      <w:r>
        <w:rPr>
          <w:rFonts w:ascii="Arial" w:hAnsi="Arial"/>
          <w:sz w:val="20"/>
        </w:rPr>
      </w:r>
    </w:p>
    <w:p>
      <w:pPr>
        <w:spacing w:line="173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7.669998pt;margin-top:-14.569668pt;width:521.4500pt;height:117.35pt;mso-position-horizontal-relative:page;mso-position-vertical-relative:paragraph;z-index:-1081528" coordorigin="2953,-291" coordsize="10429,2347">
            <v:group style="position:absolute;left:4240;top:-286;width:2;height:2336" coordorigin="4240,-286" coordsize="2,2336">
              <v:shape style="position:absolute;left:4240;top:-286;width:2;height:2336" coordorigin="4240,-286" coordsize="0,2336" path="m4240,-286l4240,2050e" filled="false" stroked="true" strokeweight=".580pt" strokecolor="#000000">
                <v:path arrowok="t"/>
              </v:shape>
            </v:group>
            <v:group style="position:absolute;left:6742;top:-286;width:2;height:2336" coordorigin="6742,-286" coordsize="2,2336">
              <v:shape style="position:absolute;left:6742;top:-286;width:2;height:2336" coordorigin="6742,-286" coordsize="0,2336" path="m6742,-286l6742,2050e" filled="false" stroked="true" strokeweight=".580pt" strokecolor="#000000">
                <v:path arrowok="t"/>
              </v:shape>
            </v:group>
            <v:group style="position:absolute;left:8934;top:-286;width:2;height:2336" coordorigin="8934,-286" coordsize="2,2336">
              <v:shape style="position:absolute;left:8934;top:-286;width:2;height:2336" coordorigin="8934,-286" coordsize="0,2336" path="m8934,-286l8934,2050e" filled="false" stroked="true" strokeweight=".580pt" strokecolor="#000000">
                <v:path arrowok="t"/>
              </v:shape>
            </v:group>
            <v:group style="position:absolute;left:11130;top:-286;width:2;height:2336" coordorigin="11130,-286" coordsize="2,2336">
              <v:shape style="position:absolute;left:11130;top:-286;width:2;height:2336" coordorigin="11130,-286" coordsize="0,2336" path="m11130,-286l11130,2050e" filled="false" stroked="true" strokeweight=".580pt" strokecolor="#000000">
                <v:path arrowok="t"/>
              </v:shape>
            </v:group>
            <v:group style="position:absolute;left:4235;top:180;width:9142;height:2" coordorigin="4235,180" coordsize="9142,2">
              <v:shape style="position:absolute;left:4235;top:180;width:9142;height:2" coordorigin="4235,180" coordsize="9142,0" path="m4235,180l13376,180e" filled="false" stroked="true" strokeweight=".580pt" strokecolor="#000000">
                <v:path arrowok="t"/>
              </v:shape>
            </v:group>
            <v:group style="position:absolute;left:5021;top:185;width:2;height:1865" coordorigin="5021,185" coordsize="2,1865">
              <v:shape style="position:absolute;left:5021;top:185;width:2;height:1865" coordorigin="5021,185" coordsize="0,1865" path="m5021,185l5021,2050e" filled="false" stroked="true" strokeweight=".580pt" strokecolor="#000000">
                <v:path arrowok="t"/>
              </v:shape>
            </v:group>
            <v:group style="position:absolute;left:5719;top:185;width:2;height:1865" coordorigin="5719,185" coordsize="2,1865">
              <v:shape style="position:absolute;left:5719;top:185;width:2;height:1865" coordorigin="5719,185" coordsize="0,1865" path="m5719,185l5719,2050e" filled="false" stroked="true" strokeweight=".580pt" strokecolor="#000000">
                <v:path arrowok="t"/>
              </v:shape>
            </v:group>
            <v:group style="position:absolute;left:7462;top:185;width:2;height:1865" coordorigin="7462,185" coordsize="2,1865">
              <v:shape style="position:absolute;left:7462;top:185;width:2;height:1865" coordorigin="7462,185" coordsize="0,1865" path="m7462,185l7462,2050e" filled="false" stroked="true" strokeweight=".580pt" strokecolor="#000000">
                <v:path arrowok="t"/>
              </v:shape>
            </v:group>
            <v:group style="position:absolute;left:8182;top:185;width:2;height:1865" coordorigin="8182,185" coordsize="2,1865">
              <v:shape style="position:absolute;left:8182;top:185;width:2;height:1865" coordorigin="8182,185" coordsize="0,1865" path="m8182,185l8182,2050e" filled="false" stroked="true" strokeweight=".580pt" strokecolor="#000000">
                <v:path arrowok="t"/>
              </v:shape>
            </v:group>
            <v:group style="position:absolute;left:9787;top:185;width:2;height:1865" coordorigin="9787,185" coordsize="2,1865">
              <v:shape style="position:absolute;left:9787;top:185;width:2;height:1865" coordorigin="9787,185" coordsize="0,1865" path="m9787,185l9787,2050e" filled="false" stroked="true" strokeweight=".580pt" strokecolor="#000000">
                <v:path arrowok="t"/>
              </v:shape>
            </v:group>
            <v:group style="position:absolute;left:10523;top:185;width:2;height:1865" coordorigin="10523,185" coordsize="2,1865">
              <v:shape style="position:absolute;left:10523;top:185;width:2;height:1865" coordorigin="10523,185" coordsize="0,1865" path="m10523,185l10523,2050e" filled="false" stroked="true" strokeweight=".580pt" strokecolor="#000000">
                <v:path arrowok="t"/>
              </v:shape>
            </v:group>
            <v:group style="position:absolute;left:11827;top:185;width:2;height:1865" coordorigin="11827,185" coordsize="2,1865">
              <v:shape style="position:absolute;left:11827;top:185;width:2;height:1865" coordorigin="11827,185" coordsize="0,1865" path="m11827,185l11827,2050e" filled="false" stroked="true" strokeweight=".580pt" strokecolor="#000000">
                <v:path arrowok="t"/>
              </v:shape>
            </v:group>
            <v:group style="position:absolute;left:12478;top:185;width:2;height:1865" coordorigin="12478,185" coordsize="2,1865">
              <v:shape style="position:absolute;left:12478;top:185;width:2;height:1865" coordorigin="12478,185" coordsize="0,1865" path="m12478,185l12478,2050e" filled="false" stroked="true" strokeweight=".580pt" strokecolor="#000000">
                <v:path arrowok="t"/>
              </v:shape>
            </v:group>
            <v:group style="position:absolute;left:2959;top:614;width:10418;height:2" coordorigin="2959,614" coordsize="10418,2">
              <v:shape style="position:absolute;left:2959;top:614;width:10418;height:2" coordorigin="2959,614" coordsize="10418,0" path="m2959,614l13376,614e" filled="false" stroked="true" strokeweight=".580pt" strokecolor="#000000">
                <v:path arrowok="t"/>
              </v:shape>
              <v:shape style="position:absolute;left:2959;top:850;width:10421;height:10" type="#_x0000_t75" stroked="false">
                <v:imagedata r:id="rId176" o:title=""/>
              </v:shape>
              <v:shape style="position:absolute;left:2959;top:1090;width:10421;height:10" type="#_x0000_t75" stroked="false">
                <v:imagedata r:id="rId176" o:title=""/>
              </v:shape>
              <v:shape style="position:absolute;left:2959;top:1330;width:10421;height:10" type="#_x0000_t75" stroked="false">
                <v:imagedata r:id="rId176" o:title=""/>
              </v:shape>
              <v:shape style="position:absolute;left:2959;top:1570;width:10421;height:10" type="#_x0000_t75" stroked="false">
                <v:imagedata r:id="rId176" o:title=""/>
              </v:shape>
            </v:group>
            <v:group style="position:absolute;left:2959;top:1814;width:10418;height:2" coordorigin="2959,1814" coordsize="10418,2">
              <v:shape style="position:absolute;left:2959;top:1814;width:10418;height:2" coordorigin="2959,1814" coordsize="10418,0" path="m2959,1814l13376,1814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Capacitadas</w:t>
      </w:r>
      <w:r>
        <w:rPr>
          <w:rFonts w:ascii="Arial"/>
          <w:sz w:val="20"/>
        </w:rPr>
      </w:r>
    </w:p>
    <w:p>
      <w:pPr>
        <w:spacing w:before="74"/>
        <w:ind w:left="1039" w:right="0" w:hanging="16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Simulacros</w:t>
      </w:r>
      <w:r>
        <w:rPr>
          <w:rFonts w:ascii="Arial"/>
          <w:b/>
          <w:color w:val="006699"/>
          <w:spacing w:val="21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Realizados</w:t>
      </w:r>
      <w:r>
        <w:rPr>
          <w:rFonts w:ascii="Arial"/>
          <w:sz w:val="20"/>
        </w:rPr>
      </w:r>
    </w:p>
    <w:p>
      <w:pPr>
        <w:spacing w:before="74"/>
        <w:ind w:left="1155" w:right="1321" w:hanging="512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color w:val="006699"/>
          <w:spacing w:val="-1"/>
          <w:sz w:val="20"/>
        </w:rPr>
        <w:t>Planteles Educativos</w:t>
      </w:r>
      <w:r>
        <w:rPr>
          <w:rFonts w:ascii="Arial"/>
          <w:b/>
          <w:color w:val="006699"/>
          <w:spacing w:val="23"/>
          <w:sz w:val="20"/>
        </w:rPr>
        <w:t> </w:t>
      </w:r>
      <w:r>
        <w:rPr>
          <w:rFonts w:ascii="Arial"/>
          <w:b/>
          <w:color w:val="006699"/>
          <w:sz w:val="20"/>
        </w:rPr>
        <w:t>Atendidos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4" w:equalWidth="0">
            <w:col w:w="2310" w:space="40"/>
            <w:col w:w="4319" w:space="40"/>
            <w:col w:w="2103" w:space="40"/>
            <w:col w:w="3968"/>
          </w:cols>
        </w:sectPr>
      </w:pPr>
    </w:p>
    <w:p>
      <w:pPr>
        <w:tabs>
          <w:tab w:pos="3386" w:val="left" w:leader="none"/>
          <w:tab w:pos="4167" w:val="left" w:leader="none"/>
          <w:tab w:pos="5082" w:val="left" w:leader="none"/>
          <w:tab w:pos="5802" w:val="left" w:leader="none"/>
          <w:tab w:pos="6523" w:val="left" w:leader="none"/>
          <w:tab w:pos="7298" w:val="left" w:leader="none"/>
          <w:tab w:pos="8136" w:val="left" w:leader="none"/>
          <w:tab w:pos="8843" w:val="left" w:leader="none"/>
          <w:tab w:pos="9494" w:val="left" w:leader="none"/>
          <w:tab w:pos="10167" w:val="left" w:leader="none"/>
          <w:tab w:pos="10868" w:val="left" w:leader="none"/>
        </w:tabs>
        <w:spacing w:before="5"/>
        <w:ind w:left="258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006699"/>
          <w:w w:val="95"/>
          <w:sz w:val="20"/>
        </w:rPr>
        <w:t>2002</w:t>
        <w:tab/>
        <w:t>2003</w:t>
        <w:tab/>
      </w:r>
      <w:r>
        <w:rPr>
          <w:rFonts w:ascii="Arial"/>
          <w:b/>
          <w:color w:val="006699"/>
          <w:sz w:val="20"/>
        </w:rPr>
        <w:t>2004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12"/>
        </w:rPr>
        <w:t>1/</w:t>
        <w:tab/>
      </w:r>
      <w:r>
        <w:rPr>
          <w:rFonts w:ascii="Arial"/>
          <w:b/>
          <w:color w:val="006699"/>
          <w:sz w:val="20"/>
        </w:rPr>
        <w:t>2002</w:t>
        <w:tab/>
        <w:t>2003</w:t>
        <w:tab/>
      </w:r>
      <w:r>
        <w:rPr>
          <w:rFonts w:ascii="Arial"/>
          <w:b/>
          <w:color w:val="006699"/>
          <w:w w:val="95"/>
          <w:sz w:val="20"/>
        </w:rPr>
        <w:t>2004</w:t>
      </w:r>
      <w:r>
        <w:rPr>
          <w:rFonts w:ascii="Arial"/>
          <w:b/>
          <w:color w:val="006699"/>
          <w:w w:val="95"/>
          <w:sz w:val="12"/>
        </w:rPr>
        <w:t>1/</w:t>
        <w:tab/>
      </w:r>
      <w:r>
        <w:rPr>
          <w:rFonts w:ascii="Arial"/>
          <w:b/>
          <w:color w:val="006699"/>
          <w:sz w:val="20"/>
        </w:rPr>
        <w:t>2002</w:t>
      </w:r>
      <w:r>
        <w:rPr>
          <w:rFonts w:ascii="Arial"/>
          <w:b/>
          <w:color w:val="006699"/>
          <w:spacing w:val="-2"/>
          <w:sz w:val="20"/>
        </w:rPr>
        <w:t> </w:t>
      </w:r>
      <w:r>
        <w:rPr>
          <w:rFonts w:ascii="Arial"/>
          <w:b/>
          <w:color w:val="006699"/>
          <w:sz w:val="12"/>
        </w:rPr>
        <w:t>2/</w:t>
        <w:tab/>
      </w:r>
      <w:r>
        <w:rPr>
          <w:rFonts w:ascii="Arial"/>
          <w:b/>
          <w:color w:val="006699"/>
          <w:sz w:val="20"/>
        </w:rPr>
        <w:t>2003</w:t>
        <w:tab/>
        <w:t>2004</w:t>
        <w:tab/>
        <w:t>2002</w:t>
        <w:tab/>
        <w:t>2003</w:t>
        <w:tab/>
        <w:t>2004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12"/>
        </w:rPr>
        <w:t>/3</w:t>
      </w:r>
      <w:r>
        <w:rPr>
          <w:rFonts w:ascii="Arial"/>
          <w:sz w:val="12"/>
        </w:rPr>
      </w:r>
    </w:p>
    <w:p>
      <w:pPr>
        <w:tabs>
          <w:tab w:pos="3080" w:val="left" w:leader="none"/>
          <w:tab w:pos="3778" w:val="left" w:leader="none"/>
          <w:tab w:pos="4799" w:val="left" w:leader="none"/>
          <w:tab w:pos="5407" w:val="left" w:leader="none"/>
          <w:tab w:pos="6127" w:val="left" w:leader="none"/>
          <w:tab w:pos="6992" w:val="left" w:leader="none"/>
          <w:tab w:pos="7844" w:val="left" w:leader="none"/>
          <w:tab w:pos="8337" w:val="left" w:leader="none"/>
          <w:tab w:pos="9190" w:val="left" w:leader="none"/>
          <w:tab w:pos="9885" w:val="left" w:leader="none"/>
          <w:tab w:pos="10536" w:val="left" w:leader="none"/>
          <w:tab w:pos="11442" w:val="left" w:leader="none"/>
        </w:tabs>
        <w:spacing w:before="107"/>
        <w:ind w:left="12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Comondú</w:t>
        <w:tab/>
        <w:t>2</w:t>
        <w:tab/>
      </w:r>
      <w:r>
        <w:rPr>
          <w:rFonts w:ascii="Arial" w:hAnsi="Arial"/>
          <w:b/>
          <w:w w:val="95"/>
          <w:sz w:val="20"/>
        </w:rPr>
        <w:t>3</w:t>
        <w:tab/>
      </w:r>
      <w:r>
        <w:rPr>
          <w:rFonts w:ascii="Arial" w:hAnsi="Arial"/>
          <w:b/>
          <w:sz w:val="20"/>
        </w:rPr>
        <w:t>0</w:t>
        <w:tab/>
        <w:t>63</w:t>
        <w:tab/>
        <w:t>50</w:t>
        <w:tab/>
        <w:t>0</w:t>
        <w:tab/>
        <w:t>2</w:t>
        <w:tab/>
        <w:t>n.d.</w:t>
        <w:tab/>
        <w:t>0</w:t>
        <w:tab/>
        <w:t>1</w:t>
        <w:tab/>
        <w:t>0</w:t>
        <w:tab/>
        <w:t>0</w:t>
      </w:r>
      <w:r>
        <w:rPr>
          <w:rFonts w:ascii="Arial" w:hAnsi="Arial"/>
          <w:sz w:val="20"/>
        </w:rPr>
      </w:r>
    </w:p>
    <w:p>
      <w:pPr>
        <w:tabs>
          <w:tab w:pos="3080" w:val="left" w:leader="none"/>
          <w:tab w:pos="3778" w:val="left" w:leader="none"/>
          <w:tab w:pos="4799" w:val="left" w:leader="none"/>
          <w:tab w:pos="5296" w:val="left" w:leader="none"/>
          <w:tab w:pos="6127" w:val="left" w:leader="none"/>
          <w:tab w:pos="6992" w:val="left" w:leader="none"/>
          <w:tab w:pos="7844" w:val="left" w:leader="none"/>
          <w:tab w:pos="8337" w:val="left" w:leader="none"/>
          <w:tab w:pos="9189" w:val="left" w:leader="none"/>
          <w:tab w:pos="9885" w:val="left" w:leader="none"/>
          <w:tab w:pos="10536" w:val="left" w:leader="none"/>
          <w:tab w:pos="11442" w:val="left" w:leader="none"/>
        </w:tabs>
        <w:spacing w:before="10"/>
        <w:ind w:left="127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Mulegé</w:t>
        <w:tab/>
        <w:t>9</w:t>
        <w:tab/>
      </w:r>
      <w:r>
        <w:rPr>
          <w:rFonts w:ascii="Arial" w:hAnsi="Arial"/>
          <w:b/>
          <w:w w:val="95"/>
          <w:sz w:val="20"/>
        </w:rPr>
        <w:t>3</w:t>
        <w:tab/>
      </w:r>
      <w:r>
        <w:rPr>
          <w:rFonts w:ascii="Arial" w:hAnsi="Arial"/>
          <w:b/>
          <w:sz w:val="20"/>
        </w:rPr>
        <w:t>0</w:t>
        <w:tab/>
        <w:t>206</w:t>
        <w:tab/>
        <w:t>45</w:t>
        <w:tab/>
        <w:t>0</w:t>
        <w:tab/>
        <w:t>9</w:t>
        <w:tab/>
        <w:t>n.d.</w:t>
        <w:tab/>
        <w:t>0</w:t>
        <w:tab/>
        <w:t>0</w:t>
        <w:tab/>
        <w:t>0</w:t>
        <w:tab/>
        <w:t>0</w:t>
      </w:r>
      <w:r>
        <w:rPr>
          <w:rFonts w:ascii="Arial" w:hAnsi="Arial"/>
          <w:sz w:val="20"/>
        </w:rPr>
      </w:r>
    </w:p>
    <w:p>
      <w:pPr>
        <w:pStyle w:val="Heading2"/>
        <w:tabs>
          <w:tab w:pos="2967" w:val="left" w:leader="none"/>
          <w:tab w:pos="3665" w:val="left" w:leader="none"/>
          <w:tab w:pos="4686" w:val="left" w:leader="none"/>
          <w:tab w:pos="5295" w:val="left" w:leader="none"/>
          <w:tab w:pos="5847" w:val="left" w:leader="none"/>
          <w:tab w:pos="6601" w:val="left" w:leader="none"/>
          <w:tab w:pos="7732" w:val="left" w:leader="none"/>
          <w:tab w:pos="8336" w:val="left" w:leader="none"/>
          <w:tab w:pos="9077" w:val="left" w:leader="none"/>
          <w:tab w:pos="9884" w:val="left" w:leader="none"/>
          <w:tab w:pos="10535" w:val="left" w:leader="none"/>
          <w:tab w:pos="11552" w:val="right" w:leader="none"/>
        </w:tabs>
        <w:spacing w:line="240" w:lineRule="auto" w:before="10"/>
        <w:ind w:left="1276" w:right="0"/>
        <w:jc w:val="left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  <w:t>50</w:t>
        <w:tab/>
      </w:r>
      <w:r>
        <w:rPr>
          <w:w w:val="95"/>
        </w:rPr>
        <w:t>17</w:t>
        <w:tab/>
      </w:r>
      <w:r>
        <w:rPr/>
        <w:t>28</w:t>
        <w:tab/>
        <w:t>551</w:t>
        <w:tab/>
        <w:t>1,300</w:t>
        <w:tab/>
      </w:r>
      <w:r>
        <w:rPr>
          <w:w w:val="95"/>
        </w:rPr>
        <w:t>7,332</w:t>
        <w:tab/>
      </w:r>
      <w:r>
        <w:rPr/>
        <w:t>50</w:t>
        <w:tab/>
      </w:r>
      <w:r>
        <w:rPr>
          <w:w w:val="95"/>
        </w:rPr>
        <w:t>n.d.</w:t>
        <w:tab/>
      </w:r>
      <w:r>
        <w:rPr/>
        <w:t>23</w:t>
        <w:tab/>
        <w:t>4</w:t>
        <w:tab/>
        <w:t>8</w:t>
        <w:tab/>
        <w:t>37</w:t>
      </w:r>
      <w:r>
        <w:rPr>
          <w:b w:val="0"/>
        </w:rPr>
      </w:r>
    </w:p>
    <w:p>
      <w:pPr>
        <w:pStyle w:val="Heading2"/>
        <w:tabs>
          <w:tab w:pos="3079" w:val="left" w:leader="none"/>
          <w:tab w:pos="3777" w:val="left" w:leader="none"/>
          <w:tab w:pos="4686" w:val="left" w:leader="none"/>
          <w:tab w:pos="5295" w:val="left" w:leader="none"/>
          <w:tab w:pos="6126" w:val="left" w:leader="none"/>
          <w:tab w:pos="6768" w:val="left" w:leader="none"/>
          <w:tab w:pos="7843" w:val="left" w:leader="none"/>
          <w:tab w:pos="8336" w:val="left" w:leader="none"/>
          <w:tab w:pos="9076" w:val="left" w:leader="none"/>
          <w:tab w:pos="9884" w:val="left" w:leader="none"/>
          <w:tab w:pos="10534" w:val="left" w:leader="none"/>
          <w:tab w:pos="11551" w:val="right" w:leader="none"/>
        </w:tabs>
        <w:spacing w:line="240" w:lineRule="auto" w:before="10"/>
        <w:ind w:left="1276" w:right="0"/>
        <w:jc w:val="left"/>
        <w:rPr>
          <w:b w:val="0"/>
          <w:bCs w:val="0"/>
        </w:rPr>
      </w:pPr>
      <w:r>
        <w:rPr/>
        <w:t>Los</w:t>
      </w:r>
      <w:r>
        <w:rPr>
          <w:spacing w:val="-1"/>
        </w:rPr>
        <w:t> </w:t>
      </w:r>
      <w:r>
        <w:rPr/>
        <w:t>Cabos</w:t>
        <w:tab/>
        <w:t>7</w:t>
        <w:tab/>
      </w:r>
      <w:r>
        <w:rPr>
          <w:w w:val="95"/>
        </w:rPr>
        <w:t>2</w:t>
        <w:tab/>
      </w:r>
      <w:r>
        <w:rPr/>
        <w:t>18</w:t>
        <w:tab/>
        <w:t>921</w:t>
        <w:tab/>
        <w:t>78</w:t>
        <w:tab/>
        <w:t>684</w:t>
        <w:tab/>
        <w:t>7</w:t>
        <w:tab/>
      </w:r>
      <w:r>
        <w:rPr>
          <w:w w:val="95"/>
        </w:rPr>
        <w:t>n.d.</w:t>
        <w:tab/>
      </w:r>
      <w:r>
        <w:rPr/>
        <w:t>11</w:t>
        <w:tab/>
        <w:t>0</w:t>
        <w:tab/>
        <w:t>0</w:t>
        <w:tab/>
        <w:t>27</w:t>
      </w:r>
      <w:r>
        <w:rPr>
          <w:b w:val="0"/>
        </w:rPr>
      </w:r>
    </w:p>
    <w:p>
      <w:pPr>
        <w:pStyle w:val="Heading2"/>
        <w:tabs>
          <w:tab w:pos="3079" w:val="left" w:leader="none"/>
          <w:tab w:pos="3777" w:val="left" w:leader="none"/>
          <w:tab w:pos="4798" w:val="left" w:leader="none"/>
          <w:tab w:pos="5407" w:val="left" w:leader="none"/>
          <w:tab w:pos="6238" w:val="left" w:leader="none"/>
          <w:tab w:pos="6991" w:val="left" w:leader="none"/>
          <w:tab w:pos="7843" w:val="left" w:leader="none"/>
          <w:tab w:pos="8336" w:val="left" w:leader="none"/>
          <w:tab w:pos="9189" w:val="left" w:leader="none"/>
          <w:tab w:pos="9884" w:val="left" w:leader="none"/>
          <w:tab w:pos="10535" w:val="left" w:leader="none"/>
          <w:tab w:pos="11441" w:val="left" w:leader="none"/>
        </w:tabs>
        <w:spacing w:line="240" w:lineRule="auto" w:before="10"/>
        <w:ind w:left="1276" w:right="0"/>
        <w:jc w:val="left"/>
        <w:rPr>
          <w:b w:val="0"/>
          <w:bCs w:val="0"/>
        </w:rPr>
      </w:pPr>
      <w:r>
        <w:rPr/>
        <w:t>Loreto</w:t>
        <w:tab/>
        <w:t>2</w:t>
        <w:tab/>
      </w:r>
      <w:r>
        <w:rPr>
          <w:w w:val="95"/>
        </w:rPr>
        <w:t>0</w:t>
        <w:tab/>
      </w:r>
      <w:r>
        <w:rPr/>
        <w:t>0</w:t>
        <w:tab/>
        <w:t>59</w:t>
        <w:tab/>
        <w:t>0</w:t>
        <w:tab/>
        <w:t>0</w:t>
        <w:tab/>
        <w:t>2</w:t>
        <w:tab/>
      </w:r>
      <w:r>
        <w:rPr>
          <w:w w:val="95"/>
        </w:rPr>
        <w:t>n.d.</w:t>
        <w:tab/>
      </w:r>
      <w:r>
        <w:rPr/>
        <w:t>0</w:t>
        <w:tab/>
        <w:t>1</w:t>
        <w:tab/>
        <w:t>0</w:t>
        <w:tab/>
        <w:t>0</w:t>
      </w:r>
      <w:r>
        <w:rPr>
          <w:b w:val="0"/>
        </w:rPr>
      </w:r>
    </w:p>
    <w:p>
      <w:pPr>
        <w:pStyle w:val="Heading2"/>
        <w:tabs>
          <w:tab w:pos="2968" w:val="left" w:leader="none"/>
          <w:tab w:pos="3666" w:val="left" w:leader="none"/>
          <w:tab w:pos="4687" w:val="left" w:leader="none"/>
          <w:tab w:pos="5129" w:val="left" w:leader="none"/>
          <w:tab w:pos="5849" w:val="left" w:leader="none"/>
          <w:tab w:pos="6602" w:val="left" w:leader="none"/>
          <w:tab w:pos="7733" w:val="left" w:leader="none"/>
          <w:tab w:pos="8337" w:val="left" w:leader="none"/>
          <w:tab w:pos="9078" w:val="left" w:leader="none"/>
          <w:tab w:pos="9885" w:val="left" w:leader="none"/>
          <w:tab w:pos="10535" w:val="left" w:leader="none"/>
          <w:tab w:pos="11553" w:val="right" w:leader="none"/>
        </w:tabs>
        <w:spacing w:line="240" w:lineRule="auto" w:before="10"/>
        <w:ind w:left="1276" w:right="0"/>
        <w:jc w:val="left"/>
        <w:rPr>
          <w:b w:val="0"/>
          <w:bCs w:val="0"/>
        </w:rPr>
      </w:pPr>
      <w:r>
        <w:rPr>
          <w:color w:val="006699"/>
          <w:spacing w:val="-1"/>
        </w:rPr>
        <w:t>B.C.Sur</w:t>
        <w:tab/>
      </w:r>
      <w:r>
        <w:rPr>
          <w:color w:val="006699"/>
          <w:spacing w:val="-1"/>
          <w:w w:val="95"/>
        </w:rPr>
        <w:t>70</w:t>
        <w:tab/>
        <w:t>25</w:t>
        <w:tab/>
      </w:r>
      <w:r>
        <w:rPr>
          <w:color w:val="006699"/>
          <w:spacing w:val="-1"/>
        </w:rPr>
        <w:t>46</w:t>
        <w:tab/>
        <w:t>1,800</w:t>
        <w:tab/>
        <w:t>1,473</w:t>
        <w:tab/>
      </w:r>
      <w:r>
        <w:rPr>
          <w:color w:val="006699"/>
          <w:spacing w:val="-1"/>
          <w:w w:val="95"/>
        </w:rPr>
        <w:t>8,016</w:t>
        <w:tab/>
        <w:t>70</w:t>
        <w:tab/>
      </w:r>
      <w:r>
        <w:rPr>
          <w:color w:val="006699"/>
        </w:rPr>
        <w:t>n.d.</w:t>
        <w:tab/>
      </w:r>
      <w:r>
        <w:rPr>
          <w:color w:val="006699"/>
          <w:spacing w:val="-1"/>
          <w:w w:val="95"/>
        </w:rPr>
        <w:t>34</w:t>
        <w:tab/>
      </w:r>
      <w:r>
        <w:rPr>
          <w:color w:val="006699"/>
        </w:rPr>
        <w:t>6</w:t>
        <w:tab/>
        <w:t>8</w:t>
        <w:tab/>
      </w:r>
      <w:r>
        <w:rPr>
          <w:color w:val="006699"/>
          <w:spacing w:val="-1"/>
        </w:rPr>
        <w:t>64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BodyText"/>
        <w:spacing w:line="240" w:lineRule="auto" w:before="115"/>
        <w:ind w:left="1586" w:right="1755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Secretaría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Unidad</w:t>
      </w:r>
      <w:r>
        <w:rPr/>
        <w:t> Estatal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Civil,</w:t>
      </w:r>
      <w:r>
        <w:rPr/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Capacitación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Difusión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Civil.</w:t>
      </w:r>
      <w:r>
        <w:rPr>
          <w:spacing w:val="117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contemplan</w:t>
      </w:r>
      <w:r>
        <w:rPr/>
        <w:t> </w:t>
      </w:r>
      <w:r>
        <w:rPr>
          <w:spacing w:val="-1"/>
        </w:rPr>
        <w:t>15</w:t>
      </w:r>
      <w:r>
        <w:rPr/>
        <w:t> </w:t>
      </w:r>
      <w:r>
        <w:rPr>
          <w:spacing w:val="-1"/>
        </w:rPr>
        <w:t>cursos</w:t>
      </w:r>
      <w:r>
        <w:rPr/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capacitaron</w:t>
      </w:r>
      <w:r>
        <w:rPr/>
        <w:t> </w:t>
      </w:r>
      <w:r>
        <w:rPr>
          <w:spacing w:val="-1"/>
        </w:rPr>
        <w:t>490</w:t>
      </w:r>
      <w:r>
        <w:rPr/>
        <w:t> </w:t>
      </w:r>
      <w:r>
        <w:rPr>
          <w:spacing w:val="-1"/>
        </w:rPr>
        <w:t>personas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1"/>
        </w:rPr>
        <w:t>31</w:t>
      </w:r>
      <w:r>
        <w:rPr/>
        <w:t> </w:t>
      </w:r>
      <w:r>
        <w:rPr>
          <w:spacing w:val="-1"/>
        </w:rPr>
        <w:t>conferencias</w:t>
      </w:r>
      <w:r>
        <w:rPr/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asistieron</w:t>
      </w:r>
      <w:r>
        <w:rPr/>
        <w:t> </w:t>
      </w:r>
      <w:r>
        <w:rPr>
          <w:spacing w:val="-1"/>
        </w:rPr>
        <w:t>7,526</w:t>
      </w:r>
      <w:r>
        <w:rPr/>
        <w:t> </w:t>
      </w:r>
      <w:r>
        <w:rPr>
          <w:spacing w:val="-1"/>
        </w:rPr>
        <w:t>personas.</w:t>
      </w:r>
      <w:r>
        <w:rPr>
          <w:b w:val="0"/>
        </w:rPr>
      </w:r>
    </w:p>
    <w:p>
      <w:pPr>
        <w:pStyle w:val="BodyText"/>
        <w:spacing w:line="240" w:lineRule="auto"/>
        <w:ind w:left="1586" w:right="0"/>
        <w:jc w:val="both"/>
        <w:rPr>
          <w:b w:val="0"/>
          <w:bCs w:val="0"/>
        </w:rPr>
      </w:pPr>
      <w:r>
        <w:rPr/>
        <w:t>2/ Para el 2002,</w:t>
      </w:r>
      <w:r>
        <w:rPr>
          <w:spacing w:val="1"/>
        </w:rPr>
        <w:t> </w:t>
      </w:r>
      <w:r>
        <w:rPr/>
        <w:t>se </w:t>
      </w:r>
      <w:r>
        <w:rPr>
          <w:spacing w:val="-1"/>
        </w:rPr>
        <w:t>realizaron</w:t>
      </w:r>
      <w:r>
        <w:rPr/>
        <w:t> 3 simulacros</w:t>
      </w:r>
      <w:r>
        <w:rPr>
          <w:spacing w:val="1"/>
        </w:rPr>
        <w:t> </w:t>
      </w:r>
      <w:r>
        <w:rPr/>
        <w:t>en planteles </w:t>
      </w:r>
      <w:r>
        <w:rPr>
          <w:spacing w:val="-1"/>
        </w:rPr>
        <w:t>educativos.</w:t>
      </w:r>
      <w:r>
        <w:rPr>
          <w:b w:val="0"/>
        </w:rPr>
      </w:r>
    </w:p>
    <w:p>
      <w:pPr>
        <w:pStyle w:val="BodyText"/>
        <w:spacing w:line="240" w:lineRule="auto"/>
        <w:ind w:left="1586" w:right="5121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Para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40</w:t>
      </w:r>
      <w:r>
        <w:rPr/>
        <w:t> </w:t>
      </w:r>
      <w:r>
        <w:rPr>
          <w:spacing w:val="-1"/>
        </w:rPr>
        <w:t>empresas</w:t>
      </w:r>
      <w:r>
        <w:rPr/>
        <w:t> y</w:t>
      </w:r>
      <w:r>
        <w:rPr>
          <w:spacing w:val="-6"/>
        </w:rPr>
        <w:t> </w:t>
      </w:r>
      <w:r>
        <w:rPr>
          <w:spacing w:val="-1"/>
        </w:rPr>
        <w:t>dependencias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24</w:t>
      </w:r>
      <w:r>
        <w:rPr/>
        <w:t> </w:t>
      </w:r>
      <w:r>
        <w:rPr>
          <w:spacing w:val="-1"/>
        </w:rPr>
        <w:t>planteles</w:t>
      </w:r>
      <w:r>
        <w:rPr/>
        <w:t> </w:t>
      </w:r>
      <w:r>
        <w:rPr>
          <w:spacing w:val="-2"/>
        </w:rPr>
        <w:t>educativos.</w:t>
      </w:r>
      <w:r>
        <w:rPr>
          <w:spacing w:val="40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586" w:right="1306"/>
        <w:jc w:val="left"/>
        <w:rPr>
          <w:b w:val="0"/>
          <w:bCs w:val="0"/>
        </w:rPr>
      </w:pPr>
      <w:r>
        <w:rPr>
          <w:spacing w:val="-1"/>
        </w:rPr>
        <w:t>En</w:t>
      </w:r>
      <w:r>
        <w:rPr>
          <w:spacing w:val="19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actividades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>
          <w:spacing w:val="-1"/>
        </w:rPr>
        <w:t>simulacros</w:t>
      </w:r>
      <w:r>
        <w:rPr>
          <w:spacing w:val="19"/>
        </w:rPr>
        <w:t> </w:t>
      </w:r>
      <w:r>
        <w:rPr>
          <w:spacing w:val="-1"/>
        </w:rPr>
        <w:t>realizados</w:t>
      </w:r>
      <w:r>
        <w:rPr>
          <w:spacing w:val="19"/>
        </w:rPr>
        <w:t> </w:t>
      </w:r>
      <w:r>
        <w:rPr/>
        <w:t>y </w:t>
      </w:r>
      <w:r>
        <w:rPr>
          <w:spacing w:val="32"/>
        </w:rPr>
        <w:t> </w:t>
      </w:r>
      <w:r>
        <w:rPr/>
        <w:t>planteles</w:t>
      </w:r>
      <w:r>
        <w:rPr>
          <w:spacing w:val="18"/>
        </w:rPr>
        <w:t> </w:t>
      </w:r>
      <w:r>
        <w:rPr>
          <w:spacing w:val="-1"/>
        </w:rPr>
        <w:t>educativos</w:t>
      </w:r>
      <w:r>
        <w:rPr>
          <w:spacing w:val="18"/>
        </w:rPr>
        <w:t> </w:t>
      </w:r>
      <w:r>
        <w:rPr/>
        <w:t>atendidos,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orientó,</w:t>
      </w:r>
      <w:r>
        <w:rPr>
          <w:spacing w:val="18"/>
        </w:rPr>
        <w:t> </w:t>
      </w:r>
      <w:r>
        <w:rPr>
          <w:spacing w:val="-1"/>
        </w:rPr>
        <w:t>informó</w:t>
      </w:r>
      <w:r>
        <w:rPr>
          <w:spacing w:val="18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preparó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8,016</w:t>
      </w:r>
      <w:r>
        <w:rPr>
          <w:spacing w:val="18"/>
        </w:rPr>
        <w:t> </w:t>
      </w:r>
      <w:r>
        <w:rPr>
          <w:spacing w:val="-1"/>
        </w:rPr>
        <w:t>personas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18"/>
        </w:rPr>
        <w:t> </w:t>
      </w:r>
      <w:r>
        <w:rPr>
          <w:spacing w:val="-1"/>
        </w:rPr>
        <w:t>actuar</w:t>
      </w:r>
      <w:r>
        <w:rPr>
          <w:spacing w:val="18"/>
        </w:rPr>
        <w:t> </w:t>
      </w:r>
      <w:r>
        <w:rPr>
          <w:spacing w:val="-1"/>
        </w:rPr>
        <w:t>en</w:t>
      </w:r>
      <w:r>
        <w:rPr>
          <w:spacing w:val="40"/>
        </w:rPr>
        <w:t> </w:t>
      </w:r>
      <w:r>
        <w:rPr/>
        <w:t>materia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civil.</w:t>
      </w:r>
      <w:r>
        <w:rPr>
          <w:b w:val="0"/>
        </w:rPr>
      </w:r>
    </w:p>
    <w:p>
      <w:pPr>
        <w:pStyle w:val="BodyText"/>
        <w:spacing w:line="240" w:lineRule="auto"/>
        <w:ind w:left="1586" w:right="0"/>
        <w:jc w:val="both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meses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01</w:t>
      </w:r>
      <w:r>
        <w:rPr/>
        <w:t> </w:t>
      </w:r>
      <w:r>
        <w:rPr>
          <w:spacing w:val="-1"/>
        </w:rPr>
        <w:t>enero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06</w:t>
      </w:r>
      <w:r>
        <w:rPr/>
        <w:t> de diciembre.</w:t>
      </w:r>
      <w:r>
        <w:rPr>
          <w:b w:val="0"/>
        </w:rPr>
      </w:r>
    </w:p>
    <w:p>
      <w:pPr>
        <w:pStyle w:val="BodyText"/>
        <w:spacing w:line="240" w:lineRule="auto"/>
        <w:ind w:left="1586" w:right="1446"/>
        <w:jc w:val="both"/>
        <w:rPr>
          <w:b w:val="0"/>
          <w:bCs w:val="0"/>
        </w:rPr>
      </w:pP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Área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Capacitación</w:t>
      </w:r>
      <w:r>
        <w:rPr>
          <w:spacing w:val="4"/>
        </w:rPr>
        <w:t> </w:t>
      </w:r>
      <w:r>
        <w:rPr/>
        <w:t>y </w:t>
      </w:r>
      <w:r>
        <w:rPr>
          <w:spacing w:val="-1"/>
        </w:rPr>
        <w:t>Difusión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Cultura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Protección</w:t>
      </w:r>
      <w:r>
        <w:rPr>
          <w:spacing w:val="4"/>
        </w:rPr>
        <w:t> </w:t>
      </w:r>
      <w:r>
        <w:rPr>
          <w:spacing w:val="-1"/>
        </w:rPr>
        <w:t>Civil</w:t>
      </w:r>
      <w:r>
        <w:rPr>
          <w:spacing w:val="5"/>
        </w:rPr>
        <w:t> </w:t>
      </w:r>
      <w:r>
        <w:rPr>
          <w:spacing w:val="-1"/>
        </w:rPr>
        <w:t>tiene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objetivo</w:t>
      </w:r>
      <w:r>
        <w:rPr>
          <w:spacing w:val="4"/>
        </w:rPr>
        <w:t> </w:t>
      </w:r>
      <w:r>
        <w:rPr>
          <w:spacing w:val="-1"/>
        </w:rPr>
        <w:t>difundir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1"/>
        </w:rPr>
        <w:t>todos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sectores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población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5"/>
        </w:rPr>
        <w:t> </w:t>
      </w:r>
      <w:r>
        <w:rPr>
          <w:spacing w:val="-1"/>
        </w:rPr>
        <w:t>riesgos</w:t>
      </w:r>
      <w:r>
        <w:rPr>
          <w:spacing w:val="8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población</w:t>
      </w:r>
      <w:r>
        <w:rPr>
          <w:spacing w:val="4"/>
        </w:rPr>
        <w:t> </w:t>
      </w:r>
      <w:r>
        <w:rPr>
          <w:spacing w:val="-1"/>
        </w:rPr>
        <w:t>está</w:t>
      </w:r>
      <w:r>
        <w:rPr>
          <w:spacing w:val="4"/>
        </w:rPr>
        <w:t> </w:t>
      </w:r>
      <w:r>
        <w:rPr>
          <w:spacing w:val="-1"/>
        </w:rPr>
        <w:t>expuesta,</w:t>
      </w:r>
      <w:r>
        <w:rPr>
          <w:spacing w:val="5"/>
        </w:rPr>
        <w:t> </w:t>
      </w:r>
      <w:r>
        <w:rPr>
          <w:spacing w:val="-1"/>
        </w:rPr>
        <w:t>así</w:t>
      </w:r>
      <w:r>
        <w:rPr>
          <w:spacing w:val="4"/>
        </w:rPr>
        <w:t> </w:t>
      </w:r>
      <w:r>
        <w:rPr>
          <w:spacing w:val="-1"/>
        </w:rPr>
        <w:t>como</w:t>
      </w:r>
      <w:r>
        <w:rPr>
          <w:spacing w:val="4"/>
        </w:rPr>
        <w:t> </w:t>
      </w:r>
      <w:r>
        <w:rPr>
          <w:spacing w:val="-1"/>
        </w:rPr>
        <w:t>promover</w:t>
      </w:r>
      <w:r>
        <w:rPr>
          <w:spacing w:val="4"/>
        </w:rPr>
        <w:t> </w:t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spacing w:val="-1"/>
        </w:rPr>
        <w:t>medidas</w:t>
      </w:r>
      <w:r>
        <w:rPr>
          <w:spacing w:val="3"/>
        </w:rPr>
        <w:t> </w:t>
      </w:r>
      <w:r>
        <w:rPr>
          <w:spacing w:val="-1"/>
        </w:rPr>
        <w:t>preventivas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deben</w:t>
      </w:r>
      <w:r>
        <w:rPr>
          <w:spacing w:val="3"/>
        </w:rPr>
        <w:t> </w:t>
      </w:r>
      <w:r>
        <w:rPr>
          <w:spacing w:val="-1"/>
        </w:rPr>
        <w:t>aplicarse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spacing w:val="-1"/>
        </w:rPr>
        <w:t>prevenir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>
          <w:spacing w:val="-1"/>
        </w:rPr>
        <w:t>ocurrencia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desastres</w:t>
      </w:r>
      <w:r>
        <w:rPr>
          <w:spacing w:val="2"/>
        </w:rPr>
        <w:t> </w:t>
      </w:r>
      <w:r>
        <w:rPr/>
        <w:t>y</w:t>
      </w:r>
      <w:r>
        <w:rPr>
          <w:spacing w:val="65"/>
        </w:rPr>
        <w:t> </w:t>
      </w:r>
      <w:r>
        <w:rPr>
          <w:spacing w:val="-1"/>
        </w:rPr>
        <w:t>preparar</w:t>
      </w:r>
      <w:r>
        <w:rPr/>
        <w:t> a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puedan</w:t>
      </w:r>
      <w:r>
        <w:rPr/>
        <w:t> </w:t>
      </w:r>
      <w:r>
        <w:rPr>
          <w:spacing w:val="-1"/>
        </w:rPr>
        <w:t>hacer</w:t>
      </w:r>
      <w:r>
        <w:rPr/>
        <w:t> </w:t>
      </w:r>
      <w:r>
        <w:rPr>
          <w:spacing w:val="-1"/>
        </w:rPr>
        <w:t>frente</w:t>
      </w:r>
      <w:r>
        <w:rPr/>
        <w:t> a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contingencia</w:t>
      </w:r>
      <w:r>
        <w:rPr>
          <w:spacing w:val="-2"/>
        </w:rPr>
        <w:t> </w:t>
      </w:r>
      <w:r>
        <w:rPr/>
        <w:t>de manera organizada y</w:t>
      </w:r>
      <w:r>
        <w:rPr>
          <w:spacing w:val="-5"/>
        </w:rPr>
        <w:t> </w:t>
      </w:r>
      <w:r>
        <w:rPr/>
        <w:t>solidaria.</w:t>
      </w:r>
      <w:r>
        <w:rPr>
          <w:b w:val="0"/>
        </w:rPr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834" w:right="2668" w:hanging="1086"/>
        <w:jc w:val="left"/>
        <w:rPr>
          <w:b w:val="0"/>
          <w:bCs w:val="0"/>
        </w:rPr>
      </w:pPr>
      <w:r>
        <w:rPr>
          <w:spacing w:val="-1"/>
        </w:rPr>
        <w:t>Operativos, Atención</w:t>
      </w:r>
      <w:r>
        <w:rPr/>
        <w:t> pre-hospitalaria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Inspecciones</w:t>
      </w:r>
      <w:r>
        <w:rPr>
          <w:spacing w:val="-2"/>
        </w:rPr>
        <w:t> </w:t>
      </w:r>
      <w:r>
        <w:rPr>
          <w:spacing w:val="-1"/>
        </w:rPr>
        <w:t>realizadas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Unidad</w:t>
      </w:r>
      <w:r>
        <w:rPr>
          <w:spacing w:val="22"/>
        </w:rPr>
        <w:t> </w:t>
      </w:r>
      <w:r>
        <w:rPr/>
        <w:t>de</w:t>
      </w:r>
      <w:r>
        <w:rPr>
          <w:spacing w:val="-1"/>
        </w:rPr>
        <w:t> Protección Civil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2003-2004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0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2.1pt;height:107.6pt;mso-position-horizontal-relative:char;mso-position-vertical-relative:line" coordorigin="0,0" coordsize="6642,2152">
            <v:group style="position:absolute;left:1363;top:6;width:2;height:2140" coordorigin="1363,6" coordsize="2,2140">
              <v:shape style="position:absolute;left:1363;top:6;width:2;height:2140" coordorigin="1363,6" coordsize="0,2140" path="m1363,6l1363,2145e" filled="false" stroked="true" strokeweight=".580pt" strokecolor="#000000">
                <v:path arrowok="t"/>
              </v:shape>
            </v:group>
            <v:group style="position:absolute;left:3179;top:6;width:2;height:2140" coordorigin="3179,6" coordsize="2,2140">
              <v:shape style="position:absolute;left:3179;top:6;width:2;height:2140" coordorigin="3179,6" coordsize="0,2140" path="m3179,6l3179,2145e" filled="false" stroked="true" strokeweight=".580pt" strokecolor="#000000">
                <v:path arrowok="t"/>
              </v:shape>
            </v:group>
            <v:group style="position:absolute;left:4980;top:6;width:2;height:2140" coordorigin="4980,6" coordsize="2,2140">
              <v:shape style="position:absolute;left:4980;top:6;width:2;height:2140" coordorigin="4980,6" coordsize="0,2140" path="m4980,6l4980,2145e" filled="false" stroked="true" strokeweight=".580pt" strokecolor="#000000">
                <v:path arrowok="t"/>
              </v:shape>
            </v:group>
            <v:group style="position:absolute;left:1358;top:470;width:5278;height:2" coordorigin="1358,470" coordsize="5278,2">
              <v:shape style="position:absolute;left:1358;top:470;width:5278;height:2" coordorigin="1358,470" coordsize="5278,0" path="m1358,470l6636,470e" filled="false" stroked="true" strokeweight=".580pt" strokecolor="#000000">
                <v:path arrowok="t"/>
              </v:shape>
            </v:group>
            <v:group style="position:absolute;left:2329;top:475;width:2;height:1671" coordorigin="2329,475" coordsize="2,1671">
              <v:shape style="position:absolute;left:2329;top:475;width:2;height:1671" coordorigin="2329,475" coordsize="0,1671" path="m2329,475l2329,2145e" filled="false" stroked="true" strokeweight=".580pt" strokecolor="#000000">
                <v:path arrowok="t"/>
              </v:shape>
            </v:group>
            <v:group style="position:absolute;left:4166;top:475;width:2;height:1671" coordorigin="4166,475" coordsize="2,1671">
              <v:shape style="position:absolute;left:4166;top:475;width:2;height:1671" coordorigin="4166,475" coordsize="0,1671" path="m4166,475l4166,2145e" filled="false" stroked="true" strokeweight=".580pt" strokecolor="#000000">
                <v:path arrowok="t"/>
              </v:shape>
            </v:group>
            <v:group style="position:absolute;left:5867;top:475;width:2;height:1671" coordorigin="5867,475" coordsize="2,1671">
              <v:shape style="position:absolute;left:5867;top:475;width:2;height:1671" coordorigin="5867,475" coordsize="0,1671" path="m5867,475l5867,2145e" filled="false" stroked="true" strokeweight=".580pt" strokecolor="#000000">
                <v:path arrowok="t"/>
              </v:shape>
            </v:group>
            <v:group style="position:absolute;left:6;top:710;width:6630;height:2" coordorigin="6,710" coordsize="6630,2">
              <v:shape style="position:absolute;left:6;top:710;width:6630;height:2" coordorigin="6,710" coordsize="6630,0" path="m6,710l6636,710e" filled="false" stroked="true" strokeweight=".580pt" strokecolor="#000000">
                <v:path arrowok="t"/>
              </v:shape>
              <v:shape style="position:absolute;left:6;top:945;width:6634;height:10" type="#_x0000_t75" stroked="false">
                <v:imagedata r:id="rId177" o:title=""/>
              </v:shape>
              <v:shape style="position:absolute;left:6;top:1185;width:6634;height:10" type="#_x0000_t75" stroked="false">
                <v:imagedata r:id="rId177" o:title=""/>
              </v:shape>
              <v:shape style="position:absolute;left:6;top:1425;width:6634;height:10" type="#_x0000_t75" stroked="false">
                <v:imagedata r:id="rId177" o:title=""/>
              </v:shape>
              <v:shape style="position:absolute;left:6;top:1665;width:6634;height:10" type="#_x0000_t75" stroked="false">
                <v:imagedata r:id="rId177" o:title=""/>
              </v:shape>
            </v:group>
            <v:group style="position:absolute;left:6;top:1910;width:6630;height:2" coordorigin="6,1910" coordsize="6630,2">
              <v:shape style="position:absolute;left:6;top:1910;width:6630;height:2" coordorigin="6,1910" coordsize="6630,0" path="m6,1910l6636,1910e" filled="false" stroked="true" strokeweight=".580pt" strokecolor="#000000">
                <v:path arrowok="t"/>
              </v:shape>
              <v:shape style="position:absolute;left:221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65;top:101;width:120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Operativos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433;top:29;width:1293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4" w:right="0" w:hanging="8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Atención pre-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8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hospitalaria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77;top:143;width:127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22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29;top:499;width:541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9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48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49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99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739;width:102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98;top:739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23;top:739;width:33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78;top:739;width:33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35;top:739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30;top:499;width:537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8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145" w:right="315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Secretaría</w:t>
      </w:r>
      <w:r>
        <w:rPr>
          <w:spacing w:val="1"/>
        </w:rPr>
        <w:t> </w:t>
      </w:r>
      <w:r>
        <w:rPr>
          <w:spacing w:val="-1"/>
        </w:rPr>
        <w:t>General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Gobierno,</w:t>
      </w:r>
      <w:r>
        <w:rPr>
          <w:spacing w:val="2"/>
        </w:rPr>
        <w:t> </w:t>
      </w:r>
      <w:r>
        <w:rPr>
          <w:spacing w:val="-1"/>
        </w:rPr>
        <w:t>Unidad</w:t>
      </w:r>
      <w:r>
        <w:rPr/>
        <w:t> Estatal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Civil,</w:t>
      </w:r>
      <w:r>
        <w:rPr/>
        <w:t> </w:t>
      </w:r>
      <w:r>
        <w:rPr>
          <w:spacing w:val="-1"/>
        </w:rPr>
        <w:t>Área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Capacitación</w:t>
      </w:r>
      <w:r>
        <w:rPr>
          <w:spacing w:val="83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Difusión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Cultura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Civil.</w:t>
      </w:r>
      <w:r>
        <w:rPr>
          <w:b w:val="0"/>
        </w:rPr>
      </w:r>
    </w:p>
    <w:p>
      <w:pPr>
        <w:pStyle w:val="BodyText"/>
        <w:spacing w:line="240" w:lineRule="auto" w:before="1"/>
        <w:ind w:left="3145" w:right="3159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Operativos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como: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incendios,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búsqueda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6"/>
        </w:rPr>
        <w:t> </w:t>
      </w:r>
      <w:r>
        <w:rPr/>
        <w:t>personas </w:t>
      </w:r>
      <w:r>
        <w:rPr>
          <w:spacing w:val="7"/>
        </w:rPr>
        <w:t> </w:t>
      </w:r>
      <w:r>
        <w:rPr>
          <w:spacing w:val="-1"/>
        </w:rPr>
        <w:t>extraviadas,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accidentes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terrestres</w:t>
      </w:r>
      <w:r>
        <w:rPr/>
        <w:t> </w:t>
      </w:r>
      <w:r>
        <w:rPr>
          <w:spacing w:val="7"/>
        </w:rPr>
        <w:t> </w:t>
      </w:r>
      <w:r>
        <w:rPr/>
        <w:t>y</w:t>
      </w:r>
      <w:r>
        <w:rPr>
          <w:spacing w:val="29"/>
        </w:rPr>
        <w:t> </w:t>
      </w:r>
      <w:r>
        <w:rPr/>
        <w:t>marítimos,</w:t>
      </w:r>
      <w:r>
        <w:rPr>
          <w:spacing w:val="1"/>
        </w:rPr>
        <w:t> </w:t>
      </w:r>
      <w:r>
        <w:rPr>
          <w:spacing w:val="-1"/>
        </w:rPr>
        <w:t>eventos</w:t>
      </w:r>
      <w:r>
        <w:rPr/>
        <w:t> </w:t>
      </w:r>
      <w:r>
        <w:rPr>
          <w:spacing w:val="-1"/>
        </w:rPr>
        <w:t>masivos</w:t>
      </w:r>
      <w:r>
        <w:rPr>
          <w:b w:val="0"/>
        </w:rPr>
      </w:r>
    </w:p>
    <w:p>
      <w:pPr>
        <w:pStyle w:val="BodyText"/>
        <w:spacing w:line="240" w:lineRule="auto"/>
        <w:ind w:left="3145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145"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meses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01</w:t>
      </w:r>
      <w:r>
        <w:rPr/>
        <w:t> </w:t>
      </w:r>
      <w:r>
        <w:rPr>
          <w:spacing w:val="-1"/>
        </w:rPr>
        <w:t>enero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06</w:t>
      </w:r>
      <w:r>
        <w:rPr/>
        <w:t> de 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4091" w:right="3486" w:hanging="620"/>
        <w:jc w:val="left"/>
        <w:rPr>
          <w:b w:val="0"/>
          <w:bCs w:val="0"/>
        </w:rPr>
      </w:pPr>
      <w:r>
        <w:rPr>
          <w:spacing w:val="-1"/>
        </w:rPr>
        <w:t>Actividades realizadas</w:t>
      </w:r>
      <w:r>
        <w:rPr/>
        <w:t> por</w:t>
      </w:r>
      <w:r>
        <w:rPr>
          <w:spacing w:val="-1"/>
        </w:rPr>
        <w:t> el Área </w:t>
      </w:r>
      <w:r>
        <w:rPr/>
        <w:t>de</w:t>
      </w:r>
      <w:r>
        <w:rPr>
          <w:spacing w:val="-1"/>
        </w:rPr>
        <w:t> </w:t>
      </w:r>
      <w:r>
        <w:rPr/>
        <w:t>Inspección</w:t>
      </w:r>
      <w:r>
        <w:rPr>
          <w:spacing w:val="-1"/>
        </w:rPr>
        <w:t> en </w:t>
      </w:r>
      <w:r>
        <w:rPr/>
        <w:t>la</w:t>
      </w:r>
      <w:r>
        <w:rPr>
          <w:spacing w:val="-1"/>
        </w:rPr>
        <w:t> Unidad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Protección Civil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5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2.75pt;height:130.1pt;mso-position-horizontal-relative:char;mso-position-vertical-relative:line" coordorigin="0,0" coordsize="7655,2602">
            <v:group style="position:absolute;left:1297;top:6;width:2;height:2590" coordorigin="1297,6" coordsize="2,2590">
              <v:shape style="position:absolute;left:1297;top:6;width:2;height:2590" coordorigin="1297,6" coordsize="0,2590" path="m1297,6l1297,2595e" filled="false" stroked="true" strokeweight=".580pt" strokecolor="#000000">
                <v:path arrowok="t"/>
              </v:shape>
            </v:group>
            <v:group style="position:absolute;left:1292;top:431;width:6357;height:2" coordorigin="1292,431" coordsize="6357,2">
              <v:shape style="position:absolute;left:1292;top:431;width:6357;height:2" coordorigin="1292,431" coordsize="6357,0" path="m1292,431l7649,431e" filled="false" stroked="true" strokeweight=".580pt" strokecolor="#000000">
                <v:path arrowok="t"/>
              </v:shape>
            </v:group>
            <v:group style="position:absolute;left:2958;top:435;width:2;height:2160" coordorigin="2958,435" coordsize="2,2160">
              <v:shape style="position:absolute;left:2958;top:435;width:2;height:2160" coordorigin="2958,435" coordsize="0,2160" path="m2958,435l2958,2595e" filled="false" stroked="true" strokeweight=".580pt" strokecolor="#000000">
                <v:path arrowok="t"/>
              </v:shape>
            </v:group>
            <v:group style="position:absolute;left:4043;top:435;width:2;height:2160" coordorigin="4043,435" coordsize="2,2160">
              <v:shape style="position:absolute;left:4043;top:435;width:2;height:2160" coordorigin="4043,435" coordsize="0,2160" path="m4043,435l4043,2595e" filled="false" stroked="true" strokeweight=".580pt" strokecolor="#000000">
                <v:path arrowok="t"/>
              </v:shape>
            </v:group>
            <v:group style="position:absolute;left:5894;top:435;width:2;height:2160" coordorigin="5894,435" coordsize="2,2160">
              <v:shape style="position:absolute;left:5894;top:435;width:2;height:2160" coordorigin="5894,435" coordsize="0,2160" path="m5894,435l5894,2595e" filled="false" stroked="true" strokeweight=".580pt" strokecolor="#000000">
                <v:path arrowok="t"/>
              </v:shape>
            </v:group>
            <v:group style="position:absolute;left:6;top:1160;width:7643;height:2" coordorigin="6,1160" coordsize="7643,2">
              <v:shape style="position:absolute;left:6;top:1160;width:7643;height:2" coordorigin="6,1160" coordsize="7643,0" path="m6,1160l7649,1160e" filled="false" stroked="true" strokeweight=".580pt" strokecolor="#000000">
                <v:path arrowok="t"/>
              </v:shape>
              <v:shape style="position:absolute;left:6;top:1395;width:7645;height:10" type="#_x0000_t75" stroked="false">
                <v:imagedata r:id="rId178" o:title=""/>
              </v:shape>
              <v:shape style="position:absolute;left:6;top:1635;width:7645;height:10" type="#_x0000_t75" stroked="false">
                <v:imagedata r:id="rId178" o:title=""/>
              </v:shape>
              <v:shape style="position:absolute;left:6;top:1875;width:7645;height:10" type="#_x0000_t75" stroked="false">
                <v:imagedata r:id="rId178" o:title=""/>
              </v:shape>
              <v:shape style="position:absolute;left:6;top:2115;width:7645;height:10" type="#_x0000_t75" stroked="false">
                <v:imagedata r:id="rId178" o:title=""/>
              </v:shape>
            </v:group>
            <v:group style="position:absolute;left:6;top:2360;width:7643;height:2" coordorigin="6,2360" coordsize="7643,2">
              <v:shape style="position:absolute;left:6;top:2360;width:7643;height:2" coordorigin="6,2360" coordsize="7643,0" path="m6,2360l7649,2360e" filled="false" stroked="true" strokeweight=".580pt" strokecolor="#000000">
                <v:path arrowok="t"/>
              </v:shape>
              <v:shape style="position:absolute;left:3258;top:124;width:24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Procesos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administrativos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489;width:1025;height:21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87;top:589;width:1280;height:2001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Continuación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0" w:right="2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41"/>
                        <w:ind w:left="0" w:right="21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1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21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21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66;top:589;width:869;height:2001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Iniciados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 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41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4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07;top:704;width:13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Verificaciones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21;top:662;width:108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59;top:704;width:127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3;top:662;width:108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263;top:1189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25;top:1189;width:22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720" w:right="2781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6"/>
        </w:rPr>
        <w:t> </w:t>
      </w:r>
      <w:r>
        <w:rPr/>
        <w:t>Secretaría</w:t>
      </w:r>
      <w:r>
        <w:rPr>
          <w:spacing w:val="7"/>
        </w:rPr>
        <w:t> </w:t>
      </w:r>
      <w:r>
        <w:rPr>
          <w:spacing w:val="-1"/>
        </w:rPr>
        <w:t>General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Gobierno,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Unidad</w:t>
      </w:r>
      <w:r>
        <w:rPr>
          <w:spacing w:val="7"/>
        </w:rPr>
        <w:t> </w:t>
      </w:r>
      <w:r>
        <w:rPr>
          <w:spacing w:val="-1"/>
        </w:rPr>
        <w:t>Estatal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Protección</w:t>
      </w:r>
      <w:r>
        <w:rPr>
          <w:spacing w:val="7"/>
        </w:rPr>
        <w:t> </w:t>
      </w:r>
      <w:r>
        <w:rPr>
          <w:spacing w:val="-1"/>
        </w:rPr>
        <w:t>Civil,</w:t>
      </w:r>
      <w:r>
        <w:rPr>
          <w:spacing w:val="8"/>
        </w:rPr>
        <w:t> </w:t>
      </w:r>
      <w:r>
        <w:rPr>
          <w:spacing w:val="-1"/>
        </w:rPr>
        <w:t>Área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Capacitación</w:t>
      </w:r>
      <w:r>
        <w:rPr>
          <w:spacing w:val="6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Difusión</w:t>
      </w:r>
      <w:r>
        <w:rPr>
          <w:spacing w:val="105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Cultura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Protección</w:t>
      </w:r>
      <w:r>
        <w:rPr/>
        <w:t> </w:t>
      </w:r>
      <w:r>
        <w:rPr>
          <w:spacing w:val="-1"/>
        </w:rPr>
        <w:t>Civil.</w:t>
      </w:r>
      <w:r>
        <w:rPr>
          <w:b w:val="0"/>
        </w:rPr>
      </w:r>
    </w:p>
    <w:p>
      <w:pPr>
        <w:pStyle w:val="BodyText"/>
        <w:spacing w:line="240" w:lineRule="auto"/>
        <w:ind w:left="2720" w:right="0"/>
        <w:jc w:val="left"/>
        <w:rPr>
          <w:b w:val="0"/>
          <w:bCs w:val="0"/>
        </w:rPr>
      </w:pPr>
      <w:r>
        <w:rPr/>
        <w:t>1/ Se refiere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verificaciones</w:t>
      </w:r>
      <w:r>
        <w:rPr/>
        <w:t> </w:t>
      </w:r>
      <w:r>
        <w:rPr>
          <w:spacing w:val="-1"/>
        </w:rPr>
        <w:t>en</w:t>
      </w:r>
      <w:r>
        <w:rPr/>
        <w:t> las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hicieron</w:t>
      </w:r>
      <w:r>
        <w:rPr/>
        <w:t> </w:t>
      </w:r>
      <w:r>
        <w:rPr>
          <w:spacing w:val="-1"/>
        </w:rPr>
        <w:t>solamente</w:t>
      </w:r>
      <w:r>
        <w:rPr>
          <w:spacing w:val="1"/>
        </w:rPr>
        <w:t> </w:t>
      </w:r>
      <w:r>
        <w:rPr>
          <w:spacing w:val="-1"/>
        </w:rPr>
        <w:t>recomendaciones.</w:t>
      </w:r>
      <w:r>
        <w:rPr>
          <w:b w:val="0"/>
        </w:rPr>
      </w:r>
    </w:p>
    <w:p>
      <w:pPr>
        <w:pStyle w:val="BodyText"/>
        <w:spacing w:line="240" w:lineRule="auto"/>
        <w:ind w:left="2720" w:right="3159"/>
        <w:jc w:val="left"/>
        <w:rPr>
          <w:b w:val="0"/>
          <w:bCs w:val="0"/>
        </w:rPr>
      </w:pPr>
      <w:r>
        <w:rPr/>
        <w:t>2/ Se refiere a inspecciones en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Secretaría</w:t>
      </w:r>
      <w:r>
        <w:rPr/>
        <w:t> de Energía a</w:t>
      </w:r>
      <w:r>
        <w:rPr>
          <w:spacing w:val="-1"/>
        </w:rPr>
        <w:t> </w:t>
      </w:r>
      <w:r>
        <w:rPr/>
        <w:t>plantas de gas L.P.</w:t>
      </w:r>
      <w:r>
        <w:rPr>
          <w:spacing w:val="30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720"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2004</w:t>
      </w:r>
      <w:r>
        <w:rPr/>
        <w:t> </w:t>
      </w:r>
      <w:r>
        <w:rPr>
          <w:spacing w:val="-1"/>
        </w:rPr>
        <w:t>consideran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meses</w:t>
      </w:r>
      <w:r>
        <w:rPr>
          <w:spacing w:val="-2"/>
        </w:rPr>
        <w:t> </w:t>
      </w:r>
      <w:r>
        <w:rPr/>
        <w:t>del </w:t>
      </w:r>
      <w:r>
        <w:rPr>
          <w:spacing w:val="-1"/>
        </w:rPr>
        <w:t>01</w:t>
      </w:r>
      <w:r>
        <w:rPr/>
        <w:t> </w:t>
      </w:r>
      <w:r>
        <w:rPr>
          <w:spacing w:val="-1"/>
        </w:rPr>
        <w:t>enero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06</w:t>
      </w:r>
      <w:r>
        <w:rPr/>
        <w:t> de diciembre.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7" w:id="9"/>
      <w:r>
        <w:rPr>
          <w:color w:val="006699"/>
        </w:rPr>
        <w:t>DESARROLLO</w:t>
      </w:r>
      <w:r>
        <w:rPr>
          <w:color w:val="006699"/>
          <w:spacing w:val="-17"/>
        </w:rPr>
        <w:t> </w:t>
      </w:r>
      <w:r>
        <w:rPr>
          <w:color w:val="006699"/>
        </w:rPr>
        <w:t>URBANO</w:t>
      </w:r>
      <w:r>
        <w:rPr>
          <w:color w:val="006699"/>
          <w:spacing w:val="-16"/>
        </w:rPr>
        <w:t> </w:t>
      </w:r>
      <w:r>
        <w:rPr>
          <w:color w:val="006699"/>
        </w:rPr>
        <w:t>Y</w:t>
      </w:r>
      <w:r>
        <w:rPr>
          <w:color w:val="006699"/>
          <w:spacing w:val="-16"/>
        </w:rPr>
        <w:t> </w:t>
      </w:r>
      <w:r>
        <w:rPr>
          <w:color w:val="006699"/>
        </w:rPr>
        <w:t>ASENTAMIENTOS</w:t>
      </w:r>
      <w:r>
        <w:rPr>
          <w:color w:val="006699"/>
          <w:spacing w:val="-17"/>
        </w:rPr>
        <w:t> </w:t>
      </w:r>
      <w:r>
        <w:rPr>
          <w:color w:val="006699"/>
        </w:rPr>
        <w:t>HUMANOS</w:t>
      </w:r>
      <w:bookmarkEnd w:id="9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Heading2"/>
        <w:spacing w:line="240" w:lineRule="auto" w:before="185"/>
        <w:ind w:left="5095" w:right="1954" w:hanging="3196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Desarrollo</w:t>
      </w:r>
      <w:r>
        <w:rPr/>
        <w:t> </w:t>
      </w:r>
      <w:r>
        <w:rPr>
          <w:spacing w:val="-1"/>
        </w:rPr>
        <w:t>Urbano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Asentamientos</w:t>
      </w:r>
      <w:r>
        <w:rPr/>
        <w:t> </w:t>
      </w:r>
      <w:r>
        <w:rPr>
          <w:spacing w:val="-1"/>
        </w:rPr>
        <w:t>Humanos </w:t>
      </w:r>
      <w:r>
        <w:rPr/>
        <w:t>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>
          <w:spacing w:val="-1"/>
        </w:rPr>
        <w:t>1999- 2004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6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6.550pt;height:192.95pt;mso-position-horizontal-relative:char;mso-position-vertical-relative:line" coordorigin="0,0" coordsize="11531,3859">
            <v:group style="position:absolute;left:4365;top:19;width:2;height:3831" coordorigin="4365,19" coordsize="2,3831">
              <v:shape style="position:absolute;left:4365;top:19;width:2;height:3831" coordorigin="4365,19" coordsize="0,3831" path="m4365,19l4365,3849e" filled="false" stroked="true" strokeweight=".580pt" strokecolor="#000000">
                <v:path arrowok="t"/>
              </v:shape>
            </v:group>
            <v:group style="position:absolute;left:5507;top:19;width:2;height:3831" coordorigin="5507,19" coordsize="2,3831">
              <v:shape style="position:absolute;left:5507;top:19;width:2;height:3831" coordorigin="5507,19" coordsize="0,3831" path="m5507,19l5507,3849e" filled="false" stroked="true" strokeweight=".580pt" strokecolor="#000000">
                <v:path arrowok="t"/>
              </v:shape>
            </v:group>
            <v:group style="position:absolute;left:6711;top:19;width:2;height:3831" coordorigin="6711,19" coordsize="2,3831">
              <v:shape style="position:absolute;left:6711;top:19;width:2;height:3831" coordorigin="6711,19" coordsize="0,3831" path="m6711,19l6711,3849e" filled="false" stroked="true" strokeweight=".580pt" strokecolor="#000000">
                <v:path arrowok="t"/>
              </v:shape>
            </v:group>
            <v:group style="position:absolute;left:7917;top:19;width:2;height:3831" coordorigin="7917,19" coordsize="2,3831">
              <v:shape style="position:absolute;left:7917;top:19;width:2;height:3831" coordorigin="7917,19" coordsize="0,3831" path="m7917,19l7917,3849e" filled="false" stroked="true" strokeweight=".580pt" strokecolor="#000000">
                <v:path arrowok="t"/>
              </v:shape>
            </v:group>
            <v:group style="position:absolute;left:9122;top:19;width:2;height:3831" coordorigin="9122,19" coordsize="2,3831">
              <v:shape style="position:absolute;left:9122;top:19;width:2;height:3831" coordorigin="9122,19" coordsize="0,3831" path="m9122,19l9122,3849e" filled="false" stroked="true" strokeweight=".580pt" strokecolor="#000000">
                <v:path arrowok="t"/>
              </v:shape>
            </v:group>
            <v:group style="position:absolute;left:10327;top:19;width:2;height:3831" coordorigin="10327,19" coordsize="2,3831">
              <v:shape style="position:absolute;left:10327;top:19;width:2;height:3831" coordorigin="10327,19" coordsize="0,3831" path="m10327,19l10327,3849e" filled="false" stroked="true" strokeweight=".580pt" strokecolor="#000000">
                <v:path arrowok="t"/>
              </v:shape>
            </v:group>
            <v:group style="position:absolute;left:6;top:254;width:11519;height:2" coordorigin="6,254" coordsize="11519,2">
              <v:shape style="position:absolute;left:6;top:254;width:11519;height:2" coordorigin="6,254" coordsize="11519,0" path="m6,254l11525,254e" filled="false" stroked="true" strokeweight=".580pt" strokecolor="#000000">
                <v:path arrowok="t"/>
              </v:shape>
              <v:shape style="position:absolute;left:6;top:489;width:11521;height:10" type="#_x0000_t75" stroked="false">
                <v:imagedata r:id="rId179" o:title=""/>
              </v:shape>
              <v:shape style="position:absolute;left:6;top:729;width:11521;height:10" type="#_x0000_t75" stroked="false">
                <v:imagedata r:id="rId179" o:title=""/>
              </v:shape>
              <v:shape style="position:absolute;left:6;top:969;width:11521;height:10" type="#_x0000_t75" stroked="false">
                <v:imagedata r:id="rId179" o:title=""/>
              </v:shape>
              <v:shape style="position:absolute;left:6;top:1209;width:11521;height:10" type="#_x0000_t75" stroked="false">
                <v:imagedata r:id="rId179" o:title=""/>
              </v:shape>
              <v:shape style="position:absolute;left:6;top:1449;width:11521;height:10" type="#_x0000_t75" stroked="false">
                <v:imagedata r:id="rId179" o:title=""/>
              </v:shape>
              <v:shape style="position:absolute;left:6;top:1689;width:11521;height:10" type="#_x0000_t75" stroked="false">
                <v:imagedata r:id="rId179" o:title=""/>
              </v:shape>
              <v:shape style="position:absolute;left:6;top:1929;width:11521;height:10" type="#_x0000_t75" stroked="false">
                <v:imagedata r:id="rId179" o:title=""/>
              </v:shape>
              <v:shape style="position:absolute;left:6;top:2169;width:11521;height:10" type="#_x0000_t75" stroked="false">
                <v:imagedata r:id="rId179" o:title=""/>
              </v:shape>
              <v:shape style="position:absolute;left:6;top:2409;width:11521;height:10" type="#_x0000_t75" stroked="false">
                <v:imagedata r:id="rId179" o:title=""/>
              </v:shape>
              <v:shape style="position:absolute;left:6;top:2649;width:11521;height:10" type="#_x0000_t75" stroked="false">
                <v:imagedata r:id="rId179" o:title=""/>
              </v:shape>
              <v:shape style="position:absolute;left:6;top:2889;width:11521;height:10" type="#_x0000_t75" stroked="false">
                <v:imagedata r:id="rId179" o:title=""/>
              </v:shape>
              <v:shape style="position:absolute;left:6;top:3129;width:11521;height:10" type="#_x0000_t75" stroked="false">
                <v:imagedata r:id="rId179" o:title=""/>
              </v:shape>
              <v:shape style="position:absolute;left:6;top:3369;width:11521;height:10" type="#_x0000_t75" stroked="false">
                <v:imagedata r:id="rId179" o:title=""/>
              </v:shape>
            </v:group>
            <v:group style="position:absolute;left:6;top:3614;width:11519;height:2" coordorigin="6,3614" coordsize="11519,2">
              <v:shape style="position:absolute;left:6;top:3614;width:11519;height:2" coordorigin="6,3614" coordsize="11519,0" path="m6,3614l11525,3614e" filled="false" stroked="true" strokeweight=".580pt" strokecolor="#000000">
                <v:path arrowok="t"/>
              </v:shape>
              <v:shape style="position:absolute;left:6;top:3849;width:11521;height:10" type="#_x0000_t75" stroked="false">
                <v:imagedata r:id="rId180" o:title=""/>
              </v:shape>
              <v:shape style="position:absolute;left:1694;top:42;width:9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46;top:42;width:3238;height:3801" type="#_x0000_t202" filled="false" stroked="false">
                <v:textbox inset="0,0,0,0">
                  <w:txbxContent>
                    <w:p>
                      <w:pPr>
                        <w:tabs>
                          <w:tab w:pos="1342" w:val="left" w:leader="none"/>
                          <w:tab w:pos="2546" w:val="left" w:leader="none"/>
                        </w:tabs>
                        <w:spacing w:line="205" w:lineRule="exact" w:before="0"/>
                        <w:ind w:left="6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22" w:val="left" w:leader="none"/>
                          <w:tab w:pos="2427" w:val="left" w:leader="none"/>
                        </w:tabs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40,138.1</w:t>
                        <w:tab/>
                        <w:t>28,892.9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35,674.0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11" w:val="left" w:leader="none"/>
                          <w:tab w:pos="2316" w:val="left" w:leader="none"/>
                        </w:tabs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97,513.1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105,034.9</w:t>
                        <w:tab/>
                        <w:t>176,232.6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1" w:val="left" w:leader="none"/>
                          <w:tab w:pos="3125" w:val="left" w:leader="none"/>
                        </w:tabs>
                        <w:spacing w:before="10"/>
                        <w:ind w:left="6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29,896.4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3" w:val="left" w:leader="none"/>
                          <w:tab w:pos="2735" w:val="left" w:leader="none"/>
                        </w:tabs>
                        <w:spacing w:before="10"/>
                        <w:ind w:left="6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2,781.1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377.1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1" w:val="left" w:leader="none"/>
                          <w:tab w:pos="2456" w:val="left" w:leader="none"/>
                        </w:tabs>
                        <w:spacing w:before="10"/>
                        <w:ind w:left="6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28,958.5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36,770.6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1" w:val="left" w:leader="none"/>
                          <w:tab w:pos="1920" w:val="left" w:leader="none"/>
                          <w:tab w:pos="2456" w:val="left" w:leader="none"/>
                          <w:tab w:pos="3125" w:val="left" w:leader="none"/>
                        </w:tabs>
                        <w:spacing w:line="250" w:lineRule="auto" w:before="10"/>
                        <w:ind w:left="28" w:right="0" w:firstLine="39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94.3</w:t>
                        <w:tab/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ab/>
                        <w:t>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36,758.5</w:t>
                        <w:tab/>
                        <w:t>8,470.0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20,054.3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0" w:val="left" w:leader="none"/>
                          <w:tab w:pos="2456" w:val="left" w:leader="none"/>
                        </w:tabs>
                        <w:spacing w:before="0"/>
                        <w:ind w:left="6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46,747.9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1" w:val="left" w:leader="none"/>
                          <w:tab w:pos="3125" w:val="left" w:leader="none"/>
                        </w:tabs>
                        <w:spacing w:before="10"/>
                        <w:ind w:left="69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03" w:val="left" w:leader="none"/>
                          <w:tab w:pos="3108" w:val="left" w:leader="none"/>
                        </w:tabs>
                        <w:spacing w:before="10"/>
                        <w:ind w:left="69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19" w:val="left" w:leader="none"/>
                          <w:tab w:pos="2455" w:val="left" w:leader="none"/>
                        </w:tabs>
                        <w:spacing w:before="10"/>
                        <w:ind w:left="69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20,489.7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11" w:val="left" w:leader="none"/>
                          <w:tab w:pos="2316" w:val="left" w:leader="none"/>
                        </w:tabs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8,628.2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24,209.0</w:t>
                        <w:tab/>
                        <w:t>26,093.8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0" w:val="left" w:leader="none"/>
                          <w:tab w:pos="2846" w:val="left" w:leader="none"/>
                        </w:tabs>
                        <w:spacing w:before="10"/>
                        <w:ind w:left="6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1" w:val="left" w:leader="none"/>
                          <w:tab w:pos="2345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183,132.2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228,242.7</w:t>
                        <w:tab/>
                        <w:t>362,480.2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96;top:42;width:892;height:38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10,362.5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930.4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31,013.8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17,854.1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15,597.7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3,459.7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49,891.6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2,200.0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63,552.0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571.8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195,433.7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02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282;width:4109;height:35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37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Financiamiento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Desarrollo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2%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sobre nomina</w:t>
                      </w:r>
                      <w:r>
                        <w:rPr>
                          <w:rFonts w:asci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Estados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Estatal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Turismo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Oferta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complementaria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(peso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peso)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4"/>
                          <w:sz w:val="20"/>
                        </w:rPr>
                        <w:t>     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82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01;top:282;width:892;height:35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45,599.5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59,162.2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822.4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21,289.4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8,765.0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31,127.1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166,899.7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06;top:0;width:892;height:384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14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17,383.6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17,295.7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56,239.6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22,002.7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34,948.5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151,095.4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888" w:right="484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88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88" w:right="1306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1999-2000,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informe</w:t>
      </w:r>
      <w:r>
        <w:rPr/>
        <w:t> </w:t>
      </w:r>
      <w:r>
        <w:rPr>
          <w:spacing w:val="-1"/>
        </w:rPr>
        <w:t>anterior</w:t>
      </w:r>
      <w:r>
        <w:rPr>
          <w:spacing w:val="1"/>
        </w:rPr>
        <w:t> </w:t>
      </w:r>
      <w:r>
        <w:rPr>
          <w:spacing w:val="-1"/>
        </w:rPr>
        <w:t>incluía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subsector</w:t>
      </w:r>
      <w:r>
        <w:rPr>
          <w:spacing w:val="1"/>
        </w:rPr>
        <w:t> </w:t>
      </w:r>
      <w:r>
        <w:rPr>
          <w:spacing w:val="-1"/>
        </w:rPr>
        <w:t>vivienda.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>
          <w:spacing w:val="90"/>
        </w:rPr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5095" w:right="2411" w:hanging="2478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Desarrollo</w:t>
      </w:r>
      <w:r>
        <w:rPr/>
        <w:t> </w:t>
      </w:r>
      <w:r>
        <w:rPr>
          <w:spacing w:val="-1"/>
        </w:rPr>
        <w:t>Urbano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Asentamientos</w:t>
      </w:r>
      <w:r>
        <w:rPr/>
        <w:t> </w:t>
      </w:r>
      <w:r>
        <w:rPr>
          <w:spacing w:val="-1"/>
        </w:rPr>
        <w:t>Humanos</w:t>
      </w:r>
      <w:r>
        <w:rPr/>
        <w:t> </w:t>
      </w:r>
      <w:r>
        <w:rPr>
          <w:spacing w:val="-1"/>
        </w:rPr>
        <w:t>en B.C.Sur,</w:t>
      </w:r>
      <w:r>
        <w:rPr>
          <w:spacing w:val="29"/>
        </w:rPr>
        <w:t> </w:t>
      </w:r>
      <w:r>
        <w:rPr>
          <w:spacing w:val="-1"/>
        </w:rPr>
        <w:t>1999- 2004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 w:before="84"/>
        <w:ind w:left="3247" w:right="0"/>
        <w:jc w:val="left"/>
        <w:rPr>
          <w:i w:val="0"/>
        </w:rPr>
      </w:pPr>
      <w:r>
        <w:rPr/>
        <w:pict>
          <v:group style="position:absolute;margin-left:283.260010pt;margin-top:-.524962pt;width:285.6pt;height:159.950pt;mso-position-horizontal-relative:page;mso-position-vertical-relative:paragraph;z-index:29104" coordorigin="5665,-10" coordsize="5712,3199">
            <v:group style="position:absolute;left:6006;top:1780;width:377;height:1349" coordorigin="6006,1780" coordsize="377,1349">
              <v:shape style="position:absolute;left:6006;top:1780;width:377;height:1349" coordorigin="6006,1780" coordsize="377,1349" path="m6383,1780l6383,3129,6006,3129,6006,1780,6383,1780xe" filled="true" fillcolor="#ffcc99" stroked="false">
                <v:path arrowok="t"/>
                <v:fill type="solid"/>
              </v:shape>
            </v:group>
            <v:group style="position:absolute;left:6006;top:1780;width:377;height:1349" coordorigin="6006,1780" coordsize="377,1349">
              <v:shape style="position:absolute;left:6006;top:1780;width:377;height:1349" coordorigin="6006,1780" coordsize="377,1349" path="m6383,1780l6383,3129,6006,3129,6006,1780,6383,1780xe" filled="false" stroked="true" strokeweight=".96pt" strokecolor="#000000">
                <v:path arrowok="t"/>
              </v:shape>
            </v:group>
            <v:group style="position:absolute;left:6947;top:1449;width:377;height:1680" coordorigin="6947,1449" coordsize="377,1680">
              <v:shape style="position:absolute;left:6947;top:1449;width:377;height:1680" coordorigin="6947,1449" coordsize="377,1680" path="m7324,1449l7324,3129,6947,3129,6947,1449,7324,1449xe" filled="true" fillcolor="#ffcc99" stroked="false">
                <v:path arrowok="t"/>
                <v:fill type="solid"/>
              </v:shape>
            </v:group>
            <v:group style="position:absolute;left:6947;top:1449;width:377;height:1680" coordorigin="6947,1449" coordsize="377,1680">
              <v:shape style="position:absolute;left:6947;top:1449;width:377;height:1680" coordorigin="6947,1449" coordsize="377,1680" path="m7324,1449l7324,3129,6947,3129,6947,1449,7324,1449xe" filled="false" stroked="true" strokeweight=".96pt" strokecolor="#000000">
                <v:path arrowok="t"/>
              </v:shape>
            </v:group>
            <v:group style="position:absolute;left:7888;top:460;width:377;height:2669" coordorigin="7888,460" coordsize="377,2669">
              <v:shape style="position:absolute;left:7888;top:460;width:377;height:2669" coordorigin="7888,460" coordsize="377,2669" path="m8264,460l8264,3129,7888,3129,7888,460,8264,460xe" filled="true" fillcolor="#ffcc99" stroked="false">
                <v:path arrowok="t"/>
                <v:fill type="solid"/>
              </v:shape>
            </v:group>
            <v:group style="position:absolute;left:7888;top:460;width:377;height:2669" coordorigin="7888,460" coordsize="377,2669">
              <v:shape style="position:absolute;left:7888;top:460;width:377;height:2669" coordorigin="7888,460" coordsize="377,2669" path="m8264,460l8264,3129,7888,3129,7888,460,8264,460xe" filled="false" stroked="true" strokeweight=".96pt" strokecolor="#000000">
                <v:path arrowok="t"/>
              </v:shape>
            </v:group>
            <v:group style="position:absolute;left:8828;top:1691;width:375;height:1438" coordorigin="8828,1691" coordsize="375,1438">
              <v:shape style="position:absolute;left:8828;top:1691;width:375;height:1438" coordorigin="8828,1691" coordsize="375,1438" path="m9203,1691l9203,3129,8828,3129,8828,1691,9203,1691xe" filled="true" fillcolor="#ffcc99" stroked="false">
                <v:path arrowok="t"/>
                <v:fill type="solid"/>
              </v:shape>
            </v:group>
            <v:group style="position:absolute;left:8828;top:1691;width:375;height:1438" coordorigin="8828,1691" coordsize="375,1438">
              <v:shape style="position:absolute;left:8828;top:1691;width:375;height:1438" coordorigin="8828,1691" coordsize="375,1438" path="m9203,1691l9203,3129,8828,3129,8828,1691,9203,1691xe" filled="false" stroked="true" strokeweight=".96pt" strokecolor="#000000">
                <v:path arrowok="t"/>
              </v:shape>
            </v:group>
            <v:group style="position:absolute;left:9767;top:1900;width:377;height:1229" coordorigin="9767,1900" coordsize="377,1229">
              <v:shape style="position:absolute;left:9767;top:1900;width:377;height:1229" coordorigin="9767,1900" coordsize="377,1229" path="m10144,1900l10144,3129,9767,3129,9767,1900,10144,1900xe" filled="true" fillcolor="#ffcc99" stroked="false">
                <v:path arrowok="t"/>
                <v:fill type="solid"/>
              </v:shape>
            </v:group>
            <v:group style="position:absolute;left:9767;top:1900;width:377;height:1229" coordorigin="9767,1900" coordsize="377,1229">
              <v:shape style="position:absolute;left:9767;top:1900;width:377;height:1229" coordorigin="9767,1900" coordsize="377,1229" path="m10144,1900l10144,3129,9767,3129,9767,1900,10144,1900xe" filled="false" stroked="true" strokeweight=".96pt" strokecolor="#000000">
                <v:path arrowok="t"/>
              </v:shape>
            </v:group>
            <v:group style="position:absolute;left:10708;top:2017;width:377;height:1112" coordorigin="10708,2017" coordsize="377,1112">
              <v:shape style="position:absolute;left:10708;top:2017;width:377;height:1112" coordorigin="10708,2017" coordsize="377,1112" path="m11084,2017l11084,3129,10708,3129,10708,2017,11084,2017xe" filled="true" fillcolor="#ffcc99" stroked="false">
                <v:path arrowok="t"/>
                <v:fill type="solid"/>
              </v:shape>
            </v:group>
            <v:group style="position:absolute;left:10708;top:2017;width:377;height:1112" coordorigin="10708,2017" coordsize="377,1112">
              <v:shape style="position:absolute;left:10708;top:2017;width:377;height:1112" coordorigin="10708,2017" coordsize="377,1112" path="m11084,2017l11084,3129,10708,3129,10708,2017,11084,2017xe" filled="false" stroked="true" strokeweight=".96pt" strokecolor="#000000">
                <v:path arrowok="t"/>
              </v:shape>
            </v:group>
            <v:group style="position:absolute;left:5725;top:184;width:2;height:2996" coordorigin="5725,184" coordsize="2,2996">
              <v:shape style="position:absolute;left:5725;top:184;width:2;height:2996" coordorigin="5725,184" coordsize="0,2996" path="m5725,184l5725,3179e" filled="false" stroked="true" strokeweight=".96pt" strokecolor="#000000">
                <v:path arrowok="t"/>
              </v:shape>
            </v:group>
            <v:group style="position:absolute;left:5675;top:3129;width:5693;height:2" coordorigin="5675,3129" coordsize="5693,2">
              <v:shape style="position:absolute;left:5675;top:3129;width:5693;height:2" coordorigin="5675,3129" coordsize="5693,0" path="m11368,3129l5675,3129e" filled="false" stroked="true" strokeweight=".96pt" strokecolor="#000000">
                <v:path arrowok="t"/>
              </v:shape>
            </v:group>
            <v:group style="position:absolute;left:5675;top:2761;width:51;height:2" coordorigin="5675,2761" coordsize="51,2">
              <v:shape style="position:absolute;left:5675;top:2761;width:51;height:2" coordorigin="5675,2761" coordsize="51,0" path="m5675,2761l5725,2761e" filled="false" stroked="true" strokeweight=".96pt" strokecolor="#000000">
                <v:path arrowok="t"/>
              </v:shape>
            </v:group>
            <v:group style="position:absolute;left:5675;top:2392;width:51;height:2" coordorigin="5675,2392" coordsize="51,2">
              <v:shape style="position:absolute;left:5675;top:2392;width:51;height:2" coordorigin="5675,2392" coordsize="51,0" path="m5675,2392l5725,2392e" filled="false" stroked="true" strokeweight=".96pt" strokecolor="#000000">
                <v:path arrowok="t"/>
              </v:shape>
            </v:group>
            <v:group style="position:absolute;left:5675;top:2025;width:51;height:2" coordorigin="5675,2025" coordsize="51,2">
              <v:shape style="position:absolute;left:5675;top:2025;width:51;height:2" coordorigin="5675,2025" coordsize="51,0" path="m5675,2025l5725,2025e" filled="false" stroked="true" strokeweight=".96pt" strokecolor="#000000">
                <v:path arrowok="t"/>
              </v:shape>
            </v:group>
            <v:group style="position:absolute;left:5675;top:1657;width:51;height:2" coordorigin="5675,1657" coordsize="51,2">
              <v:shape style="position:absolute;left:5675;top:1657;width:51;height:2" coordorigin="5675,1657" coordsize="51,0" path="m5675,1657l5725,1657e" filled="false" stroked="true" strokeweight=".96pt" strokecolor="#000000">
                <v:path arrowok="t"/>
              </v:shape>
            </v:group>
            <v:group style="position:absolute;left:5675;top:1288;width:51;height:2" coordorigin="5675,1288" coordsize="51,2">
              <v:shape style="position:absolute;left:5675;top:1288;width:51;height:2" coordorigin="5675,1288" coordsize="51,0" path="m5675,1288l5725,1288e" filled="false" stroked="true" strokeweight=".96pt" strokecolor="#000000">
                <v:path arrowok="t"/>
              </v:shape>
            </v:group>
            <v:group style="position:absolute;left:5675;top:921;width:51;height:2" coordorigin="5675,921" coordsize="51,2">
              <v:shape style="position:absolute;left:5675;top:921;width:51;height:2" coordorigin="5675,921" coordsize="51,0" path="m5675,921l5725,921e" filled="false" stroked="true" strokeweight=".96pt" strokecolor="#000000">
                <v:path arrowok="t"/>
              </v:shape>
            </v:group>
            <v:group style="position:absolute;left:5675;top:551;width:51;height:2" coordorigin="5675,551" coordsize="51,2">
              <v:shape style="position:absolute;left:5675;top:551;width:51;height:2" coordorigin="5675,551" coordsize="51,0" path="m5675,551l5725,551e" filled="false" stroked="true" strokeweight=".96pt" strokecolor="#000000">
                <v:path arrowok="t"/>
              </v:shape>
            </v:group>
            <v:group style="position:absolute;left:5675;top:184;width:51;height:2" coordorigin="5675,184" coordsize="51,2">
              <v:shape style="position:absolute;left:5675;top:184;width:51;height:2" coordorigin="5675,184" coordsize="51,0" path="m5675,184l5725,184e" filled="false" stroked="true" strokeweight=".96pt" strokecolor="#000000">
                <v:path arrowok="t"/>
              </v:shape>
            </v:group>
            <v:group style="position:absolute;left:6666;top:3129;width:2;height:51" coordorigin="6666,3129" coordsize="2,51">
              <v:shape style="position:absolute;left:6666;top:3129;width:2;height:51" coordorigin="6666,3129" coordsize="0,51" path="m6666,3179l6666,3129e" filled="false" stroked="true" strokeweight=".96pt" strokecolor="#000000">
                <v:path arrowok="t"/>
              </v:shape>
            </v:group>
            <v:group style="position:absolute;left:7607;top:3129;width:2;height:51" coordorigin="7607,3129" coordsize="2,51">
              <v:shape style="position:absolute;left:7607;top:3129;width:2;height:51" coordorigin="7607,3129" coordsize="0,51" path="m7607,3179l7607,3129e" filled="false" stroked="true" strokeweight=".96pt" strokecolor="#000000">
                <v:path arrowok="t"/>
              </v:shape>
            </v:group>
            <v:group style="position:absolute;left:8548;top:3129;width:2;height:51" coordorigin="8548,3129" coordsize="2,51">
              <v:shape style="position:absolute;left:8548;top:3129;width:2;height:51" coordorigin="8548,3129" coordsize="0,51" path="m8548,3179l8548,3129e" filled="false" stroked="true" strokeweight=".96pt" strokecolor="#000000">
                <v:path arrowok="t"/>
              </v:shape>
            </v:group>
            <v:group style="position:absolute;left:9486;top:3129;width:2;height:51" coordorigin="9486,3129" coordsize="2,51">
              <v:shape style="position:absolute;left:9486;top:3129;width:2;height:51" coordorigin="9486,3129" coordsize="0,51" path="m9486,3179l9486,3129e" filled="false" stroked="true" strokeweight=".96pt" strokecolor="#000000">
                <v:path arrowok="t"/>
              </v:shape>
            </v:group>
            <v:group style="position:absolute;left:10427;top:3129;width:2;height:51" coordorigin="10427,3129" coordsize="2,51">
              <v:shape style="position:absolute;left:10427;top:3129;width:2;height:51" coordorigin="10427,3129" coordsize="0,51" path="m10427,3179l10427,3129e" filled="false" stroked="true" strokeweight=".96pt" strokecolor="#000000">
                <v:path arrowok="t"/>
              </v:shape>
            </v:group>
            <v:group style="position:absolute;left:11368;top:3129;width:2;height:51" coordorigin="11368,3129" coordsize="2,51">
              <v:shape style="position:absolute;left:11368;top:3129;width:2;height:51" coordorigin="11368,3129" coordsize="0,51" path="m11368,3179l11368,3129e" filled="false" stroked="true" strokeweight=".96pt" strokecolor="#000000">
                <v:path arrowok="t"/>
              </v:shape>
              <v:shape style="position:absolute;left:7760;top:-10;width:73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362,480.2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20;top:1005;width:73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228,242.7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828;top:1283;width:73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183,132.2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48;top:1283;width:73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195,433.7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89;top:1545;width:730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166,899.7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84;top:1754;width:821;height:166" type="#_x0000_t202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151,095.40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  <w:w w:val="105"/>
        </w:rPr>
        <w:t>400,000</w:t>
      </w:r>
      <w:r>
        <w:rPr>
          <w:i w:val="0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350,000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8"/>
          <w:szCs w:val="8"/>
        </w:rPr>
      </w:pPr>
    </w:p>
    <w:p>
      <w:pPr>
        <w:spacing w:before="84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300,000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250,000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16"/>
          <w:szCs w:val="16"/>
        </w:rPr>
      </w:pPr>
    </w:p>
    <w:p>
      <w:pPr>
        <w:spacing w:before="0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200,000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150,000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2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100,000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8"/>
          <w:szCs w:val="8"/>
        </w:rPr>
      </w:pPr>
    </w:p>
    <w:p>
      <w:pPr>
        <w:spacing w:before="84"/>
        <w:ind w:left="33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50,000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7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w w:val="105"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193" w:val="left" w:leader="none"/>
          <w:tab w:pos="6134" w:val="left" w:leader="none"/>
          <w:tab w:pos="7072" w:val="left" w:leader="none"/>
          <w:tab w:pos="8013" w:val="left" w:leader="none"/>
          <w:tab w:pos="8954" w:val="left" w:leader="none"/>
        </w:tabs>
        <w:spacing w:before="56"/>
        <w:ind w:left="425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i/>
          <w:spacing w:val="-1"/>
          <w:w w:val="105"/>
          <w:sz w:val="16"/>
        </w:rPr>
        <w:t>2004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spacing w:line="240" w:lineRule="auto" w:before="82"/>
        <w:ind w:left="2978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095" w:right="1430" w:hanging="3308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Desarrollo</w:t>
      </w:r>
      <w:r>
        <w:rPr/>
        <w:t> </w:t>
      </w:r>
      <w:r>
        <w:rPr>
          <w:spacing w:val="-1"/>
        </w:rPr>
        <w:t>Urbano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Asentamientos</w:t>
      </w:r>
      <w:r>
        <w:rPr/>
        <w:t> </w:t>
      </w:r>
      <w:r>
        <w:rPr>
          <w:spacing w:val="-1"/>
        </w:rPr>
        <w:t>Humanos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1"/>
        </w:rPr>
        <w:t> en B.C.Sur,</w:t>
      </w:r>
      <w:r>
        <w:rPr>
          <w:spacing w:val="29"/>
        </w:rPr>
        <w:t> </w:t>
      </w:r>
      <w:r>
        <w:rPr>
          <w:spacing w:val="-1"/>
        </w:rPr>
        <w:t>1999- 2004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02.6pt;height:216.7pt;mso-position-horizontal-relative:char;mso-position-vertical-relative:line" coordorigin="0,0" coordsize="12052,4334">
            <v:group style="position:absolute;left:4967;top:19;width:2;height:4310" coordorigin="4967,19" coordsize="2,4310">
              <v:shape style="position:absolute;left:4967;top:19;width:2;height:4310" coordorigin="4967,19" coordsize="0,4310" path="m4967,19l4967,4328e" filled="false" stroked="true" strokeweight=".580pt" strokecolor="#000000">
                <v:path arrowok="t"/>
              </v:shape>
            </v:group>
            <v:group style="position:absolute;left:6108;top:19;width:2;height:4310" coordorigin="6108,19" coordsize="2,4310">
              <v:shape style="position:absolute;left:6108;top:19;width:2;height:4310" coordorigin="6108,19" coordsize="0,4310" path="m6108,19l6108,4328e" filled="false" stroked="true" strokeweight=".580pt" strokecolor="#000000">
                <v:path arrowok="t"/>
              </v:shape>
            </v:group>
            <v:group style="position:absolute;left:7248;top:19;width:2;height:4310" coordorigin="7248,19" coordsize="2,4310">
              <v:shape style="position:absolute;left:7248;top:19;width:2;height:4310" coordorigin="7248,19" coordsize="0,4310" path="m7248,19l7248,4328e" filled="false" stroked="true" strokeweight=".580pt" strokecolor="#000000">
                <v:path arrowok="t"/>
              </v:shape>
            </v:group>
            <v:group style="position:absolute;left:8389;top:19;width:2;height:4310" coordorigin="8389,19" coordsize="2,4310">
              <v:shape style="position:absolute;left:8389;top:19;width:2;height:4310" coordorigin="8389,19" coordsize="0,4310" path="m8389,19l8389,4328e" filled="false" stroked="true" strokeweight=".580pt" strokecolor="#000000">
                <v:path arrowok="t"/>
              </v:shape>
            </v:group>
            <v:group style="position:absolute;left:9530;top:19;width:2;height:4310" coordorigin="9530,19" coordsize="2,4310">
              <v:shape style="position:absolute;left:9530;top:19;width:2;height:4310" coordorigin="9530,19" coordsize="0,4310" path="m9530,19l9530,4328e" filled="false" stroked="true" strokeweight=".580pt" strokecolor="#000000">
                <v:path arrowok="t"/>
              </v:shape>
            </v:group>
            <v:group style="position:absolute;left:10671;top:19;width:2;height:4310" coordorigin="10671,19" coordsize="2,4310">
              <v:shape style="position:absolute;left:10671;top:19;width:2;height:4310" coordorigin="10671,19" coordsize="0,4310" path="m10671,19l10671,4328e" filled="false" stroked="true" strokeweight=".580pt" strokecolor="#000000">
                <v:path arrowok="t"/>
              </v:shape>
            </v:group>
            <v:group style="position:absolute;left:6;top:253;width:12040;height:2" coordorigin="6,253" coordsize="12040,2">
              <v:shape style="position:absolute;left:6;top:253;width:12040;height:2" coordorigin="6,253" coordsize="12040,0" path="m6,253l12045,253e" filled="false" stroked="true" strokeweight=".580pt" strokecolor="#000000">
                <v:path arrowok="t"/>
              </v:shape>
              <v:shape style="position:absolute;left:6;top:488;width:12043;height:10" type="#_x0000_t75" stroked="false">
                <v:imagedata r:id="rId181" o:title=""/>
              </v:shape>
              <v:shape style="position:absolute;left:6;top:728;width:12043;height:10" type="#_x0000_t75" stroked="false">
                <v:imagedata r:id="rId181" o:title=""/>
              </v:shape>
              <v:shape style="position:absolute;left:6;top:968;width:12043;height:10" type="#_x0000_t75" stroked="false">
                <v:imagedata r:id="rId181" o:title=""/>
              </v:shape>
              <v:shape style="position:absolute;left:6;top:1208;width:12043;height:10" type="#_x0000_t75" stroked="false">
                <v:imagedata r:id="rId181" o:title=""/>
              </v:shape>
              <v:shape style="position:absolute;left:6;top:1448;width:12043;height:10" type="#_x0000_t75" stroked="false">
                <v:imagedata r:id="rId181" o:title=""/>
              </v:shape>
              <v:shape style="position:absolute;left:6;top:1688;width:12043;height:10" type="#_x0000_t75" stroked="false">
                <v:imagedata r:id="rId181" o:title=""/>
              </v:shape>
              <v:shape style="position:absolute;left:6;top:1928;width:12043;height:10" type="#_x0000_t75" stroked="false">
                <v:imagedata r:id="rId181" o:title=""/>
              </v:shape>
              <v:shape style="position:absolute;left:6;top:2168;width:12043;height:10" type="#_x0000_t75" stroked="false">
                <v:imagedata r:id="rId181" o:title=""/>
              </v:shape>
              <v:shape style="position:absolute;left:6;top:2408;width:12043;height:10" type="#_x0000_t75" stroked="false">
                <v:imagedata r:id="rId181" o:title=""/>
              </v:shape>
              <v:shape style="position:absolute;left:6;top:2648;width:12043;height:10" type="#_x0000_t75" stroked="false">
                <v:imagedata r:id="rId181" o:title=""/>
              </v:shape>
              <v:shape style="position:absolute;left:6;top:2888;width:12043;height:10" type="#_x0000_t75" stroked="false">
                <v:imagedata r:id="rId181" o:title=""/>
              </v:shape>
              <v:shape style="position:absolute;left:6;top:3128;width:12043;height:10" type="#_x0000_t75" stroked="false">
                <v:imagedata r:id="rId181" o:title=""/>
              </v:shape>
              <v:shape style="position:absolute;left:6;top:3368;width:12043;height:10" type="#_x0000_t75" stroked="false">
                <v:imagedata r:id="rId181" o:title=""/>
              </v:shape>
              <v:shape style="position:absolute;left:6;top:3608;width:12043;height:10" type="#_x0000_t75" stroked="false">
                <v:imagedata r:id="rId181" o:title=""/>
              </v:shape>
              <v:shape style="position:absolute;left:6;top:3848;width:12043;height:10" type="#_x0000_t75" stroked="false">
                <v:imagedata r:id="rId181" o:title=""/>
              </v:shape>
            </v:group>
            <v:group style="position:absolute;left:6;top:4093;width:12040;height:2" coordorigin="6,4093" coordsize="12040,2">
              <v:shape style="position:absolute;left:6;top:4093;width:12040;height:2" coordorigin="6,4093" coordsize="12040,0" path="m6,4093l12045,4093e" filled="false" stroked="true" strokeweight=".580pt" strokecolor="#000000">
                <v:path arrowok="t"/>
              </v:shape>
              <v:shape style="position:absolute;left:84;top:42;width:8237;height:4280" type="#_x0000_t202" filled="false" stroked="false">
                <v:textbox inset="0,0,0,0">
                  <w:txbxContent>
                    <w:p>
                      <w:pPr>
                        <w:tabs>
                          <w:tab w:pos="5229" w:val="left" w:leader="none"/>
                          <w:tab w:pos="6370" w:val="left" w:leader="none"/>
                          <w:tab w:pos="7511" w:val="left" w:leader="none"/>
                        </w:tabs>
                        <w:spacing w:line="205" w:lineRule="exact" w:before="0"/>
                        <w:ind w:left="17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Dependencia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73" w:val="left" w:leader="none"/>
                          <w:tab w:pos="6314" w:val="left" w:leader="none"/>
                          <w:tab w:pos="7455" w:val="left" w:leader="none"/>
                        </w:tabs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Comisión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Nacional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Agua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28,908.0</w:t>
                        <w:tab/>
                        <w:t>28,892.8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35,674.0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564" w:val="left" w:leader="none"/>
                          <w:tab w:pos="6427" w:val="left" w:leader="none"/>
                          <w:tab w:pos="812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SEDESOL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94.3</w:t>
                        <w:tab/>
                        <w:t>1,523.1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172" w:val="left" w:leader="none"/>
                          <w:tab w:pos="6202" w:val="left" w:leader="none"/>
                          <w:tab w:pos="734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Banobras</w:t>
                        <w:tab/>
                        <w:t>97,513.1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105,034.9</w:t>
                        <w:tab/>
                        <w:t>176,232.6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285" w:val="left" w:leader="none"/>
                          <w:tab w:pos="6983" w:val="left" w:leader="none"/>
                          <w:tab w:pos="812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Exportadora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1,733.7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840" w:val="left" w:leader="none"/>
                          <w:tab w:pos="6425" w:val="left" w:leader="none"/>
                          <w:tab w:pos="756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Finanzas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2,240.2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8,545.7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74" w:val="left" w:leader="none"/>
                          <w:tab w:pos="6315" w:val="left" w:leader="none"/>
                          <w:tab w:pos="745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SEPUIE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18,124.7</w:t>
                        <w:tab/>
                        <w:t>30,044.2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78,278.2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841" w:val="left" w:leader="none"/>
                          <w:tab w:pos="6314" w:val="left" w:leader="none"/>
                          <w:tab w:pos="745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Comisión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Agua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29,896.4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20,489.7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840" w:val="left" w:leader="none"/>
                          <w:tab w:pos="6982" w:val="left" w:leader="none"/>
                          <w:tab w:pos="745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Junta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Caminos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28,431.0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841" w:val="left" w:leader="none"/>
                          <w:tab w:pos="6982" w:val="left" w:leader="none"/>
                          <w:tab w:pos="756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Administración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Portuaria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Integral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1,660.0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841" w:val="left" w:leader="none"/>
                          <w:tab w:pos="6983" w:val="left" w:leader="none"/>
                          <w:tab w:pos="812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Particular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842" w:val="left" w:leader="none"/>
                          <w:tab w:pos="6983" w:val="left" w:leader="none"/>
                          <w:tab w:pos="823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Secretaria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40.3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284" w:val="left" w:leader="none"/>
                          <w:tab w:pos="6426" w:val="left" w:leader="none"/>
                          <w:tab w:pos="756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7,260.2</w:t>
                        <w:tab/>
                        <w:t>6,581.5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4,393.1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172" w:val="left" w:leader="none"/>
                          <w:tab w:pos="6314" w:val="left" w:leader="none"/>
                          <w:tab w:pos="756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16,036.4</w:t>
                        <w:tab/>
                        <w:t>10,131.9</w:t>
                        <w:tab/>
                        <w:t>5,875.3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451" w:val="left" w:leader="none"/>
                          <w:tab w:pos="6592" w:val="left" w:leader="none"/>
                          <w:tab w:pos="823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881.6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389.7</w:t>
                        <w:tab/>
                        <w:t>550.6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283" w:val="left" w:leader="none"/>
                          <w:tab w:pos="6425" w:val="left" w:leader="none"/>
                          <w:tab w:pos="8234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6,813.6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5,733.4</w:t>
                        <w:tab/>
                        <w:t>189.2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284" w:val="left" w:leader="none"/>
                          <w:tab w:pos="6426" w:val="left" w:leader="none"/>
                          <w:tab w:pos="756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5,766.8</w:t>
                        <w:tab/>
                        <w:t>7,774.5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2,120.5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062" w:val="left" w:leader="none"/>
                          <w:tab w:pos="6203" w:val="left" w:leader="none"/>
                          <w:tab w:pos="7344" w:val="left" w:leader="none"/>
                        </w:tabs>
                        <w:spacing w:line="226" w:lineRule="exact" w:before="10"/>
                        <w:ind w:left="203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183,132.2</w:t>
                        <w:tab/>
                        <w:t>228,242.7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362,480.3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69;top:42;width:893;height:42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9,435.7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73,966.4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50,965.9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42,726.2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17,767.7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571.8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195,433.7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77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84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709;top:281;width:893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100,465.0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54,880.6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6,061.5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2,011.0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2,104.4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1,243.0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166,899.7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90;top:281;width:893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100,667.2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22,826.2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3,906.1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23,696.0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151,095.4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62" w:right="525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462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452" w:right="413" w:firstLine="9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1999-2000,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informe</w:t>
      </w:r>
      <w:r>
        <w:rPr/>
        <w:t> </w:t>
      </w:r>
      <w:r>
        <w:rPr>
          <w:spacing w:val="-1"/>
        </w:rPr>
        <w:t>anterior</w:t>
      </w:r>
      <w:r>
        <w:rPr>
          <w:spacing w:val="1"/>
        </w:rPr>
        <w:t> </w:t>
      </w:r>
      <w:r>
        <w:rPr>
          <w:spacing w:val="-1"/>
        </w:rPr>
        <w:t>incluía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subsector</w:t>
      </w:r>
      <w:r>
        <w:rPr>
          <w:spacing w:val="1"/>
        </w:rPr>
        <w:t> </w:t>
      </w:r>
      <w:r>
        <w:rPr>
          <w:spacing w:val="-1"/>
        </w:rPr>
        <w:t>vivienda.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09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6203" w:right="1755" w:hanging="4155"/>
        <w:jc w:val="left"/>
        <w:rPr>
          <w:b w:val="0"/>
          <w:bCs w:val="0"/>
        </w:rPr>
      </w:pPr>
      <w:r>
        <w:rPr/>
        <w:t>Programa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mantenimiento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reencarpetado</w:t>
      </w:r>
      <w:r>
        <w:rPr/>
        <w:t> de </w:t>
      </w:r>
      <w:r>
        <w:rPr>
          <w:spacing w:val="-1"/>
        </w:rPr>
        <w:t>calles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6"/>
        </w:rPr>
        <w:t> </w:t>
      </w:r>
      <w:r>
        <w:rPr>
          <w:spacing w:val="-1"/>
        </w:rPr>
        <w:t>(m2)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1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3.95pt;height:84.95pt;mso-position-horizontal-relative:char;mso-position-vertical-relative:line" coordorigin="0,0" coordsize="8479,1699">
            <v:group style="position:absolute;left:6;top:14;width:8468;height:2" coordorigin="6,14" coordsize="8468,2">
              <v:shape style="position:absolute;left:6;top:14;width:8468;height:2" coordorigin="6,14" coordsize="8468,0" path="m6,14l8473,14e" filled="false" stroked="true" strokeweight=".580pt" strokecolor="#000000">
                <v:path arrowok="t"/>
              </v:shape>
            </v:group>
            <v:group style="position:absolute;left:1286;top:19;width:2;height:1671" coordorigin="1286,19" coordsize="2,1671">
              <v:shape style="position:absolute;left:1286;top:19;width:2;height:1671" coordorigin="1286,19" coordsize="0,1671" path="m1286,19l1286,1689e" filled="false" stroked="true" strokeweight=".580pt" strokecolor="#000000">
                <v:path arrowok="t"/>
              </v:shape>
            </v:group>
            <v:group style="position:absolute;left:2430;top:19;width:2;height:1671" coordorigin="2430,19" coordsize="2,1671">
              <v:shape style="position:absolute;left:2430;top:19;width:2;height:1671" coordorigin="2430,19" coordsize="0,1671" path="m2430,19l2430,1689e" filled="false" stroked="true" strokeweight=".580pt" strokecolor="#000000">
                <v:path arrowok="t"/>
              </v:shape>
            </v:group>
            <v:group style="position:absolute;left:3572;top:19;width:2;height:1671" coordorigin="3572,19" coordsize="2,1671">
              <v:shape style="position:absolute;left:3572;top:19;width:2;height:1671" coordorigin="3572,19" coordsize="0,1671" path="m3572,19l3572,1689e" filled="false" stroked="true" strokeweight=".580pt" strokecolor="#000000">
                <v:path arrowok="t"/>
              </v:shape>
            </v:group>
            <v:group style="position:absolute;left:4716;top:19;width:2;height:1671" coordorigin="4716,19" coordsize="2,1671">
              <v:shape style="position:absolute;left:4716;top:19;width:2;height:1671" coordorigin="4716,19" coordsize="0,1671" path="m4716,19l4716,1689e" filled="false" stroked="true" strokeweight=".580pt" strokecolor="#000000">
                <v:path arrowok="t"/>
              </v:shape>
            </v:group>
            <v:group style="position:absolute;left:5971;top:19;width:2;height:1671" coordorigin="5971,19" coordsize="2,1671">
              <v:shape style="position:absolute;left:5971;top:19;width:2;height:1671" coordorigin="5971,19" coordsize="0,1671" path="m5971,19l5971,1689e" filled="false" stroked="true" strokeweight=".580pt" strokecolor="#000000">
                <v:path arrowok="t"/>
              </v:shape>
            </v:group>
            <v:group style="position:absolute;left:7225;top:19;width:2;height:1671" coordorigin="7225,19" coordsize="2,1671">
              <v:shape style="position:absolute;left:7225;top:19;width:2;height:1671" coordorigin="7225,19" coordsize="0,1671" path="m7225,19l7225,1689e" filled="false" stroked="true" strokeweight=".580pt" strokecolor="#000000">
                <v:path arrowok="t"/>
              </v:shape>
            </v:group>
            <v:group style="position:absolute;left:6;top:254;width:8468;height:2" coordorigin="6,254" coordsize="8468,2">
              <v:shape style="position:absolute;left:6;top:254;width:8468;height:2" coordorigin="6,254" coordsize="8468,0" path="m6,254l8473,254e" filled="false" stroked="true" strokeweight=".580pt" strokecolor="#000000">
                <v:path arrowok="t"/>
              </v:shape>
              <v:shape style="position:absolute;left:6;top:489;width:8467;height:10" type="#_x0000_t75" stroked="false">
                <v:imagedata r:id="rId182" o:title=""/>
              </v:shape>
              <v:shape style="position:absolute;left:6;top:729;width:8467;height:10" type="#_x0000_t75" stroked="false">
                <v:imagedata r:id="rId182" o:title=""/>
              </v:shape>
              <v:shape style="position:absolute;left:6;top:969;width:8467;height:10" type="#_x0000_t75" stroked="false">
                <v:imagedata r:id="rId182" o:title=""/>
              </v:shape>
              <v:shape style="position:absolute;left:6;top:1209;width:8467;height:10" type="#_x0000_t75" stroked="false">
                <v:imagedata r:id="rId182" o:title=""/>
              </v:shape>
            </v:group>
            <v:group style="position:absolute;left:6;top:1454;width:8468;height:2" coordorigin="6,1454" coordsize="8468,2">
              <v:shape style="position:absolute;left:6;top:1454;width:8468;height:2" coordorigin="6,1454" coordsize="8468,0" path="m6,1454l8473,1454e" filled="false" stroked="true" strokeweight=".580pt" strokecolor="#000000">
                <v:path arrowok="t"/>
              </v:shape>
              <v:shape style="position:absolute;left:6;top:1689;width:8467;height:10" type="#_x0000_t75" stroked="false">
                <v:imagedata r:id="rId183" o:title=""/>
              </v:shape>
              <v:shape style="position:absolute;left:83;top:42;width:103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82;top:0;width:554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778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21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69;top:282;width:893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29,784.90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29,784.90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11;top:282;width:893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26,491.00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26,491.00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55;top:282;width:892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25,870.70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14,223.38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40,094.08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97;top:42;width:10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53,010.00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276,529.09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15,785.00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345,324.09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4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52;top:282;width:10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13,128.37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193,751.23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206,879.60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07;top:42;width:10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80,997.00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4,000.00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193,361.00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13,289.00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291,647.00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328" w:right="3765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de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Urbana,</w:t>
      </w:r>
      <w:r>
        <w:rPr/>
        <w:t> Infraestructura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Ecología </w:t>
      </w:r>
      <w:r>
        <w:rPr>
          <w:spacing w:val="-1"/>
        </w:rPr>
        <w:t>(SEPUIE),</w:t>
      </w:r>
      <w:r>
        <w:rPr/>
        <w:t> Oficina del Secretario.</w:t>
      </w:r>
      <w:r>
        <w:rPr>
          <w:spacing w:val="33"/>
        </w:rPr>
        <w:t> </w:t>
      </w:r>
      <w:r>
        <w:rPr/>
        <w:t>1/ De marzo a 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6203" w:right="3159" w:hanging="2801"/>
        <w:jc w:val="left"/>
        <w:rPr>
          <w:b w:val="0"/>
          <w:bCs w:val="0"/>
        </w:rPr>
      </w:pPr>
      <w:r>
        <w:rPr>
          <w:spacing w:val="-1"/>
        </w:rPr>
        <w:t>Pavimentación ejecutada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6"/>
        </w:rPr>
        <w:t> </w:t>
      </w:r>
      <w:r>
        <w:rPr>
          <w:spacing w:val="-1"/>
        </w:rPr>
        <w:t>(m2)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0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5.25pt;height:84.95pt;mso-position-horizontal-relative:char;mso-position-vertical-relative:line" coordorigin="0,0" coordsize="8705,1699">
            <v:group style="position:absolute;left:6;top:14;width:8693;height:2" coordorigin="6,14" coordsize="8693,2">
              <v:shape style="position:absolute;left:6;top:14;width:8693;height:2" coordorigin="6,14" coordsize="8693,0" path="m6,14l8699,14e" filled="false" stroked="true" strokeweight=".580pt" strokecolor="#000000">
                <v:path arrowok="t"/>
              </v:shape>
            </v:group>
            <v:group style="position:absolute;left:1287;top:19;width:2;height:1671" coordorigin="1287,19" coordsize="2,1671">
              <v:shape style="position:absolute;left:1287;top:19;width:2;height:1671" coordorigin="1287,19" coordsize="0,1671" path="m1287,19l1287,1689e" filled="false" stroked="true" strokeweight=".580pt" strokecolor="#000000">
                <v:path arrowok="t"/>
              </v:shape>
            </v:group>
            <v:group style="position:absolute;left:2430;top:19;width:2;height:1671" coordorigin="2430,19" coordsize="2,1671">
              <v:shape style="position:absolute;left:2430;top:19;width:2;height:1671" coordorigin="2430,19" coordsize="0,1671" path="m2430,19l2430,1689e" filled="false" stroked="true" strokeweight=".580pt" strokecolor="#000000">
                <v:path arrowok="t"/>
              </v:shape>
            </v:group>
            <v:group style="position:absolute;left:3685;top:19;width:2;height:1671" coordorigin="3685,19" coordsize="2,1671">
              <v:shape style="position:absolute;left:3685;top:19;width:2;height:1671" coordorigin="3685,19" coordsize="0,1671" path="m3685,19l3685,1689e" filled="false" stroked="true" strokeweight=".580pt" strokecolor="#000000">
                <v:path arrowok="t"/>
              </v:shape>
            </v:group>
            <v:group style="position:absolute;left:4940;top:19;width:2;height:1671" coordorigin="4940,19" coordsize="2,1671">
              <v:shape style="position:absolute;left:4940;top:19;width:2;height:1671" coordorigin="4940,19" coordsize="0,1671" path="m4940,19l4940,1689e" filled="false" stroked="true" strokeweight=".580pt" strokecolor="#000000">
                <v:path arrowok="t"/>
              </v:shape>
            </v:group>
            <v:group style="position:absolute;left:6195;top:19;width:2;height:1671" coordorigin="6195,19" coordsize="2,1671">
              <v:shape style="position:absolute;left:6195;top:19;width:2;height:1671" coordorigin="6195,19" coordsize="0,1671" path="m6195,19l6195,1689e" filled="false" stroked="true" strokeweight=".580pt" strokecolor="#000000">
                <v:path arrowok="t"/>
              </v:shape>
            </v:group>
            <v:group style="position:absolute;left:7451;top:19;width:2;height:1671" coordorigin="7451,19" coordsize="2,1671">
              <v:shape style="position:absolute;left:7451;top:19;width:2;height:1671" coordorigin="7451,19" coordsize="0,1671" path="m7451,19l7451,1689e" filled="false" stroked="true" strokeweight=".580pt" strokecolor="#000000">
                <v:path arrowok="t"/>
              </v:shape>
            </v:group>
            <v:group style="position:absolute;left:6;top:254;width:8693;height:2" coordorigin="6,254" coordsize="8693,2">
              <v:shape style="position:absolute;left:6;top:254;width:8693;height:2" coordorigin="6,254" coordsize="8693,0" path="m6,254l8699,254e" filled="false" stroked="true" strokeweight=".580pt" strokecolor="#000000">
                <v:path arrowok="t"/>
              </v:shape>
              <v:shape style="position:absolute;left:6;top:489;width:8693;height:10" type="#_x0000_t75" stroked="false">
                <v:imagedata r:id="rId184" o:title=""/>
              </v:shape>
              <v:shape style="position:absolute;left:6;top:729;width:8693;height:10" type="#_x0000_t75" stroked="false">
                <v:imagedata r:id="rId184" o:title=""/>
              </v:shape>
              <v:shape style="position:absolute;left:6;top:969;width:8693;height:10" type="#_x0000_t75" stroked="false">
                <v:imagedata r:id="rId184" o:title=""/>
              </v:shape>
              <v:shape style="position:absolute;left:6;top:1209;width:8693;height:10" type="#_x0000_t75" stroked="false">
                <v:imagedata r:id="rId184" o:title=""/>
              </v:shape>
            </v:group>
            <v:group style="position:absolute;left:6;top:1454;width:8693;height:2" coordorigin="6,1454" coordsize="8693,2">
              <v:shape style="position:absolute;left:6;top:1454;width:8693;height:2" coordorigin="6,1454" coordsize="8693,0" path="m6,1454l8699,1454e" filled="false" stroked="true" strokeweight=".580pt" strokecolor="#000000">
                <v:path arrowok="t"/>
              </v:shape>
              <v:shape style="position:absolute;left:6;top:1689;width:8693;height:10" type="#_x0000_t75" stroked="false">
                <v:imagedata r:id="rId185" o:title=""/>
              </v:shape>
              <v:shape style="position:absolute;left:84;top:42;width:103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82;top:0;width:554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612;top:42;width:10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8,532.00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25,017.72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43,580.70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222,095.00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3,799.00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303,024.42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67;top:42;width:100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13,219.50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33,590.96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219,170.01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131,952.00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5,500.00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403,432.47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43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68;top:282;width:893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5,265.65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41,918.00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47,183.65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21;top:282;width:100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103,650.51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63,104.47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166,754.98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7;top:42;width:2259;height:1641" type="#_x0000_t202" filled="false" stroked="false">
                <v:textbox inset="0,0,0,0">
                  <w:txbxContent>
                    <w:p>
                      <w:pPr>
                        <w:tabs>
                          <w:tab w:pos="1255" w:val="left" w:leader="none"/>
                        </w:tabs>
                        <w:spacing w:line="205" w:lineRule="exact" w:before="0"/>
                        <w:ind w:left="0" w:right="11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5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77,835.00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20,974.00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6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44,977.29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5,721.00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183,901.58</w:t>
                        <w:tab/>
                        <w:t>141,360.00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5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20,873.00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28,380.00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147" w:val="left" w:leader="none"/>
                        </w:tabs>
                        <w:spacing w:before="10"/>
                        <w:ind w:left="89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</w:tabs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327,586.87</w:t>
                        <w:tab/>
                        <w:t>196,435.00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328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de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Urbana,</w:t>
      </w:r>
      <w:r>
        <w:rPr/>
        <w:t> Infraestructura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Ecología </w:t>
      </w:r>
      <w:r>
        <w:rPr>
          <w:spacing w:val="-1"/>
        </w:rPr>
        <w:t>(SEPUIE),</w:t>
      </w:r>
      <w:r>
        <w:rPr/>
        <w:t> Oficina del Secretario.</w:t>
      </w:r>
      <w:r>
        <w:rPr>
          <w:b w:val="0"/>
        </w:rPr>
      </w:r>
    </w:p>
    <w:p>
      <w:pPr>
        <w:pStyle w:val="BodyText"/>
        <w:spacing w:line="240" w:lineRule="auto"/>
        <w:ind w:left="2328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pavimentación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 la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</w:t>
      </w:r>
      <w:r>
        <w:rPr/>
        <w:t> </w:t>
      </w:r>
      <w:r>
        <w:rPr>
          <w:spacing w:val="-1"/>
        </w:rPr>
        <w:t>Integral,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Caminos</w:t>
      </w:r>
      <w:r>
        <w:rPr/>
        <w:t> y</w:t>
      </w:r>
      <w:r>
        <w:rPr>
          <w:spacing w:val="-5"/>
        </w:rPr>
        <w:t> </w:t>
      </w:r>
      <w:r>
        <w:rPr/>
        <w:t>la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>
          <w:spacing w:val="56"/>
        </w:rPr>
        <w:t> </w:t>
      </w:r>
      <w:r>
        <w:rPr/>
        <w:t>Precios Unitarios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Maquinaria </w:t>
      </w:r>
      <w:r>
        <w:rPr>
          <w:spacing w:val="-1"/>
        </w:rPr>
        <w:t>Pesada.</w:t>
      </w:r>
      <w:r>
        <w:rPr>
          <w:b w:val="0"/>
        </w:rPr>
      </w:r>
    </w:p>
    <w:p>
      <w:pPr>
        <w:pStyle w:val="BodyText"/>
        <w:spacing w:line="240" w:lineRule="auto"/>
        <w:ind w:left="2328" w:right="0"/>
        <w:jc w:val="left"/>
        <w:rPr>
          <w:b w:val="0"/>
          <w:bCs w:val="0"/>
        </w:rPr>
      </w:pPr>
      <w:r>
        <w:rPr>
          <w:spacing w:val="-1"/>
        </w:rPr>
        <w:t>2/De</w:t>
      </w:r>
      <w:r>
        <w:rPr/>
        <w:t> </w:t>
      </w:r>
      <w:r>
        <w:rPr>
          <w:spacing w:val="-1"/>
        </w:rPr>
        <w:t>marzo</w:t>
      </w:r>
      <w:r>
        <w:rPr/>
        <w:t> a 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30" w:lineRule="exact"/>
        <w:ind w:left="3118" w:right="3108"/>
        <w:jc w:val="center"/>
        <w:rPr>
          <w:b w:val="0"/>
          <w:bCs w:val="0"/>
          <w:sz w:val="13"/>
          <w:szCs w:val="13"/>
        </w:rPr>
      </w:pPr>
      <w:r>
        <w:rPr>
          <w:spacing w:val="-1"/>
        </w:rPr>
        <w:t>Inversión ejercida en fortalecimiento, </w:t>
      </w:r>
      <w:r>
        <w:rPr/>
        <w:t>infraestructura,</w:t>
      </w:r>
      <w:r>
        <w:rPr>
          <w:spacing w:val="-2"/>
        </w:rPr>
        <w:t> </w:t>
      </w:r>
      <w:r>
        <w:rPr>
          <w:spacing w:val="-1"/>
        </w:rPr>
        <w:t>equipamiento,</w:t>
      </w:r>
      <w:r>
        <w:rPr>
          <w:spacing w:val="23"/>
        </w:rPr>
        <w:t> </w:t>
      </w:r>
      <w:r>
        <w:rPr>
          <w:spacing w:val="-1"/>
        </w:rPr>
        <w:t>agua</w:t>
      </w:r>
      <w:r>
        <w:rPr>
          <w:spacing w:val="-2"/>
        </w:rPr>
        <w:t> </w:t>
      </w:r>
      <w:r>
        <w:rPr/>
        <w:t>potable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alcantarillado</w:t>
      </w:r>
      <w:r>
        <w:rPr/>
        <w:t> </w:t>
      </w:r>
      <w:r>
        <w:rPr>
          <w:spacing w:val="-1"/>
        </w:rPr>
        <w:t>en B.C.Sur, 2000-2001</w:t>
      </w:r>
      <w:r>
        <w:rPr>
          <w:spacing w:val="-1"/>
          <w:position w:val="10"/>
          <w:sz w:val="13"/>
        </w:rPr>
        <w:t>1/</w:t>
      </w:r>
      <w:r>
        <w:rPr>
          <w:b w:val="0"/>
          <w:sz w:val="13"/>
        </w:rPr>
      </w:r>
    </w:p>
    <w:p>
      <w:pPr>
        <w:spacing w:line="227" w:lineRule="exact" w:before="0"/>
        <w:ind w:left="1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0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048"/>
        <w:gridCol w:w="1280"/>
        <w:gridCol w:w="1332"/>
        <w:gridCol w:w="1184"/>
        <w:gridCol w:w="1367"/>
        <w:gridCol w:w="1506"/>
      </w:tblGrid>
      <w:tr>
        <w:trPr>
          <w:trHeight w:val="464" w:hRule="exact"/>
        </w:trPr>
        <w:tc>
          <w:tcPr>
            <w:tcW w:w="96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8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59" w:right="256" w:firstLine="1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Fortalecimiento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Estatal </w:t>
            </w:r>
            <w:r>
              <w:rPr>
                <w:rFonts w:ascii="Arial"/>
                <w:b/>
                <w:color w:val="006699"/>
                <w:sz w:val="20"/>
              </w:rPr>
              <w:t>y</w:t>
            </w:r>
            <w:r>
              <w:rPr>
                <w:rFonts w:ascii="Arial"/>
                <w:b/>
                <w:color w:val="006699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Municipal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516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212" w:right="210" w:firstLine="25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Infraestructura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y</w:t>
            </w:r>
            <w:r>
              <w:rPr>
                <w:rFonts w:ascii="Arial"/>
                <w:b/>
                <w:color w:val="006699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Equipamiento Urbano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873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28" w:right="75" w:hanging="6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Agua Potable, Alcantarillado</w:t>
            </w:r>
            <w:r>
              <w:rPr>
                <w:rFonts w:ascii="Arial"/>
                <w:b/>
                <w:color w:val="006699"/>
                <w:spacing w:val="22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y</w:t>
            </w:r>
            <w:r>
              <w:rPr>
                <w:rFonts w:ascii="Arial"/>
                <w:b/>
                <w:color w:val="006699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Saneamiento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960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9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11,078.9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36,753.0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49,670.4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139,479.6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42,231.0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2296" w:right="346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</w:t>
      </w:r>
      <w:r>
        <w:rPr/>
        <w:t> no </w:t>
      </w:r>
      <w:r>
        <w:rPr>
          <w:spacing w:val="-1"/>
        </w:rPr>
        <w:t>se reportaron</w:t>
      </w:r>
      <w:r>
        <w:rPr>
          <w:spacing w:val="1"/>
        </w:rPr>
        <w:t> </w:t>
      </w:r>
      <w:r>
        <w:rPr>
          <w:spacing w:val="-1"/>
        </w:rPr>
        <w:t>estas</w:t>
      </w:r>
      <w:r>
        <w:rPr/>
        <w:t> </w:t>
      </w:r>
      <w:r>
        <w:rPr>
          <w:spacing w:val="-1"/>
        </w:rPr>
        <w:t>acciones.</w:t>
      </w:r>
      <w:r>
        <w:rPr>
          <w:b w:val="0"/>
        </w:rPr>
      </w:r>
    </w:p>
    <w:p>
      <w:pPr>
        <w:spacing w:after="0" w:line="160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6" w:id="10"/>
      <w:r>
        <w:rPr>
          <w:color w:val="006699"/>
        </w:rPr>
        <w:t>PESCA</w:t>
      </w:r>
      <w:r>
        <w:rPr>
          <w:color w:val="006699"/>
          <w:spacing w:val="-15"/>
        </w:rPr>
        <w:t> </w:t>
      </w:r>
      <w:r>
        <w:rPr>
          <w:color w:val="006699"/>
        </w:rPr>
        <w:t>Y</w:t>
      </w:r>
      <w:r>
        <w:rPr>
          <w:color w:val="006699"/>
          <w:spacing w:val="-15"/>
        </w:rPr>
        <w:t> </w:t>
      </w:r>
      <w:r>
        <w:rPr>
          <w:color w:val="006699"/>
        </w:rPr>
        <w:t>ACUACULTURA</w:t>
      </w:r>
      <w:bookmarkEnd w:id="10"/>
      <w:r>
        <w:rPr>
          <w:b w:val="0"/>
        </w:rPr>
      </w:r>
    </w:p>
    <w:p>
      <w:pPr>
        <w:spacing w:line="240" w:lineRule="auto" w:before="4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123" w:right="3096" w:hanging="2015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Pesca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</w:t>
      </w:r>
      <w:r>
        <w:rPr/>
        <w:t> 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>
          <w:spacing w:val="26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1440"/>
        <w:gridCol w:w="1440"/>
        <w:gridCol w:w="1440"/>
        <w:gridCol w:w="1357"/>
        <w:gridCol w:w="1357"/>
        <w:gridCol w:w="1349"/>
      </w:tblGrid>
      <w:tr>
        <w:trPr>
          <w:trHeight w:val="243" w:hRule="exact"/>
        </w:trPr>
        <w:tc>
          <w:tcPr>
            <w:tcW w:w="35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7,885.1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10,148.5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10,540.5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19,672.9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19,179.5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159,752.2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Financiamiento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al Desarrollo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33,466.0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42,947.3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25,151.7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27,059.2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3,255.8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974.7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80.4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717.6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944.0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231.5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</w:t>
            </w:r>
            <w:r>
              <w:rPr>
                <w:rFonts w:ascii="Arial"/>
                <w:b/>
                <w:sz w:val="20"/>
              </w:rPr>
              <w:t> Extraordinarios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 </w:t>
            </w:r>
            <w:r>
              <w:rPr>
                <w:rFonts w:ascii="Arial"/>
                <w:b/>
                <w:sz w:val="20"/>
              </w:rPr>
              <w:t>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14,768.5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2,218.8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2,423.3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9,107.9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5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Programas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6,957.3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7,938.8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874.2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2,836.1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6,454.0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5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56,119.6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60,398.0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43,869.4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23,859.9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52,857.6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179,287.4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708" w:right="0"/>
        <w:jc w:val="left"/>
        <w:rPr>
          <w:b w:val="0"/>
          <w:bCs w:val="0"/>
        </w:rPr>
      </w:pPr>
      <w:r>
        <w:rPr/>
        <w:pict>
          <v:group style="position:absolute;margin-left:110.339996pt;margin-top:-121.030342pt;width:596.1pt;height:120.75pt;mso-position-horizontal-relative:page;mso-position-vertical-relative:paragraph;z-index:-1079656" coordorigin="2207,-2421" coordsize="11922,2415">
            <v:group style="position:absolute;left:5746;top:-2402;width:2;height:2391" coordorigin="5746,-2402" coordsize="2,2391">
              <v:shape style="position:absolute;left:5746;top:-2402;width:2;height:2391" coordorigin="5746,-2402" coordsize="0,2391" path="m5746,-2402l5746,-12e" filled="false" stroked="true" strokeweight=".580pt" strokecolor="#000000">
                <v:path arrowok="t"/>
              </v:shape>
            </v:group>
            <v:group style="position:absolute;left:7186;top:-2402;width:2;height:2391" coordorigin="7186,-2402" coordsize="2,2391">
              <v:shape style="position:absolute;left:7186;top:-2402;width:2;height:2391" coordorigin="7186,-2402" coordsize="0,2391" path="m7186,-2402l7186,-12e" filled="false" stroked="true" strokeweight=".580pt" strokecolor="#000000">
                <v:path arrowok="t"/>
              </v:shape>
            </v:group>
            <v:group style="position:absolute;left:8626;top:-2402;width:2;height:2391" coordorigin="8626,-2402" coordsize="2,2391">
              <v:shape style="position:absolute;left:8626;top:-2402;width:2;height:2391" coordorigin="8626,-2402" coordsize="0,2391" path="m8626,-2402l8626,-12e" filled="false" stroked="true" strokeweight=".580pt" strokecolor="#000000">
                <v:path arrowok="t"/>
              </v:shape>
            </v:group>
            <v:group style="position:absolute;left:10066;top:-2402;width:2;height:2391" coordorigin="10066,-2402" coordsize="2,2391">
              <v:shape style="position:absolute;left:10066;top:-2402;width:2;height:2391" coordorigin="10066,-2402" coordsize="0,2391" path="m10066,-2402l10066,-12e" filled="false" stroked="true" strokeweight=".580pt" strokecolor="#000000">
                <v:path arrowok="t"/>
              </v:shape>
            </v:group>
            <v:group style="position:absolute;left:11423;top:-2402;width:2;height:2391" coordorigin="11423,-2402" coordsize="2,2391">
              <v:shape style="position:absolute;left:11423;top:-2402;width:2;height:2391" coordorigin="11423,-2402" coordsize="0,2391" path="m11423,-2402l11423,-12e" filled="false" stroked="true" strokeweight=".580pt" strokecolor="#000000">
                <v:path arrowok="t"/>
              </v:shape>
            </v:group>
            <v:group style="position:absolute;left:12780;top:-2402;width:2;height:2391" coordorigin="12780,-2402" coordsize="2,2391">
              <v:shape style="position:absolute;left:12780;top:-2402;width:2;height:2391" coordorigin="12780,-2402" coordsize="0,2391" path="m12780,-2402l12780,-12e" filled="false" stroked="true" strokeweight=".580pt" strokecolor="#000000">
                <v:path arrowok="t"/>
              </v:shape>
              <v:shape style="position:absolute;left:2207;top:-1932;width:11922;height:10" type="#_x0000_t75" stroked="false">
                <v:imagedata r:id="rId186" o:title=""/>
              </v:shape>
              <v:shape style="position:absolute;left:2207;top:-1692;width:11922;height:10" type="#_x0000_t75" stroked="false">
                <v:imagedata r:id="rId186" o:title=""/>
              </v:shape>
              <v:shape style="position:absolute;left:2207;top:-1452;width:11922;height:10" type="#_x0000_t75" stroked="false">
                <v:imagedata r:id="rId186" o:title=""/>
              </v:shape>
              <v:shape style="position:absolute;left:2207;top:-1212;width:11922;height:10" type="#_x0000_t75" stroked="false">
                <v:imagedata r:id="rId186" o:title=""/>
              </v:shape>
              <v:shape style="position:absolute;left:2207;top:-972;width:11922;height:10" type="#_x0000_t75" stroked="false">
                <v:imagedata r:id="rId186" o:title=""/>
              </v:shape>
              <v:shape style="position:absolute;left:2207;top:-732;width:11922;height:10" type="#_x0000_t75" stroked="false">
                <v:imagedata r:id="rId186" o:title=""/>
              </v:shape>
              <v:shape style="position:absolute;left:2207;top:-492;width:11922;height:10" type="#_x0000_t75" stroked="false">
                <v:imagedata r:id="rId186" o:title=""/>
              </v:shape>
              <v:shape style="position:absolute;left:3485;top:-2378;width:9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43;top:-2378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83;top:-2378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22;top:-2378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21;top:-2378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878;top:-2378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181;top:-2421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/>
        <w:ind w:left="708" w:right="10422"/>
        <w:jc w:val="left"/>
        <w:rPr>
          <w:b w:val="0"/>
          <w:bCs w:val="0"/>
        </w:rPr>
      </w:pPr>
      <w:r>
        <w:rPr/>
        <w:t>1/Cifras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70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 </w:t>
      </w:r>
      <w:r>
        <w:rPr/>
        <w:t>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1999.</w:t>
      </w:r>
      <w:r>
        <w:rPr/>
        <w:t> La </w:t>
      </w:r>
      <w:r>
        <w:rPr>
          <w:spacing w:val="-1"/>
        </w:rPr>
        <w:t>suma</w:t>
      </w:r>
      <w:r>
        <w:rPr/>
        <w:t> de los parciales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total debido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5575" w:right="2411" w:hanging="2975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Pesca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</w:t>
      </w:r>
      <w:r>
        <w:rPr/>
        <w:t> 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9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6"/>
        <w:spacing w:line="240" w:lineRule="auto"/>
        <w:ind w:left="2782" w:right="0"/>
        <w:jc w:val="left"/>
        <w:rPr>
          <w:i w:val="0"/>
        </w:rPr>
      </w:pPr>
      <w:r>
        <w:rPr/>
        <w:pict>
          <v:group style="position:absolute;margin-left:265.980011pt;margin-top:5.770459pt;width:320.650pt;height:100.8pt;mso-position-horizontal-relative:page;mso-position-vertical-relative:paragraph;z-index:30136" coordorigin="5320,115" coordsize="6413,2016">
            <v:group style="position:absolute;left:5696;top:1541;width:425;height:531" coordorigin="5696,1541" coordsize="425,531">
              <v:shape style="position:absolute;left:5696;top:1541;width:425;height:531" coordorigin="5696,1541" coordsize="425,531" path="m6121,1541l6121,2071,5696,2071,5696,1541,6121,1541xe" filled="true" fillcolor="#ccffff" stroked="false">
                <v:path arrowok="t"/>
                <v:fill type="solid"/>
              </v:shape>
            </v:group>
            <v:group style="position:absolute;left:5696;top:1541;width:425;height:531" coordorigin="5696,1541" coordsize="425,531">
              <v:shape style="position:absolute;left:5696;top:1541;width:425;height:531" coordorigin="5696,1541" coordsize="425,531" path="m6121,1541l6121,2071,5696,2071,5696,1541,6121,1541xe" filled="false" stroked="true" strokeweight=".96pt" strokecolor="#000000">
                <v:path arrowok="t"/>
              </v:shape>
            </v:group>
            <v:group style="position:absolute;left:6755;top:1502;width:423;height:569" coordorigin="6755,1502" coordsize="423,569">
              <v:shape style="position:absolute;left:6755;top:1502;width:423;height:569" coordorigin="6755,1502" coordsize="423,569" path="m7177,1502l7177,2071,6755,2071,6755,1502,7177,1502xe" filled="true" fillcolor="#ccffff" stroked="false">
                <v:path arrowok="t"/>
                <v:fill type="solid"/>
              </v:shape>
            </v:group>
            <v:group style="position:absolute;left:6755;top:1502;width:423;height:569" coordorigin="6755,1502" coordsize="423,569">
              <v:shape style="position:absolute;left:6755;top:1502;width:423;height:569" coordorigin="6755,1502" coordsize="423,569" path="m7177,1502l7177,2071,6755,2071,6755,1502,7177,1502xe" filled="false" stroked="true" strokeweight=".96pt" strokecolor="#000000">
                <v:path arrowok="t"/>
              </v:shape>
            </v:group>
            <v:group style="position:absolute;left:7811;top:1658;width:425;height:413" coordorigin="7811,1658" coordsize="425,413">
              <v:shape style="position:absolute;left:7811;top:1658;width:425;height:413" coordorigin="7811,1658" coordsize="425,413" path="m8236,1658l8236,2071,7811,2071,7811,1658,8236,1658xe" filled="true" fillcolor="#ccffff" stroked="false">
                <v:path arrowok="t"/>
                <v:fill type="solid"/>
              </v:shape>
            </v:group>
            <v:group style="position:absolute;left:7811;top:1658;width:425;height:413" coordorigin="7811,1658" coordsize="425,413">
              <v:shape style="position:absolute;left:7811;top:1658;width:425;height:413" coordorigin="7811,1658" coordsize="425,413" path="m8236,1658l8236,2071,7811,2071,7811,1658,8236,1658xe" filled="false" stroked="true" strokeweight=".96pt" strokecolor="#000000">
                <v:path arrowok="t"/>
              </v:shape>
            </v:group>
            <v:group style="position:absolute;left:8869;top:1845;width:423;height:226" coordorigin="8869,1845" coordsize="423,226">
              <v:shape style="position:absolute;left:8869;top:1845;width:423;height:226" coordorigin="8869,1845" coordsize="423,226" path="m9292,1845l9292,2071,8869,2071,8869,1845,9292,1845xe" filled="true" fillcolor="#ccffff" stroked="false">
                <v:path arrowok="t"/>
                <v:fill type="solid"/>
              </v:shape>
            </v:group>
            <v:group style="position:absolute;left:8869;top:1845;width:423;height:226" coordorigin="8869,1845" coordsize="423,226">
              <v:shape style="position:absolute;left:8869;top:1845;width:423;height:226" coordorigin="8869,1845" coordsize="423,226" path="m9292,1845l9292,2071,8869,2071,8869,1845,9292,1845xe" filled="false" stroked="true" strokeweight=".96pt" strokecolor="#000000">
                <v:path arrowok="t"/>
              </v:shape>
            </v:group>
            <v:group style="position:absolute;left:9925;top:1572;width:425;height:500" coordorigin="9925,1572" coordsize="425,500">
              <v:shape style="position:absolute;left:9925;top:1572;width:425;height:500" coordorigin="9925,1572" coordsize="425,500" path="m10350,1572l10350,2071,9925,2071,9925,1572,10350,1572xe" filled="true" fillcolor="#ccffff" stroked="false">
                <v:path arrowok="t"/>
                <v:fill type="solid"/>
              </v:shape>
            </v:group>
            <v:group style="position:absolute;left:9925;top:1572;width:425;height:500" coordorigin="9925,1572" coordsize="425,500">
              <v:shape style="position:absolute;left:9925;top:1572;width:425;height:500" coordorigin="9925,1572" coordsize="425,500" path="m10350,1572l10350,2071,9925,2071,9925,1572,10350,1572xe" filled="false" stroked="true" strokeweight=".96pt" strokecolor="#000000">
                <v:path arrowok="t"/>
              </v:shape>
            </v:group>
            <v:group style="position:absolute;left:10984;top:379;width:423;height:1692" coordorigin="10984,379" coordsize="423,1692">
              <v:shape style="position:absolute;left:10984;top:379;width:423;height:1692" coordorigin="10984,379" coordsize="423,1692" path="m11406,379l11406,2071,10984,2071,10984,379,11406,379xe" filled="true" fillcolor="#ccffff" stroked="false">
                <v:path arrowok="t"/>
                <v:fill type="solid"/>
              </v:shape>
            </v:group>
            <v:group style="position:absolute;left:10984;top:379;width:423;height:1692" coordorigin="10984,379" coordsize="423,1692">
              <v:shape style="position:absolute;left:10984;top:379;width:423;height:1692" coordorigin="10984,379" coordsize="423,1692" path="m11406,379l11406,2071,10984,2071,10984,379,11406,379xe" filled="false" stroked="true" strokeweight=".96pt" strokecolor="#000000">
                <v:path arrowok="t"/>
              </v:shape>
            </v:group>
            <v:group style="position:absolute;left:5380;top:185;width:2;height:1937" coordorigin="5380,185" coordsize="2,1937">
              <v:shape style="position:absolute;left:5380;top:185;width:2;height:1937" coordorigin="5380,185" coordsize="0,1937" path="m5380,185l5380,2121e" filled="false" stroked="true" strokeweight=".96pt" strokecolor="#000000">
                <v:path arrowok="t"/>
              </v:shape>
            </v:group>
            <v:group style="position:absolute;left:5329;top:2071;width:6394;height:2" coordorigin="5329,2071" coordsize="6394,2">
              <v:shape style="position:absolute;left:5329;top:2071;width:6394;height:2" coordorigin="5329,2071" coordsize="6394,0" path="m11723,2071l5329,2071e" filled="false" stroked="true" strokeweight=".96pt" strokecolor="#000000">
                <v:path arrowok="t"/>
              </v:shape>
            </v:group>
            <v:group style="position:absolute;left:5329;top:1601;width:51;height:2" coordorigin="5329,1601" coordsize="51,2">
              <v:shape style="position:absolute;left:5329;top:1601;width:51;height:2" coordorigin="5329,1601" coordsize="51,0" path="m5329,1601l5380,1601e" filled="false" stroked="true" strokeweight=".96pt" strokecolor="#000000">
                <v:path arrowok="t"/>
              </v:shape>
            </v:group>
            <v:group style="position:absolute;left:5329;top:1128;width:51;height:2" coordorigin="5329,1128" coordsize="51,2">
              <v:shape style="position:absolute;left:5329;top:1128;width:51;height:2" coordorigin="5329,1128" coordsize="51,0" path="m5329,1128l5380,1128e" filled="false" stroked="true" strokeweight=".96pt" strokecolor="#000000">
                <v:path arrowok="t"/>
              </v:shape>
            </v:group>
            <v:group style="position:absolute;left:5329;top:657;width:51;height:2" coordorigin="5329,657" coordsize="51,2">
              <v:shape style="position:absolute;left:5329;top:657;width:51;height:2" coordorigin="5329,657" coordsize="51,0" path="m5329,657l5380,657e" filled="false" stroked="true" strokeweight=".96pt" strokecolor="#000000">
                <v:path arrowok="t"/>
              </v:shape>
            </v:group>
            <v:group style="position:absolute;left:5329;top:185;width:51;height:2" coordorigin="5329,185" coordsize="51,2">
              <v:shape style="position:absolute;left:5329;top:185;width:51;height:2" coordorigin="5329,185" coordsize="51,0" path="m5329,185l5380,185e" filled="false" stroked="true" strokeweight=".96pt" strokecolor="#000000">
                <v:path arrowok="t"/>
              </v:shape>
            </v:group>
            <v:group style="position:absolute;left:6438;top:2071;width:2;height:51" coordorigin="6438,2071" coordsize="2,51">
              <v:shape style="position:absolute;left:6438;top:2071;width:2;height:51" coordorigin="6438,2071" coordsize="0,51" path="m6438,2121l6438,2071e" filled="false" stroked="true" strokeweight=".96pt" strokecolor="#000000">
                <v:path arrowok="t"/>
              </v:shape>
            </v:group>
            <v:group style="position:absolute;left:7494;top:2071;width:2;height:51" coordorigin="7494,2071" coordsize="2,51">
              <v:shape style="position:absolute;left:7494;top:2071;width:2;height:51" coordorigin="7494,2071" coordsize="0,51" path="m7494,2121l7494,2071e" filled="false" stroked="true" strokeweight=".96pt" strokecolor="#000000">
                <v:path arrowok="t"/>
              </v:shape>
            </v:group>
            <v:group style="position:absolute;left:8552;top:2071;width:2;height:51" coordorigin="8552,2071" coordsize="2,51">
              <v:shape style="position:absolute;left:8552;top:2071;width:2;height:51" coordorigin="8552,2071" coordsize="0,51" path="m8552,2121l8552,2071e" filled="false" stroked="true" strokeweight=".96pt" strokecolor="#000000">
                <v:path arrowok="t"/>
              </v:shape>
            </v:group>
            <v:group style="position:absolute;left:9608;top:2071;width:2;height:51" coordorigin="9608,2071" coordsize="2,51">
              <v:shape style="position:absolute;left:9608;top:2071;width:2;height:51" coordorigin="9608,2071" coordsize="0,51" path="m9608,2121l9608,2071e" filled="false" stroked="true" strokeweight=".96pt" strokecolor="#000000">
                <v:path arrowok="t"/>
              </v:shape>
            </v:group>
            <v:group style="position:absolute;left:10667;top:2071;width:2;height:51" coordorigin="10667,2071" coordsize="2,51">
              <v:shape style="position:absolute;left:10667;top:2071;width:2;height:51" coordorigin="10667,2071" coordsize="0,51" path="m10667,2121l10667,2071e" filled="false" stroked="true" strokeweight=".96pt" strokecolor="#000000">
                <v:path arrowok="t"/>
              </v:shape>
            </v:group>
            <v:group style="position:absolute;left:11723;top:2071;width:2;height:51" coordorigin="11723,2071" coordsize="2,51">
              <v:shape style="position:absolute;left:11723;top:2071;width:2;height:51" coordorigin="11723,2071" coordsize="0,51" path="m11723,2121l11723,2071e" filled="false" stroked="true" strokeweight=".96pt" strokecolor="#000000">
                <v:path arrowok="t"/>
              </v:shape>
              <v:shape style="position:absolute;left:10837;top:115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179,287.4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596;top:1277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56,119.6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652;top:123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60,398.0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10;top:1395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43,869.4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824;top:1308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52,857.6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68;top:1582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23,859.9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200,000.0</w:t>
      </w:r>
      <w:r>
        <w:rPr>
          <w:i w:val="0"/>
        </w:rPr>
      </w:r>
    </w:p>
    <w:p>
      <w:pPr>
        <w:spacing w:line="240" w:lineRule="auto" w:before="2"/>
        <w:rPr>
          <w:rFonts w:ascii="Arial" w:hAnsi="Arial" w:cs="Arial" w:eastAsia="Arial"/>
          <w:i/>
          <w:sz w:val="18"/>
          <w:szCs w:val="18"/>
        </w:rPr>
      </w:pPr>
    </w:p>
    <w:p>
      <w:pPr>
        <w:spacing w:before="80"/>
        <w:ind w:left="27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150,000.0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80"/>
        <w:ind w:left="27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100,000.0</w:t>
      </w:r>
      <w:r>
        <w:rPr>
          <w:rFonts w:ascii="Arial"/>
          <w:sz w:val="16"/>
        </w:rPr>
      </w:r>
    </w:p>
    <w:p>
      <w:pPr>
        <w:spacing w:line="240" w:lineRule="auto" w:before="2"/>
        <w:rPr>
          <w:rFonts w:ascii="Arial" w:hAnsi="Arial" w:cs="Arial" w:eastAsia="Arial"/>
          <w:i/>
          <w:sz w:val="18"/>
          <w:szCs w:val="18"/>
        </w:rPr>
      </w:pPr>
    </w:p>
    <w:p>
      <w:pPr>
        <w:spacing w:before="80"/>
        <w:ind w:left="287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tabs>
          <w:tab w:pos="1492" w:val="left" w:leader="none"/>
          <w:tab w:pos="2548" w:val="left" w:leader="none"/>
          <w:tab w:pos="3607" w:val="left" w:leader="none"/>
          <w:tab w:pos="4662" w:val="left" w:leader="none"/>
          <w:tab w:pos="5721" w:val="left" w:leader="none"/>
        </w:tabs>
        <w:spacing w:before="136"/>
        <w:ind w:left="4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496" w:space="40"/>
            <w:col w:w="9284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spacing w:line="240" w:lineRule="auto" w:before="82"/>
        <w:ind w:left="2866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358" w:right="2348"/>
        <w:jc w:val="center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Pesca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Acuacultura</w:t>
      </w:r>
      <w:r>
        <w:rPr/>
        <w:t> por</w:t>
      </w:r>
      <w:r>
        <w:rPr>
          <w:spacing w:val="-1"/>
        </w:rPr>
        <w:t> </w:t>
      </w:r>
      <w:r>
        <w:rPr/>
        <w:t>dependencia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1999-2004,</w:t>
      </w:r>
      <w:r>
        <w:rPr>
          <w:spacing w:val="27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5482" w:val="left" w:leader="none"/>
          <w:tab w:pos="6742" w:val="left" w:leader="none"/>
          <w:tab w:pos="7932" w:val="left" w:leader="none"/>
          <w:tab w:pos="9142" w:val="left" w:leader="none"/>
          <w:tab w:pos="10442" w:val="left" w:leader="none"/>
          <w:tab w:pos="11690" w:val="left" w:leader="none"/>
        </w:tabs>
        <w:spacing w:before="0"/>
        <w:ind w:left="201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7.93pt;margin-top:1.506947pt;width:621pt;height:252.1pt;mso-position-horizontal-relative:page;mso-position-vertical-relative:paragraph;z-index:-1079464" coordorigin="1959,30" coordsize="12420,5042">
            <v:group style="position:absolute;left:6835;top:36;width:2;height:5031" coordorigin="6835,36" coordsize="2,5031">
              <v:shape style="position:absolute;left:6835;top:36;width:2;height:5031" coordorigin="6835,36" coordsize="0,5031" path="m6835,36l6835,5066e" filled="false" stroked="true" strokeweight=".580pt" strokecolor="#000000">
                <v:path arrowok="t"/>
              </v:shape>
            </v:group>
            <v:group style="position:absolute;left:8095;top:36;width:2;height:5031" coordorigin="8095,36" coordsize="2,5031">
              <v:shape style="position:absolute;left:8095;top:36;width:2;height:5031" coordorigin="8095,36" coordsize="0,5031" path="m8095,36l8095,5066e" filled="false" stroked="true" strokeweight=".580pt" strokecolor="#000000">
                <v:path arrowok="t"/>
              </v:shape>
            </v:group>
            <v:group style="position:absolute;left:9355;top:36;width:2;height:5031" coordorigin="9355,36" coordsize="2,5031">
              <v:shape style="position:absolute;left:9355;top:36;width:2;height:5031" coordorigin="9355,36" coordsize="0,5031" path="m9355,36l9355,5066e" filled="false" stroked="true" strokeweight=".580pt" strokecolor="#000000">
                <v:path arrowok="t"/>
              </v:shape>
            </v:group>
            <v:group style="position:absolute;left:10475;top:36;width:2;height:5031" coordorigin="10475,36" coordsize="2,5031">
              <v:shape style="position:absolute;left:10475;top:36;width:2;height:5031" coordorigin="10475,36" coordsize="0,5031" path="m10475,36l10475,5066e" filled="false" stroked="true" strokeweight=".580pt" strokecolor="#000000">
                <v:path arrowok="t"/>
              </v:shape>
            </v:group>
            <v:group style="position:absolute;left:11776;top:36;width:2;height:5031" coordorigin="11776,36" coordsize="2,5031">
              <v:shape style="position:absolute;left:11776;top:36;width:2;height:5031" coordorigin="11776,36" coordsize="0,5031" path="m11776,36l11776,5066e" filled="false" stroked="true" strokeweight=".580pt" strokecolor="#000000">
                <v:path arrowok="t"/>
              </v:shape>
            </v:group>
            <v:group style="position:absolute;left:13078;top:36;width:2;height:5031" coordorigin="13078,36" coordsize="2,5031">
              <v:shape style="position:absolute;left:13078;top:36;width:2;height:5031" coordorigin="13078,36" coordsize="0,5031" path="m13078,36l13078,5066e" filled="false" stroked="true" strokeweight=".580pt" strokecolor="#000000">
                <v:path arrowok="t"/>
              </v:shape>
            </v:group>
            <v:group style="position:absolute;left:1964;top:271;width:12408;height:2" coordorigin="1964,271" coordsize="12408,2">
              <v:shape style="position:absolute;left:1964;top:271;width:12408;height:2" coordorigin="1964,271" coordsize="12408,0" path="m1964,271l14372,271e" filled="false" stroked="true" strokeweight=".580pt" strokecolor="#000000">
                <v:path arrowok="t"/>
              </v:shape>
              <v:shape style="position:absolute;left:1964;top:506;width:12409;height:10" type="#_x0000_t75" stroked="false">
                <v:imagedata r:id="rId187" o:title=""/>
              </v:shape>
              <v:shape style="position:absolute;left:1964;top:746;width:12409;height:10" type="#_x0000_t75" stroked="false">
                <v:imagedata r:id="rId187" o:title=""/>
              </v:shape>
              <v:shape style="position:absolute;left:1964;top:986;width:12409;height:10" type="#_x0000_t75" stroked="false">
                <v:imagedata r:id="rId187" o:title=""/>
              </v:shape>
              <v:shape style="position:absolute;left:1964;top:1226;width:12409;height:10" type="#_x0000_t75" stroked="false">
                <v:imagedata r:id="rId187" o:title=""/>
              </v:shape>
              <v:shape style="position:absolute;left:1964;top:1466;width:12409;height:10" type="#_x0000_t75" stroked="false">
                <v:imagedata r:id="rId187" o:title=""/>
              </v:shape>
              <v:shape style="position:absolute;left:1964;top:1706;width:12409;height:10" type="#_x0000_t75" stroked="false">
                <v:imagedata r:id="rId187" o:title=""/>
              </v:shape>
              <v:shape style="position:absolute;left:1964;top:1946;width:12409;height:10" type="#_x0000_t75" stroked="false">
                <v:imagedata r:id="rId187" o:title=""/>
              </v:shape>
              <v:shape style="position:absolute;left:1964;top:2186;width:12409;height:10" type="#_x0000_t75" stroked="false">
                <v:imagedata r:id="rId187" o:title=""/>
              </v:shape>
              <v:shape style="position:absolute;left:1964;top:2426;width:12409;height:10" type="#_x0000_t75" stroked="false">
                <v:imagedata r:id="rId187" o:title=""/>
              </v:shape>
              <v:shape style="position:absolute;left:1964;top:2666;width:12409;height:10" type="#_x0000_t75" stroked="false">
                <v:imagedata r:id="rId187" o:title=""/>
              </v:shape>
              <v:shape style="position:absolute;left:1964;top:2906;width:12409;height:10" type="#_x0000_t75" stroked="false">
                <v:imagedata r:id="rId187" o:title=""/>
              </v:shape>
              <v:shape style="position:absolute;left:1964;top:3146;width:12409;height:10" type="#_x0000_t75" stroked="false">
                <v:imagedata r:id="rId187" o:title=""/>
              </v:shape>
              <v:shape style="position:absolute;left:1964;top:3386;width:12409;height:10" type="#_x0000_t75" stroked="false">
                <v:imagedata r:id="rId187" o:title=""/>
              </v:shape>
              <v:shape style="position:absolute;left:1964;top:3626;width:12409;height:10" type="#_x0000_t75" stroked="false">
                <v:imagedata r:id="rId187" o:title=""/>
              </v:shape>
              <v:shape style="position:absolute;left:1964;top:3866;width:12409;height:10" type="#_x0000_t75" stroked="false">
                <v:imagedata r:id="rId187" o:title=""/>
              </v:shape>
              <v:shape style="position:absolute;left:1964;top:4106;width:12409;height:10" type="#_x0000_t75" stroked="false">
                <v:imagedata r:id="rId187" o:title=""/>
              </v:shape>
              <v:shape style="position:absolute;left:1964;top:4346;width:12409;height:10" type="#_x0000_t75" stroked="false">
                <v:imagedata r:id="rId187" o:title=""/>
              </v:shape>
              <v:shape style="position:absolute;left:1964;top:4586;width:12409;height:10" type="#_x0000_t75" stroked="false">
                <v:imagedata r:id="rId187" o:title=""/>
              </v:shape>
            </v:group>
            <v:group style="position:absolute;left:1964;top:4831;width:12408;height:2" coordorigin="1964,4831" coordsize="12408,2">
              <v:shape style="position:absolute;left:1964;top:4831;width:12408;height:2" coordorigin="1964,4831" coordsize="12408,0" path="m1964,4831l14372,4831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z w:val="20"/>
        </w:rPr>
        <w:t>1999</w:t>
        <w:tab/>
      </w:r>
      <w:r>
        <w:rPr>
          <w:rFonts w:ascii="Arial"/>
          <w:b/>
          <w:color w:val="006699"/>
          <w:w w:val="95"/>
          <w:sz w:val="20"/>
        </w:rPr>
        <w:t>2000</w:t>
        <w:tab/>
      </w:r>
      <w:r>
        <w:rPr>
          <w:rFonts w:ascii="Arial"/>
          <w:b/>
          <w:color w:val="006699"/>
          <w:sz w:val="20"/>
        </w:rPr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5763" w:val="left" w:leader="none"/>
          <w:tab w:pos="6856" w:val="left" w:leader="none"/>
          <w:tab w:pos="8533" w:val="left" w:leader="none"/>
          <w:tab w:pos="9834" w:val="left" w:leader="none"/>
          <w:tab w:pos="1113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SEMARNAT</w:t>
        <w:tab/>
      </w:r>
      <w:r>
        <w:rPr>
          <w:rFonts w:ascii="Arial"/>
          <w:b/>
          <w:w w:val="95"/>
          <w:sz w:val="20"/>
        </w:rPr>
        <w:t>390.0</w:t>
        <w:tab/>
      </w:r>
      <w:r>
        <w:rPr>
          <w:rFonts w:ascii="Arial"/>
          <w:b/>
          <w:sz w:val="20"/>
        </w:rPr>
        <w:t>7,482.4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3" w:val="left" w:leader="none"/>
          <w:tab w:pos="7413" w:val="left" w:leader="none"/>
          <w:tab w:pos="8142" w:val="left" w:leader="none"/>
          <w:tab w:pos="9555" w:val="left" w:leader="none"/>
          <w:tab w:pos="10466" w:val="left" w:leader="none"/>
          <w:tab w:pos="1165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SAGARPA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w w:val="95"/>
          <w:sz w:val="20"/>
        </w:rPr>
        <w:t>476.4</w:t>
        <w:tab/>
        <w:t>30.0</w:t>
        <w:tab/>
      </w:r>
      <w:r>
        <w:rPr>
          <w:rFonts w:ascii="Arial"/>
          <w:b/>
          <w:sz w:val="20"/>
        </w:rPr>
        <w:t>14,427.6</w:t>
        <w:tab/>
        <w:t>118,780.7</w:t>
      </w:r>
      <w:r>
        <w:rPr>
          <w:rFonts w:ascii="Arial"/>
          <w:sz w:val="20"/>
        </w:rPr>
      </w:r>
    </w:p>
    <w:p>
      <w:pPr>
        <w:tabs>
          <w:tab w:pos="5597" w:val="left" w:leader="none"/>
          <w:tab w:pos="6857" w:val="left" w:leader="none"/>
          <w:tab w:pos="7976" w:val="left" w:leader="none"/>
          <w:tab w:pos="9277" w:val="left" w:leader="none"/>
          <w:tab w:pos="10578" w:val="left" w:leader="none"/>
          <w:tab w:pos="11880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CRIP</w:t>
        <w:tab/>
      </w:r>
      <w:r>
        <w:rPr>
          <w:rFonts w:ascii="Arial"/>
          <w:b/>
          <w:spacing w:val="-1"/>
          <w:w w:val="95"/>
          <w:sz w:val="20"/>
        </w:rPr>
        <w:t>6,683.0</w:t>
        <w:tab/>
        <w:t>1,604.9</w:t>
        <w:tab/>
        <w:t>2,066.6</w:t>
        <w:tab/>
        <w:t>1,650.6</w:t>
        <w:tab/>
        <w:t>2,015.8</w:t>
        <w:tab/>
      </w:r>
      <w:r>
        <w:rPr>
          <w:rFonts w:ascii="Arial"/>
          <w:b/>
          <w:spacing w:val="-1"/>
          <w:sz w:val="20"/>
        </w:rPr>
        <w:t>1,738.4</w:t>
      </w:r>
      <w:r>
        <w:rPr>
          <w:rFonts w:ascii="Arial"/>
          <w:sz w:val="20"/>
        </w:rPr>
      </w:r>
    </w:p>
    <w:p>
      <w:pPr>
        <w:tabs>
          <w:tab w:pos="6154" w:val="left" w:leader="none"/>
          <w:tab w:pos="7414" w:val="left" w:leader="none"/>
          <w:tab w:pos="8533" w:val="left" w:leader="none"/>
          <w:tab w:pos="9834" w:val="left" w:leader="none"/>
          <w:tab w:pos="10578" w:val="left" w:leader="none"/>
          <w:tab w:pos="11768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Coordinación</w:t>
      </w:r>
      <w:r>
        <w:rPr>
          <w:rFonts w:ascii="Arial" w:hAnsi="Arial"/>
          <w:b/>
          <w:sz w:val="20"/>
        </w:rPr>
        <w:t> Federal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SEP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3,040.6</w:t>
        <w:tab/>
      </w:r>
      <w:r>
        <w:rPr>
          <w:rFonts w:ascii="Arial" w:hAnsi="Arial"/>
          <w:b/>
          <w:spacing w:val="-1"/>
          <w:sz w:val="20"/>
        </w:rPr>
        <w:t>28,024.9</w:t>
      </w:r>
      <w:r>
        <w:rPr>
          <w:rFonts w:ascii="Arial" w:hAnsi="Arial"/>
          <w:sz w:val="20"/>
        </w:rPr>
      </w:r>
    </w:p>
    <w:p>
      <w:pPr>
        <w:tabs>
          <w:tab w:pos="6155" w:val="left" w:leader="none"/>
          <w:tab w:pos="7025" w:val="left" w:leader="none"/>
          <w:tab w:pos="8144" w:val="left" w:leader="none"/>
          <w:tab w:pos="9445" w:val="left" w:leader="none"/>
          <w:tab w:pos="10857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SEDESOL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115.0</w:t>
        <w:tab/>
        <w:t>238.4</w:t>
        <w:tab/>
        <w:t>149.9</w:t>
        <w:tab/>
        <w:t>80.4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4" w:val="left" w:leader="none"/>
          <w:tab w:pos="7414" w:val="left" w:leader="none"/>
          <w:tab w:pos="7976" w:val="left" w:leader="none"/>
          <w:tab w:pos="9444" w:val="left" w:leader="none"/>
          <w:tab w:pos="11134" w:val="left" w:leader="none"/>
          <w:tab w:pos="12436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Economía</w:t>
        <w:tab/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3,045.0</w:t>
        <w:tab/>
        <w:t>944.0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764" w:val="left" w:leader="none"/>
          <w:tab w:pos="7414" w:val="left" w:leader="none"/>
          <w:tab w:pos="8533" w:val="left" w:leader="none"/>
          <w:tab w:pos="9444" w:val="left" w:leader="none"/>
          <w:tab w:pos="1074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FONAES</w:t>
        <w:tab/>
      </w:r>
      <w:r>
        <w:rPr>
          <w:rFonts w:ascii="Arial"/>
          <w:b/>
          <w:spacing w:val="-1"/>
          <w:w w:val="95"/>
          <w:sz w:val="20"/>
        </w:rPr>
        <w:t>812.1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229.4</w:t>
        <w:tab/>
        <w:t>974.7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4" w:val="left" w:leader="none"/>
          <w:tab w:pos="6857" w:val="left" w:leader="none"/>
          <w:tab w:pos="8534" w:val="left" w:leader="none"/>
          <w:tab w:pos="9835" w:val="left" w:leader="none"/>
          <w:tab w:pos="1113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PROFEPA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1,061.2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485" w:val="left" w:leader="none"/>
          <w:tab w:pos="6857" w:val="left" w:leader="none"/>
          <w:tab w:pos="7976" w:val="left" w:leader="none"/>
          <w:tab w:pos="9834" w:val="left" w:leader="none"/>
          <w:tab w:pos="11135" w:val="left" w:leader="none"/>
          <w:tab w:pos="11768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BANCOMEXT</w:t>
        <w:tab/>
        <w:t>24,225.0</w:t>
        <w:tab/>
      </w:r>
      <w:r>
        <w:rPr>
          <w:rFonts w:ascii="Arial"/>
          <w:b/>
          <w:spacing w:val="-1"/>
          <w:w w:val="95"/>
          <w:sz w:val="20"/>
        </w:rPr>
        <w:t>5,468.7</w:t>
        <w:tab/>
        <w:t>3,952.5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pacing w:val="-1"/>
          <w:sz w:val="20"/>
        </w:rPr>
        <w:t>13,560.0</w:t>
      </w:r>
      <w:r>
        <w:rPr>
          <w:rFonts w:ascii="Arial"/>
          <w:sz w:val="20"/>
        </w:rPr>
      </w:r>
    </w:p>
    <w:p>
      <w:pPr>
        <w:tabs>
          <w:tab w:pos="6153" w:val="left" w:leader="none"/>
          <w:tab w:pos="7413" w:val="left" w:leader="none"/>
          <w:tab w:pos="7976" w:val="left" w:leader="none"/>
          <w:tab w:pos="9834" w:val="left" w:leader="none"/>
          <w:tab w:pos="11135" w:val="left" w:leader="none"/>
          <w:tab w:pos="11880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FINANCIERA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RURAL (BANRURAL)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1,000.0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pacing w:val="-1"/>
          <w:sz w:val="20"/>
        </w:rPr>
        <w:t>3,255.8</w:t>
      </w:r>
      <w:r>
        <w:rPr>
          <w:rFonts w:ascii="Arial"/>
          <w:sz w:val="20"/>
        </w:rPr>
      </w:r>
    </w:p>
    <w:p>
      <w:pPr>
        <w:tabs>
          <w:tab w:pos="5596" w:val="left" w:leader="none"/>
          <w:tab w:pos="6745" w:val="left" w:leader="none"/>
          <w:tab w:pos="7865" w:val="left" w:leader="none"/>
          <w:tab w:pos="9165" w:val="left" w:leader="none"/>
          <w:tab w:pos="10466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FIRA</w:t>
        <w:tab/>
        <w:t>9,241.0</w:t>
        <w:tab/>
        <w:t>37,478.6</w:t>
        <w:tab/>
      </w:r>
      <w:r>
        <w:rPr>
          <w:rFonts w:ascii="Arial"/>
          <w:b/>
          <w:spacing w:val="-1"/>
          <w:w w:val="95"/>
          <w:sz w:val="20"/>
        </w:rPr>
        <w:t>25,151.7</w:t>
        <w:tab/>
        <w:t>17,763.0</w:t>
        <w:tab/>
      </w:r>
      <w:r>
        <w:rPr>
          <w:rFonts w:ascii="Arial"/>
          <w:b/>
          <w:spacing w:val="-1"/>
          <w:sz w:val="20"/>
        </w:rPr>
        <w:t>27,059.2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597" w:val="left" w:leader="none"/>
          <w:tab w:pos="6857" w:val="left" w:leader="none"/>
          <w:tab w:pos="7976" w:val="left" w:leader="none"/>
          <w:tab w:pos="9277" w:val="left" w:leader="none"/>
          <w:tab w:pos="10578" w:val="left" w:leader="none"/>
          <w:tab w:pos="11880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Sría. Promoción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Desarrollo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Económico</w:t>
        <w:tab/>
      </w:r>
      <w:r>
        <w:rPr>
          <w:rFonts w:ascii="Arial" w:hAnsi="Arial"/>
          <w:b/>
          <w:spacing w:val="-1"/>
          <w:w w:val="95"/>
          <w:sz w:val="20"/>
        </w:rPr>
        <w:t>2,004.1</w:t>
        <w:tab/>
        <w:t>7,187.3</w:t>
        <w:tab/>
        <w:t>7,938.8</w:t>
        <w:tab/>
        <w:t>1,046.7</w:t>
        <w:tab/>
        <w:t>3,066.1</w:t>
        <w:tab/>
      </w:r>
      <w:r>
        <w:rPr>
          <w:rFonts w:ascii="Arial" w:hAnsi="Arial"/>
          <w:b/>
          <w:spacing w:val="-1"/>
          <w:sz w:val="20"/>
        </w:rPr>
        <w:t>5,145.1</w:t>
      </w:r>
      <w:r>
        <w:rPr>
          <w:rFonts w:ascii="Arial" w:hAnsi="Arial"/>
          <w:sz w:val="20"/>
        </w:rPr>
      </w:r>
    </w:p>
    <w:p>
      <w:pPr>
        <w:tabs>
          <w:tab w:pos="6154" w:val="left" w:leader="none"/>
          <w:tab w:pos="7414" w:val="left" w:leader="none"/>
          <w:tab w:pos="8533" w:val="left" w:leader="none"/>
          <w:tab w:pos="9277" w:val="left" w:leader="none"/>
          <w:tab w:pos="10578" w:val="left" w:leader="none"/>
          <w:tab w:pos="11880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FIMID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2,046.3</w:t>
        <w:tab/>
        <w:t>2,193.3</w:t>
        <w:tab/>
      </w:r>
      <w:r>
        <w:rPr>
          <w:rFonts w:ascii="Arial"/>
          <w:b/>
          <w:spacing w:val="-1"/>
          <w:sz w:val="20"/>
        </w:rPr>
        <w:t>6,570.5</w:t>
      </w:r>
      <w:r>
        <w:rPr>
          <w:rFonts w:ascii="Arial"/>
          <w:sz w:val="20"/>
        </w:rPr>
      </w:r>
    </w:p>
    <w:p>
      <w:pPr>
        <w:tabs>
          <w:tab w:pos="6154" w:val="left" w:leader="none"/>
          <w:tab w:pos="7413" w:val="left" w:leader="none"/>
          <w:tab w:pos="8533" w:val="left" w:leader="none"/>
          <w:tab w:pos="9834" w:val="left" w:leader="none"/>
          <w:tab w:pos="11134" w:val="left" w:leader="none"/>
          <w:tab w:pos="11879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Fondo</w:t>
      </w:r>
      <w:r>
        <w:rPr>
          <w:rFonts w:ascii="Arial" w:hAnsi="Arial"/>
          <w:b/>
          <w:spacing w:val="-1"/>
          <w:sz w:val="20"/>
        </w:rPr>
        <w:t> Reconversión Agropecuaria</w:t>
      </w:r>
      <w:r>
        <w:rPr>
          <w:rFonts w:ascii="Arial" w:hAnsi="Arial"/>
          <w:b/>
          <w:sz w:val="20"/>
        </w:rPr>
        <w:t> VSD</w:t>
        <w:tab/>
        <w:t>0</w:t>
        <w:tab/>
        <w:t>0</w:t>
        <w:tab/>
        <w:t>0</w:t>
        <w:tab/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pacing w:val="-1"/>
          <w:sz w:val="20"/>
        </w:rPr>
        <w:t>2,212.0</w:t>
      </w:r>
      <w:r>
        <w:rPr>
          <w:rFonts w:ascii="Arial" w:hAnsi="Arial"/>
          <w:sz w:val="20"/>
        </w:rPr>
      </w:r>
    </w:p>
    <w:p>
      <w:pPr>
        <w:tabs>
          <w:tab w:pos="5597" w:val="left" w:leader="none"/>
          <w:tab w:pos="7414" w:val="left" w:leader="none"/>
          <w:tab w:pos="8533" w:val="left" w:leader="none"/>
          <w:tab w:pos="9834" w:val="left" w:leader="none"/>
          <w:tab w:pos="1113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Ayuntamiento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Comondú</w:t>
        <w:tab/>
      </w:r>
      <w:r>
        <w:rPr>
          <w:rFonts w:ascii="Arial" w:hAnsi="Arial"/>
          <w:b/>
          <w:spacing w:val="-1"/>
          <w:w w:val="95"/>
          <w:sz w:val="20"/>
        </w:rPr>
        <w:t>2,468.0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596" w:val="left" w:leader="none"/>
          <w:tab w:pos="7414" w:val="left" w:leader="none"/>
          <w:tab w:pos="8533" w:val="left" w:leader="none"/>
          <w:tab w:pos="9834" w:val="left" w:leader="none"/>
          <w:tab w:pos="11135" w:val="left" w:leader="none"/>
          <w:tab w:pos="12436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Ayuntamiento</w:t>
      </w:r>
      <w:r>
        <w:rPr>
          <w:rFonts w:ascii="Arial"/>
          <w:b/>
          <w:spacing w:val="53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Paz</w:t>
        <w:tab/>
      </w:r>
      <w:r>
        <w:rPr>
          <w:rFonts w:ascii="Arial"/>
          <w:b/>
          <w:spacing w:val="-1"/>
          <w:w w:val="95"/>
          <w:sz w:val="20"/>
        </w:rPr>
        <w:t>3,052.0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764" w:val="left" w:leader="none"/>
          <w:tab w:pos="7414" w:val="left" w:leader="none"/>
          <w:tab w:pos="8533" w:val="left" w:leader="none"/>
          <w:tab w:pos="9834" w:val="left" w:leader="none"/>
          <w:tab w:pos="1113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Ayuntamiento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Loreto</w:t>
        <w:tab/>
      </w:r>
      <w:r>
        <w:rPr>
          <w:rFonts w:ascii="Arial"/>
          <w:b/>
          <w:w w:val="95"/>
          <w:sz w:val="20"/>
        </w:rPr>
        <w:t>982.8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596" w:val="left" w:leader="none"/>
          <w:tab w:pos="7413" w:val="left" w:leader="none"/>
          <w:tab w:pos="8533" w:val="left" w:leader="none"/>
          <w:tab w:pos="9834" w:val="left" w:leader="none"/>
          <w:tab w:pos="11134" w:val="left" w:leader="none"/>
          <w:tab w:pos="12436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Ayuntamiento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Cabos</w:t>
        <w:tab/>
      </w:r>
      <w:r>
        <w:rPr>
          <w:rFonts w:ascii="Arial"/>
          <w:b/>
          <w:spacing w:val="-1"/>
          <w:w w:val="95"/>
          <w:sz w:val="20"/>
        </w:rPr>
        <w:t>1,000.0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597" w:val="left" w:leader="none"/>
          <w:tab w:pos="7414" w:val="left" w:leader="none"/>
          <w:tab w:pos="8533" w:val="left" w:leader="none"/>
          <w:tab w:pos="9834" w:val="left" w:leader="none"/>
          <w:tab w:pos="11135" w:val="left" w:leader="none"/>
          <w:tab w:pos="12437" w:val="left" w:leader="none"/>
        </w:tabs>
        <w:spacing w:before="10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Ayuntamiento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Mulegé</w:t>
        <w:tab/>
      </w:r>
      <w:r>
        <w:rPr>
          <w:rFonts w:ascii="Arial" w:hAnsi="Arial"/>
          <w:b/>
          <w:spacing w:val="-1"/>
          <w:w w:val="95"/>
          <w:sz w:val="20"/>
        </w:rPr>
        <w:t>5,261.6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486" w:val="left" w:leader="none"/>
          <w:tab w:pos="6746" w:val="left" w:leader="none"/>
          <w:tab w:pos="7865" w:val="left" w:leader="none"/>
          <w:tab w:pos="9165" w:val="left" w:leader="none"/>
          <w:tab w:pos="10466" w:val="left" w:leader="none"/>
          <w:tab w:pos="11657" w:val="left" w:leader="none"/>
        </w:tabs>
        <w:spacing w:before="10"/>
        <w:ind w:left="22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56,119.6</w:t>
        <w:tab/>
      </w:r>
      <w:r>
        <w:rPr>
          <w:rFonts w:ascii="Arial"/>
          <w:b/>
          <w:color w:val="006699"/>
          <w:spacing w:val="-1"/>
          <w:w w:val="95"/>
          <w:sz w:val="20"/>
        </w:rPr>
        <w:t>60,398.0</w:t>
        <w:tab/>
        <w:t>43,869.4</w:t>
        <w:tab/>
        <w:t>23,859.9</w:t>
        <w:tab/>
        <w:t>52,857.6</w:t>
        <w:tab/>
      </w:r>
      <w:r>
        <w:rPr>
          <w:rFonts w:ascii="Arial"/>
          <w:b/>
          <w:color w:val="006699"/>
          <w:spacing w:val="-1"/>
          <w:sz w:val="20"/>
        </w:rPr>
        <w:t>179,287.4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528" w:right="52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400" w:right="2710" w:hanging="268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Volumen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pesquera</w:t>
      </w:r>
      <w:r>
        <w:rPr>
          <w:rFonts w:ascii="Arial" w:hAnsi="Arial"/>
          <w:b/>
          <w:spacing w:val="-1"/>
          <w:sz w:val="20"/>
        </w:rPr>
        <w:t> en </w:t>
      </w:r>
      <w:r>
        <w:rPr>
          <w:rFonts w:ascii="Arial" w:hAnsi="Arial"/>
          <w:b/>
          <w:sz w:val="20"/>
        </w:rPr>
        <w:t>peso</w:t>
      </w:r>
      <w:r>
        <w:rPr>
          <w:rFonts w:ascii="Arial" w:hAnsi="Arial"/>
          <w:b/>
          <w:spacing w:val="-1"/>
          <w:sz w:val="20"/>
        </w:rPr>
        <w:t> fresco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principales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especies,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1999-2004 (toneladas)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19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0.9pt;height:133.25pt;mso-position-horizontal-relative:char;mso-position-vertical-relative:line" coordorigin="0,0" coordsize="8418,2665">
            <v:group style="position:absolute;left:1253;top:19;width:2;height:2640" coordorigin="1253,19" coordsize="2,2640">
              <v:shape style="position:absolute;left:1253;top:19;width:2;height:2640" coordorigin="1253,19" coordsize="0,2640" path="m1253,19l1253,2659e" filled="false" stroked="true" strokeweight=".580pt" strokecolor="#000000">
                <v:path arrowok="t"/>
              </v:shape>
            </v:group>
            <v:group style="position:absolute;left:2311;top:19;width:2;height:2640" coordorigin="2311,19" coordsize="2,2640">
              <v:shape style="position:absolute;left:2311;top:19;width:2;height:2640" coordorigin="2311,19" coordsize="0,2640" path="m2311,19l2311,2659e" filled="false" stroked="true" strokeweight=".580pt" strokecolor="#000000">
                <v:path arrowok="t"/>
              </v:shape>
            </v:group>
            <v:group style="position:absolute;left:3368;top:19;width:2;height:2640" coordorigin="3368,19" coordsize="2,2640">
              <v:shape style="position:absolute;left:3368;top:19;width:2;height:2640" coordorigin="3368,19" coordsize="0,2640" path="m3368,19l3368,2659e" filled="false" stroked="true" strokeweight=".580pt" strokecolor="#000000">
                <v:path arrowok="t"/>
              </v:shape>
            </v:group>
            <v:group style="position:absolute;left:4488;top:19;width:2;height:2640" coordorigin="4488,19" coordsize="2,2640">
              <v:shape style="position:absolute;left:4488;top:19;width:2;height:2640" coordorigin="4488,19" coordsize="0,2640" path="m4488,19l4488,2659e" filled="false" stroked="true" strokeweight=".580pt" strokecolor="#000000">
                <v:path arrowok="t"/>
              </v:shape>
            </v:group>
            <v:group style="position:absolute;left:5743;top:19;width:2;height:2640" coordorigin="5743,19" coordsize="2,2640">
              <v:shape style="position:absolute;left:5743;top:19;width:2;height:2640" coordorigin="5743,19" coordsize="0,2640" path="m5743,19l5743,2659e" filled="false" stroked="true" strokeweight=".580pt" strokecolor="#000000">
                <v:path arrowok="t"/>
              </v:shape>
            </v:group>
            <v:group style="position:absolute;left:7081;top:19;width:2;height:2640" coordorigin="7081,19" coordsize="2,2640">
              <v:shape style="position:absolute;left:7081;top:19;width:2;height:2640" coordorigin="7081,19" coordsize="0,2640" path="m7081,19l7081,2659e" filled="false" stroked="true" strokeweight=".580pt" strokecolor="#000000">
                <v:path arrowok="t"/>
              </v:shape>
            </v:group>
            <v:group style="position:absolute;left:6;top:253;width:8406;height:2" coordorigin="6,253" coordsize="8406,2">
              <v:shape style="position:absolute;left:6;top:253;width:8406;height:2" coordorigin="6,253" coordsize="8406,0" path="m6,253l8412,253e" filled="false" stroked="true" strokeweight=".580pt" strokecolor="#000000">
                <v:path arrowok="t"/>
              </v:shape>
              <v:shape style="position:absolute;left:6;top:488;width:8406;height:10" type="#_x0000_t75" stroked="false">
                <v:imagedata r:id="rId189" o:title=""/>
              </v:shape>
              <v:shape style="position:absolute;left:6;top:728;width:8406;height:10" type="#_x0000_t75" stroked="false">
                <v:imagedata r:id="rId189" o:title=""/>
              </v:shape>
              <v:shape style="position:absolute;left:6;top:968;width:8406;height:10" type="#_x0000_t75" stroked="false">
                <v:imagedata r:id="rId189" o:title=""/>
              </v:shape>
              <v:shape style="position:absolute;left:6;top:1208;width:8406;height:10" type="#_x0000_t75" stroked="false">
                <v:imagedata r:id="rId189" o:title=""/>
              </v:shape>
              <v:shape style="position:absolute;left:6;top:1448;width:8406;height:10" type="#_x0000_t75" stroked="false">
                <v:imagedata r:id="rId189" o:title=""/>
              </v:shape>
              <v:shape style="position:absolute;left:6;top:1688;width:8406;height:10" type="#_x0000_t75" stroked="false">
                <v:imagedata r:id="rId189" o:title=""/>
              </v:shape>
              <v:shape style="position:absolute;left:6;top:1928;width:8406;height:10" type="#_x0000_t75" stroked="false">
                <v:imagedata r:id="rId189" o:title=""/>
              </v:shape>
              <v:shape style="position:absolute;left:6;top:2168;width:8406;height:10" type="#_x0000_t75" stroked="false">
                <v:imagedata r:id="rId189" o:title=""/>
              </v:shape>
            </v:group>
            <v:group style="position:absolute;left:6;top:2413;width:8406;height:2" coordorigin="6,2413" coordsize="8406,2">
              <v:shape style="position:absolute;left:6;top:2413;width:8406;height:2" coordorigin="6,2413" coordsize="8406,0" path="m6,2413l8412,2413e" filled="false" stroked="true" strokeweight=".580pt" strokecolor="#000000">
                <v:path arrowok="t"/>
              </v:shape>
            </v:group>
            <v:group style="position:absolute;left:6;top:2654;width:8406;height:2" coordorigin="6,2654" coordsize="8406,2">
              <v:shape style="position:absolute;left:6;top:2654;width:8406;height:2" coordorigin="6,2654" coordsize="8406,0" path="m6,2654l8412,2654e" filled="false" stroked="true" strokeweight=".580pt" strokecolor="#000000">
                <v:path arrowok="t"/>
              </v:shape>
              <v:shape style="position:absolute;left:84;top:42;width:929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Especie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exact" w:before="4"/>
                        <w:ind w:left="0" w:right="35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Abulón Langosta Camarón Túnidos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Almeja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Ostión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Sardina Escama Otros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4"/>
                        <w:ind w:left="1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16;top:42;width:1783;height:2600" type="#_x0000_t202" filled="false" stroked="false">
                <v:textbox inset="0,0,0,0">
                  <w:txbxContent>
                    <w:p>
                      <w:pPr>
                        <w:tabs>
                          <w:tab w:pos="1100" w:val="left" w:leader="none"/>
                        </w:tabs>
                        <w:spacing w:line="205" w:lineRule="exact" w:before="0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28" w:val="left" w:leader="none"/>
                        </w:tabs>
                        <w:spacing w:before="9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368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</w:tabs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1,047</w:t>
                        <w:tab/>
                        <w:t>1,685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27" w:val="left" w:leader="none"/>
                        </w:tabs>
                        <w:spacing w:before="10"/>
                        <w:ind w:left="16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595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1" w:val="left" w:leader="none"/>
                        </w:tabs>
                        <w:spacing w:before="1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8,311</w:t>
                        <w:tab/>
                        <w:t>4,992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1" w:val="left" w:leader="none"/>
                        </w:tabs>
                        <w:spacing w:before="1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3,853</w:t>
                        <w:tab/>
                        <w:t>6,410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28" w:val="left" w:leader="none"/>
                        </w:tabs>
                        <w:spacing w:before="10"/>
                        <w:ind w:left="16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345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8" w:val="left" w:leader="none"/>
                        </w:tabs>
                        <w:spacing w:before="10"/>
                        <w:ind w:left="0" w:right="105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28,952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63,933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8" w:val="left" w:leader="none"/>
                        </w:tabs>
                        <w:spacing w:before="10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10,473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10,345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8" w:val="left" w:leader="none"/>
                        </w:tabs>
                        <w:spacing w:before="10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67,573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56,540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7" w:val="left" w:leader="none"/>
                        </w:tabs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121,517</w:t>
                        <w:tab/>
                        <w:t>145,230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93;top:42;width:725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7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13,869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5,607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5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62,014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8,692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74,584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168,167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91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88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47;top:281;width:726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4,894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12,397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76,281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9,761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84,226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190,945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85;top:281;width:726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1,118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19,559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9,569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74,870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11,875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65,121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184,676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4;top:0;width:904;height:264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5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1,495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14,901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6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61,676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12,209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74,111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172,013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328" w:right="3893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1"/>
        </w:rPr>
        <w:t> </w:t>
      </w:r>
      <w:r>
        <w:rPr>
          <w:spacing w:val="-3"/>
        </w:rPr>
        <w:t>(SAGARPA).</w:t>
      </w:r>
      <w:r>
        <w:rPr>
          <w:spacing w:val="62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2328" w:right="2781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Comprende</w:t>
      </w:r>
      <w:r>
        <w:rPr>
          <w:spacing w:val="1"/>
        </w:rPr>
        <w:t> </w:t>
      </w:r>
      <w:r>
        <w:rPr>
          <w:spacing w:val="-1"/>
        </w:rPr>
        <w:t>algas,</w:t>
      </w:r>
      <w:r>
        <w:rPr/>
        <w:t> </w:t>
      </w:r>
      <w:r>
        <w:rPr>
          <w:spacing w:val="-1"/>
        </w:rPr>
        <w:t>calamar,</w:t>
      </w:r>
      <w:r>
        <w:rPr/>
        <w:t> callo</w:t>
      </w:r>
      <w:r>
        <w:rPr>
          <w:spacing w:val="1"/>
        </w:rPr>
        <w:t> </w:t>
      </w:r>
      <w:r>
        <w:rPr/>
        <w:t>de hacha, </w:t>
      </w:r>
      <w:r>
        <w:rPr>
          <w:spacing w:val="-1"/>
        </w:rPr>
        <w:t>caracol,</w:t>
      </w:r>
      <w:r>
        <w:rPr>
          <w:spacing w:val="1"/>
        </w:rPr>
        <w:t> </w:t>
      </w:r>
      <w:r>
        <w:rPr>
          <w:spacing w:val="-1"/>
        </w:rPr>
        <w:t>fauna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acompañamiento</w:t>
      </w:r>
      <w:r>
        <w:rPr/>
        <w:t> </w:t>
      </w:r>
      <w:r>
        <w:rPr>
          <w:spacing w:val="-1"/>
        </w:rPr>
        <w:t>jaiba,</w:t>
      </w:r>
      <w:r>
        <w:rPr>
          <w:spacing w:val="1"/>
        </w:rPr>
        <w:t> </w:t>
      </w:r>
      <w:r>
        <w:rPr>
          <w:spacing w:val="-1"/>
        </w:rPr>
        <w:t>tiburón,</w:t>
      </w:r>
      <w:r>
        <w:rPr>
          <w:spacing w:val="1"/>
        </w:rPr>
        <w:t> </w:t>
      </w:r>
      <w:r>
        <w:rPr>
          <w:spacing w:val="-1"/>
        </w:rPr>
        <w:t>cazón,</w:t>
      </w:r>
      <w:r>
        <w:rPr>
          <w:spacing w:val="1"/>
        </w:rPr>
        <w:t> </w:t>
      </w:r>
      <w:r>
        <w:rPr>
          <w:spacing w:val="-2"/>
        </w:rPr>
        <w:t>mantarraya,</w:t>
      </w:r>
      <w:r>
        <w:rPr>
          <w:spacing w:val="69"/>
        </w:rPr>
        <w:t> </w:t>
      </w:r>
      <w:r>
        <w:rPr>
          <w:spacing w:val="-1"/>
        </w:rPr>
        <w:t>pulpo,</w:t>
      </w:r>
      <w:r>
        <w:rPr>
          <w:spacing w:val="1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oficial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otras</w:t>
      </w:r>
      <w:r>
        <w:rPr/>
        <w:t> </w:t>
      </w:r>
      <w:r>
        <w:rPr>
          <w:spacing w:val="-1"/>
        </w:rPr>
        <w:t>especies.</w:t>
      </w:r>
      <w:r>
        <w:rPr>
          <w:b w:val="0"/>
        </w:rPr>
      </w:r>
    </w:p>
    <w:p>
      <w:pPr>
        <w:pStyle w:val="BodyText"/>
        <w:spacing w:line="240" w:lineRule="auto"/>
        <w:ind w:left="23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32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5372" w:right="2918" w:hanging="2446"/>
        <w:jc w:val="left"/>
        <w:rPr>
          <w:b w:val="0"/>
          <w:bCs w:val="0"/>
        </w:rPr>
      </w:pPr>
      <w:r>
        <w:rPr>
          <w:spacing w:val="-1"/>
        </w:rPr>
        <w:t>Producción </w:t>
      </w:r>
      <w:r>
        <w:rPr/>
        <w:t>pesquera</w:t>
      </w:r>
      <w:r>
        <w:rPr>
          <w:spacing w:val="-1"/>
        </w:rPr>
        <w:t> volumen </w:t>
      </w:r>
      <w:r>
        <w:rPr/>
        <w:t>de</w:t>
      </w:r>
      <w:r>
        <w:rPr>
          <w:spacing w:val="-1"/>
        </w:rPr>
        <w:t> </w:t>
      </w:r>
      <w:r>
        <w:rPr/>
        <w:t>peso</w:t>
      </w:r>
      <w:r>
        <w:rPr>
          <w:spacing w:val="-1"/>
        </w:rPr>
        <w:t> fresco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principales</w:t>
      </w:r>
      <w:r>
        <w:rPr>
          <w:spacing w:val="-2"/>
        </w:rPr>
        <w:t> </w:t>
      </w:r>
      <w:r>
        <w:rPr>
          <w:spacing w:val="-1"/>
        </w:rPr>
        <w:t>especies,</w:t>
      </w:r>
      <w:r>
        <w:rPr>
          <w:spacing w:val="26"/>
        </w:rPr>
        <w:t> </w:t>
      </w:r>
      <w:r>
        <w:rPr/>
        <w:t>1999-2004</w:t>
      </w:r>
      <w:r>
        <w:rPr>
          <w:spacing w:val="54"/>
        </w:rPr>
        <w:t> </w:t>
      </w:r>
      <w:r>
        <w:rPr/>
        <w:t>(toneladas)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6"/>
        <w:spacing w:line="240" w:lineRule="auto" w:before="0"/>
        <w:ind w:left="3294" w:right="0"/>
        <w:jc w:val="left"/>
        <w:rPr>
          <w:i w:val="0"/>
        </w:rPr>
      </w:pPr>
      <w:r>
        <w:rPr/>
        <w:pict>
          <v:group style="position:absolute;margin-left:284.880005pt;margin-top:4.743906pt;width:283.7pt;height:104.05pt;mso-position-horizontal-relative:page;mso-position-vertical-relative:paragraph;z-index:30544" coordorigin="5698,95" coordsize="5674,2081">
            <v:group style="position:absolute;left:6036;top:1139;width:375;height:977" coordorigin="6036,1139" coordsize="375,977">
              <v:shape style="position:absolute;left:6036;top:1139;width:375;height:977" coordorigin="6036,1139" coordsize="375,977" path="m6410,1139l6410,2116,6036,2116,6036,1139,6410,1139xe" filled="true" fillcolor="#ffffc0" stroked="false">
                <v:path arrowok="t"/>
                <v:fill type="solid"/>
              </v:shape>
            </v:group>
            <v:group style="position:absolute;left:6036;top:1139;width:375;height:977" coordorigin="6036,1139" coordsize="375,977">
              <v:shape style="position:absolute;left:6036;top:1139;width:375;height:977" coordorigin="6036,1139" coordsize="375,977" path="m6410,1139l6410,2116,6036,2116,6036,1139,6410,1139xe" filled="false" stroked="true" strokeweight=".96pt" strokecolor="#000000">
                <v:path arrowok="t"/>
              </v:shape>
            </v:group>
            <v:group style="position:absolute;left:6970;top:947;width:375;height:1169" coordorigin="6970,947" coordsize="375,1169">
              <v:shape style="position:absolute;left:6970;top:947;width:375;height:1169" coordorigin="6970,947" coordsize="375,1169" path="m7344,947l7344,2116,6970,2116,6970,947,7344,947xe" filled="true" fillcolor="#ffffc0" stroked="false">
                <v:path arrowok="t"/>
                <v:fill type="solid"/>
              </v:shape>
            </v:group>
            <v:group style="position:absolute;left:6970;top:947;width:375;height:1169" coordorigin="6970,947" coordsize="375,1169">
              <v:shape style="position:absolute;left:6970;top:947;width:375;height:1169" coordorigin="6970,947" coordsize="375,1169" path="m7344,947l7344,2116,6970,2116,6970,947,7344,947xe" filled="false" stroked="true" strokeweight=".96pt" strokecolor="#000000">
                <v:path arrowok="t"/>
              </v:shape>
            </v:group>
            <v:group style="position:absolute;left:7903;top:762;width:377;height:1354" coordorigin="7903,762" coordsize="377,1354">
              <v:shape style="position:absolute;left:7903;top:762;width:377;height:1354" coordorigin="7903,762" coordsize="377,1354" path="m8280,762l8280,2116,7903,2116,7903,762,8280,762xe" filled="true" fillcolor="#ffffc0" stroked="false">
                <v:path arrowok="t"/>
                <v:fill type="solid"/>
              </v:shape>
            </v:group>
            <v:group style="position:absolute;left:7903;top:762;width:377;height:1354" coordorigin="7903,762" coordsize="377,1354">
              <v:shape style="position:absolute;left:7903;top:762;width:377;height:1354" coordorigin="7903,762" coordsize="377,1354" path="m8280,762l8280,2116,7903,2116,7903,762,8280,762xe" filled="false" stroked="true" strokeweight=".96pt" strokecolor="#000000">
                <v:path arrowok="t"/>
              </v:shape>
            </v:group>
            <v:group style="position:absolute;left:8839;top:580;width:375;height:1536" coordorigin="8839,580" coordsize="375,1536">
              <v:shape style="position:absolute;left:8839;top:580;width:375;height:1536" coordorigin="8839,580" coordsize="375,1536" path="m9214,580l9214,2116,8839,2116,8839,580,9214,580xe" filled="true" fillcolor="#ffffc0" stroked="false">
                <v:path arrowok="t"/>
                <v:fill type="solid"/>
              </v:shape>
            </v:group>
            <v:group style="position:absolute;left:8839;top:580;width:375;height:1536" coordorigin="8839,580" coordsize="375,1536">
              <v:shape style="position:absolute;left:8839;top:580;width:375;height:1536" coordorigin="8839,580" coordsize="375,1536" path="m9214,580l9214,2116,8839,2116,8839,580,9214,580xe" filled="false" stroked="true" strokeweight=".96pt" strokecolor="#000000">
                <v:path arrowok="t"/>
              </v:shape>
            </v:group>
            <v:group style="position:absolute;left:9773;top:630;width:375;height:1486" coordorigin="9773,630" coordsize="375,1486">
              <v:shape style="position:absolute;left:9773;top:630;width:375;height:1486" coordorigin="9773,630" coordsize="375,1486" path="m10147,630l10147,2116,9773,2116,9773,630,10147,630xe" filled="true" fillcolor="#ffffc0" stroked="false">
                <v:path arrowok="t"/>
                <v:fill type="solid"/>
              </v:shape>
            </v:group>
            <v:group style="position:absolute;left:9773;top:630;width:375;height:1486" coordorigin="9773,630" coordsize="375,1486">
              <v:shape style="position:absolute;left:9773;top:630;width:375;height:1486" coordorigin="9773,630" coordsize="375,1486" path="m10147,630l10147,2116,9773,2116,9773,630,10147,630xe" filled="false" stroked="true" strokeweight=".96pt" strokecolor="#000000">
                <v:path arrowok="t"/>
              </v:shape>
            </v:group>
            <v:group style="position:absolute;left:10706;top:731;width:375;height:1385" coordorigin="10706,731" coordsize="375,1385">
              <v:shape style="position:absolute;left:10706;top:731;width:375;height:1385" coordorigin="10706,731" coordsize="375,1385" path="m11081,731l11081,2116,10706,2116,10706,731,11081,731xe" filled="true" fillcolor="#ffffc0" stroked="false">
                <v:path arrowok="t"/>
                <v:fill type="solid"/>
              </v:shape>
            </v:group>
            <v:group style="position:absolute;left:10706;top:731;width:375;height:1385" coordorigin="10706,731" coordsize="375,1385">
              <v:shape style="position:absolute;left:10706;top:731;width:375;height:1385" coordorigin="10706,731" coordsize="375,1385" path="m11081,731l11081,2116,10706,2116,10706,731,11081,731xe" filled="false" stroked="true" strokeweight=".96pt" strokecolor="#000000">
                <v:path arrowok="t"/>
              </v:shape>
            </v:group>
            <v:group style="position:absolute;left:5758;top:104;width:2;height:2062" coordorigin="5758,104" coordsize="2,2062">
              <v:shape style="position:absolute;left:5758;top:104;width:2;height:2062" coordorigin="5758,104" coordsize="0,2062" path="m5758,104l5758,2166e" filled="false" stroked="true" strokeweight=".96pt" strokecolor="#000000">
                <v:path arrowok="t"/>
              </v:shape>
            </v:group>
            <v:group style="position:absolute;left:5707;top:2116;width:5655;height:2" coordorigin="5707,2116" coordsize="5655,2">
              <v:shape style="position:absolute;left:5707;top:2116;width:5655;height:2" coordorigin="5707,2116" coordsize="5655,0" path="m11362,2116l5707,2116e" filled="false" stroked="true" strokeweight=".96pt" strokecolor="#000000">
                <v:path arrowok="t"/>
              </v:shape>
            </v:group>
            <v:group style="position:absolute;left:5707;top:1712;width:51;height:2" coordorigin="5707,1712" coordsize="51,2">
              <v:shape style="position:absolute;left:5707;top:1712;width:51;height:2" coordorigin="5707,1712" coordsize="51,0" path="m5707,1712l5758,1712e" filled="false" stroked="true" strokeweight=".96pt" strokecolor="#000000">
                <v:path arrowok="t"/>
              </v:shape>
            </v:group>
            <v:group style="position:absolute;left:5707;top:1312;width:51;height:2" coordorigin="5707,1312" coordsize="51,2">
              <v:shape style="position:absolute;left:5707;top:1312;width:51;height:2" coordorigin="5707,1312" coordsize="51,0" path="m5707,1312l5758,1312e" filled="false" stroked="true" strokeweight=".96pt" strokecolor="#000000">
                <v:path arrowok="t"/>
              </v:shape>
            </v:group>
            <v:group style="position:absolute;left:5707;top:908;width:51;height:2" coordorigin="5707,908" coordsize="51,2">
              <v:shape style="position:absolute;left:5707;top:908;width:51;height:2" coordorigin="5707,908" coordsize="51,0" path="m5707,908l5758,908e" filled="false" stroked="true" strokeweight=".96pt" strokecolor="#000000">
                <v:path arrowok="t"/>
              </v:shape>
            </v:group>
            <v:group style="position:absolute;left:5707;top:508;width:51;height:2" coordorigin="5707,508" coordsize="51,2">
              <v:shape style="position:absolute;left:5707;top:508;width:51;height:2" coordorigin="5707,508" coordsize="51,0" path="m5707,508l5758,508e" filled="false" stroked="true" strokeweight=".96pt" strokecolor="#000000">
                <v:path arrowok="t"/>
              </v:shape>
            </v:group>
            <v:group style="position:absolute;left:5707;top:104;width:51;height:2" coordorigin="5707,104" coordsize="51,2">
              <v:shape style="position:absolute;left:5707;top:104;width:51;height:2" coordorigin="5707,104" coordsize="51,0" path="m5707,104l5758,104e" filled="false" stroked="true" strokeweight=".96pt" strokecolor="#000000">
                <v:path arrowok="t"/>
              </v:shape>
            </v:group>
            <v:group style="position:absolute;left:7625;top:2116;width:2;height:51" coordorigin="7625,2116" coordsize="2,51">
              <v:shape style="position:absolute;left:7625;top:2116;width:2;height:51" coordorigin="7625,2116" coordsize="0,51" path="m7625,2166l7625,2116e" filled="false" stroked="true" strokeweight=".96pt" strokecolor="#000000">
                <v:path arrowok="t"/>
              </v:shape>
            </v:group>
            <v:group style="position:absolute;left:9494;top:2116;width:2;height:51" coordorigin="9494,2116" coordsize="2,51">
              <v:shape style="position:absolute;left:9494;top:2116;width:2;height:51" coordorigin="9494,2116" coordsize="0,51" path="m9494,2166l9494,2116e" filled="false" stroked="true" strokeweight=".96pt" strokecolor="#000000">
                <v:path arrowok="t"/>
              </v:shape>
            </v:group>
            <v:group style="position:absolute;left:11362;top:2116;width:2;height:51" coordorigin="11362,2116" coordsize="2,51">
              <v:shape style="position:absolute;left:11362;top:2116;width:2;height:51" coordorigin="11362,2116" coordsize="0,51" path="m11362,2166l11362,2116e" filled="false" stroked="true" strokeweight=".96pt" strokecolor="#000000">
                <v:path arrowok="t"/>
              </v:shape>
              <v:shape style="position:absolute;left:8736;top:25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190,945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24;top:47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168,167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672;top:36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184,676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625;top:51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172,013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47;top:662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145,230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54;top:854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121,517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250,000</w:t>
      </w:r>
      <w:r>
        <w:rPr>
          <w:i w:val="0"/>
        </w:rPr>
      </w:r>
    </w:p>
    <w:p>
      <w:pPr>
        <w:spacing w:line="240" w:lineRule="auto" w:before="1"/>
        <w:rPr>
          <w:rFonts w:ascii="Arial" w:hAnsi="Arial" w:cs="Arial" w:eastAsia="Arial"/>
          <w:i/>
          <w:sz w:val="19"/>
          <w:szCs w:val="19"/>
        </w:rPr>
      </w:pPr>
    </w:p>
    <w:p>
      <w:pPr>
        <w:spacing w:before="0"/>
        <w:ind w:left="32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8"/>
          <w:szCs w:val="18"/>
        </w:rPr>
      </w:pPr>
    </w:p>
    <w:p>
      <w:pPr>
        <w:spacing w:before="0"/>
        <w:ind w:left="32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150,000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2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1"/>
          <w:szCs w:val="11"/>
        </w:rPr>
      </w:pPr>
    </w:p>
    <w:p>
      <w:pPr>
        <w:spacing w:before="80"/>
        <w:ind w:left="33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2"/>
          <w:szCs w:val="12"/>
        </w:rPr>
      </w:pPr>
    </w:p>
    <w:p>
      <w:pPr>
        <w:spacing w:before="80"/>
        <w:ind w:left="37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5221" w:val="left" w:leader="none"/>
          <w:tab w:pos="6154" w:val="left" w:leader="none"/>
          <w:tab w:pos="7088" w:val="left" w:leader="none"/>
          <w:tab w:pos="8021" w:val="left" w:leader="none"/>
          <w:tab w:pos="8955" w:val="left" w:leader="none"/>
        </w:tabs>
        <w:spacing w:before="56"/>
        <w:ind w:left="42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26"/>
          <w:szCs w:val="26"/>
        </w:rPr>
      </w:pPr>
    </w:p>
    <w:p>
      <w:pPr>
        <w:pStyle w:val="BodyText"/>
        <w:spacing w:line="240" w:lineRule="auto" w:before="82"/>
        <w:ind w:left="2868" w:right="0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188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630" w:right="2786" w:hanging="270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Valor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pesquera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principales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especies, 1999- 2004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00" w:lineRule="atLeast"/>
        <w:ind w:left="23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2.1pt;height:132.75pt;mso-position-horizontal-relative:char;mso-position-vertical-relative:line" coordorigin="0,0" coordsize="8042,2655">
            <v:group style="position:absolute;left:1813;top:19;width:2;height:2631" coordorigin="1813,19" coordsize="2,2631">
              <v:shape style="position:absolute;left:1813;top:19;width:2;height:2631" coordorigin="1813,19" coordsize="0,2631" path="m1813,19l1813,2649e" filled="false" stroked="true" strokeweight=".580pt" strokecolor="#000000">
                <v:path arrowok="t"/>
              </v:shape>
            </v:group>
            <v:group style="position:absolute;left:2789;top:19;width:2;height:2631" coordorigin="2789,19" coordsize="2,2631">
              <v:shape style="position:absolute;left:2789;top:19;width:2;height:2631" coordorigin="2789,19" coordsize="0,2631" path="m2789,19l2789,2649e" filled="false" stroked="true" strokeweight=".580pt" strokecolor="#000000">
                <v:path arrowok="t"/>
              </v:shape>
            </v:group>
            <v:group style="position:absolute;left:3727;top:19;width:2;height:2631" coordorigin="3727,19" coordsize="2,2631">
              <v:shape style="position:absolute;left:3727;top:19;width:2;height:2631" coordorigin="3727,19" coordsize="0,2631" path="m3727,19l3727,2649e" filled="false" stroked="true" strokeweight=".580pt" strokecolor="#000000">
                <v:path arrowok="t"/>
              </v:shape>
            </v:group>
            <v:group style="position:absolute;left:4646;top:19;width:2;height:2631" coordorigin="4646,19" coordsize="2,2631">
              <v:shape style="position:absolute;left:4646;top:19;width:2;height:2631" coordorigin="4646,19" coordsize="0,2631" path="m4646,19l4646,2649e" filled="false" stroked="true" strokeweight=".580pt" strokecolor="#000000">
                <v:path arrowok="t"/>
              </v:shape>
            </v:group>
            <v:group style="position:absolute;left:5774;top:19;width:2;height:2631" coordorigin="5774,19" coordsize="2,2631">
              <v:shape style="position:absolute;left:5774;top:19;width:2;height:2631" coordorigin="5774,19" coordsize="0,2631" path="m5774,19l5774,2649e" filled="false" stroked="true" strokeweight=".580pt" strokecolor="#000000">
                <v:path arrowok="t"/>
              </v:shape>
            </v:group>
            <v:group style="position:absolute;left:6908;top:19;width:2;height:2631" coordorigin="6908,19" coordsize="2,2631">
              <v:shape style="position:absolute;left:6908;top:19;width:2;height:2631" coordorigin="6908,19" coordsize="0,2631" path="m6908,19l6908,2649e" filled="false" stroked="true" strokeweight=".580pt" strokecolor="#000000">
                <v:path arrowok="t"/>
              </v:shape>
            </v:group>
            <v:group style="position:absolute;left:6;top:254;width:8031;height:2" coordorigin="6,254" coordsize="8031,2">
              <v:shape style="position:absolute;left:6;top:254;width:8031;height:2" coordorigin="6,254" coordsize="8031,0" path="m6,254l8036,254e" filled="false" stroked="true" strokeweight=".580pt" strokecolor="#000000">
                <v:path arrowok="t"/>
              </v:shape>
              <v:shape style="position:absolute;left:6;top:489;width:8030;height:10" type="#_x0000_t75" stroked="false">
                <v:imagedata r:id="rId191" o:title=""/>
              </v:shape>
              <v:shape style="position:absolute;left:6;top:729;width:8030;height:10" type="#_x0000_t75" stroked="false">
                <v:imagedata r:id="rId191" o:title=""/>
              </v:shape>
              <v:shape style="position:absolute;left:6;top:969;width:8030;height:10" type="#_x0000_t75" stroked="false">
                <v:imagedata r:id="rId191" o:title=""/>
              </v:shape>
              <v:shape style="position:absolute;left:6;top:1209;width:8030;height:10" type="#_x0000_t75" stroked="false">
                <v:imagedata r:id="rId191" o:title=""/>
              </v:shape>
              <v:shape style="position:absolute;left:6;top:1449;width:8030;height:10" type="#_x0000_t75" stroked="false">
                <v:imagedata r:id="rId191" o:title=""/>
              </v:shape>
              <v:shape style="position:absolute;left:6;top:1689;width:8030;height:10" type="#_x0000_t75" stroked="false">
                <v:imagedata r:id="rId191" o:title=""/>
              </v:shape>
              <v:shape style="position:absolute;left:6;top:1929;width:8030;height:10" type="#_x0000_t75" stroked="false">
                <v:imagedata r:id="rId191" o:title=""/>
              </v:shape>
              <v:shape style="position:absolute;left:6;top:2169;width:8030;height:10" type="#_x0000_t75" stroked="false">
                <v:imagedata r:id="rId191" o:title=""/>
              </v:shape>
            </v:group>
            <v:group style="position:absolute;left:6;top:2414;width:8031;height:2" coordorigin="6,2414" coordsize="8031,2">
              <v:shape style="position:absolute;left:6;top:2414;width:8031;height:2" coordorigin="6,2414" coordsize="8031,0" path="m6,2414l8036,2414e" filled="false" stroked="true" strokeweight=".580pt" strokecolor="#000000">
                <v:path arrowok="t"/>
              </v:shape>
              <v:shape style="position:absolute;left:83;top:42;width:1210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45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Especie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exact" w:before="5"/>
                        <w:ind w:left="0" w:right="31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Abulón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Langosta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Camarón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Túnidos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Almeja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Ostión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Sardina Escama Otros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b/>
                          <w:spacing w:val="19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25;top:0;width:6048;height:2643" type="#_x0000_t202" filled="false" stroked="false">
                <v:textbox inset="0,0,0,0">
                  <w:txbxContent>
                    <w:p>
                      <w:pPr>
                        <w:tabs>
                          <w:tab w:pos="957" w:val="left" w:leader="none"/>
                          <w:tab w:pos="1884" w:val="left" w:leader="none"/>
                          <w:tab w:pos="2907" w:val="left" w:leader="none"/>
                          <w:tab w:pos="4039" w:val="left" w:leader="none"/>
                          <w:tab w:pos="5091" w:val="left" w:leader="none"/>
                        </w:tabs>
                        <w:spacing w:line="247" w:lineRule="exact" w:before="0"/>
                        <w:ind w:left="0" w:right="37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82" w:val="left" w:leader="none"/>
                          <w:tab w:pos="1975" w:val="left" w:leader="none"/>
                          <w:tab w:pos="3029" w:val="left" w:leader="none"/>
                          <w:tab w:pos="4163" w:val="left" w:leader="none"/>
                          <w:tab w:pos="5298" w:val="left" w:leader="none"/>
                        </w:tabs>
                        <w:spacing w:before="10"/>
                        <w:ind w:left="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31,567</w:t>
                        <w:tab/>
                        <w:t>57,255</w:t>
                        <w:tab/>
                        <w:t>54,836</w:t>
                        <w:tab/>
                        <w:t>23,683</w:t>
                        <w:tab/>
                        <w:t>28,548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31,851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9" w:val="left" w:leader="none"/>
                          <w:tab w:pos="1974" w:val="left" w:leader="none"/>
                          <w:tab w:pos="3028" w:val="left" w:leader="none"/>
                          <w:tab w:pos="4050" w:val="left" w:leader="none"/>
                          <w:tab w:pos="5297" w:val="left" w:leader="none"/>
                        </w:tabs>
                        <w:spacing w:before="10"/>
                        <w:ind w:left="4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44,785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107,399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90,272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84,165</w:t>
                        <w:tab/>
                        <w:t>105,021</w:t>
                        <w:tab/>
                        <w:t>98,170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1" w:val="left" w:leader="none"/>
                          <w:tab w:pos="1974" w:val="left" w:leader="none"/>
                          <w:tab w:pos="3028" w:val="left" w:leader="none"/>
                          <w:tab w:pos="4162" w:val="left" w:leader="none"/>
                          <w:tab w:pos="5297" w:val="left" w:leader="none"/>
                        </w:tabs>
                        <w:spacing w:before="10"/>
                        <w:ind w:left="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19,757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25,030</w:t>
                        <w:tab/>
                        <w:t>38,154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40,851</w:t>
                        <w:tab/>
                        <w:t>43,962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60,658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2" w:val="left" w:leader="none"/>
                          <w:tab w:pos="1864" w:val="left" w:leader="none"/>
                          <w:tab w:pos="3029" w:val="left" w:leader="none"/>
                          <w:tab w:pos="4051" w:val="left" w:leader="none"/>
                          <w:tab w:pos="5298" w:val="left" w:leader="none"/>
                        </w:tabs>
                        <w:spacing w:before="10"/>
                        <w:ind w:left="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77,399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48,086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136,198</w:t>
                        <w:tab/>
                        <w:t>48,817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150,598</w:t>
                        <w:tab/>
                        <w:t>50,973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2" w:val="left" w:leader="none"/>
                          <w:tab w:pos="1975" w:val="left" w:leader="none"/>
                          <w:tab w:pos="3028" w:val="left" w:leader="none"/>
                          <w:tab w:pos="4162" w:val="left" w:leader="none"/>
                          <w:tab w:pos="5297" w:val="left" w:leader="none"/>
                        </w:tabs>
                        <w:spacing w:before="10"/>
                        <w:ind w:left="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22,665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38,604</w:t>
                        <w:tab/>
                        <w:t>33,737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68,691</w:t>
                        <w:tab/>
                        <w:t>49,133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99,811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4" w:val="left" w:leader="none"/>
                          <w:tab w:pos="2087" w:val="left" w:leader="none"/>
                          <w:tab w:pos="3141" w:val="left" w:leader="none"/>
                          <w:tab w:pos="4275" w:val="left" w:leader="none"/>
                          <w:tab w:pos="5410" w:val="left" w:leader="none"/>
                        </w:tabs>
                        <w:spacing w:before="10"/>
                        <w:ind w:left="15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1,901</w:t>
                        <w:tab/>
                        <w:t>4,828</w:t>
                        <w:tab/>
                        <w:t>9,136</w:t>
                        <w:tab/>
                        <w:t>3,833</w:t>
                        <w:tab/>
                        <w:t>5,317</w:t>
                        <w:tab/>
                        <w:t>7,983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3" w:val="left" w:leader="none"/>
                          <w:tab w:pos="1976" w:val="left" w:leader="none"/>
                          <w:tab w:pos="3030" w:val="left" w:leader="none"/>
                          <w:tab w:pos="4164" w:val="left" w:leader="none"/>
                          <w:tab w:pos="5299" w:val="left" w:leader="none"/>
                        </w:tabs>
                        <w:spacing w:before="10"/>
                        <w:ind w:left="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21,605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27,370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29,116</w:t>
                        <w:tab/>
                        <w:t>66,145</w:t>
                        <w:tab/>
                        <w:t>46,262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35,272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70" w:val="left" w:leader="none"/>
                          <w:tab w:pos="1975" w:val="left" w:leader="none"/>
                          <w:tab w:pos="3028" w:val="left" w:leader="none"/>
                          <w:tab w:pos="4162" w:val="left" w:leader="none"/>
                          <w:tab w:pos="5186" w:val="left" w:leader="none"/>
                        </w:tabs>
                        <w:spacing w:before="10"/>
                        <w:ind w:left="4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66,533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114,142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97,708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73,356</w:t>
                        <w:tab/>
                        <w:t>81,985</w:t>
                        <w:tab/>
                        <w:t>105,117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8" w:val="left" w:leader="none"/>
                          <w:tab w:pos="1931" w:val="left" w:leader="none"/>
                          <w:tab w:pos="2985" w:val="left" w:leader="none"/>
                          <w:tab w:pos="4119" w:val="left" w:leader="none"/>
                          <w:tab w:pos="5254" w:val="left" w:leader="none"/>
                        </w:tabs>
                        <w:spacing w:before="1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240,007</w:t>
                        <w:tab/>
                        <w:t>272,038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218,683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232,443</w:t>
                        <w:tab/>
                        <w:t>191,392</w:t>
                        <w:tab/>
                        <w:t>196,364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8" w:val="left" w:leader="none"/>
                          <w:tab w:pos="3053" w:val="left" w:leader="none"/>
                          <w:tab w:pos="4187" w:val="left" w:leader="none"/>
                          <w:tab w:pos="5322" w:val="left" w:leader="none"/>
                        </w:tabs>
                        <w:spacing w:line="226" w:lineRule="exact" w:before="10"/>
                        <w:ind w:left="7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526,219</w:t>
                        <w:tab/>
                        <w:t>694,752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707,840</w:t>
                        <w:tab/>
                        <w:t>641,984</w:t>
                        <w:tab/>
                        <w:t>702,218</w:t>
                        <w:tab/>
                        <w:t>686,199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508" w:right="3765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spacing w:val="64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2508" w:right="2411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Comprende</w:t>
      </w:r>
      <w:r>
        <w:rPr>
          <w:spacing w:val="1"/>
        </w:rPr>
        <w:t> </w:t>
      </w:r>
      <w:r>
        <w:rPr>
          <w:spacing w:val="-1"/>
        </w:rPr>
        <w:t>algas,</w:t>
      </w:r>
      <w:r>
        <w:rPr/>
        <w:t> </w:t>
      </w:r>
      <w:r>
        <w:rPr>
          <w:spacing w:val="-1"/>
        </w:rPr>
        <w:t>calamar,</w:t>
      </w:r>
      <w:r>
        <w:rPr/>
        <w:t> callo</w:t>
      </w:r>
      <w:r>
        <w:rPr>
          <w:spacing w:val="1"/>
        </w:rPr>
        <w:t> </w:t>
      </w:r>
      <w:r>
        <w:rPr/>
        <w:t>de hacha, </w:t>
      </w:r>
      <w:r>
        <w:rPr>
          <w:spacing w:val="-1"/>
        </w:rPr>
        <w:t>caracol,</w:t>
      </w:r>
      <w:r>
        <w:rPr>
          <w:spacing w:val="1"/>
        </w:rPr>
        <w:t> </w:t>
      </w:r>
      <w:r>
        <w:rPr>
          <w:spacing w:val="-1"/>
        </w:rPr>
        <w:t>fauna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acompañamiento</w:t>
      </w:r>
      <w:r>
        <w:rPr/>
        <w:t> </w:t>
      </w:r>
      <w:r>
        <w:rPr>
          <w:spacing w:val="-1"/>
        </w:rPr>
        <w:t>jaiba,</w:t>
      </w:r>
      <w:r>
        <w:rPr>
          <w:spacing w:val="1"/>
        </w:rPr>
        <w:t> </w:t>
      </w:r>
      <w:r>
        <w:rPr>
          <w:spacing w:val="-1"/>
        </w:rPr>
        <w:t>tiburón,</w:t>
      </w:r>
      <w:r>
        <w:rPr>
          <w:spacing w:val="1"/>
        </w:rPr>
        <w:t> </w:t>
      </w:r>
      <w:r>
        <w:rPr>
          <w:spacing w:val="-1"/>
        </w:rPr>
        <w:t>cazón,</w:t>
      </w:r>
      <w:r>
        <w:rPr>
          <w:spacing w:val="1"/>
        </w:rPr>
        <w:t> </w:t>
      </w:r>
      <w:r>
        <w:rPr>
          <w:spacing w:val="-2"/>
        </w:rPr>
        <w:t>mantarraya,</w:t>
      </w:r>
      <w:r>
        <w:rPr>
          <w:spacing w:val="69"/>
        </w:rPr>
        <w:t> </w:t>
      </w:r>
      <w:r>
        <w:rPr>
          <w:spacing w:val="-1"/>
        </w:rPr>
        <w:t>pulpo,</w:t>
      </w:r>
      <w:r>
        <w:rPr>
          <w:spacing w:val="1"/>
        </w:rPr>
        <w:t> </w:t>
      </w:r>
      <w:r>
        <w:rPr>
          <w:spacing w:val="-1"/>
        </w:rPr>
        <w:t>producción</w:t>
      </w:r>
      <w:r>
        <w:rPr/>
        <w:t> </w:t>
      </w:r>
      <w:r>
        <w:rPr>
          <w:spacing w:val="-1"/>
        </w:rPr>
        <w:t>sin</w:t>
      </w:r>
      <w:r>
        <w:rPr/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oficial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otras</w:t>
      </w:r>
      <w:r>
        <w:rPr/>
        <w:t> </w:t>
      </w:r>
      <w:r>
        <w:rPr>
          <w:spacing w:val="-1"/>
        </w:rPr>
        <w:t>especies.</w:t>
      </w:r>
      <w:r>
        <w:rPr>
          <w:b w:val="0"/>
        </w:rPr>
      </w:r>
    </w:p>
    <w:p>
      <w:pPr>
        <w:pStyle w:val="BodyText"/>
        <w:spacing w:line="240" w:lineRule="auto"/>
        <w:ind w:left="250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50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fue</w:t>
      </w:r>
      <w:r>
        <w:rPr/>
        <w:t> </w:t>
      </w:r>
      <w:r>
        <w:rPr>
          <w:spacing w:val="-1"/>
        </w:rPr>
        <w:t>depurada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5630" w:right="2786" w:hanging="2595"/>
        <w:jc w:val="left"/>
        <w:rPr>
          <w:b w:val="0"/>
          <w:bCs w:val="0"/>
        </w:rPr>
      </w:pP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pesquera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principales</w:t>
      </w:r>
      <w:r>
        <w:rPr>
          <w:spacing w:val="-1"/>
        </w:rPr>
        <w:t> especies 1999-2004</w:t>
      </w:r>
      <w:r>
        <w:rPr>
          <w:spacing w:val="21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footerReference w:type="default" r:id="rId190"/>
          <w:pgSz w:w="15840" w:h="12240" w:orient="landscape"/>
          <w:pgMar w:footer="697" w:header="384" w:top="1360" w:bottom="880" w:left="1760" w:right="1260"/>
          <w:pgNumType w:start="91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</w:rPr>
        <w:t>800,000</w:t>
      </w:r>
      <w:r>
        <w:rPr>
          <w:i w:val="0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700,000</w:t>
      </w:r>
      <w:r>
        <w:rPr>
          <w:rFonts w:ascii="Arial"/>
          <w:sz w:val="16"/>
        </w:rPr>
      </w: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600,000</w:t>
      </w:r>
      <w:r>
        <w:rPr>
          <w:rFonts w:ascii="Arial"/>
          <w:sz w:val="16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500,000</w:t>
      </w:r>
      <w:r>
        <w:rPr>
          <w:rFonts w:ascii="Arial"/>
          <w:sz w:val="16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400,000</w:t>
      </w:r>
      <w:r>
        <w:rPr>
          <w:rFonts w:ascii="Arial"/>
          <w:sz w:val="16"/>
        </w:rPr>
      </w: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300,000</w:t>
      </w:r>
      <w:r>
        <w:rPr>
          <w:rFonts w:ascii="Arial"/>
          <w:sz w:val="16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</w:t>
      </w:r>
      <w:r>
        <w:rPr>
          <w:rFonts w:ascii="Arial"/>
          <w:sz w:val="16"/>
        </w:rPr>
      </w: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</w:t>
      </w:r>
      <w:r>
        <w:rPr>
          <w:rFonts w:ascii="Arial"/>
          <w:sz w:val="16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6"/>
          <w:szCs w:val="6"/>
        </w:rPr>
      </w:pPr>
      <w:r>
        <w:rPr/>
        <w:br w:type="column"/>
      </w:r>
      <w:r>
        <w:rPr>
          <w:rFonts w:ascii="Arial"/>
          <w:i/>
          <w:sz w:val="6"/>
        </w:rPr>
      </w:r>
    </w:p>
    <w:p>
      <w:pPr>
        <w:spacing w:line="200" w:lineRule="atLeast"/>
        <w:ind w:left="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2.75pt;height:102pt;mso-position-horizontal-relative:char;mso-position-vertical-relative:line" coordorigin="0,0" coordsize="5655,2040">
            <v:group style="position:absolute;left:338;top:746;width:375;height:1234" coordorigin="338,746" coordsize="375,1234">
              <v:shape style="position:absolute;left:338;top:746;width:375;height:1234" coordorigin="338,746" coordsize="375,1234" path="m713,746l713,1979,338,1979,338,746,713,746xe" filled="true" fillcolor="#ccffcc" stroked="false">
                <v:path arrowok="t"/>
                <v:fill type="solid"/>
              </v:shape>
            </v:group>
            <v:group style="position:absolute;left:338;top:746;width:375;height:1234" coordorigin="338,746" coordsize="375,1234">
              <v:shape style="position:absolute;left:338;top:746;width:375;height:1234" coordorigin="338,746" coordsize="375,1234" path="m713,746l713,1979,338,1979,338,746,713,746xe" filled="false" stroked="true" strokeweight=".96pt" strokecolor="#000000">
                <v:path arrowok="t"/>
              </v:shape>
            </v:group>
            <v:group style="position:absolute;left:1270;top:352;width:375;height:1628" coordorigin="1270,352" coordsize="375,1628">
              <v:shape style="position:absolute;left:1270;top:352;width:375;height:1628" coordorigin="1270,352" coordsize="375,1628" path="m1644,352l1644,1979,1270,1979,1270,352,1644,352xe" filled="true" fillcolor="#ccffcc" stroked="false">
                <v:path arrowok="t"/>
                <v:fill type="solid"/>
              </v:shape>
            </v:group>
            <v:group style="position:absolute;left:1270;top:352;width:375;height:1628" coordorigin="1270,352" coordsize="375,1628">
              <v:shape style="position:absolute;left:1270;top:352;width:375;height:1628" coordorigin="1270,352" coordsize="375,1628" path="m1644,352l1644,1979,1270,1979,1270,352,1644,352xe" filled="false" stroked="true" strokeweight=".96pt" strokecolor="#000000">
                <v:path arrowok="t"/>
              </v:shape>
            </v:group>
            <v:group style="position:absolute;left:2201;top:321;width:375;height:1659" coordorigin="2201,321" coordsize="375,1659">
              <v:shape style="position:absolute;left:2201;top:321;width:375;height:1659" coordorigin="2201,321" coordsize="375,1659" path="m2575,321l2575,1979,2201,1979,2201,321,2575,321xe" filled="true" fillcolor="#ccffcc" stroked="false">
                <v:path arrowok="t"/>
                <v:fill type="solid"/>
              </v:shape>
            </v:group>
            <v:group style="position:absolute;left:2201;top:321;width:375;height:1659" coordorigin="2201,321" coordsize="375,1659">
              <v:shape style="position:absolute;left:2201;top:321;width:375;height:1659" coordorigin="2201,321" coordsize="375,1659" path="m2575,321l2575,1979,2201,1979,2201,321,2575,321xe" filled="false" stroked="true" strokeweight=".96pt" strokecolor="#000000">
                <v:path arrowok="t"/>
              </v:shape>
            </v:group>
            <v:group style="position:absolute;left:3132;top:475;width:372;height:1505" coordorigin="3132,475" coordsize="372,1505">
              <v:shape style="position:absolute;left:3132;top:475;width:372;height:1505" coordorigin="3132,475" coordsize="372,1505" path="m3504,475l3504,1979,3132,1979,3132,475,3504,475xe" filled="true" fillcolor="#ccffcc" stroked="false">
                <v:path arrowok="t"/>
                <v:fill type="solid"/>
              </v:shape>
            </v:group>
            <v:group style="position:absolute;left:3132;top:475;width:372;height:1505" coordorigin="3132,475" coordsize="372,1505">
              <v:shape style="position:absolute;left:3132;top:475;width:372;height:1505" coordorigin="3132,475" coordsize="372,1505" path="m3504,475l3504,1979,3132,1979,3132,475,3504,475xe" filled="false" stroked="true" strokeweight=".96pt" strokecolor="#000000">
                <v:path arrowok="t"/>
              </v:shape>
            </v:group>
            <v:group style="position:absolute;left:4061;top:333;width:375;height:1647" coordorigin="4061,333" coordsize="375,1647">
              <v:shape style="position:absolute;left:4061;top:333;width:375;height:1647" coordorigin="4061,333" coordsize="375,1647" path="m4435,333l4435,1979,4061,1979,4061,333,4435,333xe" filled="true" fillcolor="#ccffcc" stroked="false">
                <v:path arrowok="t"/>
                <v:fill type="solid"/>
              </v:shape>
            </v:group>
            <v:group style="position:absolute;left:4061;top:333;width:375;height:1647" coordorigin="4061,333" coordsize="375,1647">
              <v:shape style="position:absolute;left:4061;top:333;width:375;height:1647" coordorigin="4061,333" coordsize="375,1647" path="m4435,333l4435,1979,4061,1979,4061,333,4435,333xe" filled="false" stroked="true" strokeweight=".96pt" strokecolor="#000000">
                <v:path arrowok="t"/>
              </v:shape>
            </v:group>
            <v:group style="position:absolute;left:4992;top:371;width:375;height:1608" coordorigin="4992,371" coordsize="375,1608">
              <v:shape style="position:absolute;left:4992;top:371;width:375;height:1608" coordorigin="4992,371" coordsize="375,1608" path="m5366,371l5366,1979,4992,1979,4992,371,5366,371xe" filled="true" fillcolor="#ccffcc" stroked="false">
                <v:path arrowok="t"/>
                <v:fill type="solid"/>
              </v:shape>
            </v:group>
            <v:group style="position:absolute;left:4992;top:371;width:375;height:1608" coordorigin="4992,371" coordsize="375,1608">
              <v:shape style="position:absolute;left:4992;top:371;width:375;height:1608" coordorigin="4992,371" coordsize="375,1608" path="m5366,371l5366,1979,4992,1979,4992,371,5366,371xe" filled="false" stroked="true" strokeweight=".96pt" strokecolor="#000000">
                <v:path arrowok="t"/>
              </v:shape>
            </v:group>
            <v:group style="position:absolute;left:60;top:105;width:2;height:1925" coordorigin="60,105" coordsize="2,1925">
              <v:shape style="position:absolute;left:60;top:105;width:2;height:1925" coordorigin="60,105" coordsize="0,1925" path="m60,105l60,2030e" filled="false" stroked="true" strokeweight=".96pt" strokecolor="#000000">
                <v:path arrowok="t"/>
              </v:shape>
            </v:group>
            <v:group style="position:absolute;left:10;top:1979;width:5636;height:2" coordorigin="10,1979" coordsize="5636,2">
              <v:shape style="position:absolute;left:10;top:1979;width:5636;height:2" coordorigin="10,1979" coordsize="5636,0" path="m5645,1979l10,1979e" filled="false" stroked="true" strokeweight=".96pt" strokecolor="#000000">
                <v:path arrowok="t"/>
              </v:shape>
            </v:group>
            <v:group style="position:absolute;left:10;top:1744;width:51;height:2" coordorigin="10,1744" coordsize="51,2">
              <v:shape style="position:absolute;left:10;top:1744;width:51;height:2" coordorigin="10,1744" coordsize="51,0" path="m10,1744l60,1744e" filled="false" stroked="true" strokeweight=".96pt" strokecolor="#000000">
                <v:path arrowok="t"/>
              </v:shape>
            </v:group>
            <v:group style="position:absolute;left:10;top:1511;width:51;height:2" coordorigin="10,1511" coordsize="51,2">
              <v:shape style="position:absolute;left:10;top:1511;width:51;height:2" coordorigin="10,1511" coordsize="51,0" path="m10,1511l60,1511e" filled="false" stroked="true" strokeweight=".96pt" strokecolor="#000000">
                <v:path arrowok="t"/>
              </v:shape>
            </v:group>
            <v:group style="position:absolute;left:10;top:1276;width:51;height:2" coordorigin="10,1276" coordsize="51,2">
              <v:shape style="position:absolute;left:10;top:1276;width:51;height:2" coordorigin="10,1276" coordsize="51,0" path="m10,1276l60,1276e" filled="false" stroked="true" strokeweight=".96pt" strokecolor="#000000">
                <v:path arrowok="t"/>
              </v:shape>
            </v:group>
            <v:group style="position:absolute;left:10;top:1043;width:51;height:2" coordorigin="10,1043" coordsize="51,2">
              <v:shape style="position:absolute;left:10;top:1043;width:51;height:2" coordorigin="10,1043" coordsize="51,0" path="m10,1043l60,1043e" filled="false" stroked="true" strokeweight=".96pt" strokecolor="#000000">
                <v:path arrowok="t"/>
              </v:shape>
            </v:group>
            <v:group style="position:absolute;left:10;top:808;width:51;height:2" coordorigin="10,808" coordsize="51,2">
              <v:shape style="position:absolute;left:10;top:808;width:51;height:2" coordorigin="10,808" coordsize="51,0" path="m10,808l60,808e" filled="false" stroked="true" strokeweight=".96pt" strokecolor="#000000">
                <v:path arrowok="t"/>
              </v:shape>
            </v:group>
            <v:group style="position:absolute;left:10;top:573;width:51;height:2" coordorigin="10,573" coordsize="51,2">
              <v:shape style="position:absolute;left:10;top:573;width:51;height:2" coordorigin="10,573" coordsize="51,0" path="m10,573l60,573e" filled="false" stroked="true" strokeweight=".96pt" strokecolor="#000000">
                <v:path arrowok="t"/>
              </v:shape>
            </v:group>
            <v:group style="position:absolute;left:10;top:340;width:51;height:2" coordorigin="10,340" coordsize="51,2">
              <v:shape style="position:absolute;left:10;top:340;width:51;height:2" coordorigin="10,340" coordsize="51,0" path="m10,340l60,340e" filled="false" stroked="true" strokeweight=".96pt" strokecolor="#000000">
                <v:path arrowok="t"/>
              </v:shape>
            </v:group>
            <v:group style="position:absolute;left:10;top:105;width:51;height:2" coordorigin="10,105" coordsize="51,2">
              <v:shape style="position:absolute;left:10;top:105;width:51;height:2" coordorigin="10,105" coordsize="51,0" path="m10,105l60,105e" filled="false" stroked="true" strokeweight=".96pt" strokecolor="#000000">
                <v:path arrowok="t"/>
              </v:shape>
            </v:group>
            <v:group style="position:absolute;left:991;top:1979;width:2;height:51" coordorigin="991,1979" coordsize="2,51">
              <v:shape style="position:absolute;left:991;top:1979;width:2;height:51" coordorigin="991,1979" coordsize="0,51" path="m991,2030l991,1979e" filled="false" stroked="true" strokeweight=".96pt" strokecolor="#000000">
                <v:path arrowok="t"/>
              </v:shape>
            </v:group>
            <v:group style="position:absolute;left:1922;top:1979;width:2;height:51" coordorigin="1922,1979" coordsize="2,51">
              <v:shape style="position:absolute;left:1922;top:1979;width:2;height:51" coordorigin="1922,1979" coordsize="0,51" path="m1922,2030l1922,1979e" filled="false" stroked="true" strokeweight=".96pt" strokecolor="#000000">
                <v:path arrowok="t"/>
              </v:shape>
            </v:group>
            <v:group style="position:absolute;left:2854;top:1979;width:2;height:51" coordorigin="2854,1979" coordsize="2,51">
              <v:shape style="position:absolute;left:2854;top:1979;width:2;height:51" coordorigin="2854,1979" coordsize="0,51" path="m2854,2030l2854,1979e" filled="false" stroked="true" strokeweight=".96pt" strokecolor="#000000">
                <v:path arrowok="t"/>
              </v:shape>
            </v:group>
            <v:group style="position:absolute;left:3782;top:1979;width:2;height:51" coordorigin="3782,1979" coordsize="2,51">
              <v:shape style="position:absolute;left:3782;top:1979;width:2;height:51" coordorigin="3782,1979" coordsize="0,51" path="m3782,2030l3782,1979e" filled="false" stroked="true" strokeweight=".96pt" strokecolor="#000000">
                <v:path arrowok="t"/>
              </v:shape>
            </v:group>
            <v:group style="position:absolute;left:4714;top:1979;width:2;height:51" coordorigin="4714,1979" coordsize="2,51">
              <v:shape style="position:absolute;left:4714;top:1979;width:2;height:51" coordorigin="4714,1979" coordsize="0,51" path="m4714,2030l4714,1979e" filled="false" stroked="true" strokeweight=".96pt" strokecolor="#000000">
                <v:path arrowok="t"/>
              </v:shape>
            </v:group>
            <v:group style="position:absolute;left:5645;top:1979;width:2;height:51" coordorigin="5645,1979" coordsize="2,51">
              <v:shape style="position:absolute;left:5645;top:1979;width:2;height:51" coordorigin="5645,1979" coordsize="0,51" path="m5645,2030l5645,1979e" filled="false" stroked="true" strokeweight=".96pt" strokecolor="#000000">
                <v:path arrowok="t"/>
              </v:shape>
              <v:shape style="position:absolute;left:1253;top:113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694,752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50;top: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707,840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962;top:21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641,984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24;top:142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702,218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22;top:18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686,199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21;top:51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526,219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303" w:val="left" w:leader="none"/>
          <w:tab w:pos="2234" w:val="left" w:leader="none"/>
          <w:tab w:pos="3163" w:val="left" w:leader="none"/>
          <w:tab w:pos="4094" w:val="left" w:leader="none"/>
          <w:tab w:pos="5025" w:val="left" w:leader="none"/>
        </w:tabs>
        <w:spacing w:before="75"/>
        <w:ind w:left="3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863" w:space="40"/>
            <w:col w:w="8917"/>
          </w:cols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spacing w:line="240" w:lineRule="auto" w:before="82"/>
        <w:ind w:left="3043" w:right="0"/>
        <w:jc w:val="left"/>
        <w:rPr>
          <w:b w:val="0"/>
          <w:bCs w:val="0"/>
        </w:rPr>
      </w:pPr>
      <w:r>
        <w:rPr/>
        <w:t>Fuente:</w:t>
      </w:r>
      <w:r>
        <w:rPr>
          <w:spacing w:val="38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/>
        <w:t> Desarrollo</w:t>
      </w:r>
      <w:r>
        <w:rPr>
          <w:spacing w:val="1"/>
        </w:rPr>
        <w:t> </w:t>
      </w:r>
      <w:r>
        <w:rPr>
          <w:spacing w:val="-1"/>
        </w:rPr>
        <w:t>Rural,</w:t>
      </w:r>
      <w:r>
        <w:rPr/>
        <w:t> Pesca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-2"/>
        </w:rPr>
        <w:t>(SAGARPA).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18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2"/>
        <w:spacing w:line="240" w:lineRule="auto"/>
        <w:ind w:left="2613" w:right="0" w:hanging="1641"/>
        <w:jc w:val="left"/>
        <w:rPr>
          <w:b w:val="0"/>
          <w:bCs w:val="0"/>
        </w:rPr>
      </w:pPr>
      <w:r>
        <w:rPr>
          <w:spacing w:val="-1"/>
        </w:rPr>
        <w:t>Producción </w:t>
      </w:r>
      <w:r>
        <w:rPr/>
        <w:t>de</w:t>
      </w:r>
      <w:r>
        <w:rPr>
          <w:spacing w:val="-1"/>
        </w:rPr>
        <w:t> calamar en B.C.Sur,</w:t>
      </w:r>
      <w:r>
        <w:rPr/>
        <w:t> </w:t>
      </w:r>
      <w:r>
        <w:rPr>
          <w:spacing w:val="-1"/>
        </w:rPr>
        <w:t>1999-2004</w:t>
      </w:r>
      <w:r>
        <w:rPr>
          <w:spacing w:val="24"/>
        </w:rPr>
        <w:t> </w:t>
      </w:r>
      <w:r>
        <w:rPr/>
        <w:t>(toneladas)</w:t>
      </w:r>
      <w:r>
        <w:rPr>
          <w:b w:val="0"/>
        </w:rPr>
      </w:r>
    </w:p>
    <w:p>
      <w:pPr>
        <w:spacing w:before="74"/>
        <w:ind w:left="3349" w:right="366" w:hanging="2376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Embarcaciones</w:t>
      </w:r>
      <w:r>
        <w:rPr>
          <w:rFonts w:ascii="Arial"/>
          <w:b/>
          <w:spacing w:val="-1"/>
          <w:sz w:val="20"/>
        </w:rPr>
        <w:t> existentes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el Registro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Nacional</w:t>
      </w:r>
      <w:r>
        <w:rPr>
          <w:rFonts w:ascii="Arial"/>
          <w:b/>
          <w:sz w:val="20"/>
        </w:rPr>
        <w:t> 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Pesca</w:t>
      </w:r>
      <w:r>
        <w:rPr>
          <w:rFonts w:ascii="Arial"/>
          <w:b/>
          <w:spacing w:val="26"/>
          <w:sz w:val="20"/>
        </w:rPr>
        <w:t> </w: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180"/>
          <w:cols w:num="2" w:equalWidth="0">
            <w:col w:w="5325" w:space="524"/>
            <w:col w:w="7051"/>
          </w:cols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11.4pt;height:84.6pt;mso-position-horizontal-relative:char;mso-position-vertical-relative:line" coordorigin="0,0" coordsize="4228,1692">
            <v:group style="position:absolute;left:1692;top:6;width:2;height:1680" coordorigin="1692,6" coordsize="2,1680">
              <v:shape style="position:absolute;left:1692;top:6;width:2;height:1680" coordorigin="1692,6" coordsize="0,1680" path="m1692,6l1692,1686e" filled="false" stroked="true" strokeweight=".580pt" strokecolor="#000000">
                <v:path arrowok="t"/>
              </v:shape>
            </v:group>
            <v:group style="position:absolute;left:6;top:241;width:4216;height:2" coordorigin="6,241" coordsize="4216,2">
              <v:shape style="position:absolute;left:6;top:241;width:4216;height:2" coordorigin="6,241" coordsize="4216,0" path="m6,241l4221,241e" filled="false" stroked="true" strokeweight=".580pt" strokecolor="#000000">
                <v:path arrowok="t"/>
              </v:shape>
              <v:shape style="position:absolute;left:6;top:476;width:4216;height:10" type="#_x0000_t75" stroked="false">
                <v:imagedata r:id="rId192" o:title=""/>
              </v:shape>
              <v:shape style="position:absolute;left:6;top:716;width:4216;height:10" type="#_x0000_t75" stroked="false">
                <v:imagedata r:id="rId192" o:title=""/>
              </v:shape>
              <v:shape style="position:absolute;left:6;top:956;width:4216;height:10" type="#_x0000_t75" stroked="false">
                <v:imagedata r:id="rId192" o:title=""/>
              </v:shape>
              <v:shape style="position:absolute;left:6;top:1196;width:4216;height:10" type="#_x0000_t75" stroked="false">
                <v:imagedata r:id="rId192" o:title=""/>
              </v:shape>
              <v:shape style="position:absolute;left:6;top:1436;width:4216;height:10" type="#_x0000_t75" stroked="false">
                <v:imagedata r:id="rId192" o:title=""/>
              </v:shape>
            </v:group>
            <v:group style="position:absolute;left:6;top:1681;width:4216;height:2" coordorigin="6,1681" coordsize="4216,2">
              <v:shape style="position:absolute;left:6;top:1681;width:4216;height:2" coordorigin="6,1681" coordsize="4216,0" path="m6,1681l4221,1681e" filled="false" stroked="true" strokeweight=".580pt" strokecolor="#000000">
                <v:path arrowok="t"/>
              </v:shape>
              <v:shape style="position:absolute;left:548;top:29;width:610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Año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18" w:lineRule="exact" w:before="10"/>
                        <w:ind w:left="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8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537;top:29;width:84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Volumen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45,060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34,540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56,056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64,112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43,250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3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51,309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180"/>
        </w:sectPr>
      </w:pPr>
    </w:p>
    <w:p>
      <w:pPr>
        <w:pStyle w:val="BodyText"/>
        <w:spacing w:line="239" w:lineRule="auto"/>
        <w:ind w:left="1019" w:right="716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Rural,</w:t>
      </w:r>
      <w:r>
        <w:rPr>
          <w:spacing w:val="41"/>
        </w:rPr>
        <w:t> </w:t>
      </w:r>
      <w:r>
        <w:rPr>
          <w:spacing w:val="-1"/>
        </w:rPr>
        <w:t>Pesca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161" w:lineRule="exact"/>
        <w:ind w:left="1019" w:right="0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spacing w:line="138" w:lineRule="exact" w:before="0"/>
        <w:ind w:left="101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pacing w:val="-1"/>
          <w:sz w:val="12"/>
        </w:rPr>
        <w:t>Observaciones:</w:t>
      </w:r>
      <w:r>
        <w:rPr>
          <w:rFonts w:ascii="Arial"/>
          <w:sz w:val="12"/>
        </w:rPr>
      </w:r>
    </w:p>
    <w:p>
      <w:pPr>
        <w:pStyle w:val="BodyText"/>
        <w:spacing w:line="240" w:lineRule="auto"/>
        <w:ind w:left="1019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fue depurada por</w:t>
      </w:r>
      <w:r>
        <w:rPr/>
        <w:t> la</w:t>
      </w:r>
      <w:r>
        <w:rPr>
          <w:spacing w:val="-1"/>
        </w:rPr>
        <w:t> dependencia.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2"/>
        <w:spacing w:line="240" w:lineRule="auto"/>
        <w:ind w:left="327" w:right="0"/>
        <w:jc w:val="center"/>
        <w:rPr>
          <w:b w:val="0"/>
          <w:bCs w:val="0"/>
        </w:rPr>
      </w:pPr>
      <w:r>
        <w:rPr>
          <w:spacing w:val="-1"/>
        </w:rPr>
        <w:t>Producción </w:t>
      </w:r>
      <w:r>
        <w:rPr/>
        <w:t>de</w:t>
      </w:r>
      <w:r>
        <w:rPr>
          <w:spacing w:val="-1"/>
        </w:rPr>
        <w:t> calamar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1999- 2004</w:t>
      </w:r>
      <w:r>
        <w:rPr>
          <w:spacing w:val="27"/>
        </w:rPr>
        <w:t> </w:t>
      </w:r>
      <w:r>
        <w:rPr/>
        <w:t>(Toneladas)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327" w:right="0"/>
        <w:jc w:val="left"/>
        <w:rPr>
          <w:b w:val="0"/>
          <w:bCs w:val="0"/>
        </w:rPr>
      </w:pPr>
      <w:r>
        <w:rPr/>
        <w:pict>
          <v:group style="position:absolute;margin-left:416.049988pt;margin-top:-116.404633pt;width:311.1pt;height:116.3pt;mso-position-horizontal-relative:page;mso-position-vertical-relative:paragraph;z-index:31072" coordorigin="8321,-2328" coordsize="6222,2326">
            <v:group style="position:absolute;left:9830;top:-2309;width:2;height:2151" coordorigin="9830,-2309" coordsize="2,2151">
              <v:shape style="position:absolute;left:9830;top:-2309;width:2;height:2151" coordorigin="9830,-2309" coordsize="0,2151" path="m9830,-2309l9830,-159e" filled="false" stroked="true" strokeweight=".580pt" strokecolor="#000000">
                <v:path arrowok="t"/>
              </v:shape>
            </v:group>
            <v:group style="position:absolute;left:10583;top:-2309;width:2;height:2151" coordorigin="10583,-2309" coordsize="2,2151">
              <v:shape style="position:absolute;left:10583;top:-2309;width:2;height:2151" coordorigin="10583,-2309" coordsize="0,2151" path="m10583,-2309l10583,-159e" filled="false" stroked="true" strokeweight=".580pt" strokecolor="#000000">
                <v:path arrowok="t"/>
              </v:shape>
            </v:group>
            <v:group style="position:absolute;left:11335;top:-2309;width:2;height:2151" coordorigin="11335,-2309" coordsize="2,2151">
              <v:shape style="position:absolute;left:11335;top:-2309;width:2;height:2151" coordorigin="11335,-2309" coordsize="0,2151" path="m11335,-2309l11335,-159e" filled="false" stroked="true" strokeweight=".580pt" strokecolor="#000000">
                <v:path arrowok="t"/>
              </v:shape>
            </v:group>
            <v:group style="position:absolute;left:12143;top:-2309;width:2;height:2151" coordorigin="12143,-2309" coordsize="2,2151">
              <v:shape style="position:absolute;left:12143;top:-2309;width:2;height:2151" coordorigin="12143,-2309" coordsize="0,2151" path="m12143,-2309l12143,-159e" filled="false" stroked="true" strokeweight=".580pt" strokecolor="#000000">
                <v:path arrowok="t"/>
              </v:shape>
            </v:group>
            <v:group style="position:absolute;left:12895;top:-2309;width:2;height:2151" coordorigin="12895,-2309" coordsize="2,2151">
              <v:shape style="position:absolute;left:12895;top:-2309;width:2;height:2151" coordorigin="12895,-2309" coordsize="0,2151" path="m12895,-2309l12895,-159e" filled="false" stroked="true" strokeweight=".580pt" strokecolor="#000000">
                <v:path arrowok="t"/>
              </v:shape>
            </v:group>
            <v:group style="position:absolute;left:13718;top:-2309;width:2;height:2151" coordorigin="13718,-2309" coordsize="2,2151">
              <v:shape style="position:absolute;left:13718;top:-2309;width:2;height:2151" coordorigin="13718,-2309" coordsize="0,2151" path="m13718,-2309l13718,-159e" filled="false" stroked="true" strokeweight=".580pt" strokecolor="#000000">
                <v:path arrowok="t"/>
              </v:shape>
            </v:group>
            <v:group style="position:absolute;left:8327;top:-2074;width:6210;height:2" coordorigin="8327,-2074" coordsize="6210,2">
              <v:shape style="position:absolute;left:8327;top:-2074;width:6210;height:2" coordorigin="8327,-2074" coordsize="6210,0" path="m8327,-2074l14537,-2074e" filled="false" stroked="true" strokeweight=".580pt" strokecolor="#000000">
                <v:path arrowok="t"/>
              </v:shape>
              <v:shape style="position:absolute;left:8327;top:-1839;width:6212;height:10" type="#_x0000_t75" stroked="false">
                <v:imagedata r:id="rId193" o:title=""/>
              </v:shape>
              <v:shape style="position:absolute;left:8327;top:-1599;width:6212;height:10" type="#_x0000_t75" stroked="false">
                <v:imagedata r:id="rId193" o:title=""/>
              </v:shape>
              <v:shape style="position:absolute;left:8327;top:-1359;width:6212;height:10" type="#_x0000_t75" stroked="false">
                <v:imagedata r:id="rId193" o:title=""/>
              </v:shape>
              <v:shape style="position:absolute;left:8327;top:-1119;width:6212;height:10" type="#_x0000_t75" stroked="false">
                <v:imagedata r:id="rId193" o:title=""/>
              </v:shape>
              <v:shape style="position:absolute;left:8327;top:-879;width:6212;height:10" type="#_x0000_t75" stroked="false">
                <v:imagedata r:id="rId193" o:title=""/>
              </v:shape>
              <v:shape style="position:absolute;left:8327;top:-639;width:6212;height:10" type="#_x0000_t75" stroked="false">
                <v:imagedata r:id="rId193" o:title=""/>
              </v:shape>
            </v:group>
            <v:group style="position:absolute;left:8327;top:-394;width:6210;height:2" coordorigin="8327,-394" coordsize="6210,2">
              <v:shape style="position:absolute;left:8327;top:-394;width:6210;height:2" coordorigin="8327,-394" coordsize="6210,0" path="m8327,-394l14537,-394e" filled="false" stroked="true" strokeweight=".580pt" strokecolor="#000000">
                <v:path arrowok="t"/>
              </v:shape>
              <v:shape style="position:absolute;left:8321;top:-2328;width:6222;height:2326" type="#_x0000_t202" filled="false" stroked="false">
                <v:textbox inset="0,0,0,0">
                  <w:txbxContent>
                    <w:p>
                      <w:pPr>
                        <w:tabs>
                          <w:tab w:pos="1664" w:val="left" w:leader="none"/>
                          <w:tab w:pos="2415" w:val="left" w:leader="none"/>
                          <w:tab w:pos="3194" w:val="left" w:leader="none"/>
                          <w:tab w:pos="3974" w:val="left" w:leader="none"/>
                          <w:tab w:pos="4762" w:val="left" w:leader="none"/>
                          <w:tab w:pos="5505" w:val="left" w:leader="none"/>
                        </w:tabs>
                        <w:spacing w:line="247" w:lineRule="exact" w:before="0"/>
                        <w:ind w:left="13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Tipo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Flota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969" w:val="left" w:leader="none"/>
                          <w:tab w:pos="2720" w:val="left" w:leader="none"/>
                          <w:tab w:pos="3493" w:val="left" w:leader="none"/>
                          <w:tab w:pos="4280" w:val="left" w:leader="none"/>
                          <w:tab w:pos="5104" w:val="left" w:leader="none"/>
                          <w:tab w:pos="5930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Flota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Mayor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66</w:t>
                        <w:tab/>
                        <w:t>65</w:t>
                        <w:tab/>
                        <w:t>56</w:t>
                        <w:tab/>
                        <w:t>56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68" w:val="left" w:leader="none"/>
                          <w:tab w:pos="2719" w:val="left" w:leader="none"/>
                          <w:tab w:pos="3492" w:val="left" w:leader="none"/>
                          <w:tab w:pos="4147" w:val="left" w:leader="none"/>
                          <w:tab w:pos="5069" w:val="left" w:leader="none"/>
                          <w:tab w:pos="6006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Camaroneras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</w:t>
                        <w:tab/>
                        <w:t>16</w:t>
                        <w:tab/>
                        <w:t>28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79" w:val="left" w:leader="none"/>
                          <w:tab w:pos="2830" w:val="left" w:leader="none"/>
                          <w:tab w:pos="3603" w:val="left" w:leader="none"/>
                          <w:tab w:pos="4146" w:val="left" w:leader="none"/>
                          <w:tab w:pos="5180" w:val="left" w:leader="none"/>
                          <w:tab w:pos="6005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Atuneras</w:t>
                        <w:tab/>
                        <w:t>8</w:t>
                        <w:tab/>
                        <w:t>5</w:t>
                        <w:tab/>
                        <w:t>1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80" w:val="left" w:leader="none"/>
                          <w:tab w:pos="2831" w:val="left" w:leader="none"/>
                          <w:tab w:pos="3604" w:val="left" w:leader="none"/>
                          <w:tab w:pos="4148" w:val="left" w:leader="none"/>
                          <w:tab w:pos="5181" w:val="left" w:leader="none"/>
                          <w:tab w:pos="6006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Sardineras</w:t>
                        <w:tab/>
                        <w:t>3</w:t>
                        <w:tab/>
                        <w:t>4</w:t>
                        <w:tab/>
                        <w:t>5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69" w:val="left" w:leader="none"/>
                          <w:tab w:pos="2720" w:val="left" w:leader="none"/>
                          <w:tab w:pos="3492" w:val="left" w:leader="none"/>
                          <w:tab w:pos="4147" w:val="left" w:leader="none"/>
                          <w:tab w:pos="5069" w:val="left" w:leader="none"/>
                          <w:tab w:pos="5894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Escameras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</w:t>
                        <w:tab/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</w:t>
                        <w:tab/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80" w:val="left" w:leader="none"/>
                          <w:tab w:pos="2831" w:val="left" w:leader="none"/>
                          <w:tab w:pos="3603" w:val="left" w:leader="none"/>
                          <w:tab w:pos="4147" w:val="left" w:leader="none"/>
                          <w:tab w:pos="5180" w:val="left" w:leader="none"/>
                          <w:tab w:pos="6006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Otras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4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90" w:val="left" w:leader="none"/>
                          <w:tab w:pos="2442" w:val="left" w:leader="none"/>
                          <w:tab w:pos="3215" w:val="left" w:leader="none"/>
                          <w:tab w:pos="4002" w:val="left" w:leader="none"/>
                          <w:tab w:pos="4826" w:val="left" w:leader="none"/>
                          <w:tab w:pos="565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Flota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Menor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4,716</w:t>
                        <w:tab/>
                        <w:t>4,715</w:t>
                        <w:tab/>
                        <w:t>2,881</w:t>
                        <w:tab/>
                        <w:t>2,549</w:t>
                        <w:tab/>
                        <w:t>2,490</w:t>
                        <w:tab/>
                        <w:t>3,002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91" w:val="left" w:leader="none"/>
                          <w:tab w:pos="2442" w:val="left" w:leader="none"/>
                          <w:tab w:pos="3251" w:val="left" w:leader="none"/>
                          <w:tab w:pos="4001" w:val="left" w:leader="none"/>
                          <w:tab w:pos="4825" w:val="left" w:leader="none"/>
                          <w:tab w:pos="5651" w:val="left" w:leader="none"/>
                        </w:tabs>
                        <w:spacing w:before="10"/>
                        <w:ind w:left="39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4,782</w:t>
                        <w:tab/>
                        <w:t>4,780</w:t>
                        <w:tab/>
                        <w:t>2,937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2,605</w:t>
                        <w:tab/>
                        <w:t>2,533</w:t>
                        <w:tab/>
                        <w:t>3,029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158" w:lineRule="exact" w:before="0"/>
                        <w:ind w:left="115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b/>
                          <w:sz w:val="14"/>
                        </w:rPr>
                        <w:t>Fuente: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Secretaría de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4"/>
                        </w:rPr>
                        <w:t>Agricultura,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Ganadería, Desarrollo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4"/>
                        </w:rPr>
                        <w:t>Rural,</w:t>
                      </w:r>
                      <w:r>
                        <w:rPr>
                          <w:rFonts w:ascii="Arial" w:hAnsi="Arial"/>
                          <w:b/>
                          <w:sz w:val="14"/>
                        </w:rPr>
                        <w:t> Pesca y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4"/>
                        </w:rPr>
                        <w:t>Alimentación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327" w:right="0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2"/>
        <w:spacing w:line="240" w:lineRule="auto"/>
        <w:ind w:left="2856" w:right="1470" w:hanging="1298"/>
        <w:jc w:val="left"/>
        <w:rPr>
          <w:b w:val="0"/>
          <w:bCs w:val="0"/>
        </w:rPr>
      </w:pPr>
      <w:r>
        <w:rPr/>
        <w:t>Flota</w:t>
      </w:r>
      <w:r>
        <w:rPr>
          <w:spacing w:val="-1"/>
        </w:rPr>
        <w:t> </w:t>
      </w:r>
      <w:r>
        <w:rPr>
          <w:spacing w:val="-2"/>
        </w:rPr>
        <w:t>mayor</w:t>
      </w:r>
      <w:r>
        <w:rPr>
          <w:spacing w:val="-1"/>
        </w:rPr>
        <w:t> en el Estado </w:t>
      </w:r>
      <w:r>
        <w:rPr/>
        <w:t>de</w:t>
      </w:r>
      <w:r>
        <w:rPr>
          <w:spacing w:val="-1"/>
        </w:rPr>
        <w:t> B.C.Sur,</w:t>
      </w:r>
      <w:r>
        <w:rPr>
          <w:spacing w:val="27"/>
        </w:rPr>
        <w:t> </w:t>
      </w:r>
      <w:r>
        <w:rPr/>
        <w:t>1999-2004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180"/>
          <w:cols w:num="2" w:equalWidth="0">
            <w:col w:w="5968" w:space="402"/>
            <w:col w:w="653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1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6"/>
        <w:spacing w:line="240" w:lineRule="auto" w:before="0"/>
        <w:ind w:left="410" w:right="0"/>
        <w:jc w:val="left"/>
        <w:rPr>
          <w:i w:val="0"/>
        </w:rPr>
      </w:pPr>
      <w:r>
        <w:rPr>
          <w:i/>
          <w:spacing w:val="-1"/>
        </w:rPr>
        <w:t>60,000</w:t>
      </w:r>
      <w:r>
        <w:rPr>
          <w:i w:val="0"/>
        </w:rPr>
      </w:r>
    </w:p>
    <w:p>
      <w:pPr>
        <w:spacing w:before="95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</w:t>
      </w:r>
      <w:r>
        <w:rPr>
          <w:rFonts w:ascii="Arial"/>
          <w:sz w:val="16"/>
        </w:rPr>
      </w:r>
    </w:p>
    <w:p>
      <w:pPr>
        <w:spacing w:before="99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40,000</w:t>
      </w:r>
      <w:r>
        <w:rPr>
          <w:rFonts w:ascii="Arial"/>
          <w:sz w:val="16"/>
        </w:rPr>
      </w:r>
    </w:p>
    <w:p>
      <w:pPr>
        <w:spacing w:before="97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30,000</w:t>
      </w:r>
      <w:r>
        <w:rPr>
          <w:rFonts w:ascii="Arial"/>
          <w:sz w:val="16"/>
        </w:rPr>
      </w:r>
    </w:p>
    <w:p>
      <w:pPr>
        <w:spacing w:before="99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20,000</w:t>
      </w:r>
      <w:r>
        <w:rPr>
          <w:rFonts w:ascii="Arial"/>
          <w:sz w:val="16"/>
        </w:rPr>
      </w:r>
    </w:p>
    <w:p>
      <w:pPr>
        <w:spacing w:before="97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</w:t>
      </w:r>
      <w:r>
        <w:rPr>
          <w:rFonts w:ascii="Arial"/>
          <w:sz w:val="16"/>
        </w:rPr>
      </w:r>
    </w:p>
    <w:p>
      <w:pPr>
        <w:spacing w:before="98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8"/>
        <w:rPr>
          <w:rFonts w:ascii="Arial" w:hAnsi="Arial" w:cs="Arial" w:eastAsia="Arial"/>
          <w:i/>
          <w:sz w:val="12"/>
          <w:szCs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6.7pt;height:112.1pt;mso-position-horizontal-relative:char;mso-position-vertical-relative:line" coordorigin="0,0" coordsize="5134,2242">
            <v:group style="position:absolute;left:310;top:913;width:339;height:1271" coordorigin="310,913" coordsize="339,1271">
              <v:shape style="position:absolute;left:310;top:913;width:339;height:1271" coordorigin="310,913" coordsize="339,1271" path="m648,913l648,2183,310,2183,310,913,648,913xe" filled="true" fillcolor="#ccffcc" stroked="false">
                <v:path arrowok="t"/>
                <v:fill type="solid"/>
              </v:shape>
            </v:group>
            <v:group style="position:absolute;left:310;top:913;width:339;height:1271" coordorigin="310,913" coordsize="339,1271">
              <v:shape style="position:absolute;left:310;top:913;width:339;height:1271" coordorigin="310,913" coordsize="339,1271" path="m648,913l648,2183,310,2183,310,913,648,913xe" filled="false" stroked="true" strokeweight=".96pt" strokecolor="#000000">
                <v:path arrowok="t"/>
              </v:shape>
            </v:group>
            <v:group style="position:absolute;left:1153;top:1210;width:339;height:974" coordorigin="1153,1210" coordsize="339,974">
              <v:shape style="position:absolute;left:1153;top:1210;width:339;height:974" coordorigin="1153,1210" coordsize="339,974" path="m1492,1210l1492,2183,1153,2183,1153,1210,1492,1210xe" filled="true" fillcolor="#ccffcc" stroked="false">
                <v:path arrowok="t"/>
                <v:fill type="solid"/>
              </v:shape>
            </v:group>
            <v:group style="position:absolute;left:1153;top:1210;width:339;height:974" coordorigin="1153,1210" coordsize="339,974">
              <v:shape style="position:absolute;left:1153;top:1210;width:339;height:974" coordorigin="1153,1210" coordsize="339,974" path="m1492,1210l1492,2183,1153,2183,1153,1210,1492,1210xe" filled="false" stroked="true" strokeweight=".96pt" strokecolor="#000000">
                <v:path arrowok="t"/>
              </v:shape>
            </v:group>
            <v:group style="position:absolute;left:1998;top:603;width:339;height:1581" coordorigin="1998,603" coordsize="339,1581">
              <v:shape style="position:absolute;left:1998;top:603;width:339;height:1581" coordorigin="1998,603" coordsize="339,1581" path="m2336,603l2336,2183,1998,2183,1998,603,2336,603xe" filled="true" fillcolor="#ccffcc" stroked="false">
                <v:path arrowok="t"/>
                <v:fill type="solid"/>
              </v:shape>
            </v:group>
            <v:group style="position:absolute;left:1998;top:603;width:339;height:1581" coordorigin="1998,603" coordsize="339,1581">
              <v:shape style="position:absolute;left:1998;top:603;width:339;height:1581" coordorigin="1998,603" coordsize="339,1581" path="m2336,603l2336,2183,1998,2183,1998,603,2336,603xe" filled="false" stroked="true" strokeweight=".96pt" strokecolor="#000000">
                <v:path arrowok="t"/>
              </v:shape>
            </v:group>
            <v:group style="position:absolute;left:2843;top:376;width:339;height:1808" coordorigin="2843,376" coordsize="339,1808">
              <v:shape style="position:absolute;left:2843;top:376;width:339;height:1808" coordorigin="2843,376" coordsize="339,1808" path="m3181,376l3181,2183,2843,2183,2843,376,3181,376xe" filled="true" fillcolor="#ccffcc" stroked="false">
                <v:path arrowok="t"/>
                <v:fill type="solid"/>
              </v:shape>
            </v:group>
            <v:group style="position:absolute;left:2843;top:376;width:339;height:1808" coordorigin="2843,376" coordsize="339,1808">
              <v:shape style="position:absolute;left:2843;top:376;width:339;height:1808" coordorigin="2843,376" coordsize="339,1808" path="m3181,376l3181,2183,2843,2183,2843,376,3181,376xe" filled="false" stroked="true" strokeweight=".96pt" strokecolor="#000000">
                <v:path arrowok="t"/>
              </v:shape>
            </v:group>
            <v:group style="position:absolute;left:3688;top:965;width:338;height:1218" coordorigin="3688,965" coordsize="338,1218">
              <v:shape style="position:absolute;left:3688;top:965;width:338;height:1218" coordorigin="3688,965" coordsize="338,1218" path="m4025,965l4025,2183,3688,2183,3688,965,4025,965xe" filled="true" fillcolor="#ccffcc" stroked="false">
                <v:path arrowok="t"/>
                <v:fill type="solid"/>
              </v:shape>
            </v:group>
            <v:group style="position:absolute;left:3688;top:965;width:338;height:1218" coordorigin="3688,965" coordsize="338,1218">
              <v:shape style="position:absolute;left:3688;top:965;width:338;height:1218" coordorigin="3688,965" coordsize="338,1218" path="m4025,965l4025,2183,3688,2183,3688,965,4025,965xe" filled="false" stroked="true" strokeweight=".96pt" strokecolor="#000000">
                <v:path arrowok="t"/>
              </v:shape>
            </v:group>
            <v:group style="position:absolute;left:4531;top:737;width:339;height:1446" coordorigin="4531,737" coordsize="339,1446">
              <v:shape style="position:absolute;left:4531;top:737;width:339;height:1446" coordorigin="4531,737" coordsize="339,1446" path="m4870,737l4870,2183,4531,2183,4531,737,4870,737xe" filled="true" fillcolor="#ccffcc" stroked="false">
                <v:path arrowok="t"/>
                <v:fill type="solid"/>
              </v:shape>
            </v:group>
            <v:group style="position:absolute;left:4531;top:737;width:339;height:1446" coordorigin="4531,737" coordsize="339,1446">
              <v:shape style="position:absolute;left:4531;top:737;width:339;height:1446" coordorigin="4531,737" coordsize="339,1446" path="m4870,737l4870,2183,4531,2183,4531,737,4870,737xe" filled="false" stroked="true" strokeweight=".96pt" strokecolor="#000000">
                <v:path arrowok="t"/>
              </v:shape>
            </v:group>
            <v:group style="position:absolute;left:58;top:211;width:2;height:2021" coordorigin="58,211" coordsize="2,2021">
              <v:shape style="position:absolute;left:58;top:211;width:2;height:2021" coordorigin="58,211" coordsize="0,2021" path="m58,211l58,2231e" filled="false" stroked="true" strokeweight=".96pt" strokecolor="#000000">
                <v:path arrowok="t"/>
              </v:shape>
            </v:group>
            <v:group style="position:absolute;left:10;top:2183;width:5115;height:2" coordorigin="10,2183" coordsize="5115,2">
              <v:shape style="position:absolute;left:10;top:2183;width:5115;height:2" coordorigin="10,2183" coordsize="5115,0" path="m5124,2183l10,2183e" filled="false" stroked="true" strokeweight=".96pt" strokecolor="#000000">
                <v:path arrowok="t"/>
              </v:shape>
            </v:group>
            <v:group style="position:absolute;left:10;top:1901;width:48;height:2" coordorigin="10,1901" coordsize="48,2">
              <v:shape style="position:absolute;left:10;top:1901;width:48;height:2" coordorigin="10,1901" coordsize="48,0" path="m10,1901l58,1901e" filled="false" stroked="true" strokeweight=".96pt" strokecolor="#000000">
                <v:path arrowok="t"/>
              </v:shape>
            </v:group>
            <v:group style="position:absolute;left:10;top:1621;width:48;height:2" coordorigin="10,1621" coordsize="48,2">
              <v:shape style="position:absolute;left:10;top:1621;width:48;height:2" coordorigin="10,1621" coordsize="48,0" path="m10,1621l58,1621e" filled="false" stroked="true" strokeweight=".96pt" strokecolor="#000000">
                <v:path arrowok="t"/>
              </v:shape>
            </v:group>
            <v:group style="position:absolute;left:10;top:1337;width:48;height:2" coordorigin="10,1337" coordsize="48,2">
              <v:shape style="position:absolute;left:10;top:1337;width:48;height:2" coordorigin="10,1337" coordsize="48,0" path="m10,1337l58,1337e" filled="false" stroked="true" strokeweight=".96pt" strokecolor="#000000">
                <v:path arrowok="t"/>
              </v:shape>
            </v:group>
            <v:group style="position:absolute;left:10;top:1057;width:48;height:2" coordorigin="10,1057" coordsize="48,2">
              <v:shape style="position:absolute;left:10;top:1057;width:48;height:2" coordorigin="10,1057" coordsize="48,0" path="m10,1057l58,1057e" filled="false" stroked="true" strokeweight=".96pt" strokecolor="#000000">
                <v:path arrowok="t"/>
              </v:shape>
            </v:group>
            <v:group style="position:absolute;left:10;top:773;width:48;height:2" coordorigin="10,773" coordsize="48,2">
              <v:shape style="position:absolute;left:10;top:773;width:48;height:2" coordorigin="10,773" coordsize="48,0" path="m10,773l58,773e" filled="false" stroked="true" strokeweight=".96pt" strokecolor="#000000">
                <v:path arrowok="t"/>
              </v:shape>
            </v:group>
            <v:group style="position:absolute;left:10;top:494;width:48;height:2" coordorigin="10,494" coordsize="48,2">
              <v:shape style="position:absolute;left:10;top:494;width:48;height:2" coordorigin="10,494" coordsize="48,0" path="m10,494l58,494e" filled="false" stroked="true" strokeweight=".96pt" strokecolor="#000000">
                <v:path arrowok="t"/>
              </v:shape>
            </v:group>
            <v:group style="position:absolute;left:10;top:211;width:48;height:2" coordorigin="10,211" coordsize="48,2">
              <v:shape style="position:absolute;left:10;top:211;width:48;height:2" coordorigin="10,211" coordsize="48,0" path="m10,211l58,211e" filled="false" stroked="true" strokeweight=".96pt" strokecolor="#000000">
                <v:path arrowok="t"/>
              </v:shape>
            </v:group>
            <v:group style="position:absolute;left:901;top:2183;width:2;height:48" coordorigin="901,2183" coordsize="2,48">
              <v:shape style="position:absolute;left:901;top:2183;width:2;height:48" coordorigin="901,2183" coordsize="0,48" path="m901,2231l901,2183e" filled="false" stroked="true" strokeweight=".96pt" strokecolor="#000000">
                <v:path arrowok="t"/>
              </v:shape>
            </v:group>
            <v:group style="position:absolute;left:1746;top:2183;width:2;height:48" coordorigin="1746,2183" coordsize="2,48">
              <v:shape style="position:absolute;left:1746;top:2183;width:2;height:48" coordorigin="1746,2183" coordsize="0,48" path="m1746,2231l1746,2183e" filled="false" stroked="true" strokeweight=".96pt" strokecolor="#000000">
                <v:path arrowok="t"/>
              </v:shape>
            </v:group>
            <v:group style="position:absolute;left:2591;top:2183;width:2;height:48" coordorigin="2591,2183" coordsize="2,48">
              <v:shape style="position:absolute;left:2591;top:2183;width:2;height:48" coordorigin="2591,2183" coordsize="0,48" path="m2591,2231l2591,2183e" filled="false" stroked="true" strokeweight=".96pt" strokecolor="#000000">
                <v:path arrowok="t"/>
              </v:shape>
            </v:group>
            <v:group style="position:absolute;left:3436;top:2183;width:2;height:48" coordorigin="3436,2183" coordsize="2,48">
              <v:shape style="position:absolute;left:3436;top:2183;width:2;height:48" coordorigin="3436,2183" coordsize="0,48" path="m3436,2231l3436,2183e" filled="false" stroked="true" strokeweight=".96pt" strokecolor="#000000">
                <v:path arrowok="t"/>
              </v:shape>
            </v:group>
            <v:group style="position:absolute;left:4279;top:2183;width:2;height:48" coordorigin="4279,2183" coordsize="2,48">
              <v:shape style="position:absolute;left:4279;top:2183;width:2;height:48" coordorigin="4279,2183" coordsize="0,48" path="m4279,2231l4279,2183e" filled="false" stroked="true" strokeweight=".96pt" strokecolor="#000000">
                <v:path arrowok="t"/>
              </v:shape>
            </v:group>
            <v:group style="position:absolute;left:5124;top:2183;width:2;height:48" coordorigin="5124,2183" coordsize="2,48">
              <v:shape style="position:absolute;left:5124;top:2183;width:2;height:48" coordorigin="5124,2183" coordsize="0,48" path="m5124,2231l5124,2183e" filled="false" stroked="true" strokeweight=".96pt" strokecolor="#000000">
                <v:path arrowok="t"/>
              </v:shape>
              <v:shape style="position:absolute;left:2872;top:0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64,112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816;top:245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56,056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52;top:569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45,060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52;top:526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43,250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519;top:410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51,309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1;top:865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34,540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167" w:val="left" w:leader="none"/>
          <w:tab w:pos="2012" w:val="left" w:leader="none"/>
          <w:tab w:pos="2857" w:val="left" w:leader="none"/>
          <w:tab w:pos="3701" w:val="left" w:leader="none"/>
          <w:tab w:pos="4545" w:val="left" w:leader="none"/>
        </w:tabs>
        <w:spacing w:before="73"/>
        <w:ind w:left="3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  <w:t>2002</w:t>
        <w:tab/>
      </w:r>
      <w:r>
        <w:rPr>
          <w:rFonts w:ascii="Arial"/>
          <w:i/>
          <w:spacing w:val="-1"/>
          <w:sz w:val="16"/>
        </w:rPr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7"/>
          <w:szCs w:val="17"/>
        </w:rPr>
      </w:pPr>
      <w:r>
        <w:rPr/>
        <w:br w:type="column"/>
      </w:r>
      <w:r>
        <w:rPr>
          <w:rFonts w:ascii="Arial"/>
          <w:i/>
          <w:sz w:val="17"/>
        </w:rPr>
      </w:r>
    </w:p>
    <w:p>
      <w:pPr>
        <w:spacing w:before="0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3.26001pt;margin-top:-1.952061pt;width:230.9pt;height:117pt;mso-position-horizontal-relative:page;mso-position-vertical-relative:paragraph;z-index:31240" coordorigin="9265,-39" coordsize="4618,2340">
            <v:group style="position:absolute;left:9548;top:224;width:305;height:2019" coordorigin="9548,224" coordsize="305,2019">
              <v:shape style="position:absolute;left:9548;top:224;width:305;height:2019" coordorigin="9548,224" coordsize="305,2019" path="m9853,224l9853,2243,9548,2243,9548,224,9853,224xe" filled="true" fillcolor="#ffffc0" stroked="false">
                <v:path arrowok="t"/>
                <v:fill type="solid"/>
              </v:shape>
            </v:group>
            <v:group style="position:absolute;left:9548;top:224;width:305;height:2019" coordorigin="9548,224" coordsize="305,2019">
              <v:shape style="position:absolute;left:9548;top:224;width:305;height:2019" coordorigin="9548,224" coordsize="305,2019" path="m9853,224l9853,2243,9548,2243,9548,224,9853,224xe" filled="false" stroked="true" strokeweight=".96pt" strokecolor="#000000">
                <v:path arrowok="t"/>
              </v:shape>
            </v:group>
            <v:group style="position:absolute;left:10308;top:256;width:305;height:1988" coordorigin="10308,256" coordsize="305,1988">
              <v:shape style="position:absolute;left:10308;top:256;width:305;height:1988" coordorigin="10308,256" coordsize="305,1988" path="m10613,256l10613,2243,10308,2243,10308,256,10613,256xe" filled="true" fillcolor="#ffffc0" stroked="false">
                <v:path arrowok="t"/>
                <v:fill type="solid"/>
              </v:shape>
            </v:group>
            <v:group style="position:absolute;left:10308;top:256;width:305;height:1988" coordorigin="10308,256" coordsize="305,1988">
              <v:shape style="position:absolute;left:10308;top:256;width:305;height:1988" coordorigin="10308,256" coordsize="305,1988" path="m10613,256l10613,2243,10308,2243,10308,256,10613,256xe" filled="false" stroked="true" strokeweight=".96pt" strokecolor="#000000">
                <v:path arrowok="t"/>
              </v:shape>
            </v:group>
            <v:group style="position:absolute;left:11066;top:530;width:305;height:1713" coordorigin="11066,530" coordsize="305,1713">
              <v:shape style="position:absolute;left:11066;top:530;width:305;height:1713" coordorigin="11066,530" coordsize="305,1713" path="m11371,530l11371,2243,11066,2243,11066,530,11371,530xe" filled="true" fillcolor="#ffffc0" stroked="false">
                <v:path arrowok="t"/>
                <v:fill type="solid"/>
              </v:shape>
            </v:group>
            <v:group style="position:absolute;left:11066;top:530;width:305;height:1713" coordorigin="11066,530" coordsize="305,1713">
              <v:shape style="position:absolute;left:11066;top:530;width:305;height:1713" coordorigin="11066,530" coordsize="305,1713" path="m11371,530l11371,2243,11066,2243,11066,530,11371,530xe" filled="false" stroked="true" strokeweight=".96pt" strokecolor="#000000">
                <v:path arrowok="t"/>
              </v:shape>
            </v:group>
            <v:group style="position:absolute;left:11825;top:530;width:303;height:1713" coordorigin="11825,530" coordsize="303,1713">
              <v:shape style="position:absolute;left:11825;top:530;width:303;height:1713" coordorigin="11825,530" coordsize="303,1713" path="m12127,530l12127,2243,11825,2243,11825,530,12127,530xe" filled="true" fillcolor="#ffffc0" stroked="false">
                <v:path arrowok="t"/>
                <v:fill type="solid"/>
              </v:shape>
            </v:group>
            <v:group style="position:absolute;left:11825;top:530;width:303;height:1713" coordorigin="11825,530" coordsize="303,1713">
              <v:shape style="position:absolute;left:11825;top:530;width:303;height:1713" coordorigin="11825,530" coordsize="303,1713" path="m12127,530l12127,2243,11825,2243,11825,530,12127,530xe" filled="false" stroked="true" strokeweight=".96pt" strokecolor="#000000">
                <v:path arrowok="t"/>
              </v:shape>
            </v:group>
            <v:group style="position:absolute;left:12581;top:929;width:306;height:1314" coordorigin="12581,929" coordsize="306,1314">
              <v:shape style="position:absolute;left:12581;top:929;width:306;height:1314" coordorigin="12581,929" coordsize="306,1314" path="m12887,929l12887,2243,12581,2243,12581,929,12887,929xe" filled="true" fillcolor="#ffffc0" stroked="false">
                <v:path arrowok="t"/>
                <v:fill type="solid"/>
              </v:shape>
            </v:group>
            <v:group style="position:absolute;left:12581;top:929;width:306;height:1314" coordorigin="12581,929" coordsize="306,1314">
              <v:shape style="position:absolute;left:12581;top:929;width:306;height:1314" coordorigin="12581,929" coordsize="306,1314" path="m12887,929l12887,2243,12581,2243,12581,929,12887,929xe" filled="false" stroked="true" strokeweight=".96pt" strokecolor="#000000">
                <v:path arrowok="t"/>
              </v:shape>
            </v:group>
            <v:group style="position:absolute;left:13340;top:1416;width:305;height:827" coordorigin="13340,1416" coordsize="305,827">
              <v:shape style="position:absolute;left:13340;top:1416;width:305;height:827" coordorigin="13340,1416" coordsize="305,827" path="m13645,1416l13645,2243,13340,2243,13340,1416,13645,1416xe" filled="true" fillcolor="#ffffc0" stroked="false">
                <v:path arrowok="t"/>
                <v:fill type="solid"/>
              </v:shape>
            </v:group>
            <v:group style="position:absolute;left:13340;top:1416;width:305;height:827" coordorigin="13340,1416" coordsize="305,827">
              <v:shape style="position:absolute;left:13340;top:1416;width:305;height:827" coordorigin="13340,1416" coordsize="305,827" path="m13645,1416l13645,2243,13340,2243,13340,1416,13645,1416xe" filled="false" stroked="true" strokeweight=".96pt" strokecolor="#000000">
                <v:path arrowok="t"/>
              </v:shape>
            </v:group>
            <v:group style="position:absolute;left:9323;top:102;width:2;height:2189" coordorigin="9323,102" coordsize="2,2189">
              <v:shape style="position:absolute;left:9323;top:102;width:2;height:2189" coordorigin="9323,102" coordsize="0,2189" path="m9323,102l9323,2291e" filled="false" stroked="true" strokeweight=".96pt" strokecolor="#000000">
                <v:path arrowok="t"/>
              </v:shape>
            </v:group>
            <v:group style="position:absolute;left:9275;top:2243;width:4599;height:2" coordorigin="9275,2243" coordsize="4599,2">
              <v:shape style="position:absolute;left:9275;top:2243;width:4599;height:2" coordorigin="9275,2243" coordsize="4599,0" path="m13873,2243l9275,2243e" filled="false" stroked="true" strokeweight=".96pt" strokecolor="#000000">
                <v:path arrowok="t"/>
              </v:shape>
            </v:group>
            <v:group style="position:absolute;left:9275;top:1937;width:48;height:2" coordorigin="9275,1937" coordsize="48,2">
              <v:shape style="position:absolute;left:9275;top:1937;width:48;height:2" coordorigin="9275,1937" coordsize="48,0" path="m9275,1937l9323,1937e" filled="false" stroked="true" strokeweight=".96pt" strokecolor="#000000">
                <v:path arrowok="t"/>
              </v:shape>
            </v:group>
            <v:group style="position:absolute;left:9275;top:1630;width:48;height:2" coordorigin="9275,1630" coordsize="48,2">
              <v:shape style="position:absolute;left:9275;top:1630;width:48;height:2" coordorigin="9275,1630" coordsize="48,0" path="m9275,1630l9323,1630e" filled="false" stroked="true" strokeweight=".96pt" strokecolor="#000000">
                <v:path arrowok="t"/>
              </v:shape>
            </v:group>
            <v:group style="position:absolute;left:9275;top:1325;width:48;height:2" coordorigin="9275,1325" coordsize="48,2">
              <v:shape style="position:absolute;left:9275;top:1325;width:48;height:2" coordorigin="9275,1325" coordsize="48,0" path="m9275,1325l9323,1325e" filled="false" stroked="true" strokeweight=".96pt" strokecolor="#000000">
                <v:path arrowok="t"/>
              </v:shape>
            </v:group>
            <v:group style="position:absolute;left:9275;top:1020;width:48;height:2" coordorigin="9275,1020" coordsize="48,2">
              <v:shape style="position:absolute;left:9275;top:1020;width:48;height:2" coordorigin="9275,1020" coordsize="48,0" path="m9275,1020l9323,1020e" filled="false" stroked="true" strokeweight=".96pt" strokecolor="#000000">
                <v:path arrowok="t"/>
              </v:shape>
            </v:group>
            <v:group style="position:absolute;left:9275;top:715;width:48;height:2" coordorigin="9275,715" coordsize="48,2">
              <v:shape style="position:absolute;left:9275;top:715;width:48;height:2" coordorigin="9275,715" coordsize="48,0" path="m9275,715l9323,715e" filled="false" stroked="true" strokeweight=".96pt" strokecolor="#000000">
                <v:path arrowok="t"/>
              </v:shape>
            </v:group>
            <v:group style="position:absolute;left:9275;top:407;width:48;height:2" coordorigin="9275,407" coordsize="48,2">
              <v:shape style="position:absolute;left:9275;top:407;width:48;height:2" coordorigin="9275,407" coordsize="48,0" path="m9275,407l9323,407e" filled="false" stroked="true" strokeweight=".96pt" strokecolor="#000000">
                <v:path arrowok="t"/>
              </v:shape>
            </v:group>
            <v:group style="position:absolute;left:9275;top:102;width:48;height:2" coordorigin="9275,102" coordsize="48,2">
              <v:shape style="position:absolute;left:9275;top:102;width:48;height:2" coordorigin="9275,102" coordsize="48,0" path="m9275,102l9323,102e" filled="false" stroked="true" strokeweight=".96pt" strokecolor="#000000">
                <v:path arrowok="t"/>
              </v:shape>
            </v:group>
            <v:group style="position:absolute;left:10081;top:2195;width:2;height:96" coordorigin="10081,2195" coordsize="2,96">
              <v:shape style="position:absolute;left:10081;top:2195;width:2;height:96" coordorigin="10081,2195" coordsize="0,96" path="m10081,2291l10081,2195e" filled="false" stroked="true" strokeweight=".96pt" strokecolor="#000000">
                <v:path arrowok="t"/>
              </v:shape>
            </v:group>
            <v:group style="position:absolute;left:10841;top:2195;width:2;height:96" coordorigin="10841,2195" coordsize="2,96">
              <v:shape style="position:absolute;left:10841;top:2195;width:2;height:96" coordorigin="10841,2195" coordsize="0,96" path="m10841,2291l10841,2195e" filled="false" stroked="true" strokeweight=".96pt" strokecolor="#000000">
                <v:path arrowok="t"/>
              </v:shape>
            </v:group>
            <v:group style="position:absolute;left:11599;top:2195;width:2;height:96" coordorigin="11599,2195" coordsize="2,96">
              <v:shape style="position:absolute;left:11599;top:2195;width:2;height:96" coordorigin="11599,2195" coordsize="0,96" path="m11599,2291l11599,2195e" filled="false" stroked="true" strokeweight=".96pt" strokecolor="#000000">
                <v:path arrowok="t"/>
              </v:shape>
            </v:group>
            <v:group style="position:absolute;left:12355;top:2195;width:2;height:96" coordorigin="12355,2195" coordsize="2,96">
              <v:shape style="position:absolute;left:12355;top:2195;width:2;height:96" coordorigin="12355,2195" coordsize="0,96" path="m12355,2291l12355,2195e" filled="false" stroked="true" strokeweight=".96pt" strokecolor="#000000">
                <v:path arrowok="t"/>
              </v:shape>
            </v:group>
            <v:group style="position:absolute;left:13115;top:2195;width:2;height:96" coordorigin="13115,2195" coordsize="2,96">
              <v:shape style="position:absolute;left:13115;top:2195;width:2;height:96" coordorigin="13115,2195" coordsize="0,96" path="m13115,2291l13115,2195e" filled="false" stroked="true" strokeweight=".96pt" strokecolor="#000000">
                <v:path arrowok="t"/>
              </v:shape>
            </v:group>
            <v:group style="position:absolute;left:13873;top:2195;width:2;height:96" coordorigin="13873,2195" coordsize="2,96">
              <v:shape style="position:absolute;left:13873;top:2195;width:2;height:96" coordorigin="13873,2195" coordsize="0,96" path="m13873,2291l13873,2195e" filled="false" stroked="true" strokeweight=".96pt" strokecolor="#000000">
                <v:path arrowok="t"/>
              </v:shape>
              <v:shape style="position:absolute;left:9611;top:-39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370;top:-8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129;top:26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87;top:266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643;top:665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403;top:1153;width:17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16"/>
        </w:rPr>
        <w:t>70</w:t>
      </w:r>
      <w:r>
        <w:rPr>
          <w:rFonts w:ascii="Arial"/>
          <w:sz w:val="16"/>
        </w:rPr>
      </w:r>
    </w:p>
    <w:p>
      <w:pPr>
        <w:spacing w:before="121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</w:t>
      </w:r>
      <w:r>
        <w:rPr>
          <w:rFonts w:ascii="Arial"/>
          <w:sz w:val="16"/>
        </w:rPr>
      </w:r>
    </w:p>
    <w:p>
      <w:pPr>
        <w:spacing w:before="124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</w:t>
      </w:r>
      <w:r>
        <w:rPr>
          <w:rFonts w:ascii="Arial"/>
          <w:sz w:val="16"/>
        </w:rPr>
      </w:r>
    </w:p>
    <w:p>
      <w:pPr>
        <w:spacing w:before="121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</w:t>
      </w:r>
      <w:r>
        <w:rPr>
          <w:rFonts w:ascii="Arial"/>
          <w:sz w:val="16"/>
        </w:rPr>
      </w:r>
    </w:p>
    <w:p>
      <w:pPr>
        <w:spacing w:before="121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</w:t>
      </w:r>
      <w:r>
        <w:rPr>
          <w:rFonts w:ascii="Arial"/>
          <w:sz w:val="16"/>
        </w:rPr>
      </w:r>
    </w:p>
    <w:p>
      <w:pPr>
        <w:spacing w:before="121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</w:t>
      </w:r>
      <w:r>
        <w:rPr>
          <w:rFonts w:ascii="Arial"/>
          <w:sz w:val="16"/>
        </w:rPr>
      </w:r>
    </w:p>
    <w:p>
      <w:pPr>
        <w:spacing w:before="123"/>
        <w:ind w:left="4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</w:t>
      </w:r>
      <w:r>
        <w:rPr>
          <w:rFonts w:ascii="Arial"/>
          <w:sz w:val="16"/>
        </w:rPr>
      </w:r>
    </w:p>
    <w:p>
      <w:pPr>
        <w:spacing w:before="122"/>
        <w:ind w:left="49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1669" w:val="left" w:leader="none"/>
          <w:tab w:pos="2427" w:val="left" w:leader="none"/>
          <w:tab w:pos="3183" w:val="left" w:leader="none"/>
          <w:tab w:pos="3941" w:val="left" w:leader="none"/>
          <w:tab w:pos="4701" w:val="left" w:leader="none"/>
        </w:tabs>
        <w:spacing w:before="49"/>
        <w:ind w:left="9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  <w:t>2002</w:t>
        <w:tab/>
      </w:r>
      <w:r>
        <w:rPr>
          <w:rFonts w:ascii="Arial"/>
          <w:i/>
          <w:spacing w:val="-1"/>
          <w:sz w:val="16"/>
        </w:rPr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180"/>
          <w:cols w:num="3" w:equalWidth="0">
            <w:col w:w="902" w:space="40"/>
            <w:col w:w="4901" w:space="1012"/>
            <w:col w:w="6045"/>
          </w:cols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340" w:bottom="280" w:left="1760" w:right="1180"/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/>
        <w:ind w:left="168" w:right="0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</w:t>
      </w:r>
      <w:r>
        <w:rPr/>
        <w:t> 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>
          <w:spacing w:val="57"/>
        </w:rPr>
        <w:t> </w:t>
      </w:r>
      <w:r>
        <w:rPr>
          <w:spacing w:val="-2"/>
        </w:rPr>
        <w:t>(SAGARPA).</w:t>
      </w:r>
      <w:r>
        <w:rPr>
          <w:b w:val="0"/>
        </w:rPr>
      </w:r>
    </w:p>
    <w:p>
      <w:pPr>
        <w:pStyle w:val="BodyText"/>
        <w:spacing w:line="240" w:lineRule="auto" w:before="82"/>
        <w:ind w:left="168" w:right="575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Rural</w:t>
      </w:r>
      <w:r>
        <w:rPr/>
        <w:t> Pesca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>
          <w:spacing w:val="61"/>
        </w:rPr>
        <w:t> </w:t>
      </w:r>
      <w:r>
        <w:rPr>
          <w:spacing w:val="-2"/>
        </w:rPr>
        <w:t>(SAGARPA).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180"/>
          <w:cols w:num="2" w:equalWidth="0">
            <w:col w:w="5873" w:space="656"/>
            <w:col w:w="6371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746" w:right="4735"/>
        <w:jc w:val="center"/>
        <w:rPr>
          <w:b w:val="0"/>
          <w:bCs w:val="0"/>
        </w:rPr>
      </w:pPr>
      <w:r>
        <w:rPr/>
        <w:t>Flota</w:t>
      </w:r>
      <w:r>
        <w:rPr>
          <w:spacing w:val="-1"/>
        </w:rPr>
        <w:t> menor en Baja California</w:t>
      </w:r>
      <w:r>
        <w:rPr/>
        <w:t> </w:t>
      </w:r>
      <w:r>
        <w:rPr>
          <w:spacing w:val="-1"/>
        </w:rPr>
        <w:t>Sur,</w:t>
      </w:r>
      <w:r>
        <w:rPr>
          <w:spacing w:val="2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  <w:w w:val="95"/>
        </w:rPr>
        <w:t>5,000</w:t>
      </w:r>
      <w:r>
        <w:rPr>
          <w:i w:val="0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4,500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4,000</w:t>
      </w:r>
      <w:r>
        <w:rPr>
          <w:rFonts w:ascii="Arial"/>
          <w:sz w:val="16"/>
        </w:rPr>
      </w:r>
    </w:p>
    <w:p>
      <w:pPr>
        <w:spacing w:before="3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3,500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3,000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2,500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2,000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1,500</w:t>
      </w:r>
      <w:r>
        <w:rPr>
          <w:rFonts w:ascii="Arial"/>
          <w:sz w:val="16"/>
        </w:rPr>
      </w:r>
    </w:p>
    <w:p>
      <w:pPr>
        <w:spacing w:before="32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1,000</w:t>
      </w:r>
      <w:r>
        <w:rPr>
          <w:rFonts w:ascii="Arial"/>
          <w:sz w:val="16"/>
        </w:rPr>
      </w: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</w:t>
      </w:r>
      <w:r>
        <w:rPr>
          <w:rFonts w:ascii="Arial"/>
          <w:sz w:val="16"/>
        </w:rPr>
      </w:r>
    </w:p>
    <w:p>
      <w:pPr>
        <w:spacing w:before="3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3"/>
          <w:szCs w:val="3"/>
        </w:rPr>
      </w:pPr>
      <w:r>
        <w:rPr/>
        <w:br w:type="column"/>
      </w:r>
      <w:r>
        <w:rPr>
          <w:rFonts w:ascii="Arial"/>
          <w:i/>
          <w:sz w:val="3"/>
        </w:rPr>
      </w:r>
    </w:p>
    <w:p>
      <w:pPr>
        <w:spacing w:line="200" w:lineRule="atLeast"/>
        <w:ind w:left="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5.75pt;height:118.7pt;mso-position-horizontal-relative:char;mso-position-vertical-relative:line" coordorigin="0,0" coordsize="5115,2374">
            <v:group style="position:absolute;left:310;top:264;width:339;height:2052" coordorigin="310,264" coordsize="339,2052">
              <v:shape style="position:absolute;left:310;top:264;width:339;height:2052" coordorigin="310,264" coordsize="339,2052" path="m648,264l648,2316,310,2316,310,264,648,264xe" filled="true" fillcolor="#a0e0e0" stroked="false">
                <v:path arrowok="t"/>
                <v:fill type="solid"/>
              </v:shape>
            </v:group>
            <v:group style="position:absolute;left:310;top:264;width:339;height:2052" coordorigin="310,264" coordsize="339,2052">
              <v:shape style="position:absolute;left:310;top:264;width:339;height:2052" coordorigin="310,264" coordsize="339,2052" path="m648,264l648,2316,310,2316,310,264,648,264xe" filled="false" stroked="true" strokeweight=".96pt" strokecolor="#000000">
                <v:path arrowok="t"/>
              </v:shape>
            </v:group>
            <v:group style="position:absolute;left:1151;top:264;width:336;height:2052" coordorigin="1151,264" coordsize="336,2052">
              <v:shape style="position:absolute;left:1151;top:264;width:336;height:2052" coordorigin="1151,264" coordsize="336,2052" path="m1487,264l1487,2316,1151,2316,1151,264,1487,264xe" filled="true" fillcolor="#a0e0e0" stroked="false">
                <v:path arrowok="t"/>
                <v:fill type="solid"/>
              </v:shape>
            </v:group>
            <v:group style="position:absolute;left:1151;top:264;width:336;height:2052" coordorigin="1151,264" coordsize="336,2052">
              <v:shape style="position:absolute;left:1151;top:264;width:336;height:2052" coordorigin="1151,264" coordsize="336,2052" path="m1487,264l1487,2316,1151,2316,1151,264,1487,264xe" filled="false" stroked="true" strokeweight=".96pt" strokecolor="#000000">
                <v:path arrowok="t"/>
              </v:shape>
            </v:group>
            <v:group style="position:absolute;left:1991;top:1062;width:339;height:1254" coordorigin="1991,1062" coordsize="339,1254">
              <v:shape style="position:absolute;left:1991;top:1062;width:339;height:1254" coordorigin="1991,1062" coordsize="339,1254" path="m2329,1062l2329,2316,1991,2316,1991,1062,2329,1062xe" filled="true" fillcolor="#a0e0e0" stroked="false">
                <v:path arrowok="t"/>
                <v:fill type="solid"/>
              </v:shape>
            </v:group>
            <v:group style="position:absolute;left:1991;top:1062;width:339;height:1254" coordorigin="1991,1062" coordsize="339,1254">
              <v:shape style="position:absolute;left:1991;top:1062;width:339;height:1254" coordorigin="1991,1062" coordsize="339,1254" path="m2329,1062l2329,2316,1991,2316,1991,1062,2329,1062xe" filled="false" stroked="true" strokeweight=".96pt" strokecolor="#000000">
                <v:path arrowok="t"/>
              </v:shape>
            </v:group>
            <v:group style="position:absolute;left:2833;top:1206;width:339;height:1110" coordorigin="2833,1206" coordsize="339,1110">
              <v:shape style="position:absolute;left:2833;top:1206;width:339;height:1110" coordorigin="2833,1206" coordsize="339,1110" path="m3172,1206l3172,2316,2833,2316,2833,1206,3172,1206xe" filled="true" fillcolor="#a0e0e0" stroked="false">
                <v:path arrowok="t"/>
                <v:fill type="solid"/>
              </v:shape>
            </v:group>
            <v:group style="position:absolute;left:2833;top:1206;width:339;height:1110" coordorigin="2833,1206" coordsize="339,1110">
              <v:shape style="position:absolute;left:2833;top:1206;width:339;height:1110" coordorigin="2833,1206" coordsize="339,1110" path="m3172,1206l3172,2316,2833,2316,2833,1206,3172,1206xe" filled="false" stroked="true" strokeweight=".96pt" strokecolor="#000000">
                <v:path arrowok="t"/>
              </v:shape>
            </v:group>
            <v:group style="position:absolute;left:3676;top:1232;width:335;height:1084" coordorigin="3676,1232" coordsize="335,1084">
              <v:shape style="position:absolute;left:3676;top:1232;width:335;height:1084" coordorigin="3676,1232" coordsize="335,1084" path="m4010,1232l4010,2316,3676,2316,3676,1232,4010,1232xe" filled="true" fillcolor="#a0e0e0" stroked="false">
                <v:path arrowok="t"/>
                <v:fill type="solid"/>
              </v:shape>
            </v:group>
            <v:group style="position:absolute;left:3676;top:1232;width:335;height:1084" coordorigin="3676,1232" coordsize="335,1084">
              <v:shape style="position:absolute;left:3676;top:1232;width:335;height:1084" coordorigin="3676,1232" coordsize="335,1084" path="m4010,1232l4010,2316,3676,2316,3676,1232,4010,1232xe" filled="false" stroked="true" strokeweight=".96pt" strokecolor="#000000">
                <v:path arrowok="t"/>
              </v:shape>
            </v:group>
            <v:group style="position:absolute;left:4514;top:1009;width:339;height:1307" coordorigin="4514,1009" coordsize="339,1307">
              <v:shape style="position:absolute;left:4514;top:1009;width:339;height:1307" coordorigin="4514,1009" coordsize="339,1307" path="m4853,1009l4853,2316,4514,2316,4514,1009,4853,1009xe" filled="true" fillcolor="#a0e0e0" stroked="false">
                <v:path arrowok="t"/>
                <v:fill type="solid"/>
              </v:shape>
            </v:group>
            <v:group style="position:absolute;left:4514;top:1009;width:339;height:1307" coordorigin="4514,1009" coordsize="339,1307">
              <v:shape style="position:absolute;left:4514;top:1009;width:339;height:1307" coordorigin="4514,1009" coordsize="339,1307" path="m4853,1009l4853,2316,4514,2316,4514,1009,4853,1009xe" filled="false" stroked="true" strokeweight=".96pt" strokecolor="#000000">
                <v:path arrowok="t"/>
              </v:shape>
            </v:group>
            <v:group style="position:absolute;left:58;top:139;width:2;height:2225" coordorigin="58,139" coordsize="2,2225">
              <v:shape style="position:absolute;left:58;top:139;width:2;height:2225" coordorigin="58,139" coordsize="0,2225" path="m58,139l58,2364e" filled="false" stroked="true" strokeweight=".96pt" strokecolor="#000000">
                <v:path arrowok="t"/>
              </v:shape>
            </v:group>
            <v:group style="position:absolute;left:10;top:2316;width:5096;height:2" coordorigin="10,2316" coordsize="5096,2">
              <v:shape style="position:absolute;left:10;top:2316;width:5096;height:2" coordorigin="10,2316" coordsize="5096,0" path="m5105,2316l10,2316e" filled="false" stroked="true" strokeweight=".96pt" strokecolor="#000000">
                <v:path arrowok="t"/>
              </v:shape>
            </v:group>
            <v:group style="position:absolute;left:10;top:2098;width:48;height:2" coordorigin="10,2098" coordsize="48,2">
              <v:shape style="position:absolute;left:10;top:2098;width:48;height:2" coordorigin="10,2098" coordsize="48,0" path="m10,2098l58,2098e" filled="false" stroked="true" strokeweight=".96pt" strokecolor="#000000">
                <v:path arrowok="t"/>
              </v:shape>
            </v:group>
            <v:group style="position:absolute;left:10;top:1880;width:48;height:2" coordorigin="10,1880" coordsize="48,2">
              <v:shape style="position:absolute;left:10;top:1880;width:48;height:2" coordorigin="10,1880" coordsize="48,0" path="m10,1880l58,1880e" filled="false" stroked="true" strokeweight=".96pt" strokecolor="#000000">
                <v:path arrowok="t"/>
              </v:shape>
            </v:group>
            <v:group style="position:absolute;left:10;top:1664;width:48;height:2" coordorigin="10,1664" coordsize="48,2">
              <v:shape style="position:absolute;left:10;top:1664;width:48;height:2" coordorigin="10,1664" coordsize="48,0" path="m10,1664l58,1664e" filled="false" stroked="true" strokeweight=".96pt" strokecolor="#000000">
                <v:path arrowok="t"/>
              </v:shape>
            </v:group>
            <v:group style="position:absolute;left:10;top:1446;width:48;height:2" coordorigin="10,1446" coordsize="48,2">
              <v:shape style="position:absolute;left:10;top:1446;width:48;height:2" coordorigin="10,1446" coordsize="48,0" path="m10,1446l58,1446e" filled="false" stroked="true" strokeweight=".96pt" strokecolor="#000000">
                <v:path arrowok="t"/>
              </v:shape>
            </v:group>
            <v:group style="position:absolute;left:10;top:1227;width:48;height:2" coordorigin="10,1227" coordsize="48,2">
              <v:shape style="position:absolute;left:10;top:1227;width:48;height:2" coordorigin="10,1227" coordsize="48,0" path="m10,1227l58,1227e" filled="false" stroked="true" strokeweight=".96pt" strokecolor="#000000">
                <v:path arrowok="t"/>
              </v:shape>
            </v:group>
            <v:group style="position:absolute;left:10;top:1009;width:48;height:2" coordorigin="10,1009" coordsize="48,2">
              <v:shape style="position:absolute;left:10;top:1009;width:48;height:2" coordorigin="10,1009" coordsize="48,0" path="m10,1009l58,1009e" filled="false" stroked="true" strokeweight=".96pt" strokecolor="#000000">
                <v:path arrowok="t"/>
              </v:shape>
            </v:group>
            <v:group style="position:absolute;left:10;top:790;width:48;height:2" coordorigin="10,790" coordsize="48,2">
              <v:shape style="position:absolute;left:10;top:790;width:48;height:2" coordorigin="10,790" coordsize="48,0" path="m10,790l58,790e" filled="false" stroked="true" strokeweight=".96pt" strokecolor="#000000">
                <v:path arrowok="t"/>
              </v:shape>
            </v:group>
            <v:group style="position:absolute;left:10;top:574;width:48;height:2" coordorigin="10,574" coordsize="48,2">
              <v:shape style="position:absolute;left:10;top:574;width:48;height:2" coordorigin="10,574" coordsize="48,0" path="m10,574l58,574e" filled="false" stroked="true" strokeweight=".96pt" strokecolor="#000000">
                <v:path arrowok="t"/>
              </v:shape>
            </v:group>
            <v:group style="position:absolute;left:10;top:357;width:48;height:2" coordorigin="10,357" coordsize="48,2">
              <v:shape style="position:absolute;left:10;top:357;width:48;height:2" coordorigin="10,357" coordsize="48,0" path="m10,357l58,357e" filled="false" stroked="true" strokeweight=".96pt" strokecolor="#000000">
                <v:path arrowok="t"/>
              </v:shape>
            </v:group>
            <v:group style="position:absolute;left:10;top:139;width:48;height:2" coordorigin="10,139" coordsize="48,2">
              <v:shape style="position:absolute;left:10;top:139;width:48;height:2" coordorigin="10,139" coordsize="48,0" path="m10,139l58,139e" filled="false" stroked="true" strokeweight=".96pt" strokecolor="#000000">
                <v:path arrowok="t"/>
              </v:shape>
            </v:group>
            <v:group style="position:absolute;left:899;top:2268;width:2;height:96" coordorigin="899,2268" coordsize="2,96">
              <v:shape style="position:absolute;left:899;top:2268;width:2;height:96" coordorigin="899,2268" coordsize="0,96" path="m899,2364l899,2268e" filled="false" stroked="true" strokeweight=".96pt" strokecolor="#000000">
                <v:path arrowok="t"/>
              </v:shape>
            </v:group>
            <v:group style="position:absolute;left:1739;top:2268;width:2;height:96" coordorigin="1739,2268" coordsize="2,96">
              <v:shape style="position:absolute;left:1739;top:2268;width:2;height:96" coordorigin="1739,2268" coordsize="0,96" path="m1739,2364l1739,2268e" filled="false" stroked="true" strokeweight=".96pt" strokecolor="#000000">
                <v:path arrowok="t"/>
              </v:shape>
            </v:group>
            <v:group style="position:absolute;left:2581;top:2268;width:2;height:96" coordorigin="2581,2268" coordsize="2,96">
              <v:shape style="position:absolute;left:2581;top:2268;width:2;height:96" coordorigin="2581,2268" coordsize="0,96" path="m2581,2364l2581,2268e" filled="false" stroked="true" strokeweight=".96pt" strokecolor="#000000">
                <v:path arrowok="t"/>
              </v:shape>
            </v:group>
            <v:group style="position:absolute;left:3424;top:2268;width:2;height:96" coordorigin="3424,2268" coordsize="2,96">
              <v:shape style="position:absolute;left:3424;top:2268;width:2;height:96" coordorigin="3424,2268" coordsize="0,96" path="m3424,2364l3424,2268e" filled="false" stroked="true" strokeweight=".96pt" strokecolor="#000000">
                <v:path arrowok="t"/>
              </v:shape>
            </v:group>
            <v:group style="position:absolute;left:4262;top:2268;width:2;height:96" coordorigin="4262,2268" coordsize="2,96">
              <v:shape style="position:absolute;left:4262;top:2268;width:2;height:96" coordorigin="4262,2268" coordsize="0,96" path="m4262,2364l4262,2268e" filled="false" stroked="true" strokeweight=".96pt" strokecolor="#000000">
                <v:path arrowok="t"/>
              </v:shape>
            </v:group>
            <v:group style="position:absolute;left:5105;top:2268;width:2;height:96" coordorigin="5105,2268" coordsize="2,96">
              <v:shape style="position:absolute;left:5105;top:2268;width:2;height:96" coordorigin="5105,2268" coordsize="0,96" path="m5105,2364l5105,2268e" filled="false" stroked="true" strokeweight=".96pt" strokecolor="#000000">
                <v:path arrowok="t"/>
              </v:shape>
              <v:shape style="position:absolute;left:305;top:36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4,716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46;top:0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4,715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60;top:81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2,881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483;top:74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3,002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02;top:971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2,549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44;top:968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2,490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162" w:val="left" w:leader="none"/>
          <w:tab w:pos="2005" w:val="left" w:leader="none"/>
          <w:tab w:pos="2845" w:val="left" w:leader="none"/>
          <w:tab w:pos="3687" w:val="left" w:leader="none"/>
          <w:tab w:pos="4528" w:val="left" w:leader="none"/>
        </w:tabs>
        <w:spacing w:before="73"/>
        <w:ind w:left="3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  <w:t>2002</w:t>
        <w:tab/>
      </w:r>
      <w:r>
        <w:rPr>
          <w:rFonts w:ascii="Arial"/>
          <w:i/>
          <w:spacing w:val="-1"/>
          <w:sz w:val="16"/>
        </w:rPr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4046" w:space="40"/>
            <w:col w:w="8734"/>
          </w:cols>
        </w:sectPr>
      </w:pP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82"/>
        <w:ind w:left="3588" w:right="0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4334" w:right="4321"/>
        <w:jc w:val="center"/>
        <w:rPr>
          <w:b w:val="0"/>
          <w:bCs w:val="0"/>
        </w:rPr>
      </w:pPr>
      <w:r>
        <w:rPr>
          <w:spacing w:val="-1"/>
        </w:rPr>
        <w:t>Volumen</w:t>
      </w:r>
      <w:r>
        <w:rPr>
          <w:spacing w:val="5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de la producción acuícola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3.1pt;height:100.75pt;mso-position-horizontal-relative:char;mso-position-vertical-relative:line" coordorigin="0,0" coordsize="12262,2015">
            <v:group style="position:absolute;left:1466;top:6;width:2;height:2003" coordorigin="1466,6" coordsize="2,2003">
              <v:shape style="position:absolute;left:1466;top:6;width:2;height:2003" coordorigin="1466,6" coordsize="0,2003" path="m1466,6l1466,2009e" filled="false" stroked="true" strokeweight=".580pt" strokecolor="#000000">
                <v:path arrowok="t"/>
              </v:shape>
            </v:group>
            <v:group style="position:absolute;left:8648;top:6;width:2;height:2003" coordorigin="8648,6" coordsize="2,2003">
              <v:shape style="position:absolute;left:8648;top:6;width:2;height:2003" coordorigin="8648,6" coordsize="0,2003" path="m8648,6l8648,2009e" filled="false" stroked="true" strokeweight=".580pt" strokecolor="#000000">
                <v:path arrowok="t"/>
              </v:shape>
            </v:group>
            <v:group style="position:absolute;left:1461;top:313;width:7192;height:2" coordorigin="1461,313" coordsize="7192,2">
              <v:shape style="position:absolute;left:1461;top:313;width:7192;height:2" coordorigin="1461,313" coordsize="7192,0" path="m1461,313l8653,313e" filled="false" stroked="true" strokeweight=".580pt" strokecolor="#000000">
                <v:path arrowok="t"/>
              </v:shape>
            </v:group>
            <v:group style="position:absolute;left:5136;top:318;width:2;height:1691" coordorigin="5136,318" coordsize="2,1691">
              <v:shape style="position:absolute;left:5136;top:318;width:2;height:1691" coordorigin="5136,318" coordsize="0,1691" path="m5136,318l5136,2009e" filled="false" stroked="true" strokeweight=".580pt" strokecolor="#000000">
                <v:path arrowok="t"/>
              </v:shape>
            </v:group>
            <v:group style="position:absolute;left:1461;top:577;width:10794;height:2" coordorigin="1461,577" coordsize="10794,2">
              <v:shape style="position:absolute;left:1461;top:577;width:10794;height:2" coordorigin="1461,577" coordsize="10794,0" path="m1461,577l12255,577e" filled="false" stroked="true" strokeweight=".580pt" strokecolor="#000000">
                <v:path arrowok="t"/>
              </v:shape>
            </v:group>
            <v:group style="position:absolute;left:2011;top:582;width:2;height:1427" coordorigin="2011,582" coordsize="2,1427">
              <v:shape style="position:absolute;left:2011;top:582;width:2;height:1427" coordorigin="2011,582" coordsize="0,1427" path="m2011,582l2011,2009e" filled="false" stroked="true" strokeweight=".580pt" strokecolor="#000000">
                <v:path arrowok="t"/>
              </v:shape>
            </v:group>
            <v:group style="position:absolute;left:2618;top:582;width:2;height:1427" coordorigin="2618,582" coordsize="2,1427">
              <v:shape style="position:absolute;left:2618;top:582;width:2;height:1427" coordorigin="2618,582" coordsize="0,1427" path="m2618,582l2618,2009e" filled="false" stroked="true" strokeweight=".580pt" strokecolor="#000000">
                <v:path arrowok="t"/>
              </v:shape>
            </v:group>
            <v:group style="position:absolute;left:3217;top:582;width:2;height:1427" coordorigin="3217,582" coordsize="2,1427">
              <v:shape style="position:absolute;left:3217;top:582;width:2;height:1427" coordorigin="3217,582" coordsize="0,1427" path="m3217,582l3217,2009e" filled="false" stroked="true" strokeweight=".580pt" strokecolor="#000000">
                <v:path arrowok="t"/>
              </v:shape>
            </v:group>
            <v:group style="position:absolute;left:3963;top:582;width:2;height:1427" coordorigin="3963,582" coordsize="2,1427">
              <v:shape style="position:absolute;left:3963;top:582;width:2;height:1427" coordorigin="3963,582" coordsize="0,1427" path="m3963,582l3963,2009e" filled="false" stroked="true" strokeweight=".580pt" strokecolor="#000000">
                <v:path arrowok="t"/>
              </v:shape>
            </v:group>
            <v:group style="position:absolute;left:4497;top:582;width:2;height:1427" coordorigin="4497,582" coordsize="2,1427">
              <v:shape style="position:absolute;left:4497;top:582;width:2;height:1427" coordorigin="4497,582" coordsize="0,1427" path="m4497,582l4497,2009e" filled="false" stroked="true" strokeweight=".580pt" strokecolor="#000000">
                <v:path arrowok="t"/>
              </v:shape>
            </v:group>
            <v:group style="position:absolute;left:5736;top:582;width:2;height:1427" coordorigin="5736,582" coordsize="2,1427">
              <v:shape style="position:absolute;left:5736;top:582;width:2;height:1427" coordorigin="5736,582" coordsize="0,1427" path="m5736,582l5736,2009e" filled="false" stroked="true" strokeweight=".580pt" strokecolor="#000000">
                <v:path arrowok="t"/>
              </v:shape>
            </v:group>
            <v:group style="position:absolute;left:6254;top:582;width:2;height:1427" coordorigin="6254,582" coordsize="2,1427">
              <v:shape style="position:absolute;left:6254;top:582;width:2;height:1427" coordorigin="6254,582" coordsize="0,1427" path="m6254,582l6254,2009e" filled="false" stroked="true" strokeweight=".580pt" strokecolor="#000000">
                <v:path arrowok="t"/>
              </v:shape>
            </v:group>
            <v:group style="position:absolute;left:6807;top:582;width:2;height:1427" coordorigin="6807,582" coordsize="2,1427">
              <v:shape style="position:absolute;left:6807;top:582;width:2;height:1427" coordorigin="6807,582" coordsize="0,1427" path="m6807,582l6807,2009e" filled="false" stroked="true" strokeweight=".580pt" strokecolor="#000000">
                <v:path arrowok="t"/>
              </v:shape>
            </v:group>
            <v:group style="position:absolute;left:7385;top:582;width:2;height:1427" coordorigin="7385,582" coordsize="2,1427">
              <v:shape style="position:absolute;left:7385;top:582;width:2;height:1427" coordorigin="7385,582" coordsize="0,1427" path="m7385,582l7385,2009e" filled="false" stroked="true" strokeweight=".580pt" strokecolor="#000000">
                <v:path arrowok="t"/>
              </v:shape>
            </v:group>
            <v:group style="position:absolute;left:8016;top:582;width:2;height:1427" coordorigin="8016,582" coordsize="2,1427">
              <v:shape style="position:absolute;left:8016;top:582;width:2;height:1427" coordorigin="8016,582" coordsize="0,1427" path="m8016,582l8016,2009e" filled="false" stroked="true" strokeweight=".580pt" strokecolor="#000000">
                <v:path arrowok="t"/>
              </v:shape>
            </v:group>
            <v:group style="position:absolute;left:9257;top:582;width:2;height:1427" coordorigin="9257,582" coordsize="2,1427">
              <v:shape style="position:absolute;left:9257;top:582;width:2;height:1427" coordorigin="9257,582" coordsize="0,1427" path="m9257,582l9257,2009e" filled="false" stroked="true" strokeweight=".580pt" strokecolor="#000000">
                <v:path arrowok="t"/>
              </v:shape>
            </v:group>
            <v:group style="position:absolute;left:9818;top:582;width:2;height:1427" coordorigin="9818,582" coordsize="2,1427">
              <v:shape style="position:absolute;left:9818;top:582;width:2;height:1427" coordorigin="9818,582" coordsize="0,1427" path="m9818,582l9818,2009e" filled="false" stroked="true" strokeweight=".580pt" strokecolor="#000000">
                <v:path arrowok="t"/>
              </v:shape>
            </v:group>
            <v:group style="position:absolute;left:10395;top:582;width:2;height:1427" coordorigin="10395,582" coordsize="2,1427">
              <v:shape style="position:absolute;left:10395;top:582;width:2;height:1427" coordorigin="10395,582" coordsize="0,1427" path="m10395,582l10395,2009e" filled="false" stroked="true" strokeweight=".580pt" strokecolor="#000000">
                <v:path arrowok="t"/>
              </v:shape>
            </v:group>
            <v:group style="position:absolute;left:11003;top:582;width:2;height:1427" coordorigin="11003,582" coordsize="2,1427">
              <v:shape style="position:absolute;left:11003;top:582;width:2;height:1427" coordorigin="11003,582" coordsize="0,1427" path="m11003,582l11003,2009e" filled="false" stroked="true" strokeweight=".580pt" strokecolor="#000000">
                <v:path arrowok="t"/>
              </v:shape>
            </v:group>
            <v:group style="position:absolute;left:11633;top:582;width:2;height:1427" coordorigin="11633,582" coordsize="2,1427">
              <v:shape style="position:absolute;left:11633;top:582;width:2;height:1427" coordorigin="11633,582" coordsize="0,1427" path="m11633,582l11633,2009e" filled="false" stroked="true" strokeweight=".580pt" strokecolor="#000000">
                <v:path arrowok="t"/>
              </v:shape>
            </v:group>
            <v:group style="position:absolute;left:6;top:840;width:12250;height:2" coordorigin="6,840" coordsize="12250,2">
              <v:shape style="position:absolute;left:6;top:840;width:12250;height:2" coordorigin="6,840" coordsize="12250,0" path="m6,840l12255,840e" filled="false" stroked="true" strokeweight=".580pt" strokecolor="#000000">
                <v:path arrowok="t"/>
              </v:shape>
              <v:shape style="position:absolute;left:6;top:1028;width:12251;height:10" type="#_x0000_t75" stroked="false">
                <v:imagedata r:id="rId194" o:title=""/>
              </v:shape>
              <v:shape style="position:absolute;left:6;top:1223;width:12251;height:10" type="#_x0000_t75" stroked="false">
                <v:imagedata r:id="rId194" o:title=""/>
              </v:shape>
              <v:shape style="position:absolute;left:6;top:1417;width:12251;height:10" type="#_x0000_t75" stroked="false">
                <v:imagedata r:id="rId194" o:title=""/>
              </v:shape>
              <v:shape style="position:absolute;left:6;top:1610;width:12251;height:10" type="#_x0000_t75" stroked="false">
                <v:imagedata r:id="rId194" o:title=""/>
              </v:shape>
              <v:shape style="position:absolute;left:6;top:1805;width:12251;height:10" type="#_x0000_t75" stroked="false">
                <v:imagedata r:id="rId194" o:title=""/>
              </v:shape>
            </v:group>
            <v:group style="position:absolute;left:6;top:2004;width:12250;height:2" coordorigin="6,2004" coordsize="12250,2">
              <v:shape style="position:absolute;left:6;top:2004;width:12250;height:2" coordorigin="6,2004" coordsize="12250,0" path="m6,2004l12255,2004e" filled="false" stroked="true" strokeweight=".580pt" strokecolor="#000000">
                <v:path arrowok="t"/>
              </v:shape>
              <v:shape style="position:absolute;left:4274;top:83;width:156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(toneladas)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87;top:215;width:173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pesos)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8;top:347;width:60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Especie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99;top:336;width:120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z w:val="16"/>
                          <w:szCs w:val="16"/>
                        </w:rPr>
                        <w:t>Fresco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7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7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sz w:val="16"/>
                          <w:szCs w:val="16"/>
                        </w:rPr>
                        <w:t>Entero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12;top:336;width:95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Desembarco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68;width:12112;height:1424" type="#_x0000_t202" filled="false" stroked="false">
                <v:textbox inset="0,0,0,0">
                  <w:txbxContent>
                    <w:p>
                      <w:pPr>
                        <w:tabs>
                          <w:tab w:pos="2054" w:val="left" w:leader="none"/>
                          <w:tab w:pos="2657" w:val="left" w:leader="none"/>
                          <w:tab w:pos="3329" w:val="left" w:leader="none"/>
                          <w:tab w:pos="3970" w:val="left" w:leader="none"/>
                          <w:tab w:pos="5734" w:val="left" w:leader="none"/>
                          <w:tab w:pos="6836" w:val="left" w:leader="none"/>
                          <w:tab w:pos="7438" w:val="left" w:leader="none"/>
                          <w:tab w:pos="8029" w:val="left" w:leader="none"/>
                          <w:tab w:pos="8692" w:val="left" w:leader="none"/>
                          <w:tab w:pos="9275" w:val="left" w:leader="none"/>
                          <w:tab w:pos="9845" w:val="left" w:leader="none"/>
                          <w:tab w:pos="10438" w:val="left" w:leader="none"/>
                          <w:tab w:pos="11056" w:val="left" w:leader="none"/>
                          <w:tab w:pos="11622" w:val="left" w:leader="none"/>
                        </w:tabs>
                        <w:spacing w:line="195" w:lineRule="exact" w:before="0"/>
                        <w:ind w:left="1478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8"/>
                          <w:sz w:val="10"/>
                        </w:rPr>
                        <w:t>   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position w:val="8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1999</w:t>
                        <w:tab/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8"/>
                          <w:sz w:val="10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tabs>
                          <w:tab w:pos="1682" w:val="left" w:leader="none"/>
                          <w:tab w:pos="2200" w:val="left" w:leader="none"/>
                          <w:tab w:pos="2799" w:val="left" w:leader="none"/>
                          <w:tab w:pos="3545" w:val="left" w:leader="none"/>
                          <w:tab w:pos="4079" w:val="left" w:leader="none"/>
                          <w:tab w:pos="4717" w:val="left" w:leader="none"/>
                          <w:tab w:pos="5404" w:val="left" w:leader="none"/>
                          <w:tab w:pos="5835" w:val="left" w:leader="none"/>
                          <w:tab w:pos="6388" w:val="left" w:leader="none"/>
                          <w:tab w:pos="6948" w:val="left" w:leader="none"/>
                          <w:tab w:pos="7578" w:val="left" w:leader="none"/>
                          <w:tab w:pos="8212" w:val="left" w:leader="none"/>
                          <w:tab w:pos="8838" w:val="left" w:leader="none"/>
                          <w:tab w:pos="10566" w:val="left" w:leader="none"/>
                          <w:tab w:pos="11195" w:val="left" w:leader="none"/>
                          <w:tab w:pos="11826" w:val="left" w:leader="none"/>
                        </w:tabs>
                        <w:spacing w:before="7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Ostión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45</w:t>
                        <w:tab/>
                        <w:t>305</w:t>
                        <w:tab/>
                        <w:t>386</w:t>
                        <w:tab/>
                        <w:t>212</w:t>
                        <w:tab/>
                        <w:t>326</w:t>
                        <w:tab/>
                        <w:t>443</w:t>
                        <w:tab/>
                        <w:t>44</w:t>
                        <w:tab/>
                        <w:t>153</w:t>
                        <w:tab/>
                        <w:t>386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880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3,198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4,964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681" w:val="left" w:leader="none"/>
                          <w:tab w:pos="2288" w:val="left" w:leader="none"/>
                          <w:tab w:pos="2798" w:val="left" w:leader="none"/>
                          <w:tab w:pos="3544" w:val="left" w:leader="none"/>
                          <w:tab w:pos="4078" w:val="left" w:leader="none"/>
                          <w:tab w:pos="4716" w:val="left" w:leader="none"/>
                          <w:tab w:pos="5403" w:val="left" w:leader="none"/>
                          <w:tab w:pos="5923" w:val="left" w:leader="none"/>
                          <w:tab w:pos="6370" w:val="left" w:leader="none"/>
                          <w:tab w:pos="6948" w:val="left" w:leader="none"/>
                          <w:tab w:pos="7578" w:val="left" w:leader="none"/>
                          <w:tab w:pos="8212" w:val="left" w:leader="none"/>
                          <w:tab w:pos="8705" w:val="left" w:leader="none"/>
                          <w:tab w:pos="9959" w:val="left" w:leader="none"/>
                          <w:tab w:pos="10567" w:val="left" w:leader="none"/>
                          <w:tab w:pos="11196" w:val="left" w:leader="none"/>
                          <w:tab w:pos="11827" w:val="left" w:leader="none"/>
                        </w:tabs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Camarón</w:t>
                        <w:tab/>
                        <w:t>30</w:t>
                        <w:tab/>
                        <w:t>50</w:t>
                        <w:tab/>
                        <w:t>100</w:t>
                        <w:tab/>
                        <w:t>231</w:t>
                        <w:tab/>
                        <w:t>301</w:t>
                        <w:tab/>
                        <w:t>548</w:t>
                        <w:tab/>
                        <w:t>38</w:t>
                        <w:tab/>
                        <w:t>50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1,550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3,281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769" w:val="left" w:leader="none"/>
                          <w:tab w:pos="2199" w:val="left" w:leader="none"/>
                          <w:tab w:pos="2797" w:val="left" w:leader="none"/>
                          <w:tab w:pos="3499" w:val="left" w:leader="none"/>
                          <w:tab w:pos="4166" w:val="left" w:leader="none"/>
                          <w:tab w:pos="4893" w:val="left" w:leader="none"/>
                          <w:tab w:pos="5297" w:val="left" w:leader="none"/>
                          <w:tab w:pos="5923" w:val="left" w:leader="none"/>
                          <w:tab w:pos="6476" w:val="left" w:leader="none"/>
                          <w:tab w:pos="6948" w:val="left" w:leader="none"/>
                          <w:tab w:pos="7578" w:val="left" w:leader="none"/>
                          <w:tab w:pos="8212" w:val="left" w:leader="none"/>
                          <w:tab w:pos="9015" w:val="left" w:leader="none"/>
                          <w:tab w:pos="9976" w:val="left" w:leader="none"/>
                          <w:tab w:pos="10566" w:val="left" w:leader="none"/>
                          <w:tab w:pos="11196" w:val="left" w:leader="none"/>
                          <w:tab w:pos="1182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Almeja</w:t>
                      </w:r>
                      <w:r>
                        <w:rPr>
                          <w:rFonts w:ascii="Arial"/>
                          <w:b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Catarina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151</w:t>
                        <w:tab/>
                        <w:t>105</w:t>
                        <w:tab/>
                        <w:t>0.07</w:t>
                        <w:tab/>
                        <w:t>12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17</w:t>
                        <w:tab/>
                        <w:t>12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  </w:t>
                      </w:r>
                      <w:r>
                        <w:rPr>
                          <w:rFonts w:ascii="Arial"/>
                          <w:b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1,288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746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769" w:val="left" w:leader="none"/>
                          <w:tab w:pos="2376" w:val="left" w:leader="none"/>
                          <w:tab w:pos="2975" w:val="left" w:leader="none"/>
                          <w:tab w:pos="3632" w:val="left" w:leader="none"/>
                          <w:tab w:pos="4255" w:val="left" w:leader="none"/>
                          <w:tab w:pos="4893" w:val="left" w:leader="none"/>
                          <w:tab w:pos="5492" w:val="left" w:leader="none"/>
                          <w:tab w:pos="6011" w:val="left" w:leader="none"/>
                          <w:tab w:pos="6564" w:val="left" w:leader="none"/>
                          <w:tab w:pos="6947" w:val="left" w:leader="none"/>
                          <w:tab w:pos="7578" w:val="left" w:leader="none"/>
                          <w:tab w:pos="8212" w:val="left" w:leader="none"/>
                          <w:tab w:pos="8926" w:val="left" w:leader="none"/>
                          <w:tab w:pos="9575" w:val="left" w:leader="none"/>
                          <w:tab w:pos="10154" w:val="left" w:leader="none"/>
                          <w:tab w:pos="10566" w:val="left" w:leader="none"/>
                          <w:tab w:pos="11196" w:val="left" w:leader="none"/>
                          <w:tab w:pos="11826" w:val="left" w:leader="none"/>
                        </w:tabs>
                        <w:spacing w:line="177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Peces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26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</w:t>
                        <w:tab/>
                        <w:t>9</w:t>
                        <w:tab/>
                        <w:t>1</w:t>
                        <w:tab/>
                        <w:t>0</w:t>
                        <w:tab/>
                        <w:t>0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769" w:val="left" w:leader="none"/>
                          <w:tab w:pos="2377" w:val="left" w:leader="none"/>
                          <w:tab w:pos="2975" w:val="left" w:leader="none"/>
                          <w:tab w:pos="3633" w:val="left" w:leader="none"/>
                          <w:tab w:pos="4078" w:val="left" w:leader="none"/>
                          <w:tab w:pos="4716" w:val="left" w:leader="none"/>
                          <w:tab w:pos="5492" w:val="left" w:leader="none"/>
                          <w:tab w:pos="6012" w:val="left" w:leader="none"/>
                          <w:tab w:pos="6565" w:val="left" w:leader="none"/>
                          <w:tab w:pos="6947" w:val="left" w:leader="none"/>
                          <w:tab w:pos="7578" w:val="left" w:leader="none"/>
                          <w:tab w:pos="8212" w:val="left" w:leader="none"/>
                          <w:tab w:pos="8821" w:val="left" w:leader="none"/>
                          <w:tab w:pos="9381" w:val="left" w:leader="none"/>
                          <w:tab w:pos="9960" w:val="left" w:leader="none"/>
                          <w:tab w:pos="10568" w:val="left" w:leader="none"/>
                          <w:tab w:pos="11197" w:val="left" w:leader="none"/>
                          <w:tab w:pos="11827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Ostras</w:t>
                      </w:r>
                      <w:r>
                        <w:rPr>
                          <w:rFonts w:ascii="Arial"/>
                          <w:b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Perleras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8"/>
                          <w:sz w:val="10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16</w:t>
                        <w:tab/>
                        <w:t>400</w:t>
                        <w:tab/>
                        <w:t>278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770" w:val="left" w:leader="none"/>
                          <w:tab w:pos="2377" w:val="left" w:leader="none"/>
                          <w:tab w:pos="2976" w:val="left" w:leader="none"/>
                          <w:tab w:pos="3722" w:val="left" w:leader="none"/>
                          <w:tab w:pos="4256" w:val="left" w:leader="none"/>
                          <w:tab w:pos="4894" w:val="left" w:leader="none"/>
                          <w:tab w:pos="5493" w:val="left" w:leader="none"/>
                          <w:tab w:pos="5818" w:val="left" w:leader="none"/>
                          <w:tab w:pos="6566" w:val="left" w:leader="none"/>
                          <w:tab w:pos="6949" w:val="left" w:leader="none"/>
                          <w:tab w:pos="7579" w:val="left" w:leader="none"/>
                          <w:tab w:pos="8212" w:val="left" w:leader="none"/>
                          <w:tab w:pos="8821" w:val="left" w:leader="none"/>
                          <w:tab w:pos="9381" w:val="left" w:leader="none"/>
                          <w:tab w:pos="9960" w:val="left" w:leader="none"/>
                          <w:tab w:pos="10567" w:val="left" w:leader="none"/>
                          <w:tab w:pos="11196" w:val="left" w:leader="none"/>
                          <w:tab w:pos="11826" w:val="left" w:leader="none"/>
                        </w:tabs>
                        <w:spacing w:line="18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Mano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León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2</w:t>
                        <w:tab/>
                        <w:t>2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n.d.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528" w:right="5766"/>
        <w:jc w:val="left"/>
        <w:rPr>
          <w:b w:val="0"/>
          <w:bCs w:val="0"/>
        </w:rPr>
      </w:pPr>
      <w:r>
        <w:rPr/>
        <w:t>Fuente:  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spacing w:val="62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caso</w:t>
      </w:r>
      <w:r>
        <w:rPr/>
        <w:t> la unidad</w:t>
      </w:r>
      <w:r>
        <w:rPr>
          <w:spacing w:val="-2"/>
        </w:rPr>
        <w:t> </w:t>
      </w:r>
      <w:r>
        <w:rPr/>
        <w:t>de </w:t>
      </w:r>
      <w:r>
        <w:rPr>
          <w:spacing w:val="-1"/>
        </w:rPr>
        <w:t>medida</w:t>
      </w:r>
      <w:r>
        <w:rPr/>
        <w:t> </w:t>
      </w:r>
      <w:r>
        <w:rPr>
          <w:spacing w:val="-1"/>
        </w:rPr>
        <w:t>son</w:t>
      </w:r>
      <w:r>
        <w:rPr/>
        <w:t> piezas.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5" w:id="11"/>
      <w:r>
        <w:rPr>
          <w:color w:val="006699"/>
        </w:rPr>
        <w:t>TURISMO</w:t>
      </w:r>
      <w:bookmarkEnd w:id="11"/>
      <w:r>
        <w:rPr>
          <w:b w:val="0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630" w:right="2786" w:hanging="2447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Turismo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1246"/>
        <w:gridCol w:w="1244"/>
        <w:gridCol w:w="1246"/>
        <w:gridCol w:w="1296"/>
        <w:gridCol w:w="1266"/>
        <w:gridCol w:w="1253"/>
      </w:tblGrid>
      <w:tr>
        <w:trPr>
          <w:trHeight w:val="243" w:hRule="exact"/>
        </w:trPr>
        <w:tc>
          <w:tcPr>
            <w:tcW w:w="37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149,093.4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110,438.4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352,674.3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155,522.3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82,357.9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456,533.7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Financiamiento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al Desarrollo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100,125.5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215,180.0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506,612.2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221,025.1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329.1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265.2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Oferta</w:t>
            </w:r>
            <w:r>
              <w:rPr>
                <w:rFonts w:ascii="Arial"/>
                <w:b/>
                <w:spacing w:val="-1"/>
                <w:sz w:val="20"/>
              </w:rPr>
              <w:t> complementaria</w:t>
            </w:r>
            <w:r>
              <w:rPr>
                <w:rFonts w:ascii="Arial"/>
                <w:b/>
                <w:sz w:val="20"/>
              </w:rPr>
              <w:t> (peso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peso)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14,654.0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Fideicomiso</w:t>
            </w:r>
            <w:r>
              <w:rPr>
                <w:rFonts w:ascii="Arial"/>
                <w:b/>
                <w:spacing w:val="-1"/>
                <w:sz w:val="20"/>
              </w:rPr>
              <w:t> Estatal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Turismo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35,211.0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</w:t>
            </w:r>
            <w:r>
              <w:rPr>
                <w:rFonts w:ascii="Arial"/>
                <w:b/>
                <w:sz w:val="20"/>
              </w:rPr>
              <w:t> 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6,749.4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143.0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1,357.5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7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Programas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92.9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7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249,218.9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325,958.4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359,516.7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662,277.5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353,592.1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458,156.4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888" w:right="0"/>
        <w:jc w:val="left"/>
        <w:rPr>
          <w:b w:val="0"/>
          <w:bCs w:val="0"/>
        </w:rPr>
      </w:pPr>
      <w:r>
        <w:rPr/>
        <w:pict>
          <v:group style="position:absolute;margin-left:125.099998pt;margin-top:-120.970337pt;width:566.65pt;height:120.7pt;mso-position-horizontal-relative:page;mso-position-vertical-relative:paragraph;z-index:-1077856" coordorigin="2502,-2419" coordsize="11333,2414">
            <v:group style="position:absolute;left:6284;top:-2401;width:2;height:2390" coordorigin="6284,-2401" coordsize="2,2390">
              <v:shape style="position:absolute;left:6284;top:-2401;width:2;height:2390" coordorigin="6284,-2401" coordsize="0,2390" path="m6284,-2401l6284,-12e" filled="false" stroked="true" strokeweight=".580pt" strokecolor="#000000">
                <v:path arrowok="t"/>
              </v:shape>
            </v:group>
            <v:group style="position:absolute;left:7530;top:-2401;width:2;height:2390" coordorigin="7530,-2401" coordsize="2,2390">
              <v:shape style="position:absolute;left:7530;top:-2401;width:2;height:2390" coordorigin="7530,-2401" coordsize="0,2390" path="m7530,-2401l7530,-12e" filled="false" stroked="true" strokeweight=".580pt" strokecolor="#000000">
                <v:path arrowok="t"/>
              </v:shape>
            </v:group>
            <v:group style="position:absolute;left:8774;top:-2401;width:2;height:2390" coordorigin="8774,-2401" coordsize="2,2390">
              <v:shape style="position:absolute;left:8774;top:-2401;width:2;height:2390" coordorigin="8774,-2401" coordsize="0,2390" path="m8774,-2401l8774,-12e" filled="false" stroked="true" strokeweight=".580pt" strokecolor="#000000">
                <v:path arrowok="t"/>
              </v:shape>
            </v:group>
            <v:group style="position:absolute;left:10020;top:-2401;width:2;height:2390" coordorigin="10020,-2401" coordsize="2,2390">
              <v:shape style="position:absolute;left:10020;top:-2401;width:2;height:2390" coordorigin="10020,-2401" coordsize="0,2390" path="m10020,-2401l10020,-12e" filled="false" stroked="true" strokeweight=".580pt" strokecolor="#000000">
                <v:path arrowok="t"/>
              </v:shape>
            </v:group>
            <v:group style="position:absolute;left:11316;top:-2401;width:2;height:2390" coordorigin="11316,-2401" coordsize="2,2390">
              <v:shape style="position:absolute;left:11316;top:-2401;width:2;height:2390" coordorigin="11316,-2401" coordsize="0,2390" path="m11316,-2401l11316,-12e" filled="false" stroked="true" strokeweight=".580pt" strokecolor="#000000">
                <v:path arrowok="t"/>
              </v:shape>
            </v:group>
            <v:group style="position:absolute;left:12582;top:-2401;width:2;height:2390" coordorigin="12582,-2401" coordsize="2,2390">
              <v:shape style="position:absolute;left:12582;top:-2401;width:2;height:2390" coordorigin="12582,-2401" coordsize="0,2390" path="m12582,-2401l12582,-12e" filled="false" stroked="true" strokeweight=".580pt" strokecolor="#000000">
                <v:path arrowok="t"/>
              </v:shape>
              <v:shape style="position:absolute;left:2502;top:-1932;width:11333;height:10" type="#_x0000_t75" stroked="false">
                <v:imagedata r:id="rId195" o:title=""/>
              </v:shape>
              <v:shape style="position:absolute;left:2502;top:-1692;width:11333;height:10" type="#_x0000_t75" stroked="false">
                <v:imagedata r:id="rId195" o:title=""/>
              </v:shape>
              <v:shape style="position:absolute;left:2502;top:-1452;width:11333;height:10" type="#_x0000_t75" stroked="false">
                <v:imagedata r:id="rId195" o:title=""/>
              </v:shape>
              <v:shape style="position:absolute;left:2502;top:-1212;width:11333;height:10" type="#_x0000_t75" stroked="false">
                <v:imagedata r:id="rId195" o:title=""/>
              </v:shape>
              <v:shape style="position:absolute;left:2502;top:-972;width:11333;height:10" type="#_x0000_t75" stroked="false">
                <v:imagedata r:id="rId195" o:title=""/>
              </v:shape>
              <v:shape style="position:absolute;left:2502;top:-732;width:11333;height:10" type="#_x0000_t75" stroked="false">
                <v:imagedata r:id="rId195" o:title=""/>
              </v:shape>
              <v:shape style="position:absolute;left:2502;top:-492;width:11333;height:10" type="#_x0000_t75" stroked="false">
                <v:imagedata r:id="rId195" o:title=""/>
              </v:shape>
              <v:shape style="position:absolute;left:3902;top:-2377;width:9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85;top:-237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30;top:-237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74;top:-237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45;top:-237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727;top:-237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934;top:-2419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/>
        <w:ind w:left="888" w:right="10422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/>
        <w:t> </w:t>
      </w:r>
      <w:r>
        <w:rPr>
          <w:spacing w:val="-1"/>
        </w:rPr>
        <w:t>2001,</w:t>
      </w:r>
      <w:r>
        <w:rPr/>
        <w:t>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>
          <w:spacing w:val="-3"/>
        </w:rPr>
        <w:t> </w:t>
      </w:r>
      <w:r>
        <w:rPr/>
        <w:t>de los parciales puede 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044" w:right="0"/>
        <w:jc w:val="left"/>
        <w:rPr>
          <w:b w:val="0"/>
          <w:bCs w:val="0"/>
        </w:rPr>
      </w:pPr>
      <w:r>
        <w:rPr>
          <w:spacing w:val="-1"/>
        </w:rPr>
        <w:t>Inversión en el Sector Turismo 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before="0"/>
        <w:ind w:left="1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6"/>
        <w:spacing w:line="240" w:lineRule="auto" w:before="0"/>
        <w:ind w:left="2585" w:right="0"/>
        <w:jc w:val="left"/>
        <w:rPr>
          <w:i w:val="0"/>
        </w:rPr>
      </w:pPr>
      <w:r>
        <w:rPr/>
        <w:pict>
          <v:group style="position:absolute;margin-left:256.140015pt;margin-top:-1.771965pt;width:333.25pt;height:123.2pt;mso-position-horizontal-relative:page;mso-position-vertical-relative:paragraph;z-index:31936" coordorigin="5123,-35" coordsize="6665,2464">
            <v:group style="position:absolute;left:5512;top:1561;width:440;height:807" coordorigin="5512,1561" coordsize="440,807">
              <v:shape style="position:absolute;left:5512;top:1561;width:440;height:807" coordorigin="5512,1561" coordsize="440,807" path="m5512,1561l5512,2368,5951,2368,5951,1561,5512,1561xe" filled="true" fillcolor="#ccffcc" stroked="false">
                <v:path arrowok="t"/>
                <v:fill type="solid"/>
              </v:shape>
            </v:group>
            <v:group style="position:absolute;left:6611;top:1314;width:440;height:1054" coordorigin="6611,1314" coordsize="440,1054">
              <v:shape style="position:absolute;left:6611;top:1314;width:440;height:1054" coordorigin="6611,1314" coordsize="440,1054" path="m6611,1314l6611,2368,7050,2368,7050,1314,6611,1314xe" filled="true" fillcolor="#ccffcc" stroked="false">
                <v:path arrowok="t"/>
                <v:fill type="solid"/>
              </v:shape>
            </v:group>
            <v:group style="position:absolute;left:7710;top:1206;width:440;height:1162" coordorigin="7710,1206" coordsize="440,1162">
              <v:shape style="position:absolute;left:7710;top:1206;width:440;height:1162" coordorigin="7710,1206" coordsize="440,1162" path="m7710,1206l7710,2368,8149,2368,8149,1206,7710,1206xe" filled="true" fillcolor="#ccffcc" stroked="false">
                <v:path arrowok="t"/>
                <v:fill type="solid"/>
              </v:shape>
            </v:group>
            <v:group style="position:absolute;left:8809;top:227;width:440;height:2141" coordorigin="8809,227" coordsize="440,2141">
              <v:shape style="position:absolute;left:8809;top:227;width:440;height:2141" coordorigin="8809,227" coordsize="440,2141" path="m8809,227l8809,2368,9248,2368,9248,227,8809,227xe" filled="true" fillcolor="#ccffcc" stroked="false">
                <v:path arrowok="t"/>
                <v:fill type="solid"/>
              </v:shape>
            </v:group>
            <v:group style="position:absolute;left:9908;top:1225;width:440;height:1143" coordorigin="9908,1225" coordsize="440,1143">
              <v:shape style="position:absolute;left:9908;top:1225;width:440;height:1143" coordorigin="9908,1225" coordsize="440,1143" path="m9908,1225l9908,2368,10348,2368,10348,1225,9908,1225xe" filled="true" fillcolor="#ccffcc" stroked="false">
                <v:path arrowok="t"/>
                <v:fill type="solid"/>
              </v:shape>
            </v:group>
            <v:group style="position:absolute;left:11008;top:887;width:440;height:1481" coordorigin="11008,887" coordsize="440,1481">
              <v:shape style="position:absolute;left:11008;top:887;width:440;height:1481" coordorigin="11008,887" coordsize="440,1481" path="m11008,887l11008,2368,11447,2368,11447,887,11008,887xe" filled="true" fillcolor="#ccffcc" stroked="false">
                <v:path arrowok="t"/>
                <v:fill type="solid"/>
              </v:shape>
            </v:group>
            <v:group style="position:absolute;left:5183;top:104;width:2;height:2314" coordorigin="5183,104" coordsize="2,2314">
              <v:shape style="position:absolute;left:5183;top:104;width:2;height:2314" coordorigin="5183,104" coordsize="0,2314" path="m5183,104l5183,2418e" filled="false" stroked="true" strokeweight=".96pt" strokecolor="#000000">
                <v:path arrowok="t"/>
              </v:shape>
            </v:group>
            <v:group style="position:absolute;left:5132;top:2368;width:6646;height:2" coordorigin="5132,2368" coordsize="6646,2">
              <v:shape style="position:absolute;left:5132;top:2368;width:6646;height:2" coordorigin="5132,2368" coordsize="6646,0" path="m11778,2368l5132,2368e" filled="false" stroked="true" strokeweight=".96pt" strokecolor="#000000">
                <v:path arrowok="t"/>
              </v:shape>
            </v:group>
            <v:group style="position:absolute;left:5132;top:2044;width:51;height:2" coordorigin="5132,2044" coordsize="51,2">
              <v:shape style="position:absolute;left:5132;top:2044;width:51;height:2" coordorigin="5132,2044" coordsize="51,0" path="m5132,2044l5183,2044e" filled="false" stroked="true" strokeweight=".96pt" strokecolor="#000000">
                <v:path arrowok="t"/>
              </v:shape>
            </v:group>
            <v:group style="position:absolute;left:5132;top:1722;width:51;height:2" coordorigin="5132,1722" coordsize="51,2">
              <v:shape style="position:absolute;left:5132;top:1722;width:51;height:2" coordorigin="5132,1722" coordsize="51,0" path="m5132,1722l5183,1722e" filled="false" stroked="true" strokeweight=".96pt" strokecolor="#000000">
                <v:path arrowok="t"/>
              </v:shape>
            </v:group>
            <v:group style="position:absolute;left:5132;top:1398;width:51;height:2" coordorigin="5132,1398" coordsize="51,2">
              <v:shape style="position:absolute;left:5132;top:1398;width:51;height:2" coordorigin="5132,1398" coordsize="51,0" path="m5132,1398l5183,1398e" filled="false" stroked="true" strokeweight=".96pt" strokecolor="#000000">
                <v:path arrowok="t"/>
              </v:shape>
            </v:group>
            <v:group style="position:absolute;left:5132;top:1074;width:51;height:2" coordorigin="5132,1074" coordsize="51,2">
              <v:shape style="position:absolute;left:5132;top:1074;width:51;height:2" coordorigin="5132,1074" coordsize="51,0" path="m5132,1074l5183,1074e" filled="false" stroked="true" strokeweight=".96pt" strokecolor="#000000">
                <v:path arrowok="t"/>
              </v:shape>
            </v:group>
            <v:group style="position:absolute;left:5132;top:750;width:51;height:2" coordorigin="5132,750" coordsize="51,2">
              <v:shape style="position:absolute;left:5132;top:750;width:51;height:2" coordorigin="5132,750" coordsize="51,0" path="m5132,750l5183,750e" filled="false" stroked="true" strokeweight=".96pt" strokecolor="#000000">
                <v:path arrowok="t"/>
              </v:shape>
            </v:group>
            <v:group style="position:absolute;left:5132;top:428;width:51;height:2" coordorigin="5132,428" coordsize="51,2">
              <v:shape style="position:absolute;left:5132;top:428;width:51;height:2" coordorigin="5132,428" coordsize="51,0" path="m5132,428l5183,428e" filled="false" stroked="true" strokeweight=".96pt" strokecolor="#000000">
                <v:path arrowok="t"/>
              </v:shape>
            </v:group>
            <v:group style="position:absolute;left:5132;top:104;width:51;height:2" coordorigin="5132,104" coordsize="51,2">
              <v:shape style="position:absolute;left:5132;top:104;width:51;height:2" coordorigin="5132,104" coordsize="51,0" path="m5132,104l5183,104e" filled="false" stroked="true" strokeweight=".96pt" strokecolor="#000000">
                <v:path arrowok="t"/>
              </v:shape>
            </v:group>
            <v:group style="position:absolute;left:6282;top:2368;width:2;height:51" coordorigin="6282,2368" coordsize="2,51">
              <v:shape style="position:absolute;left:6282;top:2368;width:2;height:51" coordorigin="6282,2368" coordsize="0,51" path="m6282,2418l6282,2368e" filled="false" stroked="true" strokeweight=".96pt" strokecolor="#000000">
                <v:path arrowok="t"/>
              </v:shape>
            </v:group>
            <v:group style="position:absolute;left:7381;top:2368;width:2;height:51" coordorigin="7381,2368" coordsize="2,51">
              <v:shape style="position:absolute;left:7381;top:2368;width:2;height:51" coordorigin="7381,2368" coordsize="0,51" path="m7381,2418l7381,2368e" filled="false" stroked="true" strokeweight=".96pt" strokecolor="#000000">
                <v:path arrowok="t"/>
              </v:shape>
            </v:group>
            <v:group style="position:absolute;left:8480;top:2368;width:2;height:51" coordorigin="8480,2368" coordsize="2,51">
              <v:shape style="position:absolute;left:8480;top:2368;width:2;height:51" coordorigin="8480,2368" coordsize="0,51" path="m8480,2418l8480,2368e" filled="false" stroked="true" strokeweight=".96pt" strokecolor="#000000">
                <v:path arrowok="t"/>
              </v:shape>
            </v:group>
            <v:group style="position:absolute;left:9580;top:2368;width:2;height:51" coordorigin="9580,2368" coordsize="2,51">
              <v:shape style="position:absolute;left:9580;top:2368;width:2;height:51" coordorigin="9580,2368" coordsize="0,51" path="m9580,2418l9580,2368e" filled="false" stroked="true" strokeweight=".96pt" strokecolor="#000000">
                <v:path arrowok="t"/>
              </v:shape>
            </v:group>
            <v:group style="position:absolute;left:10679;top:2368;width:2;height:51" coordorigin="10679,2368" coordsize="2,51">
              <v:shape style="position:absolute;left:10679;top:2368;width:2;height:51" coordorigin="10679,2368" coordsize="0,51" path="m10679,2418l10679,2368e" filled="false" stroked="true" strokeweight=".96pt" strokecolor="#000000">
                <v:path arrowok="t"/>
              </v:shape>
            </v:group>
            <v:group style="position:absolute;left:11778;top:2368;width:2;height:51" coordorigin="11778,2368" coordsize="2,51">
              <v:shape style="position:absolute;left:11778;top:2368;width:2;height:51" coordorigin="11778,2368" coordsize="0,51" path="m11778,2418l11778,2368e" filled="false" stroked="true" strokeweight=".96pt" strokecolor="#000000">
                <v:path arrowok="t"/>
              </v:shape>
              <v:shape style="position:absolute;left:8672;top:-35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662,277.5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1;top:625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458,156.4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74;top:1052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325,958.4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73;top:944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359,516.7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72;top:963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353,592.1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75;top:1299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249,218.9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700,000.0</w:t>
      </w:r>
      <w:r>
        <w:rPr>
          <w:i w:val="0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600,000.0</w:t>
      </w:r>
      <w:r>
        <w:rPr>
          <w:rFonts w:ascii="Arial"/>
          <w:sz w:val="16"/>
        </w:rPr>
      </w:r>
    </w:p>
    <w:p>
      <w:pPr>
        <w:spacing w:before="137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500,000.0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400,000.0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300,000.0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200,000.0</w:t>
      </w:r>
      <w:r>
        <w:rPr>
          <w:rFonts w:ascii="Arial"/>
          <w:sz w:val="16"/>
        </w:rPr>
      </w:r>
    </w:p>
    <w:p>
      <w:pPr>
        <w:spacing w:before="137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100,000.0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14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tabs>
          <w:tab w:pos="1555" w:val="left" w:leader="none"/>
          <w:tab w:pos="2654" w:val="left" w:leader="none"/>
          <w:tab w:pos="3753" w:val="left" w:leader="none"/>
          <w:tab w:pos="4852" w:val="left" w:leader="none"/>
          <w:tab w:pos="5951" w:val="left" w:leader="none"/>
        </w:tabs>
        <w:spacing w:before="0"/>
        <w:ind w:left="4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299" w:space="40"/>
            <w:col w:w="9481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82"/>
        <w:ind w:left="2866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630" w:right="2786" w:hanging="2559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Turismo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4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8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5.5pt;height:168.75pt;mso-position-horizontal-relative:char;mso-position-vertical-relative:line" coordorigin="0,0" coordsize="11110,3375">
            <v:group style="position:absolute;left:4910;top:19;width:2;height:3351" coordorigin="4910,19" coordsize="2,3351">
              <v:shape style="position:absolute;left:4910;top:19;width:2;height:3351" coordorigin="4910,19" coordsize="0,3351" path="m4910,19l4910,3369e" filled="false" stroked="true" strokeweight=".580pt" strokecolor="#000000">
                <v:path arrowok="t"/>
              </v:shape>
            </v:group>
            <v:group style="position:absolute;left:5942;top:19;width:2;height:3351" coordorigin="5942,19" coordsize="2,3351">
              <v:shape style="position:absolute;left:5942;top:19;width:2;height:3351" coordorigin="5942,19" coordsize="0,3351" path="m5942,19l5942,3369e" filled="false" stroked="true" strokeweight=".580pt" strokecolor="#000000">
                <v:path arrowok="t"/>
              </v:shape>
            </v:group>
            <v:group style="position:absolute;left:6974;top:19;width:2;height:3351" coordorigin="6974,19" coordsize="2,3351">
              <v:shape style="position:absolute;left:6974;top:19;width:2;height:3351" coordorigin="6974,19" coordsize="0,3351" path="m6974,19l6974,3369e" filled="false" stroked="true" strokeweight=".580pt" strokecolor="#000000">
                <v:path arrowok="t"/>
              </v:shape>
            </v:group>
            <v:group style="position:absolute;left:8006;top:19;width:2;height:3351" coordorigin="8006,19" coordsize="2,3351">
              <v:shape style="position:absolute;left:8006;top:19;width:2;height:3351" coordorigin="8006,19" coordsize="0,3351" path="m8006,19l8006,3369e" filled="false" stroked="true" strokeweight=".580pt" strokecolor="#000000">
                <v:path arrowok="t"/>
              </v:shape>
            </v:group>
            <v:group style="position:absolute;left:9038;top:19;width:2;height:3351" coordorigin="9038,19" coordsize="2,3351">
              <v:shape style="position:absolute;left:9038;top:19;width:2;height:3351" coordorigin="9038,19" coordsize="0,3351" path="m9038,19l9038,3369e" filled="false" stroked="true" strokeweight=".580pt" strokecolor="#000000">
                <v:path arrowok="t"/>
              </v:shape>
            </v:group>
            <v:group style="position:absolute;left:10070;top:19;width:2;height:3351" coordorigin="10070,19" coordsize="2,3351">
              <v:shape style="position:absolute;left:10070;top:19;width:2;height:3351" coordorigin="10070,19" coordsize="0,3351" path="m10070,19l10070,3369e" filled="false" stroked="true" strokeweight=".580pt" strokecolor="#000000">
                <v:path arrowok="t"/>
              </v:shape>
            </v:group>
            <v:group style="position:absolute;left:6;top:254;width:11098;height:2" coordorigin="6,254" coordsize="11098,2">
              <v:shape style="position:absolute;left:6;top:254;width:11098;height:2" coordorigin="6,254" coordsize="11098,0" path="m6,254l11103,254e" filled="false" stroked="true" strokeweight=".580pt" strokecolor="#000000">
                <v:path arrowok="t"/>
              </v:shape>
              <v:shape style="position:absolute;left:6;top:489;width:11101;height:10" type="#_x0000_t75" stroked="false">
                <v:imagedata r:id="rId196" o:title=""/>
              </v:shape>
              <v:shape style="position:absolute;left:6;top:729;width:11101;height:10" type="#_x0000_t75" stroked="false">
                <v:imagedata r:id="rId196" o:title=""/>
              </v:shape>
              <v:shape style="position:absolute;left:6;top:969;width:11101;height:10" type="#_x0000_t75" stroked="false">
                <v:imagedata r:id="rId196" o:title=""/>
              </v:shape>
              <v:shape style="position:absolute;left:6;top:1209;width:11101;height:10" type="#_x0000_t75" stroked="false">
                <v:imagedata r:id="rId196" o:title=""/>
              </v:shape>
              <v:shape style="position:absolute;left:6;top:1449;width:11101;height:10" type="#_x0000_t75" stroked="false">
                <v:imagedata r:id="rId196" o:title=""/>
              </v:shape>
              <v:shape style="position:absolute;left:6;top:1689;width:11101;height:10" type="#_x0000_t75" stroked="false">
                <v:imagedata r:id="rId196" o:title=""/>
              </v:shape>
              <v:shape style="position:absolute;left:6;top:1929;width:11101;height:10" type="#_x0000_t75" stroked="false">
                <v:imagedata r:id="rId196" o:title=""/>
              </v:shape>
              <v:shape style="position:absolute;left:6;top:2169;width:11101;height:10" type="#_x0000_t75" stroked="false">
                <v:imagedata r:id="rId196" o:title=""/>
              </v:shape>
              <v:shape style="position:absolute;left:6;top:2409;width:11101;height:10" type="#_x0000_t75" stroked="false">
                <v:imagedata r:id="rId196" o:title=""/>
              </v:shape>
              <v:shape style="position:absolute;left:6;top:2649;width:11101;height:10" type="#_x0000_t75" stroked="false">
                <v:imagedata r:id="rId196" o:title=""/>
              </v:shape>
              <v:shape style="position:absolute;left:6;top:2889;width:11101;height:10" type="#_x0000_t75" stroked="false">
                <v:imagedata r:id="rId196" o:title=""/>
              </v:shape>
            </v:group>
            <v:group style="position:absolute;left:6;top:3134;width:11098;height:2" coordorigin="6,3134" coordsize="11098,2">
              <v:shape style="position:absolute;left:6;top:3134;width:11098;height:2" coordorigin="6,3134" coordsize="11098,0" path="m6,3134l11103,3134e" filled="false" stroked="true" strokeweight=".580pt" strokecolor="#000000">
                <v:path arrowok="t"/>
              </v:shape>
              <v:shape style="position:absolute;left:83;top:42;width:4462;height:28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5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18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Economía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FONATUR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FONATUR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SEMARNAT SEDESOL FONAES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 BANCOMEXT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NAFIN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APIBCS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Coordinación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Estatal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Promoción al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Turismo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SEPUIE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03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3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2922;width:4759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Secretaría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13;top:282;width:894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67,655.5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42,782.9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19,900.0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195,280.0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325,958.4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45;top:42;width:893;height:33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1,050.0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126,314.7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4,735.6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118,110.0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94,328.9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14,459.7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92.9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359,516.7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99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31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13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982;top:282;width:893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96,965.4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52,128.0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51,632.5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48,493.0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249,218.9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77;top:282;width:893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63,830.2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76,661.3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389,612.2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117,000.0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15,038.8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662,277.5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09;top:282;width:893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40,051.6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42,287.4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329.1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221,025.1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13,454.0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36,411.0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353,592.1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41;top:282;width:901;height:30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44,321.0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72,078.6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265.2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314,634.2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25,500.0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1,357.5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458,156.4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708" w:right="501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70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70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/>
        <w:t> </w:t>
      </w:r>
      <w:r>
        <w:rPr>
          <w:spacing w:val="-1"/>
        </w:rPr>
        <w:t>2000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</w:t>
      </w:r>
      <w:r>
        <w:rPr>
          <w:spacing w:val="-3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3937" w:right="3984"/>
        <w:jc w:val="center"/>
        <w:rPr>
          <w:b w:val="0"/>
          <w:bCs w:val="0"/>
        </w:rPr>
      </w:pPr>
      <w:r>
        <w:rPr>
          <w:spacing w:val="-1"/>
        </w:rPr>
        <w:t>Derrama económica</w:t>
      </w:r>
      <w:r>
        <w:rPr/>
        <w:t> </w:t>
      </w:r>
      <w:r>
        <w:rPr>
          <w:spacing w:val="-1"/>
        </w:rPr>
        <w:t>anual </w:t>
      </w:r>
      <w:r>
        <w:rPr/>
        <w:t>por</w:t>
      </w:r>
      <w:r>
        <w:rPr>
          <w:spacing w:val="-1"/>
        </w:rPr>
        <w:t> concepto</w:t>
      </w:r>
      <w:r>
        <w:rPr/>
        <w:t> de</w:t>
      </w:r>
      <w:r>
        <w:rPr>
          <w:spacing w:val="-1"/>
        </w:rPr>
        <w:t> turismo</w:t>
      </w:r>
      <w:r>
        <w:rPr>
          <w:spacing w:val="24"/>
        </w:rPr>
        <w:t> </w:t>
      </w:r>
      <w:r>
        <w:rPr>
          <w:spacing w:val="-1"/>
        </w:rPr>
        <w:t>en </w:t>
      </w:r>
      <w:r>
        <w:rPr/>
        <w:t>ocupación</w:t>
      </w:r>
      <w:r>
        <w:rPr>
          <w:spacing w:val="-1"/>
        </w:rPr>
        <w:t> </w:t>
      </w:r>
      <w:r>
        <w:rPr/>
        <w:t>hotelera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1999-2004 </w:t>
      </w:r>
      <w:r>
        <w:rPr>
          <w:spacing w:val="-1"/>
        </w:rPr>
      </w:r>
      <w:r>
        <w:rPr>
          <w:spacing w:val="-1"/>
        </w:rPr>
        <w:t>(miles</w:t>
      </w:r>
      <w:r>
        <w:rPr>
          <w:spacing w:val="24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45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84.85pt;height:84.55pt;mso-position-horizontal-relative:char;mso-position-vertical-relative:line" coordorigin="0,0" coordsize="3697,1691">
            <v:group style="position:absolute;left:1289;top:6;width:2;height:1679" coordorigin="1289,6" coordsize="2,1679">
              <v:shape style="position:absolute;left:1289;top:6;width:2;height:1679" coordorigin="1289,6" coordsize="0,1679" path="m1289,6l1289,1685e" filled="false" stroked="true" strokeweight=".580pt" strokecolor="#000000">
                <v:path arrowok="t"/>
              </v:shape>
            </v:group>
            <v:group style="position:absolute;left:6;top:240;width:3686;height:2" coordorigin="6,240" coordsize="3686,2">
              <v:shape style="position:absolute;left:6;top:240;width:3686;height:2" coordorigin="6,240" coordsize="3686,0" path="m6,240l3691,240e" filled="false" stroked="true" strokeweight=".580pt" strokecolor="#000000">
                <v:path arrowok="t"/>
              </v:shape>
              <v:shape style="position:absolute;left:6;top:475;width:3688;height:10" type="#_x0000_t75" stroked="false">
                <v:imagedata r:id="rId197" o:title=""/>
              </v:shape>
              <v:shape style="position:absolute;left:6;top:715;width:3688;height:10" type="#_x0000_t75" stroked="false">
                <v:imagedata r:id="rId197" o:title=""/>
              </v:shape>
              <v:shape style="position:absolute;left:6;top:955;width:3688;height:10" type="#_x0000_t75" stroked="false">
                <v:imagedata r:id="rId197" o:title=""/>
              </v:shape>
              <v:shape style="position:absolute;left:6;top:1195;width:3688;height:10" type="#_x0000_t75" stroked="false">
                <v:imagedata r:id="rId197" o:title=""/>
              </v:shape>
              <v:shape style="position:absolute;left:6;top:1435;width:3688;height:10" type="#_x0000_t75" stroked="false">
                <v:imagedata r:id="rId197" o:title=""/>
              </v:shape>
            </v:group>
            <v:group style="position:absolute;left:6;top:1680;width:3686;height:2" coordorigin="6,1680" coordsize="3686,2">
              <v:shape style="position:absolute;left:6;top:1680;width:3686;height:2" coordorigin="6,1680" coordsize="3686,0" path="m6,1680l3691,1680e" filled="false" stroked="true" strokeweight=".580pt" strokecolor="#000000">
                <v:path arrowok="t"/>
              </v:shape>
              <v:shape style="position:absolute;left:427;top:29;width:446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Año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02;top:29;width:1295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34" w:right="0" w:hanging="23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Gasto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Anual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7,866,950.0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14,627,000.0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26,368,000.0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27,180,134.0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4668" w:right="4848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Turismo</w:t>
      </w:r>
      <w:r>
        <w:rPr>
          <w:b w:val="0"/>
        </w:rPr>
      </w:r>
    </w:p>
    <w:p>
      <w:pPr>
        <w:pStyle w:val="BodyText"/>
        <w:spacing w:line="240" w:lineRule="auto"/>
        <w:ind w:left="4673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815" w:right="0"/>
        <w:jc w:val="left"/>
        <w:rPr>
          <w:b w:val="0"/>
          <w:bCs w:val="0"/>
        </w:rPr>
      </w:pPr>
      <w:r>
        <w:rPr>
          <w:spacing w:val="-1"/>
        </w:rPr>
        <w:t>Hoteles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cuartos en B.C.Sur</w:t>
      </w:r>
      <w:r>
        <w:rPr/>
        <w:t> por</w:t>
      </w:r>
      <w:r>
        <w:rPr>
          <w:spacing w:val="-1"/>
        </w:rPr>
        <w:t> categoría,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8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8.5pt;height:96.35pt;mso-position-horizontal-relative:char;mso-position-vertical-relative:line" coordorigin="0,0" coordsize="9170,1927">
            <v:group style="position:absolute;left:1957;top:6;width:2;height:1916" coordorigin="1957,6" coordsize="2,1916">
              <v:shape style="position:absolute;left:1957;top:6;width:2;height:1916" coordorigin="1957,6" coordsize="0,1916" path="m1957,6l1957,1921e" filled="false" stroked="true" strokeweight=".580pt" strokecolor="#000000">
                <v:path arrowok="t"/>
              </v:shape>
            </v:group>
            <v:group style="position:absolute;left:5413;top:6;width:2;height:1916" coordorigin="5413,6" coordsize="2,1916">
              <v:shape style="position:absolute;left:5413;top:6;width:2;height:1916" coordorigin="5413,6" coordsize="0,1916" path="m5413,6l5413,1921e" filled="false" stroked="true" strokeweight=".580pt" strokecolor="#000000">
                <v:path arrowok="t"/>
              </v:shape>
            </v:group>
            <v:group style="position:absolute;left:1962;top:243;width:7200;height:2" coordorigin="1962,243" coordsize="7200,2">
              <v:shape style="position:absolute;left:1962;top:243;width:7200;height:2" coordorigin="1962,243" coordsize="7200,0" path="m1962,243l9162,243e" filled="false" stroked="true" strokeweight=".82pt" strokecolor="#008000">
                <v:path arrowok="t"/>
              </v:shape>
            </v:group>
            <v:group style="position:absolute;left:2931;top:246;width:2;height:1676" coordorigin="2931,246" coordsize="2,1676">
              <v:shape style="position:absolute;left:2931;top:246;width:2;height:1676" coordorigin="2931,246" coordsize="0,1676" path="m2931,246l2931,1921e" filled="false" stroked="true" strokeweight=".580pt" strokecolor="#000000">
                <v:path arrowok="t"/>
              </v:shape>
            </v:group>
            <v:group style="position:absolute;left:3759;top:246;width:2;height:1676" coordorigin="3759,246" coordsize="2,1676">
              <v:shape style="position:absolute;left:3759;top:246;width:2;height:1676" coordorigin="3759,246" coordsize="0,1676" path="m3759,246l3759,1921e" filled="false" stroked="true" strokeweight=".580pt" strokecolor="#000000">
                <v:path arrowok="t"/>
              </v:shape>
            </v:group>
            <v:group style="position:absolute;left:4532;top:246;width:2;height:1676" coordorigin="4532,246" coordsize="2,1676">
              <v:shape style="position:absolute;left:4532;top:246;width:2;height:1676" coordorigin="4532,246" coordsize="0,1676" path="m4532,246l4532,1921e" filled="false" stroked="true" strokeweight=".580pt" strokecolor="#000000">
                <v:path arrowok="t"/>
              </v:shape>
            </v:group>
            <v:group style="position:absolute;left:6351;top:246;width:2;height:1676" coordorigin="6351,246" coordsize="2,1676">
              <v:shape style="position:absolute;left:6351;top:246;width:2;height:1676" coordorigin="6351,246" coordsize="0,1676" path="m6351,246l6351,1921e" filled="false" stroked="true" strokeweight=".580pt" strokecolor="#000000">
                <v:path arrowok="t"/>
              </v:shape>
            </v:group>
            <v:group style="position:absolute;left:7291;top:246;width:2;height:1676" coordorigin="7291,246" coordsize="2,1676">
              <v:shape style="position:absolute;left:7291;top:246;width:2;height:1676" coordorigin="7291,246" coordsize="0,1676" path="m7291,246l7291,1921e" filled="false" stroked="true" strokeweight=".580pt" strokecolor="#000000">
                <v:path arrowok="t"/>
              </v:shape>
            </v:group>
            <v:group style="position:absolute;left:8229;top:246;width:2;height:1676" coordorigin="8229,246" coordsize="2,1676">
              <v:shape style="position:absolute;left:8229;top:246;width:2;height:1676" coordorigin="8229,246" coordsize="0,1676" path="m8229,246l8229,1921e" filled="false" stroked="true" strokeweight=".580pt" strokecolor="#000000">
                <v:path arrowok="t"/>
              </v:shape>
            </v:group>
            <v:group style="position:absolute;left:6;top:486;width:9156;height:2" coordorigin="6,486" coordsize="9156,2">
              <v:shape style="position:absolute;left:6;top:486;width:9156;height:2" coordorigin="6,486" coordsize="9156,0" path="m6,486l9162,486e" filled="false" stroked="true" strokeweight=".580pt" strokecolor="#000000">
                <v:path arrowok="t"/>
              </v:shape>
              <v:shape style="position:absolute;left:6;top:721;width:9160;height:10" type="#_x0000_t75" stroked="false">
                <v:imagedata r:id="rId198" o:title=""/>
              </v:shape>
              <v:shape style="position:absolute;left:6;top:961;width:9160;height:10" type="#_x0000_t75" stroked="false">
                <v:imagedata r:id="rId198" o:title=""/>
              </v:shape>
              <v:shape style="position:absolute;left:6;top:1201;width:9160;height:10" type="#_x0000_t75" stroked="false">
                <v:imagedata r:id="rId198" o:title=""/>
              </v:shape>
              <v:shape style="position:absolute;left:6;top:1441;width:9160;height:10" type="#_x0000_t75" stroked="false">
                <v:imagedata r:id="rId198" o:title=""/>
              </v:shape>
            </v:group>
            <v:group style="position:absolute;left:6;top:1686;width:9156;height:2" coordorigin="6,1686" coordsize="9156,2">
              <v:shape style="position:absolute;left:6;top:1686;width:9156;height:2" coordorigin="6,1686" coordsize="9156,0" path="m6,1686l9162,1686e" filled="false" stroked="true" strokeweight=".580pt" strokecolor="#000000">
                <v:path arrowok="t"/>
              </v:shape>
              <v:shape style="position:absolute;left:121;top:152;width:1331;height:1763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9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2"/>
                        <w:ind w:left="0" w:right="30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49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23;top:29;width:7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Hoteles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12;top:29;width:7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Cuartos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21;top:233;width:6839;height:1682" type="#_x0000_t202" filled="false" stroked="false">
                <v:textbox inset="0,0,0,0">
                  <w:txbxContent>
                    <w:p>
                      <w:pPr>
                        <w:tabs>
                          <w:tab w:pos="900" w:val="left" w:leader="none"/>
                          <w:tab w:pos="1701" w:val="left" w:leader="none"/>
                          <w:tab w:pos="2473" w:val="left" w:leader="none"/>
                          <w:tab w:pos="3437" w:val="left" w:leader="none"/>
                          <w:tab w:pos="4376" w:val="left" w:leader="none"/>
                          <w:tab w:pos="5315" w:val="left" w:leader="none"/>
                          <w:tab w:pos="6200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07" w:val="left" w:leader="none"/>
                          <w:tab w:pos="1980" w:val="left" w:leader="none"/>
                          <w:tab w:pos="2860" w:val="left" w:leader="none"/>
                          <w:tab w:pos="3687" w:val="left" w:leader="none"/>
                          <w:tab w:pos="4625" w:val="left" w:leader="none"/>
                          <w:tab w:pos="5565" w:val="left" w:leader="none"/>
                          <w:tab w:pos="6503" w:val="left" w:leader="none"/>
                        </w:tabs>
                        <w:spacing w:before="9"/>
                        <w:ind w:left="3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  <w:tab/>
                        <w:t>19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321</w:t>
                        <w:tab/>
                        <w:t>350</w:t>
                        <w:tab/>
                        <w:t>350</w:t>
                        <w:tab/>
                        <w:t>350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7" w:val="left" w:leader="none"/>
                          <w:tab w:pos="1980" w:val="left" w:leader="none"/>
                          <w:tab w:pos="2860" w:val="left" w:leader="none"/>
                          <w:tab w:pos="3687" w:val="left" w:leader="none"/>
                          <w:tab w:pos="4625" w:val="left" w:leader="none"/>
                          <w:tab w:pos="5565" w:val="left" w:leader="none"/>
                          <w:tab w:pos="6503" w:val="left" w:leader="none"/>
                        </w:tabs>
                        <w:spacing w:before="10"/>
                        <w:ind w:left="3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50</w:t>
                        <w:tab/>
                        <w:t>50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653</w:t>
                        <w:tab/>
                        <w:t>739</w:t>
                        <w:tab/>
                        <w:t>739</w:t>
                        <w:tab/>
                        <w:t>739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6" w:val="left" w:leader="none"/>
                          <w:tab w:pos="1979" w:val="left" w:leader="none"/>
                          <w:tab w:pos="2860" w:val="left" w:leader="none"/>
                          <w:tab w:pos="3520" w:val="left" w:leader="none"/>
                          <w:tab w:pos="4458" w:val="left" w:leader="none"/>
                          <w:tab w:pos="5398" w:val="left" w:leader="none"/>
                          <w:tab w:pos="6337" w:val="left" w:leader="none"/>
                        </w:tabs>
                        <w:spacing w:before="10"/>
                        <w:ind w:left="3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72</w:t>
                        <w:tab/>
                        <w:t>72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2,067</w:t>
                        <w:tab/>
                        <w:t>2,182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2,182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2,043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6" w:val="left" w:leader="none"/>
                          <w:tab w:pos="1979" w:val="left" w:leader="none"/>
                          <w:tab w:pos="2860" w:val="left" w:leader="none"/>
                          <w:tab w:pos="3520" w:val="left" w:leader="none"/>
                          <w:tab w:pos="4458" w:val="left" w:leader="none"/>
                          <w:tab w:pos="5398" w:val="left" w:leader="none"/>
                          <w:tab w:pos="6337" w:val="left" w:leader="none"/>
                        </w:tabs>
                        <w:spacing w:before="10"/>
                        <w:ind w:left="3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97</w:t>
                        <w:tab/>
                        <w:t>98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7,596</w:t>
                        <w:tab/>
                        <w:t>8,686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8,926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9,813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6" w:val="left" w:leader="none"/>
                          <w:tab w:pos="1979" w:val="left" w:leader="none"/>
                          <w:tab w:pos="2859" w:val="left" w:leader="none"/>
                          <w:tab w:pos="3686" w:val="left" w:leader="none"/>
                          <w:tab w:pos="4624" w:val="left" w:leader="none"/>
                          <w:tab w:pos="5564" w:val="left" w:leader="none"/>
                          <w:tab w:pos="6502" w:val="left" w:leader="none"/>
                        </w:tabs>
                        <w:spacing w:before="10"/>
                        <w:ind w:left="3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</w:t>
                        <w:tab/>
                        <w:t>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  <w:tab/>
                        <w:t>26</w:t>
                        <w:tab/>
                        <w:t>654</w:t>
                        <w:tab/>
                        <w:t>520</w:t>
                        <w:tab/>
                        <w:t>756</w:t>
                        <w:tab/>
                        <w:t>756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5" w:val="left" w:leader="none"/>
                          <w:tab w:pos="1867" w:val="left" w:leader="none"/>
                          <w:tab w:pos="2748" w:val="left" w:leader="none"/>
                          <w:tab w:pos="3408" w:val="left" w:leader="none"/>
                          <w:tab w:pos="4346" w:val="left" w:leader="none"/>
                          <w:tab w:pos="5286" w:val="left" w:leader="none"/>
                          <w:tab w:pos="6224" w:val="left" w:leader="none"/>
                        </w:tabs>
                        <w:spacing w:line="226" w:lineRule="exact" w:before="10"/>
                        <w:ind w:left="2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227</w:t>
                        <w:tab/>
                        <w:t>263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265</w:t>
                        <w:tab/>
                        <w:t>264</w:t>
                        <w:tab/>
                        <w:t>11,291</w:t>
                        <w:tab/>
                        <w:t>12,477</w:t>
                        <w:tab/>
                        <w:t>12,953</w:t>
                        <w:tab/>
                        <w:t>13,701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right="5351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B.C.Sur.</w:t>
      </w:r>
      <w:r>
        <w:rPr>
          <w:spacing w:val="39"/>
        </w:rPr>
        <w:t> </w:t>
      </w:r>
      <w:r>
        <w:rPr/>
        <w:t>1/ Cierre al mes de agosto.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2826" w:right="0"/>
        <w:jc w:val="left"/>
        <w:rPr>
          <w:b w:val="0"/>
          <w:bCs w:val="0"/>
        </w:rPr>
      </w:pPr>
      <w:r>
        <w:rPr>
          <w:spacing w:val="-1"/>
        </w:rPr>
        <w:t>Afluencia</w:t>
      </w:r>
      <w:r>
        <w:rPr/>
        <w:t> total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ocupación</w:t>
      </w:r>
      <w:r>
        <w:rPr>
          <w:spacing w:val="-1"/>
        </w:rPr>
        <w:t> </w:t>
      </w:r>
      <w:r>
        <w:rPr/>
        <w:t>hotelera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4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4.75pt;height:60.95pt;mso-position-horizontal-relative:char;mso-position-vertical-relative:line" coordorigin="0,0" coordsize="7895,1219">
            <v:group style="position:absolute;left:1251;top:19;width:2;height:1191" coordorigin="1251,19" coordsize="2,1191">
              <v:shape style="position:absolute;left:1251;top:19;width:2;height:1191" coordorigin="1251,19" coordsize="0,1191" path="m1251,19l1251,1209e" filled="false" stroked="true" strokeweight=".580pt" strokecolor="#000000">
                <v:path arrowok="t"/>
              </v:shape>
            </v:group>
            <v:group style="position:absolute;left:2193;top:19;width:2;height:1191" coordorigin="2193,19" coordsize="2,1191">
              <v:shape style="position:absolute;left:2193;top:19;width:2;height:1191" coordorigin="2193,19" coordsize="0,1191" path="m2193,19l2193,1209e" filled="false" stroked="true" strokeweight=".580pt" strokecolor="#000000">
                <v:path arrowok="t"/>
              </v:shape>
            </v:group>
            <v:group style="position:absolute;left:3134;top:19;width:2;height:1191" coordorigin="3134,19" coordsize="2,1191">
              <v:shape style="position:absolute;left:3134;top:19;width:2;height:1191" coordorigin="3134,19" coordsize="0,1191" path="m3134,19l3134,1209e" filled="false" stroked="true" strokeweight=".580pt" strokecolor="#000000">
                <v:path arrowok="t"/>
              </v:shape>
            </v:group>
            <v:group style="position:absolute;left:4242;top:19;width:2;height:1191" coordorigin="4242,19" coordsize="2,1191">
              <v:shape style="position:absolute;left:4242;top:19;width:2;height:1191" coordorigin="4242,19" coordsize="0,1191" path="m4242,19l4242,1209e" filled="false" stroked="true" strokeweight=".580pt" strokecolor="#000000">
                <v:path arrowok="t"/>
              </v:shape>
            </v:group>
            <v:group style="position:absolute;left:5515;top:19;width:2;height:1191" coordorigin="5515,19" coordsize="2,1191">
              <v:shape style="position:absolute;left:5515;top:19;width:2;height:1191" coordorigin="5515,19" coordsize="0,1191" path="m5515,19l5515,1209e" filled="false" stroked="true" strokeweight=".580pt" strokecolor="#000000">
                <v:path arrowok="t"/>
              </v:shape>
            </v:group>
            <v:group style="position:absolute;left:6788;top:19;width:2;height:1191" coordorigin="6788,19" coordsize="2,1191">
              <v:shape style="position:absolute;left:6788;top:19;width:2;height:1191" coordorigin="6788,19" coordsize="0,1191" path="m6788,19l6788,1209e" filled="false" stroked="true" strokeweight=".580pt" strokecolor="#000000">
                <v:path arrowok="t"/>
              </v:shape>
            </v:group>
            <v:group style="position:absolute;left:6;top:253;width:7883;height:2" coordorigin="6,253" coordsize="7883,2">
              <v:shape style="position:absolute;left:6;top:253;width:7883;height:2" coordorigin="6,253" coordsize="7883,0" path="m6,253l7889,253e" filled="false" stroked="true" strokeweight=".580pt" strokecolor="#000000">
                <v:path arrowok="t"/>
              </v:shape>
              <v:shape style="position:absolute;left:6;top:488;width:7883;height:10" type="#_x0000_t75" stroked="false">
                <v:imagedata r:id="rId199" o:title=""/>
              </v:shape>
              <v:shape style="position:absolute;left:6;top:728;width:7883;height:10" type="#_x0000_t75" stroked="false">
                <v:imagedata r:id="rId199" o:title=""/>
              </v:shape>
            </v:group>
            <v:group style="position:absolute;left:6;top:973;width:7883;height:2" coordorigin="6,973" coordsize="7883,2">
              <v:shape style="position:absolute;left:6;top:973;width:7883;height:2" coordorigin="6,973" coordsize="7883,0" path="m6,973l7889,973e" filled="false" stroked="true" strokeweight=".580pt" strokecolor="#000000">
                <v:path arrowok="t"/>
              </v:shape>
              <v:shape style="position:absolute;left:6;top:1209;width:7883;height:10" type="#_x0000_t75" stroked="false">
                <v:imagedata r:id="rId200" o:title=""/>
              </v:shape>
              <v:shape style="position:absolute;left:0;top:0;width:7895;height:1219" type="#_x0000_t202" filled="false" stroked="false">
                <v:textbox inset="0,0,0,0">
                  <w:txbxContent>
                    <w:p>
                      <w:pPr>
                        <w:tabs>
                          <w:tab w:pos="1500" w:val="left" w:leader="none"/>
                          <w:tab w:pos="2442" w:val="left" w:leader="none"/>
                          <w:tab w:pos="3465" w:val="left" w:leader="none"/>
                          <w:tab w:pos="4655" w:val="left" w:leader="none"/>
                          <w:tab w:pos="5928" w:val="left" w:leader="none"/>
                          <w:tab w:pos="7064" w:val="left" w:leader="none"/>
                        </w:tabs>
                        <w:spacing w:line="247" w:lineRule="exact" w:before="0"/>
                        <w:ind w:left="165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51" w:val="left" w:leader="none"/>
                          <w:tab w:pos="2193" w:val="left" w:leader="none"/>
                          <w:tab w:pos="3301" w:val="left" w:leader="none"/>
                          <w:tab w:pos="4574" w:val="left" w:leader="none"/>
                          <w:tab w:pos="5847" w:val="left" w:leader="none"/>
                          <w:tab w:pos="6954" w:val="left" w:leader="none"/>
                        </w:tabs>
                        <w:spacing w:before="9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223,275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269,164</w:t>
                        <w:tab/>
                        <w:t>314,608</w:t>
                        <w:tab/>
                        <w:t>250,702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252,801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244,173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1" w:val="left" w:leader="none"/>
                          <w:tab w:pos="2193" w:val="left" w:leader="none"/>
                          <w:tab w:pos="3134" w:val="left" w:leader="none"/>
                          <w:tab w:pos="4242" w:val="left" w:leader="none"/>
                          <w:tab w:pos="5515" w:val="left" w:leader="none"/>
                          <w:tab w:pos="6788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519,900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541,961</w:t>
                        <w:tab/>
                        <w:t>1,184,503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1,300,0001/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1,628,9951/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3" w:val="left" w:leader="none"/>
                          <w:tab w:pos="2305" w:val="left" w:leader="none"/>
                          <w:tab w:pos="3413" w:val="left" w:leader="none"/>
                          <w:tab w:pos="4519" w:val="left" w:leader="none"/>
                          <w:tab w:pos="5792" w:val="left" w:leader="none"/>
                          <w:tab w:pos="7067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54,600</w:t>
                        <w:tab/>
                        <w:t>58,201</w:t>
                        <w:tab/>
                        <w:t>54,217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52,0001/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64,4801/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3" w:val="left" w:leader="none"/>
                          <w:tab w:pos="2194" w:val="left" w:leader="none"/>
                          <w:tab w:pos="3135" w:val="left" w:leader="none"/>
                          <w:tab w:pos="4408" w:val="left" w:leader="none"/>
                          <w:tab w:pos="5681" w:val="left" w:leader="none"/>
                          <w:tab w:pos="6789" w:val="left" w:leader="none"/>
                        </w:tabs>
                        <w:spacing w:before="1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797,775</w:t>
                        <w:tab/>
                        <w:t>869,326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1,553,328</w:t>
                        <w:tab/>
                        <w:t>1,602,702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1,946,276</w:t>
                        <w:tab/>
                        <w:t>1,996,173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29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/>
        <w:ind w:left="2296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estimados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2"/>
        </w:rPr>
        <w:t>base</w:t>
      </w:r>
      <w:r>
        <w:rPr/>
        <w:t> </w:t>
      </w:r>
      <w:r>
        <w:rPr>
          <w:spacing w:val="-1"/>
        </w:rPr>
        <w:t>al</w:t>
      </w:r>
      <w:r>
        <w:rPr/>
        <w:t> porcentaje del </w:t>
      </w:r>
      <w:r>
        <w:rPr>
          <w:spacing w:val="-1"/>
        </w:rPr>
        <w:t>total</w:t>
      </w:r>
      <w:r>
        <w:rPr/>
        <w:t> de número de </w:t>
      </w:r>
      <w:r>
        <w:rPr>
          <w:spacing w:val="-1"/>
        </w:rPr>
        <w:t>cuartos</w:t>
      </w:r>
      <w:r>
        <w:rPr/>
        <w:t> ocupados.</w:t>
      </w:r>
      <w:r>
        <w:rPr>
          <w:spacing w:val="29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296" w:right="4322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tiene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disponible 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Mulegé.</w:t>
      </w:r>
      <w:r>
        <w:rPr>
          <w:spacing w:val="54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corresponde</w:t>
      </w:r>
      <w:r>
        <w:rPr/>
        <w:t> a </w:t>
      </w:r>
      <w:r>
        <w:rPr>
          <w:spacing w:val="-1"/>
        </w:rPr>
        <w:t>turistas</w:t>
      </w:r>
      <w:r>
        <w:rPr/>
        <w:t> </w:t>
      </w:r>
      <w:r>
        <w:rPr>
          <w:spacing w:val="-1"/>
        </w:rPr>
        <w:t>hospedados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hotel.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3227" w:right="0"/>
        <w:jc w:val="left"/>
        <w:rPr>
          <w:b w:val="0"/>
          <w:bCs w:val="0"/>
        </w:rPr>
      </w:pPr>
      <w:r>
        <w:rPr>
          <w:spacing w:val="-1"/>
        </w:rPr>
        <w:t>Arribo </w:t>
      </w:r>
      <w:r>
        <w:rPr/>
        <w:t>de</w:t>
      </w:r>
      <w:r>
        <w:rPr>
          <w:spacing w:val="-1"/>
        </w:rPr>
        <w:t> </w:t>
      </w:r>
      <w:r>
        <w:rPr/>
        <w:t>turistas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vía</w:t>
      </w:r>
      <w:r>
        <w:rPr>
          <w:spacing w:val="-1"/>
        </w:rPr>
        <w:t> aérea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6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3.5pt;height:72.3pt;mso-position-horizontal-relative:char;mso-position-vertical-relative:line" coordorigin="0,0" coordsize="7470,1446">
            <v:group style="position:absolute;left:1297;top:6;width:2;height:1431" coordorigin="1297,6" coordsize="2,1431">
              <v:shape style="position:absolute;left:1297;top:6;width:2;height:1431" coordorigin="1297,6" coordsize="0,1431" path="m1297,6l1297,1436e" filled="false" stroked="true" strokeweight=".580pt" strokecolor="#000000">
                <v:path arrowok="t"/>
              </v:shape>
            </v:group>
            <v:group style="position:absolute;left:1292;top:241;width:6172;height:2" coordorigin="1292,241" coordsize="6172,2">
              <v:shape style="position:absolute;left:1292;top:241;width:6172;height:2" coordorigin="1292,241" coordsize="6172,0" path="m1292,241l7464,241e" filled="false" stroked="true" strokeweight=".580pt" strokecolor="#000000">
                <v:path arrowok="t"/>
              </v:shape>
            </v:group>
            <v:group style="position:absolute;left:2474;top:246;width:2;height:1191" coordorigin="2474,246" coordsize="2,1191">
              <v:shape style="position:absolute;left:2474;top:246;width:2;height:1191" coordorigin="2474,246" coordsize="0,1191" path="m2474,246l2474,1436e" filled="false" stroked="true" strokeweight=".580pt" strokecolor="#000000">
                <v:path arrowok="t"/>
              </v:shape>
            </v:group>
            <v:group style="position:absolute;left:3651;top:246;width:2;height:1191" coordorigin="3651,246" coordsize="2,1191">
              <v:shape style="position:absolute;left:3651;top:246;width:2;height:1191" coordorigin="3651,246" coordsize="0,1191" path="m3651,246l3651,1436e" filled="false" stroked="true" strokeweight=".580pt" strokecolor="#000000">
                <v:path arrowok="t"/>
              </v:shape>
            </v:group>
            <v:group style="position:absolute;left:4829;top:246;width:2;height:1191" coordorigin="4829,246" coordsize="2,1191">
              <v:shape style="position:absolute;left:4829;top:246;width:2;height:1191" coordorigin="4829,246" coordsize="0,1191" path="m4829,246l4829,1436e" filled="false" stroked="true" strokeweight=".580pt" strokecolor="#000000">
                <v:path arrowok="t"/>
              </v:shape>
            </v:group>
            <v:group style="position:absolute;left:6150;top:246;width:2;height:1191" coordorigin="6150,246" coordsize="2,1191">
              <v:shape style="position:absolute;left:6150;top:246;width:2;height:1191" coordorigin="6150,246" coordsize="0,1191" path="m6150,246l6150,1436e" filled="false" stroked="true" strokeweight=".580pt" strokecolor="#000000">
                <v:path arrowok="t"/>
              </v:shape>
            </v:group>
            <v:group style="position:absolute;left:6;top:481;width:7458;height:2" coordorigin="6,481" coordsize="7458,2">
              <v:shape style="position:absolute;left:6;top:481;width:7458;height:2" coordorigin="6,481" coordsize="7458,0" path="m6,481l7464,481e" filled="false" stroked="true" strokeweight=".580pt" strokecolor="#000000">
                <v:path arrowok="t"/>
              </v:shape>
              <v:shape style="position:absolute;left:6;top:716;width:7459;height:10" type="#_x0000_t75" stroked="false">
                <v:imagedata r:id="rId201" o:title=""/>
              </v:shape>
              <v:shape style="position:absolute;left:6;top:956;width:7459;height:10" type="#_x0000_t75" stroked="false">
                <v:imagedata r:id="rId201" o:title=""/>
              </v:shape>
            </v:group>
            <v:group style="position:absolute;left:6;top:1201;width:7458;height:2" coordorigin="6,1201" coordsize="7458,2">
              <v:shape style="position:absolute;left:6;top:1201;width:7458;height:2" coordorigin="6,1201" coordsize="7458,0" path="m6,1201l7464,1201e" filled="false" stroked="true" strokeweight=".580pt" strokecolor="#000000">
                <v:path arrowok="t"/>
              </v:shape>
              <v:shape style="position:absolute;left:6;top:1436;width:7459;height:10" type="#_x0000_t75" stroked="false">
                <v:imagedata r:id="rId202" o:title=""/>
              </v:shape>
              <v:shape style="position:absolute;left:121;top:149;width:2153;height:1281" type="#_x0000_t202" filled="false" stroked="false">
                <v:textbox inset="0,0,0,0">
                  <w:txbxContent>
                    <w:p>
                      <w:pPr>
                        <w:tabs>
                          <w:tab w:pos="1495" w:val="left" w:leader="none"/>
                        </w:tabs>
                        <w:spacing w:line="325" w:lineRule="exact" w:before="0"/>
                        <w:ind w:left="6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-11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223,459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705,372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28,506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8" w:val="left" w:leader="none"/>
                        </w:tabs>
                        <w:spacing w:line="226" w:lineRule="exact"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957,337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92;top:269;width:759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3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212,834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33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693,719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26,194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932,747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69;top:29;width:2080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Turistas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50" w:val="left" w:leader="none"/>
                        </w:tabs>
                        <w:spacing w:before="10"/>
                        <w:ind w:left="10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1" w:val="left" w:leader="none"/>
                        </w:tabs>
                        <w:spacing w:before="10"/>
                        <w:ind w:left="0" w:right="3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198,059</w:t>
                        <w:tab/>
                        <w:t>197,513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1" w:val="left" w:leader="none"/>
                        </w:tabs>
                        <w:spacing w:before="10"/>
                        <w:ind w:left="-1" w:right="3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728,925</w:t>
                        <w:tab/>
                        <w:t>789,666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3" w:val="left" w:leader="none"/>
                        </w:tabs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18,225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24,139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88" w:val="left" w:leader="none"/>
                        </w:tabs>
                        <w:spacing w:line="226" w:lineRule="exact" w:before="10"/>
                        <w:ind w:left="3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945,209</w:t>
                        <w:tab/>
                        <w:t>1,011,318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9;top:269;width:892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433,000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896,020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62,264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1,391,284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2688" w:right="3893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Turismo (SECTUR),</w:t>
      </w:r>
      <w:r>
        <w:rPr>
          <w:spacing w:val="-3"/>
        </w:rPr>
        <w:t> </w:t>
      </w:r>
      <w:r>
        <w:rPr>
          <w:spacing w:val="-1"/>
        </w:rPr>
        <w:t>Aeropuertos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Auxiliares</w:t>
      </w:r>
      <w:r>
        <w:rPr>
          <w:spacing w:val="1"/>
        </w:rPr>
        <w:t> </w:t>
      </w:r>
      <w:r>
        <w:rPr>
          <w:spacing w:val="-2"/>
        </w:rPr>
        <w:t>(A.S.A)</w:t>
      </w:r>
      <w:r>
        <w:rPr>
          <w:spacing w:val="41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68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corresponde</w:t>
      </w:r>
      <w:r>
        <w:rPr/>
        <w:t> a </w:t>
      </w:r>
      <w:r>
        <w:rPr>
          <w:spacing w:val="-1"/>
        </w:rPr>
        <w:t>pasajeros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arriban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vuelos</w:t>
      </w:r>
      <w:r>
        <w:rPr/>
        <w:t> </w:t>
      </w:r>
      <w:r>
        <w:rPr>
          <w:spacing w:val="-1"/>
        </w:rPr>
        <w:t>comerciales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charters.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5995" w:right="2935" w:hanging="3551"/>
        <w:jc w:val="left"/>
        <w:rPr>
          <w:b w:val="0"/>
          <w:bCs w:val="0"/>
        </w:rPr>
      </w:pPr>
      <w:r>
        <w:rPr/>
        <w:t>Turistas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ocupación</w:t>
      </w:r>
      <w:r>
        <w:rPr>
          <w:spacing w:val="-1"/>
        </w:rPr>
        <w:t> hotelera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nacionales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extranjeros</w:t>
      </w:r>
      <w:r>
        <w:rPr/>
        <w:t> </w:t>
      </w:r>
      <w:r>
        <w:rPr>
          <w:spacing w:val="-1"/>
        </w:rPr>
        <w:t>por municipio</w:t>
      </w:r>
      <w:r>
        <w:rPr/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0"/>
        <w:gridCol w:w="941"/>
        <w:gridCol w:w="942"/>
        <w:gridCol w:w="941"/>
        <w:gridCol w:w="941"/>
        <w:gridCol w:w="941"/>
        <w:gridCol w:w="941"/>
        <w:gridCol w:w="941"/>
        <w:gridCol w:w="942"/>
        <w:gridCol w:w="1108"/>
        <w:gridCol w:w="1108"/>
        <w:gridCol w:w="1109"/>
        <w:gridCol w:w="1109"/>
      </w:tblGrid>
      <w:tr>
        <w:trPr>
          <w:trHeight w:val="240" w:hRule="exact"/>
        </w:trPr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9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0" w:hRule="exact"/>
        </w:trPr>
        <w:tc>
          <w:tcPr>
            <w:tcW w:w="127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175,778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214,778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250,481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207,136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209,885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200,921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47,497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54,386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64,127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43,566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42,916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43,252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77,800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102,973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177,675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244,349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255,000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442,100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438,988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1,006,828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1,100,000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1,384,646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1´445,000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37" w:hRule="exact"/>
        </w:trPr>
        <w:tc>
          <w:tcPr>
            <w:tcW w:w="127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15,780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17,531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38,600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42,421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36,686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43,400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46,800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7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269,578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333,531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445,687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424,136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475,314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461,121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528,197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535,795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1,107,641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1,178,566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1,470,962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1,535,052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116" w:right="0"/>
        <w:jc w:val="left"/>
        <w:rPr>
          <w:b w:val="0"/>
          <w:bCs w:val="0"/>
        </w:rPr>
      </w:pPr>
      <w:r>
        <w:rPr/>
        <w:pict>
          <v:group style="position:absolute;margin-left:90.18pt;margin-top:-74.77034pt;width:661.6pt;height:74.5pt;mso-position-horizontal-relative:page;mso-position-vertical-relative:paragraph;z-index:-1076896" coordorigin="1804,-1495" coordsize="13232,1490">
            <v:group style="position:absolute;left:3073;top:-1477;width:2;height:1466" coordorigin="3073,-1477" coordsize="2,1466">
              <v:shape style="position:absolute;left:3073;top:-1477;width:2;height:1466" coordorigin="3073,-1477" coordsize="0,1466" path="m3073,-1477l3073,-12e" filled="false" stroked="true" strokeweight=".580pt" strokecolor="#000000">
                <v:path arrowok="t"/>
              </v:shape>
            </v:group>
            <v:group style="position:absolute;left:8719;top:-1477;width:2;height:1466" coordorigin="8719,-1477" coordsize="2,1466">
              <v:shape style="position:absolute;left:8719;top:-1477;width:2;height:1466" coordorigin="8719,-1477" coordsize="0,1466" path="m8719,-1477l8719,-12e" filled="false" stroked="true" strokeweight=".580pt" strokecolor="#000000">
                <v:path arrowok="t"/>
              </v:shape>
              <v:shape style="position:absolute;left:1804;top:-732;width:13231;height:10" type="#_x0000_t75" stroked="false">
                <v:imagedata r:id="rId203" o:title=""/>
              </v:shape>
              <v:shape style="position:absolute;left:1804;top:-492;width:13231;height:10" type="#_x0000_t75" stroked="false">
                <v:imagedata r:id="rId203" o:title=""/>
              </v:shape>
              <v:shape style="position:absolute;left:5285;top:-1495;width:122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Nacionales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248;top:-1495;width:1266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Extranjeros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 w:before="1"/>
        <w:ind w:left="116" w:right="5958"/>
        <w:jc w:val="left"/>
        <w:rPr>
          <w:b w:val="0"/>
          <w:bCs w:val="0"/>
        </w:rPr>
      </w:pPr>
      <w:r>
        <w:rPr/>
        <w:t>1/ Se refiere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número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turistas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hotel</w:t>
      </w:r>
      <w:r>
        <w:rPr/>
        <w:t> </w:t>
      </w:r>
      <w:r>
        <w:rPr>
          <w:spacing w:val="-1"/>
        </w:rPr>
        <w:t>con excepción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hospedajes</w:t>
      </w:r>
      <w:r>
        <w:rPr/>
        <w:t> en casas familiares y</w:t>
      </w:r>
      <w:r>
        <w:rPr>
          <w:spacing w:val="-5"/>
        </w:rPr>
        <w:t> </w:t>
      </w:r>
      <w:r>
        <w:rPr>
          <w:spacing w:val="-1"/>
        </w:rPr>
        <w:t>campamentos.</w:t>
      </w:r>
      <w:r>
        <w:rPr>
          <w:spacing w:val="71"/>
        </w:rPr>
        <w:t> </w:t>
      </w:r>
      <w:r>
        <w:rPr/>
        <w:t>2/ </w:t>
      </w:r>
      <w:r>
        <w:rPr>
          <w:spacing w:val="-1"/>
        </w:rPr>
        <w:t>Incluye</w:t>
      </w:r>
      <w:r>
        <w:rPr/>
        <w:t> extranjeros residentes</w:t>
      </w:r>
      <w:r>
        <w:rPr>
          <w:spacing w:val="1"/>
        </w:rPr>
        <w:t> </w:t>
      </w:r>
      <w:r>
        <w:rPr/>
        <w:t>en el país.</w:t>
      </w:r>
      <w:r>
        <w:rPr>
          <w:b w:val="0"/>
        </w:rPr>
      </w:r>
    </w:p>
    <w:p>
      <w:pPr>
        <w:pStyle w:val="BodyText"/>
        <w:spacing w:line="240" w:lineRule="auto"/>
        <w:ind w:left="116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nacionales</w:t>
      </w:r>
      <w:r>
        <w:rPr/>
        <w:t> </w:t>
      </w:r>
      <w:r>
        <w:rPr>
          <w:spacing w:val="-1"/>
        </w:rPr>
        <w:t>residentes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el extranjero.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4322" w:right="4812"/>
        <w:jc w:val="center"/>
        <w:rPr>
          <w:b w:val="0"/>
          <w:bCs w:val="0"/>
        </w:rPr>
      </w:pPr>
      <w:r>
        <w:rPr/>
        <w:t>Turistas</w:t>
      </w:r>
      <w:r>
        <w:rPr>
          <w:spacing w:val="-1"/>
        </w:rPr>
        <w:t> </w:t>
      </w:r>
      <w:r>
        <w:rPr/>
        <w:t>nacionales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extranjeros</w:t>
      </w:r>
      <w:r>
        <w:rPr/>
        <w:t> </w:t>
      </w:r>
      <w:r>
        <w:rPr>
          <w:spacing w:val="-1"/>
        </w:rPr>
        <w:t>en B.C.Sur,</w:t>
      </w:r>
      <w:r>
        <w:rPr>
          <w:spacing w:val="22"/>
        </w:rPr>
        <w:t> </w:t>
      </w:r>
      <w:r>
        <w:rPr/>
        <w:t>1999-2003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14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1757"/>
        <w:gridCol w:w="1049"/>
      </w:tblGrid>
      <w:tr>
        <w:trPr>
          <w:trHeight w:val="315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1,800,000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280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1,600,000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1,400,000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5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1,200,000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9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1,000,000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800,000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09" w:hRule="exact"/>
        </w:trPr>
        <w:tc>
          <w:tcPr>
            <w:tcW w:w="8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7"/>
              <w:ind w:left="1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600,000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57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7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528,197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535,795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00" w:right="700"/>
        </w:sectPr>
      </w:pPr>
    </w:p>
    <w:p>
      <w:pPr>
        <w:pStyle w:val="Heading6"/>
        <w:spacing w:line="240" w:lineRule="auto" w:before="20"/>
        <w:ind w:right="0"/>
        <w:jc w:val="right"/>
        <w:rPr>
          <w:i w:val="0"/>
        </w:rPr>
      </w:pPr>
      <w:r>
        <w:rPr/>
        <w:pict>
          <v:group style="position:absolute;margin-left:196.800003pt;margin-top:-88.577148pt;width:457.35pt;height:124.7pt;mso-position-horizontal-relative:page;mso-position-vertical-relative:paragraph;z-index:-1076632" coordorigin="3936,-1772" coordsize="9147,2494">
            <v:group style="position:absolute;left:4320;top:300;width:432;height:363" coordorigin="4320,300" coordsize="432,363">
              <v:shape style="position:absolute;left:4320;top:300;width:432;height:363" coordorigin="4320,300" coordsize="432,363" path="m4752,300l4752,662,4320,662,4320,300,4752,300xe" filled="true" fillcolor="#ccffcc" stroked="false">
                <v:path arrowok="t"/>
                <v:fill type="solid"/>
              </v:shape>
            </v:group>
            <v:group style="position:absolute;left:4320;top:300;width:432;height:363" coordorigin="4320,300" coordsize="432,363">
              <v:shape style="position:absolute;left:4320;top:300;width:432;height:363" coordorigin="4320,300" coordsize="432,363" path="m4752,300l4752,662,4320,662,4320,300,4752,300xe" filled="false" stroked="true" strokeweight=".96pt" strokecolor="#000000">
                <v:path arrowok="t"/>
              </v:shape>
            </v:group>
            <v:group style="position:absolute;left:4752;top:-48;width:432;height:711" coordorigin="4752,-48" coordsize="432,711">
              <v:shape style="position:absolute;left:4752;top:-48;width:432;height:711" coordorigin="4752,-48" coordsize="432,711" path="m5184,-48l5184,662,4752,662,4752,-48,5184,-48xe" filled="true" fillcolor="#ffffcc" stroked="false">
                <v:path arrowok="t"/>
                <v:fill type="solid"/>
              </v:shape>
            </v:group>
            <v:group style="position:absolute;left:4752;top:-48;width:432;height:711" coordorigin="4752,-48" coordsize="432,711">
              <v:shape style="position:absolute;left:4752;top:-48;width:432;height:711" coordorigin="4752,-48" coordsize="432,711" path="m5184,-48l5184,662,4752,662,4752,-48,5184,-48xe" filled="false" stroked="true" strokeweight=".96pt" strokecolor="#000000">
                <v:path arrowok="t"/>
              </v:shape>
            </v:group>
            <v:group style="position:absolute;left:5832;top:213;width:435;height:449" coordorigin="5832,213" coordsize="435,449">
              <v:shape style="position:absolute;left:5832;top:213;width:435;height:449" coordorigin="5832,213" coordsize="435,449" path="m6266,213l6266,662,5832,662,5832,213,6266,213xe" filled="true" fillcolor="#ccffcc" stroked="false">
                <v:path arrowok="t"/>
                <v:fill type="solid"/>
              </v:shape>
            </v:group>
            <v:group style="position:absolute;left:5832;top:213;width:435;height:449" coordorigin="5832,213" coordsize="435,449">
              <v:shape style="position:absolute;left:5832;top:213;width:435;height:449" coordorigin="5832,213" coordsize="435,449" path="m6266,213l6266,662,5832,662,5832,213,6266,213xe" filled="false" stroked="true" strokeweight=".96pt" strokecolor="#000000">
                <v:path arrowok="t"/>
              </v:shape>
            </v:group>
            <v:group style="position:absolute;left:6266;top:-60;width:432;height:723" coordorigin="6266,-60" coordsize="432,723">
              <v:shape style="position:absolute;left:6266;top:-60;width:432;height:723" coordorigin="6266,-60" coordsize="432,723" path="m6698,-60l6698,662,6266,662,6266,-60,6698,-60xe" filled="true" fillcolor="#ffffcc" stroked="false">
                <v:path arrowok="t"/>
                <v:fill type="solid"/>
              </v:shape>
            </v:group>
            <v:group style="position:absolute;left:6266;top:-60;width:432;height:723" coordorigin="6266,-60" coordsize="432,723">
              <v:shape style="position:absolute;left:6266;top:-60;width:432;height:723" coordorigin="6266,-60" coordsize="432,723" path="m6698,-60l6698,662,6266,662,6266,-60,6698,-60xe" filled="false" stroked="true" strokeweight=".96pt" strokecolor="#000000">
                <v:path arrowok="t"/>
              </v:shape>
            </v:group>
            <v:group style="position:absolute;left:7346;top:62;width:432;height:600" coordorigin="7346,62" coordsize="432,600">
              <v:shape style="position:absolute;left:7346;top:62;width:432;height:600" coordorigin="7346,62" coordsize="432,600" path="m7778,62l7778,662,7346,662,7346,62,7778,62xe" filled="true" fillcolor="#ccffcc" stroked="false">
                <v:path arrowok="t"/>
                <v:fill type="solid"/>
              </v:shape>
            </v:group>
            <v:group style="position:absolute;left:7346;top:62;width:432;height:600" coordorigin="7346,62" coordsize="432,600">
              <v:shape style="position:absolute;left:7346;top:62;width:432;height:600" coordorigin="7346,62" coordsize="432,600" path="m7778,62l7778,662,7346,662,7346,62,7778,62xe" filled="false" stroked="true" strokeweight=".96pt" strokecolor="#000000">
                <v:path arrowok="t"/>
              </v:shape>
            </v:group>
            <v:group style="position:absolute;left:7778;top:-831;width:432;height:1493" coordorigin="7778,-831" coordsize="432,1493">
              <v:shape style="position:absolute;left:7778;top:-831;width:432;height:1493" coordorigin="7778,-831" coordsize="432,1493" path="m8210,-831l8210,662,7778,662,7778,-831,8210,-831xe" filled="true" fillcolor="#ffffcc" stroked="false">
                <v:path arrowok="t"/>
                <v:fill type="solid"/>
              </v:shape>
            </v:group>
            <v:group style="position:absolute;left:7778;top:-831;width:432;height:1493" coordorigin="7778,-831" coordsize="432,1493">
              <v:shape style="position:absolute;left:7778;top:-831;width:432;height:1493" coordorigin="7778,-831" coordsize="432,1493" path="m8210,-831l8210,662,7778,662,7778,-831,8210,-831xe" filled="false" stroked="true" strokeweight=".96pt" strokecolor="#000000">
                <v:path arrowok="t"/>
              </v:shape>
            </v:group>
            <v:group style="position:absolute;left:8858;top:91;width:432;height:572" coordorigin="8858,91" coordsize="432,572">
              <v:shape style="position:absolute;left:8858;top:91;width:432;height:572" coordorigin="8858,91" coordsize="432,572" path="m9290,91l9290,662,8858,662,8858,91,9290,91xe" filled="true" fillcolor="#ccffcc" stroked="false">
                <v:path arrowok="t"/>
                <v:fill type="solid"/>
              </v:shape>
            </v:group>
            <v:group style="position:absolute;left:8858;top:91;width:432;height:572" coordorigin="8858,91" coordsize="432,572">
              <v:shape style="position:absolute;left:8858;top:91;width:432;height:572" coordorigin="8858,91" coordsize="432,572" path="m9290,91l9290,662,8858,662,8858,91,9290,91xe" filled="false" stroked="true" strokeweight=".96pt" strokecolor="#000000">
                <v:path arrowok="t"/>
              </v:shape>
            </v:group>
            <v:group style="position:absolute;left:9290;top:-924;width:432;height:1587" coordorigin="9290,-924" coordsize="432,1587">
              <v:shape style="position:absolute;left:9290;top:-924;width:432;height:1587" coordorigin="9290,-924" coordsize="432,1587" path="m9722,-924l9722,662,9290,662,9290,-924,9722,-924xe" filled="true" fillcolor="#ffffcc" stroked="false">
                <v:path arrowok="t"/>
                <v:fill type="solid"/>
              </v:shape>
            </v:group>
            <v:group style="position:absolute;left:9290;top:-924;width:432;height:1587" coordorigin="9290,-924" coordsize="432,1587">
              <v:shape style="position:absolute;left:9290;top:-924;width:432;height:1587" coordorigin="9290,-924" coordsize="432,1587" path="m9722,-924l9722,662,9290,662,9290,-924,9722,-924xe" filled="false" stroked="true" strokeweight=".96pt" strokecolor="#000000">
                <v:path arrowok="t"/>
              </v:shape>
            </v:group>
            <v:group style="position:absolute;left:10370;top:21;width:435;height:641" coordorigin="10370,21" coordsize="435,641">
              <v:shape style="position:absolute;left:10370;top:21;width:435;height:641" coordorigin="10370,21" coordsize="435,641" path="m10805,21l10805,662,10370,662,10370,21,10805,21xe" filled="true" fillcolor="#ccffcc" stroked="false">
                <v:path arrowok="t"/>
                <v:fill type="solid"/>
              </v:shape>
            </v:group>
            <v:group style="position:absolute;left:10370;top:21;width:435;height:641" coordorigin="10370,21" coordsize="435,641">
              <v:shape style="position:absolute;left:10370;top:21;width:435;height:641" coordorigin="10370,21" coordsize="435,641" path="m10805,21l10805,662,10370,662,10370,21,10805,21xe" filled="false" stroked="true" strokeweight=".96pt" strokecolor="#000000">
                <v:path arrowok="t"/>
              </v:shape>
            </v:group>
            <v:group style="position:absolute;left:10805;top:-1318;width:432;height:1980" coordorigin="10805,-1318" coordsize="432,1980">
              <v:shape style="position:absolute;left:10805;top:-1318;width:432;height:1980" coordorigin="10805,-1318" coordsize="432,1980" path="m11237,-1318l11237,662,10805,662,10805,-1318,11237,-1318xe" filled="true" fillcolor="#ffffcc" stroked="false">
                <v:path arrowok="t"/>
                <v:fill type="solid"/>
              </v:shape>
            </v:group>
            <v:group style="position:absolute;left:10805;top:-1318;width:432;height:1980" coordorigin="10805,-1318" coordsize="432,1980">
              <v:shape style="position:absolute;left:10805;top:-1318;width:432;height:1980" coordorigin="10805,-1318" coordsize="432,1980" path="m11237,-1318l11237,662,10805,662,10805,-1318,11237,-1318xe" filled="false" stroked="true" strokeweight=".96pt" strokecolor="#000000">
                <v:path arrowok="t"/>
              </v:shape>
            </v:group>
            <v:group style="position:absolute;left:11885;top:40;width:432;height:622" coordorigin="11885,40" coordsize="432,622">
              <v:shape style="position:absolute;left:11885;top:40;width:432;height:622" coordorigin="11885,40" coordsize="432,622" path="m12317,40l12317,662,11885,662,11885,40,12317,40xe" filled="true" fillcolor="#ccffcc" stroked="false">
                <v:path arrowok="t"/>
                <v:fill type="solid"/>
              </v:shape>
            </v:group>
            <v:group style="position:absolute;left:11885;top:40;width:432;height:622" coordorigin="11885,40" coordsize="432,622">
              <v:shape style="position:absolute;left:11885;top:40;width:432;height:622" coordorigin="11885,40" coordsize="432,622" path="m12317,40l12317,662,11885,662,11885,40,12317,40xe" filled="false" stroked="true" strokeweight=".96pt" strokecolor="#000000">
                <v:path arrowok="t"/>
              </v:shape>
            </v:group>
            <v:group style="position:absolute;left:12317;top:-1404;width:432;height:2067" coordorigin="12317,-1404" coordsize="432,2067">
              <v:shape style="position:absolute;left:12317;top:-1404;width:432;height:2067" coordorigin="12317,-1404" coordsize="432,2067" path="m12749,-1404l12749,662,12317,662,12317,-1404,12749,-1404xe" filled="true" fillcolor="#ffffcc" stroked="false">
                <v:path arrowok="t"/>
                <v:fill type="solid"/>
              </v:shape>
            </v:group>
            <v:group style="position:absolute;left:12317;top:-1404;width:432;height:2067" coordorigin="12317,-1404" coordsize="432,2067">
              <v:shape style="position:absolute;left:12317;top:-1404;width:432;height:2067" coordorigin="12317,-1404" coordsize="432,2067" path="m12749,-1404l12749,662,12317,662,12317,-1404,12749,-1404xe" filled="false" stroked="true" strokeweight=".96pt" strokecolor="#000000">
                <v:path arrowok="t"/>
              </v:shape>
            </v:group>
            <v:group style="position:absolute;left:3996;top:-1762;width:2;height:2475" coordorigin="3996,-1762" coordsize="2,2475">
              <v:shape style="position:absolute;left:3996;top:-1762;width:2;height:2475" coordorigin="3996,-1762" coordsize="0,2475" path="m3996,-1762l3996,712e" filled="false" stroked="true" strokeweight=".96pt" strokecolor="#000000">
                <v:path arrowok="t"/>
              </v:shape>
            </v:group>
            <v:group style="position:absolute;left:3946;top:662;width:9128;height:2" coordorigin="3946,662" coordsize="9128,2">
              <v:shape style="position:absolute;left:3946;top:662;width:9128;height:2" coordorigin="3946,662" coordsize="9128,0" path="m13073,662l3946,662e" filled="false" stroked="true" strokeweight=".96pt" strokecolor="#000000">
                <v:path arrowok="t"/>
              </v:shape>
            </v:group>
            <v:group style="position:absolute;left:3946;top:393;width:51;height:2" coordorigin="3946,393" coordsize="51,2">
              <v:shape style="position:absolute;left:3946;top:393;width:51;height:2" coordorigin="3946,393" coordsize="51,0" path="m3946,393l3996,393e" filled="false" stroked="true" strokeweight=".96pt" strokecolor="#000000">
                <v:path arrowok="t"/>
              </v:shape>
            </v:group>
            <v:group style="position:absolute;left:3946;top:124;width:51;height:2" coordorigin="3946,124" coordsize="51,2">
              <v:shape style="position:absolute;left:3946;top:124;width:51;height:2" coordorigin="3946,124" coordsize="51,0" path="m3946,124l3996,124e" filled="false" stroked="true" strokeweight=".96pt" strokecolor="#000000">
                <v:path arrowok="t"/>
              </v:shape>
            </v:group>
            <v:group style="position:absolute;left:3946;top:-147;width:51;height:2" coordorigin="3946,-147" coordsize="51,2">
              <v:shape style="position:absolute;left:3946;top:-147;width:51;height:2" coordorigin="3946,-147" coordsize="51,0" path="m3946,-147l3996,-147e" filled="false" stroked="true" strokeweight=".96pt" strokecolor="#000000">
                <v:path arrowok="t"/>
              </v:shape>
            </v:group>
            <v:group style="position:absolute;left:3946;top:-416;width:51;height:2" coordorigin="3946,-416" coordsize="51,2">
              <v:shape style="position:absolute;left:3946;top:-416;width:51;height:2" coordorigin="3946,-416" coordsize="51,0" path="m3946,-416l3996,-416e" filled="false" stroked="true" strokeweight=".96pt" strokecolor="#000000">
                <v:path arrowok="t"/>
              </v:shape>
            </v:group>
            <v:group style="position:absolute;left:3946;top:-684;width:51;height:2" coordorigin="3946,-684" coordsize="51,2">
              <v:shape style="position:absolute;left:3946;top:-684;width:51;height:2" coordorigin="3946,-684" coordsize="51,0" path="m3946,-684l3996,-684e" filled="false" stroked="true" strokeweight=".96pt" strokecolor="#000000">
                <v:path arrowok="t"/>
              </v:shape>
            </v:group>
            <v:group style="position:absolute;left:3946;top:-953;width:51;height:2" coordorigin="3946,-953" coordsize="51,2">
              <v:shape style="position:absolute;left:3946;top:-953;width:51;height:2" coordorigin="3946,-953" coordsize="51,0" path="m3946,-953l3996,-953e" filled="false" stroked="true" strokeweight=".96pt" strokecolor="#000000">
                <v:path arrowok="t"/>
              </v:shape>
            </v:group>
            <v:group style="position:absolute;left:3946;top:-1224;width:51;height:2" coordorigin="3946,-1224" coordsize="51,2">
              <v:shape style="position:absolute;left:3946;top:-1224;width:51;height:2" coordorigin="3946,-1224" coordsize="51,0" path="m3946,-1224l3996,-1224e" filled="false" stroked="true" strokeweight=".96pt" strokecolor="#000000">
                <v:path arrowok="t"/>
              </v:shape>
            </v:group>
            <v:group style="position:absolute;left:3946;top:-1493;width:51;height:2" coordorigin="3946,-1493" coordsize="51,2">
              <v:shape style="position:absolute;left:3946;top:-1493;width:51;height:2" coordorigin="3946,-1493" coordsize="51,0" path="m3946,-1493l3996,-1493e" filled="false" stroked="true" strokeweight=".96pt" strokecolor="#000000">
                <v:path arrowok="t"/>
              </v:shape>
            </v:group>
            <v:group style="position:absolute;left:3946;top:-1762;width:51;height:2" coordorigin="3946,-1762" coordsize="51,2">
              <v:shape style="position:absolute;left:3946;top:-1762;width:51;height:2" coordorigin="3946,-1762" coordsize="51,0" path="m3946,-1762l3996,-1762e" filled="false" stroked="true" strokeweight=".96pt" strokecolor="#000000">
                <v:path arrowok="t"/>
              </v:shape>
            </v:group>
            <v:group style="position:absolute;left:5508;top:662;width:2;height:51" coordorigin="5508,662" coordsize="2,51">
              <v:shape style="position:absolute;left:5508;top:662;width:2;height:51" coordorigin="5508,662" coordsize="0,51" path="m5508,712l5508,662e" filled="false" stroked="true" strokeweight=".96pt" strokecolor="#000000">
                <v:path arrowok="t"/>
              </v:shape>
            </v:group>
            <v:group style="position:absolute;left:7022;top:662;width:2;height:51" coordorigin="7022,662" coordsize="2,51">
              <v:shape style="position:absolute;left:7022;top:662;width:2;height:51" coordorigin="7022,662" coordsize="0,51" path="m7022,712l7022,662e" filled="false" stroked="true" strokeweight=".96pt" strokecolor="#000000">
                <v:path arrowok="t"/>
              </v:shape>
            </v:group>
            <v:group style="position:absolute;left:8534;top:662;width:2;height:51" coordorigin="8534,662" coordsize="2,51">
              <v:shape style="position:absolute;left:8534;top:662;width:2;height:51" coordorigin="8534,662" coordsize="0,51" path="m8534,712l8534,662e" filled="false" stroked="true" strokeweight=".96pt" strokecolor="#000000">
                <v:path arrowok="t"/>
              </v:shape>
            </v:group>
            <v:group style="position:absolute;left:10046;top:662;width:2;height:51" coordorigin="10046,662" coordsize="2,51">
              <v:shape style="position:absolute;left:10046;top:662;width:2;height:51" coordorigin="10046,662" coordsize="0,51" path="m10046,712l10046,662e" filled="false" stroked="true" strokeweight=".96pt" strokecolor="#000000">
                <v:path arrowok="t"/>
              </v:shape>
            </v:group>
            <v:group style="position:absolute;left:11561;top:662;width:2;height:51" coordorigin="11561,662" coordsize="2,51">
              <v:shape style="position:absolute;left:11561;top:662;width:2;height:51" coordorigin="11561,662" coordsize="0,51" path="m11561,712l11561,662e" filled="false" stroked="true" strokeweight=".96pt" strokecolor="#000000">
                <v:path arrowok="t"/>
              </v:shape>
            </v:group>
            <v:group style="position:absolute;left:13073;top:662;width:2;height:51" coordorigin="13073,662" coordsize="2,51">
              <v:shape style="position:absolute;left:13073;top:662;width:2;height:51" coordorigin="13073,662" coordsize="0,51" path="m13073,712l13073,662e" filled="false" stroked="true" strokeweight=".96pt" strokecolor="#000000">
                <v:path arrowok="t"/>
              </v:shape>
              <v:shape style="position:absolute;left:10663;top:-1581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1,470,962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175;top:-1668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1,535,052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47;top:-1094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1,107,641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14;top:-1128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1,178,566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01;top:-17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445,687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60;top:-187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424,136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298;top:-242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475,314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10;top:-223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461,121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409;top:111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269,578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705;top:55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333,531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  <w:w w:val="95"/>
        </w:rPr>
        <w:t>400,000</w:t>
      </w:r>
      <w:r>
        <w:rPr>
          <w:i w:val="0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200,000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i/>
          <w:sz w:val="21"/>
          <w:szCs w:val="21"/>
        </w:rPr>
      </w:pPr>
    </w:p>
    <w:p>
      <w:pPr>
        <w:tabs>
          <w:tab w:pos="2176" w:val="left" w:leader="none"/>
          <w:tab w:pos="3688" w:val="left" w:leader="none"/>
          <w:tab w:pos="5200" w:val="left" w:leader="none"/>
          <w:tab w:pos="6714" w:val="left" w:leader="none"/>
          <w:tab w:pos="8226" w:val="left" w:leader="none"/>
        </w:tabs>
        <w:spacing w:before="0"/>
        <w:ind w:left="6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</w:r>
      <w:r>
        <w:rPr>
          <w:rFonts w:ascii="Arial"/>
          <w:i/>
          <w:spacing w:val="-1"/>
          <w:sz w:val="16"/>
        </w:rPr>
        <w:t>2001</w:t>
        <w:tab/>
        <w:t>2002</w:t>
        <w:tab/>
      </w:r>
      <w:r>
        <w:rPr>
          <w:rFonts w:ascii="Arial"/>
          <w:i/>
          <w:spacing w:val="-1"/>
          <w:w w:val="95"/>
          <w:sz w:val="16"/>
        </w:rPr>
        <w:t>2003</w:t>
        <w:tab/>
      </w:r>
      <w:r>
        <w:rPr>
          <w:rFonts w:ascii="Arial"/>
          <w:i/>
          <w:spacing w:val="-1"/>
          <w:sz w:val="16"/>
        </w:rPr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00" w:right="700"/>
          <w:cols w:num="2" w:equalWidth="0">
            <w:col w:w="2172" w:space="40"/>
            <w:col w:w="11228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22"/>
          <w:szCs w:val="22"/>
        </w:rPr>
      </w:pPr>
    </w:p>
    <w:p>
      <w:pPr>
        <w:spacing w:line="200" w:lineRule="atLeast"/>
        <w:ind w:left="53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13.65pt;height:14.9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tabs>
                      <w:tab w:pos="1269" w:val="left" w:leader="none"/>
                    </w:tabs>
                    <w:spacing w:before="28"/>
                    <w:ind w:left="18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spacing w:val="-1"/>
                      <w:sz w:val="16"/>
                    </w:rPr>
                    <w:t>Nacionales</w:t>
                    <w:tab/>
                    <w:t>Extranjeros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5"/>
          <w:szCs w:val="5"/>
        </w:rPr>
      </w:pPr>
    </w:p>
    <w:p>
      <w:pPr>
        <w:pStyle w:val="BodyText"/>
        <w:spacing w:line="240" w:lineRule="auto" w:before="82"/>
        <w:ind w:left="3108" w:right="0"/>
        <w:jc w:val="left"/>
        <w:rPr>
          <w:b w:val="0"/>
          <w:bCs w:val="0"/>
        </w:rPr>
      </w:pPr>
      <w:r>
        <w:rPr/>
        <w:pict>
          <v:group style="position:absolute;margin-left:355.320007pt;margin-top:-14.53428pt;width:6pt;height:6pt;mso-position-horizontal-relative:page;mso-position-vertical-relative:paragraph;z-index:-1076608" coordorigin="7106,-291" coordsize="120,120">
            <v:group style="position:absolute;left:7116;top:-281;width:101;height:101" coordorigin="7116,-281" coordsize="101,101">
              <v:shape style="position:absolute;left:7116;top:-281;width:101;height:101" coordorigin="7116,-281" coordsize="101,101" path="m7217,-281l7217,-180,7116,-180,7116,-281,7217,-281xe" filled="true" fillcolor="#ccffcc" stroked="false">
                <v:path arrowok="t"/>
                <v:fill type="solid"/>
              </v:shape>
            </v:group>
            <v:group style="position:absolute;left:7116;top:-281;width:101;height:101" coordorigin="7116,-281" coordsize="101,101">
              <v:shape style="position:absolute;left:7116;top:-281;width:101;height:101" coordorigin="7116,-281" coordsize="101,101" path="m7217,-281l7217,-180,7116,-180,7116,-281,7217,-281x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9.320007pt;margin-top:-14.53428pt;width:6pt;height:6pt;mso-position-horizontal-relative:page;mso-position-vertical-relative:paragraph;z-index:-1076584" coordorigin="8186,-291" coordsize="120,120">
            <v:group style="position:absolute;left:8196;top:-281;width:101;height:101" coordorigin="8196,-281" coordsize="101,101">
              <v:shape style="position:absolute;left:8196;top:-281;width:101;height:101" coordorigin="8196,-281" coordsize="101,101" path="m8297,-281l8297,-180,8196,-180,8196,-281,8297,-281xe" filled="true" fillcolor="#ffffcc" stroked="false">
                <v:path arrowok="t"/>
                <v:fill type="solid"/>
              </v:shape>
            </v:group>
            <v:group style="position:absolute;left:8196;top:-281;width:101;height:101" coordorigin="8196,-281" coordsize="101,101">
              <v:shape style="position:absolute;left:8196;top:-281;width:101;height:101" coordorigin="8196,-281" coordsize="101,101" path="m8297,-281l8297,-180,8196,-180,8196,-281,8297,-281x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00" w:right="7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935" w:right="3262" w:hanging="2663"/>
        <w:jc w:val="left"/>
        <w:rPr>
          <w:b w:val="0"/>
          <w:bCs w:val="0"/>
        </w:rPr>
      </w:pPr>
      <w:r>
        <w:rPr>
          <w:spacing w:val="-1"/>
        </w:rPr>
        <w:t>Arribos</w:t>
      </w:r>
      <w:r>
        <w:rPr/>
        <w:t> Ecoturísticos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Pasaje</w:t>
      </w:r>
      <w:r>
        <w:rPr>
          <w:spacing w:val="-1"/>
        </w:rPr>
        <w:t> </w:t>
      </w:r>
      <w:r>
        <w:rPr/>
        <w:t>Operado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</w:t>
      </w:r>
      <w:r>
        <w:rPr>
          <w:spacing w:val="22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9169" w:val="left" w:leader="none"/>
        </w:tabs>
        <w:spacing w:before="0"/>
        <w:ind w:left="44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36.630005pt;margin-top:.079601pt;width:543.6pt;height:72.1pt;mso-position-horizontal-relative:page;mso-position-vertical-relative:paragraph;z-index:3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1"/>
                    <w:gridCol w:w="773"/>
                    <w:gridCol w:w="773"/>
                    <w:gridCol w:w="773"/>
                    <w:gridCol w:w="774"/>
                    <w:gridCol w:w="773"/>
                    <w:gridCol w:w="773"/>
                    <w:gridCol w:w="773"/>
                    <w:gridCol w:w="773"/>
                    <w:gridCol w:w="773"/>
                    <w:gridCol w:w="774"/>
                    <w:gridCol w:w="773"/>
                    <w:gridCol w:w="766"/>
                  </w:tblGrid>
                  <w:tr>
                    <w:trPr>
                      <w:trHeight w:val="481" w:hRule="exact"/>
                    </w:trPr>
                    <w:tc>
                      <w:tcPr>
                        <w:tcW w:w="15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48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Puerto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59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San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Carlos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1,185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1,480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1,278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989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1,366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98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Santa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Rosalía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360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10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99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5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7,243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5,319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7,906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4,878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4,976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2,879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59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" w:right="0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Total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8,632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7,016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9,558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6,157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6,702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3,899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108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68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73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73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z w:val="20"/>
        </w:rPr>
        <w:t>Pasajeros</w:t>
        <w:tab/>
      </w:r>
      <w:r>
        <w:rPr>
          <w:rFonts w:ascii="Arial"/>
          <w:b/>
          <w:color w:val="006699"/>
          <w:spacing w:val="-1"/>
          <w:sz w:val="20"/>
        </w:rPr>
        <w:t>Arribos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9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897625" cy="6096"/>
            <wp:effectExtent l="0" t="0" r="0" b="0"/>
            <wp:docPr id="25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3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9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897625" cy="6096"/>
            <wp:effectExtent l="0" t="0" r="0" b="0"/>
            <wp:docPr id="27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3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9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682074" cy="5905"/>
            <wp:effectExtent l="0" t="0" r="0" b="0"/>
            <wp:docPr id="29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4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074" cy="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/>
        <w:ind w:left="1160" w:right="711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B.C.Sur.</w:t>
      </w:r>
      <w:r>
        <w:rPr>
          <w:spacing w:val="39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enero</w:t>
      </w:r>
      <w:r>
        <w:rPr/>
        <w:t> a </w:t>
      </w:r>
      <w:r>
        <w:rPr>
          <w:spacing w:val="-2"/>
        </w:rPr>
        <w:t>mayo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5935" w:right="3284" w:hanging="2640"/>
        <w:jc w:val="left"/>
        <w:rPr>
          <w:b w:val="0"/>
          <w:bCs w:val="0"/>
        </w:rPr>
      </w:pPr>
      <w:r>
        <w:rPr>
          <w:spacing w:val="-1"/>
        </w:rPr>
        <w:t>Arribos</w:t>
      </w:r>
      <w:r>
        <w:rPr/>
        <w:t> de</w:t>
      </w:r>
      <w:r>
        <w:rPr>
          <w:spacing w:val="-1"/>
        </w:rPr>
        <w:t> Cruceros </w:t>
      </w:r>
      <w:r>
        <w:rPr/>
        <w:t>y</w:t>
      </w:r>
      <w:r>
        <w:rPr>
          <w:spacing w:val="-4"/>
        </w:rPr>
        <w:t> </w:t>
      </w:r>
      <w:r>
        <w:rPr/>
        <w:t>Pasaje</w:t>
      </w:r>
      <w:r>
        <w:rPr>
          <w:spacing w:val="-1"/>
        </w:rPr>
        <w:t> </w:t>
      </w:r>
      <w:r>
        <w:rPr/>
        <w:t>Operado</w:t>
      </w:r>
      <w:r>
        <w:rPr>
          <w:spacing w:val="-1"/>
        </w:rPr>
        <w:t> en </w:t>
      </w:r>
      <w:r>
        <w:rPr/>
        <w:t>los</w:t>
      </w:r>
      <w:r>
        <w:rPr>
          <w:spacing w:val="-1"/>
        </w:rPr>
        <w:t> </w:t>
      </w:r>
      <w:r>
        <w:rPr/>
        <w:t>Puertos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B.C.Sur,</w:t>
      </w:r>
      <w:r>
        <w:rPr>
          <w:spacing w:val="23"/>
        </w:rPr>
        <w:t> </w:t>
      </w:r>
      <w:r>
        <w:rPr/>
        <w:t>2001-2004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2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2.8pt;height:84.1pt;mso-position-horizontal-relative:char;mso-position-vertical-relative:line" coordorigin="0,0" coordsize="8256,1682">
            <v:group style="position:absolute;left:1812;top:6;width:2;height:1671" coordorigin="1812,6" coordsize="2,1671">
              <v:shape style="position:absolute;left:1812;top:6;width:2;height:1671" coordorigin="1812,6" coordsize="0,1671" path="m1812,6l1812,1676e" filled="false" stroked="true" strokeweight=".580pt" strokecolor="#000000">
                <v:path arrowok="t"/>
              </v:shape>
            </v:group>
            <v:group style="position:absolute;left:5576;top:6;width:2;height:1671" coordorigin="5576,6" coordsize="2,1671">
              <v:shape style="position:absolute;left:5576;top:6;width:2;height:1671" coordorigin="5576,6" coordsize="0,1671" path="m5576,6l5576,1676e" filled="false" stroked="true" strokeweight=".580pt" strokecolor="#000000">
                <v:path arrowok="t"/>
              </v:shape>
            </v:group>
            <v:group style="position:absolute;left:1807;top:241;width:6443;height:2" coordorigin="1807,241" coordsize="6443,2">
              <v:shape style="position:absolute;left:1807;top:241;width:6443;height:2" coordorigin="1807,241" coordsize="6443,0" path="m1807,241l8250,241e" filled="false" stroked="true" strokeweight=".580pt" strokecolor="#000000">
                <v:path arrowok="t"/>
              </v:shape>
            </v:group>
            <v:group style="position:absolute;left:2753;top:246;width:2;height:1431" coordorigin="2753,246" coordsize="2,1431">
              <v:shape style="position:absolute;left:2753;top:246;width:2;height:1431" coordorigin="2753,246" coordsize="0,1431" path="m2753,246l2753,1676e" filled="false" stroked="true" strokeweight=".580pt" strokecolor="#000000">
                <v:path arrowok="t"/>
              </v:shape>
            </v:group>
            <v:group style="position:absolute;left:3693;top:246;width:2;height:1431" coordorigin="3693,246" coordsize="2,1431">
              <v:shape style="position:absolute;left:3693;top:246;width:2;height:1431" coordorigin="3693,246" coordsize="0,1431" path="m3693,246l3693,1676e" filled="false" stroked="true" strokeweight=".580pt" strokecolor="#000000">
                <v:path arrowok="t"/>
              </v:shape>
            </v:group>
            <v:group style="position:absolute;left:4635;top:246;width:2;height:1431" coordorigin="4635,246" coordsize="2,1431">
              <v:shape style="position:absolute;left:4635;top:246;width:2;height:1431" coordorigin="4635,246" coordsize="0,1431" path="m4635,246l4635,1676e" filled="false" stroked="true" strokeweight=".580pt" strokecolor="#000000">
                <v:path arrowok="t"/>
              </v:shape>
            </v:group>
            <v:group style="position:absolute;left:6259;top:246;width:2;height:1431" coordorigin="6259,246" coordsize="2,1431">
              <v:shape style="position:absolute;left:6259;top:246;width:2;height:1431" coordorigin="6259,246" coordsize="0,1431" path="m6259,246l6259,1676e" filled="false" stroked="true" strokeweight=".580pt" strokecolor="#000000">
                <v:path arrowok="t"/>
              </v:shape>
            </v:group>
            <v:group style="position:absolute;left:6925;top:246;width:2;height:1431" coordorigin="6925,246" coordsize="2,1431">
              <v:shape style="position:absolute;left:6925;top:246;width:2;height:1431" coordorigin="6925,246" coordsize="0,1431" path="m6925,246l6925,1676e" filled="false" stroked="true" strokeweight=".580pt" strokecolor="#000000">
                <v:path arrowok="t"/>
              </v:shape>
            </v:group>
            <v:group style="position:absolute;left:7591;top:246;width:2;height:1431" coordorigin="7591,246" coordsize="2,1431">
              <v:shape style="position:absolute;left:7591;top:246;width:2;height:1431" coordorigin="7591,246" coordsize="0,1431" path="m7591,246l7591,1676e" filled="false" stroked="true" strokeweight=".580pt" strokecolor="#000000">
                <v:path arrowok="t"/>
              </v:shape>
            </v:group>
            <v:group style="position:absolute;left:6;top:481;width:8244;height:2" coordorigin="6,481" coordsize="8244,2">
              <v:shape style="position:absolute;left:6;top:481;width:8244;height:2" coordorigin="6,481" coordsize="8244,0" path="m6,481l8250,481e" filled="false" stroked="true" strokeweight=".580pt" strokecolor="#000000">
                <v:path arrowok="t"/>
              </v:shape>
              <v:shape style="position:absolute;left:6;top:716;width:8244;height:10" type="#_x0000_t75" stroked="false">
                <v:imagedata r:id="rId206" o:title=""/>
              </v:shape>
              <v:shape style="position:absolute;left:6;top:956;width:8244;height:10" type="#_x0000_t75" stroked="false">
                <v:imagedata r:id="rId206" o:title=""/>
              </v:shape>
              <v:shape style="position:absolute;left:6;top:1196;width:8244;height:10" type="#_x0000_t75" stroked="false">
                <v:imagedata r:id="rId206" o:title=""/>
              </v:shape>
            </v:group>
            <v:group style="position:absolute;left:6;top:1441;width:8244;height:2" coordorigin="6,1441" coordsize="8244,2">
              <v:shape style="position:absolute;left:6;top:1441;width:8244;height:2" coordorigin="6,1441" coordsize="8244,0" path="m6,1441l8250,1441e" filled="false" stroked="true" strokeweight=".580pt" strokecolor="#000000">
                <v:path arrowok="t"/>
              </v:shape>
              <v:shape style="position:absolute;left:121;top:149;width:1560;height:15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47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Puerto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Santa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Rosalía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Pichilingue Loreto Cabo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Lucas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21;top:29;width:9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Pasajeros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60;top:29;width:7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Arribos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20;top:269;width:6230;height:1401" type="#_x0000_t202" filled="false" stroked="false">
                <v:textbox inset="0,0,0,0">
                  <w:txbxContent>
                    <w:p>
                      <w:pPr>
                        <w:tabs>
                          <w:tab w:pos="1075" w:val="left" w:leader="none"/>
                          <w:tab w:pos="2015" w:val="left" w:leader="none"/>
                          <w:tab w:pos="2957" w:val="left" w:leader="none"/>
                          <w:tab w:pos="3768" w:val="left" w:leader="none"/>
                          <w:tab w:pos="4443" w:val="left" w:leader="none"/>
                          <w:tab w:pos="5108" w:val="left" w:leader="none"/>
                          <w:tab w:pos="5774" w:val="left" w:leader="none"/>
                        </w:tabs>
                        <w:spacing w:line="205" w:lineRule="exact" w:before="0"/>
                        <w:ind w:left="13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4" w:val="left" w:leader="none"/>
                          <w:tab w:pos="2105" w:val="left" w:leader="none"/>
                          <w:tab w:pos="3047" w:val="left" w:leader="none"/>
                          <w:tab w:pos="4120" w:val="left" w:leader="none"/>
                          <w:tab w:pos="4786" w:val="left" w:leader="none"/>
                          <w:tab w:pos="5452" w:val="left" w:leader="none"/>
                          <w:tab w:pos="6117" w:val="left" w:leader="none"/>
                        </w:tabs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2,168</w:t>
                        <w:tab/>
                        <w:t>3,426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3,479</w:t>
                        <w:tab/>
                        <w:t>3,503</w:t>
                        <w:tab/>
                        <w:t>2</w:t>
                        <w:tab/>
                        <w:t>3</w:t>
                        <w:tab/>
                        <w:t>3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4" w:val="left" w:leader="none"/>
                          <w:tab w:pos="1995" w:val="left" w:leader="none"/>
                          <w:tab w:pos="2936" w:val="left" w:leader="none"/>
                          <w:tab w:pos="4121" w:val="left" w:leader="none"/>
                          <w:tab w:pos="4675" w:val="left" w:leader="none"/>
                          <w:tab w:pos="5341" w:val="left" w:leader="none"/>
                          <w:tab w:pos="6006" w:val="left" w:leader="none"/>
                        </w:tabs>
                        <w:spacing w:before="10"/>
                        <w:ind w:left="22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4,252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12,690</w:t>
                        <w:tab/>
                        <w:t>22,673</w:t>
                        <w:tab/>
                        <w:t>17,021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3" w:val="left" w:leader="none"/>
                          <w:tab w:pos="1993" w:val="left" w:leader="none"/>
                          <w:tab w:pos="2935" w:val="left" w:leader="none"/>
                          <w:tab w:pos="4119" w:val="left" w:leader="none"/>
                          <w:tab w:pos="4785" w:val="left" w:leader="none"/>
                          <w:tab w:pos="5340" w:val="left" w:leader="none"/>
                          <w:tab w:pos="6006" w:val="left" w:leader="none"/>
                        </w:tabs>
                        <w:spacing w:before="10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3,378</w:t>
                        <w:tab/>
                        <w:t>9,244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17,959</w:t>
                        <w:tab/>
                        <w:t>15,861</w:t>
                        <w:tab/>
                        <w:t>3</w:t>
                        <w:tab/>
                        <w:t>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0" w:val="left" w:leader="none"/>
                          <w:tab w:pos="1881" w:val="left" w:leader="none"/>
                          <w:tab w:pos="2823" w:val="left" w:leader="none"/>
                          <w:tab w:pos="3896" w:val="left" w:leader="none"/>
                          <w:tab w:pos="4562" w:val="left" w:leader="none"/>
                          <w:tab w:pos="5227" w:val="left" w:leader="none"/>
                          <w:tab w:pos="5893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275,789</w:t>
                        <w:tab/>
                        <w:t>407,764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408,649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510,646</w:t>
                        <w:tab/>
                        <w:t>193</w:t>
                        <w:tab/>
                        <w:t>202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0" w:val="left" w:leader="none"/>
                          <w:tab w:pos="1881" w:val="left" w:leader="none"/>
                          <w:tab w:pos="2823" w:val="left" w:leader="none"/>
                          <w:tab w:pos="3896" w:val="left" w:leader="none"/>
                          <w:tab w:pos="4562" w:val="left" w:leader="none"/>
                          <w:tab w:pos="5227" w:val="left" w:leader="none"/>
                          <w:tab w:pos="5893" w:val="left" w:leader="none"/>
                        </w:tabs>
                        <w:spacing w:line="226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285,588</w:t>
                        <w:tab/>
                        <w:t>433,124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452,760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547,031</w:t>
                        <w:tab/>
                        <w:t>202</w:t>
                        <w:tab/>
                        <w:t>225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281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43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Turismo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 w:before="224"/>
        <w:ind w:left="167" w:right="9300"/>
        <w:jc w:val="center"/>
        <w:rPr>
          <w:b w:val="0"/>
          <w:bCs w:val="0"/>
        </w:rPr>
      </w:pPr>
      <w:bookmarkStart w:name="_TOC_250004" w:id="12"/>
      <w:r>
        <w:rPr>
          <w:color w:val="006699"/>
        </w:rPr>
        <w:t>AGRICULTURA</w:t>
      </w:r>
      <w:r>
        <w:rPr>
          <w:color w:val="006699"/>
          <w:spacing w:val="-18"/>
        </w:rPr>
        <w:t> </w:t>
      </w:r>
      <w:r>
        <w:rPr>
          <w:color w:val="006699"/>
        </w:rPr>
        <w:t>Y</w:t>
      </w:r>
      <w:r>
        <w:rPr>
          <w:color w:val="006699"/>
          <w:spacing w:val="-17"/>
        </w:rPr>
        <w:t> </w:t>
      </w:r>
      <w:r>
        <w:rPr>
          <w:color w:val="006699"/>
          <w:spacing w:val="-1"/>
        </w:rPr>
        <w:t>GANADERÍA</w:t>
      </w:r>
      <w:bookmarkEnd w:id="12"/>
      <w:r>
        <w:rPr>
          <w:b w:val="0"/>
        </w:rPr>
      </w:r>
    </w:p>
    <w:p>
      <w:pPr>
        <w:pStyle w:val="Heading2"/>
        <w:spacing w:line="240" w:lineRule="auto" w:before="184"/>
        <w:ind w:left="2359" w:right="2348"/>
        <w:jc w:val="center"/>
        <w:rPr>
          <w:b w:val="0"/>
          <w:bCs w:val="0"/>
        </w:rPr>
      </w:pPr>
      <w:r>
        <w:rPr/>
        <w:pict>
          <v:shape style="position:absolute;margin-left:135.779999pt;margin-top:64.959488pt;width:545.400112pt;height:.48pt;mso-position-horizontal-relative:page;mso-position-vertical-relative:paragraph;z-index:-1076248" type="#_x0000_t75" stroked="false">
            <v:imagedata r:id="rId207" o:title=""/>
          </v:shape>
        </w:pict>
      </w:r>
      <w:r>
        <w:rPr/>
        <w:pict>
          <v:shape style="position:absolute;margin-left:135.779999pt;margin-top:76.959488pt;width:545.400112pt;height:.48pt;mso-position-horizontal-relative:page;mso-position-vertical-relative:paragraph;z-index:-1076224" type="#_x0000_t75" stroked="false">
            <v:imagedata r:id="rId207" o:title=""/>
          </v:shape>
        </w:pict>
      </w:r>
      <w:r>
        <w:rPr/>
        <w:pict>
          <v:shape style="position:absolute;margin-left:135.779999pt;margin-top:88.959488pt;width:545.400112pt;height:.48pt;mso-position-horizontal-relative:page;mso-position-vertical-relative:paragraph;z-index:-1076200" type="#_x0000_t75" stroked="false">
            <v:imagedata r:id="rId207" o:title=""/>
          </v:shape>
        </w:pict>
      </w:r>
      <w:r>
        <w:rPr/>
        <w:pict>
          <v:shape style="position:absolute;margin-left:135.779999pt;margin-top:100.959488pt;width:545.400112pt;height:.48pt;mso-position-horizontal-relative:page;mso-position-vertical-relative:paragraph;z-index:-1076176" type="#_x0000_t75" stroked="false">
            <v:imagedata r:id="rId207" o:title=""/>
          </v:shape>
        </w:pict>
      </w:r>
      <w:r>
        <w:rPr/>
        <w:pict>
          <v:shape style="position:absolute;margin-left:135.779999pt;margin-top:112.959488pt;width:545.400112pt;height:.48pt;mso-position-horizontal-relative:page;mso-position-vertical-relative:paragraph;z-index:-1076152" type="#_x0000_t75" stroked="false">
            <v:imagedata r:id="rId207" o:title=""/>
          </v:shape>
        </w:pict>
      </w:r>
      <w:r>
        <w:rPr>
          <w:spacing w:val="-1"/>
        </w:rPr>
        <w:t>Inversión aplicada en Agricultura,</w:t>
      </w:r>
      <w:r>
        <w:rPr/>
        <w:t> </w:t>
      </w:r>
      <w:r>
        <w:rPr>
          <w:spacing w:val="-1"/>
        </w:rPr>
        <w:t>Ganadería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Silvicultura</w:t>
      </w:r>
      <w:r>
        <w:rPr>
          <w:spacing w:val="-1"/>
        </w:rPr>
        <w:t> por modalidad,</w:t>
      </w:r>
      <w:r>
        <w:rPr/>
        <w:t> </w:t>
      </w:r>
      <w:r>
        <w:rPr>
          <w:spacing w:val="-1"/>
        </w:rPr>
        <w:t>en B.C.Sur</w:t>
      </w:r>
      <w:r>
        <w:rPr>
          <w:spacing w:val="36"/>
        </w:rPr>
        <w:t> </w:t>
      </w:r>
      <w:r>
        <w:rPr>
          <w:spacing w:val="-1"/>
        </w:rPr>
        <w:t>1999-2004</w:t>
      </w:r>
      <w:r>
        <w:rPr>
          <w:spacing w:val="54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9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3"/>
        <w:gridCol w:w="1205"/>
        <w:gridCol w:w="1205"/>
        <w:gridCol w:w="1206"/>
        <w:gridCol w:w="1205"/>
        <w:gridCol w:w="1205"/>
        <w:gridCol w:w="1198"/>
      </w:tblGrid>
      <w:tr>
        <w:trPr>
          <w:trHeight w:val="358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3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36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83,429.4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171,221.8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359,970.1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246,265.1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109,262.5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547,810.5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Financiamiento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al Desarrollo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349,173.0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440,667.3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82,773.7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36,050.1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296,741.6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51,096.6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1,603.2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30,793.5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34,493.1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17,625.6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10,680.9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9,285.6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1,543.8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1,087.7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16,705.6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368.7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2,868.4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Fideicomiso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Infraestructura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3,235.2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 </w:t>
            </w:r>
            <w:r>
              <w:rPr>
                <w:rFonts w:ascii="Arial"/>
                <w:b/>
                <w:sz w:val="20"/>
              </w:rPr>
              <w:t>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19,482.2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24,014.0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13,471.6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6,737.4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12,112.1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6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Programas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1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17,517.5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27,847.8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4,997.5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13,137.0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8,019.2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6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469,158.9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647,038.8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505,286.5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310,069.9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459,819.0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660,722.7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248" w:right="4433"/>
        <w:jc w:val="left"/>
        <w:rPr>
          <w:b w:val="0"/>
          <w:bCs w:val="0"/>
        </w:rPr>
      </w:pPr>
      <w:r>
        <w:rPr/>
        <w:pict>
          <v:shape style="position:absolute;margin-left:135.779999pt;margin-top:-71.914276pt;width:545.400112pt;height:.48pt;mso-position-horizontal-relative:page;mso-position-vertical-relative:paragraph;z-index:-1076128" type="#_x0000_t75" stroked="false">
            <v:imagedata r:id="rId207" o:title=""/>
          </v:shape>
        </w:pict>
      </w:r>
      <w:r>
        <w:rPr/>
        <w:pict>
          <v:shape style="position:absolute;margin-left:135.779999pt;margin-top:-59.914276pt;width:545.400112pt;height:.48pt;mso-position-horizontal-relative:page;mso-position-vertical-relative:paragraph;z-index:-1076104" type="#_x0000_t75" stroked="false">
            <v:imagedata r:id="rId207" o:title=""/>
          </v:shape>
        </w:pict>
      </w:r>
      <w:r>
        <w:rPr/>
        <w:pict>
          <v:shape style="position:absolute;margin-left:135.779999pt;margin-top:-47.914276pt;width:545.400112pt;height:.48pt;mso-position-horizontal-relative:page;mso-position-vertical-relative:paragraph;z-index:-1076080" type="#_x0000_t75" stroked="false">
            <v:imagedata r:id="rId207" o:title=""/>
          </v:shape>
        </w:pict>
      </w:r>
      <w:r>
        <w:rPr/>
        <w:pict>
          <v:shape style="position:absolute;margin-left:135.779999pt;margin-top:-35.914276pt;width:545.400112pt;height:.48pt;mso-position-horizontal-relative:page;mso-position-vertical-relative:paragraph;z-index:-1076056" type="#_x0000_t75" stroked="false">
            <v:imagedata r:id="rId207" o:title=""/>
          </v:shape>
        </w:pict>
      </w:r>
      <w:r>
        <w:rPr/>
        <w:pict>
          <v:shape style="position:absolute;margin-left:135.779999pt;margin-top:-23.914278pt;width:545.400112pt;height:.48pt;mso-position-horizontal-relative:page;mso-position-vertical-relative:paragraph;z-index:-1076032" type="#_x0000_t75" stroked="false">
            <v:imagedata r:id="rId207" o:title=""/>
          </v:shape>
        </w:pict>
      </w:r>
      <w:r>
        <w:rPr>
          <w:spacing w:val="-1"/>
        </w:rPr>
        <w:t>Fuente: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124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1999-2000.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inversión,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2"/>
        <w:spacing w:line="240" w:lineRule="auto"/>
        <w:ind w:left="2359" w:right="2348"/>
        <w:jc w:val="center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Agricultura,</w:t>
      </w:r>
      <w:r>
        <w:rPr/>
        <w:t> </w:t>
      </w:r>
      <w:r>
        <w:rPr>
          <w:spacing w:val="-1"/>
        </w:rPr>
        <w:t>Ganadería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Silvicultura, en B.C.Sur,</w:t>
      </w:r>
      <w:r>
        <w:rPr/>
        <w:t> </w:t>
      </w:r>
      <w:r>
        <w:rPr>
          <w:spacing w:val="-1"/>
        </w:rPr>
        <w:t>1999-2004</w:t>
      </w:r>
      <w:r>
        <w:rPr>
          <w:spacing w:val="36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6"/>
        <w:spacing w:line="240" w:lineRule="auto"/>
        <w:ind w:left="2585" w:right="0"/>
        <w:jc w:val="left"/>
        <w:rPr>
          <w:i w:val="0"/>
        </w:rPr>
      </w:pPr>
      <w:r>
        <w:rPr/>
        <w:pict>
          <v:group style="position:absolute;margin-left:260.579987pt;margin-top:2.467628pt;width:328.8pt;height:122.95pt;mso-position-horizontal-relative:page;mso-position-vertical-relative:paragraph;z-index:33352" coordorigin="5212,49" coordsize="6576,2459">
            <v:group style="position:absolute;left:5596;top:931;width:435;height:1517" coordorigin="5596,931" coordsize="435,1517">
              <v:shape style="position:absolute;left:5596;top:931;width:435;height:1517" coordorigin="5596,931" coordsize="435,1517" path="m5596,931l5596,2448,6030,2448,6030,931,5596,931xe" filled="true" fillcolor="#ccffcc" stroked="false">
                <v:path arrowok="t"/>
                <v:fill type="solid"/>
              </v:shape>
            </v:group>
            <v:group style="position:absolute;left:6680;top:355;width:435;height:2093" coordorigin="6680,355" coordsize="435,2093">
              <v:shape style="position:absolute;left:6680;top:355;width:435;height:2093" coordorigin="6680,355" coordsize="435,2093" path="m6680,355l6680,2448,7115,2448,7115,355,6680,355xe" filled="true" fillcolor="#ccffcc" stroked="false">
                <v:path arrowok="t"/>
                <v:fill type="solid"/>
              </v:shape>
            </v:group>
            <v:group style="position:absolute;left:7765;top:813;width:435;height:1635" coordorigin="7765,813" coordsize="435,1635">
              <v:shape style="position:absolute;left:7765;top:813;width:435;height:1635" coordorigin="7765,813" coordsize="435,1635" path="m7765,813l7765,2448,8200,2448,8200,813,7765,813xe" filled="true" fillcolor="#ccffcc" stroked="false">
                <v:path arrowok="t"/>
                <v:fill type="solid"/>
              </v:shape>
            </v:group>
            <v:group style="position:absolute;left:8850;top:1444;width:432;height:1004" coordorigin="8850,1444" coordsize="432,1004">
              <v:shape style="position:absolute;left:8850;top:1444;width:432;height:1004" coordorigin="8850,1444" coordsize="432,1004" path="m8850,1444l8850,2448,9282,2448,9282,1444,8850,1444xe" filled="true" fillcolor="#ccffcc" stroked="false">
                <v:path arrowok="t"/>
                <v:fill type="solid"/>
              </v:shape>
            </v:group>
            <v:group style="position:absolute;left:9932;top:962;width:435;height:1486" coordorigin="9932,962" coordsize="435,1486">
              <v:shape style="position:absolute;left:9932;top:962;width:435;height:1486" coordorigin="9932,962" coordsize="435,1486" path="m9932,962l9932,2448,10367,2448,10367,962,9932,962xe" filled="true" fillcolor="#ccffcc" stroked="false">
                <v:path arrowok="t"/>
                <v:fill type="solid"/>
              </v:shape>
            </v:group>
            <v:group style="position:absolute;left:11017;top:312;width:435;height:2136" coordorigin="11017,312" coordsize="435,2136">
              <v:shape style="position:absolute;left:11017;top:312;width:435;height:2136" coordorigin="11017,312" coordsize="435,2136" path="m11017,312l11017,2448,11452,2448,11452,312,11017,312xe" filled="true" fillcolor="#ccffcc" stroked="false">
                <v:path arrowok="t"/>
                <v:fill type="solid"/>
              </v:shape>
            </v:group>
            <v:group style="position:absolute;left:5272;top:184;width:2;height:2314" coordorigin="5272,184" coordsize="2,2314">
              <v:shape style="position:absolute;left:5272;top:184;width:2;height:2314" coordorigin="5272,184" coordsize="0,2314" path="m5272,184l5272,2498e" filled="false" stroked="true" strokeweight=".96pt" strokecolor="#000000">
                <v:path arrowok="t"/>
              </v:shape>
            </v:group>
            <v:group style="position:absolute;left:5221;top:2448;width:6557;height:2" coordorigin="5221,2448" coordsize="6557,2">
              <v:shape style="position:absolute;left:5221;top:2448;width:6557;height:2" coordorigin="5221,2448" coordsize="6557,0" path="m11778,2448l5221,2448e" filled="false" stroked="true" strokeweight=".96pt" strokecolor="#000000">
                <v:path arrowok="t"/>
              </v:shape>
            </v:group>
            <v:group style="position:absolute;left:5221;top:2124;width:51;height:2" coordorigin="5221,2124" coordsize="51,2">
              <v:shape style="position:absolute;left:5221;top:2124;width:51;height:2" coordorigin="5221,2124" coordsize="51,0" path="m5221,2124l5272,2124e" filled="false" stroked="true" strokeweight=".96pt" strokecolor="#000000">
                <v:path arrowok="t"/>
              </v:shape>
            </v:group>
            <v:group style="position:absolute;left:5221;top:1802;width:51;height:2" coordorigin="5221,1802" coordsize="51,2">
              <v:shape style="position:absolute;left:5221;top:1802;width:51;height:2" coordorigin="5221,1802" coordsize="51,0" path="m5221,1802l5272,1802e" filled="false" stroked="true" strokeweight=".96pt" strokecolor="#000000">
                <v:path arrowok="t"/>
              </v:shape>
            </v:group>
            <v:group style="position:absolute;left:5221;top:1478;width:51;height:2" coordorigin="5221,1478" coordsize="51,2">
              <v:shape style="position:absolute;left:5221;top:1478;width:51;height:2" coordorigin="5221,1478" coordsize="51,0" path="m5221,1478l5272,1478e" filled="false" stroked="true" strokeweight=".96pt" strokecolor="#000000">
                <v:path arrowok="t"/>
              </v:shape>
            </v:group>
            <v:group style="position:absolute;left:5221;top:1154;width:51;height:2" coordorigin="5221,1154" coordsize="51,2">
              <v:shape style="position:absolute;left:5221;top:1154;width:51;height:2" coordorigin="5221,1154" coordsize="51,0" path="m5221,1154l5272,1154e" filled="false" stroked="true" strokeweight=".96pt" strokecolor="#000000">
                <v:path arrowok="t"/>
              </v:shape>
            </v:group>
            <v:group style="position:absolute;left:5221;top:830;width:51;height:2" coordorigin="5221,830" coordsize="51,2">
              <v:shape style="position:absolute;left:5221;top:830;width:51;height:2" coordorigin="5221,830" coordsize="51,0" path="m5221,830l5272,830e" filled="false" stroked="true" strokeweight=".96pt" strokecolor="#000000">
                <v:path arrowok="t"/>
              </v:shape>
            </v:group>
            <v:group style="position:absolute;left:5221;top:508;width:51;height:2" coordorigin="5221,508" coordsize="51,2">
              <v:shape style="position:absolute;left:5221;top:508;width:51;height:2" coordorigin="5221,508" coordsize="51,0" path="m5221,508l5272,508e" filled="false" stroked="true" strokeweight=".96pt" strokecolor="#000000">
                <v:path arrowok="t"/>
              </v:shape>
            </v:group>
            <v:group style="position:absolute;left:5221;top:184;width:51;height:2" coordorigin="5221,184" coordsize="51,2">
              <v:shape style="position:absolute;left:5221;top:184;width:51;height:2" coordorigin="5221,184" coordsize="51,0" path="m5221,184l5272,184e" filled="false" stroked="true" strokeweight=".96pt" strokecolor="#000000">
                <v:path arrowok="t"/>
              </v:shape>
            </v:group>
            <v:group style="position:absolute;left:6356;top:2448;width:2;height:51" coordorigin="6356,2448" coordsize="2,51">
              <v:shape style="position:absolute;left:6356;top:2448;width:2;height:51" coordorigin="6356,2448" coordsize="0,51" path="m6356,2498l6356,2448e" filled="false" stroked="true" strokeweight=".96pt" strokecolor="#000000">
                <v:path arrowok="t"/>
              </v:shape>
            </v:group>
            <v:group style="position:absolute;left:7441;top:2448;width:2;height:51" coordorigin="7441,2448" coordsize="2,51">
              <v:shape style="position:absolute;left:7441;top:2448;width:2;height:51" coordorigin="7441,2448" coordsize="0,51" path="m7441,2498l7441,2448e" filled="false" stroked="true" strokeweight=".96pt" strokecolor="#000000">
                <v:path arrowok="t"/>
              </v:shape>
            </v:group>
            <v:group style="position:absolute;left:8526;top:2448;width:2;height:51" coordorigin="8526,2448" coordsize="2,51">
              <v:shape style="position:absolute;left:8526;top:2448;width:2;height:51" coordorigin="8526,2448" coordsize="0,51" path="m8526,2498l8526,2448e" filled="false" stroked="true" strokeweight=".96pt" strokecolor="#000000">
                <v:path arrowok="t"/>
              </v:shape>
            </v:group>
            <v:group style="position:absolute;left:9608;top:2448;width:2;height:51" coordorigin="9608,2448" coordsize="2,51">
              <v:shape style="position:absolute;left:9608;top:2448;width:2;height:51" coordorigin="9608,2448" coordsize="0,51" path="m9608,2498l9608,2448e" filled="false" stroked="true" strokeweight=".96pt" strokecolor="#000000">
                <v:path arrowok="t"/>
              </v:shape>
            </v:group>
            <v:group style="position:absolute;left:10693;top:2448;width:2;height:51" coordorigin="10693,2448" coordsize="2,51">
              <v:shape style="position:absolute;left:10693;top:2448;width:2;height:51" coordorigin="10693,2448" coordsize="0,51" path="m10693,2498l10693,2448e" filled="false" stroked="true" strokeweight=".96pt" strokecolor="#000000">
                <v:path arrowok="t"/>
              </v:shape>
            </v:group>
            <v:group style="position:absolute;left:11778;top:2448;width:2;height:51" coordorigin="11778,2448" coordsize="2,51">
              <v:shape style="position:absolute;left:11778;top:2448;width:2;height:51" coordorigin="11778,2448" coordsize="0,51" path="m11778,2498l11778,2448e" filled="false" stroked="true" strokeweight=".96pt" strokecolor="#000000">
                <v:path arrowok="t"/>
              </v:shape>
              <v:shape style="position:absolute;left:6541;top:93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647,038.8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8;top:49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660,722.7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456;top:669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469,158.9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26;top:551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505,286.5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93;top:700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459,819.0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08;top:1182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pacing w:val="-1"/>
                          <w:sz w:val="16"/>
                        </w:rPr>
                        <w:t>310,069.9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700,000.00</w:t>
      </w:r>
      <w:r>
        <w:rPr>
          <w:i w:val="0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600,000.00</w:t>
      </w:r>
      <w:r>
        <w:rPr>
          <w:rFonts w:ascii="Arial"/>
          <w:sz w:val="16"/>
        </w:rPr>
      </w:r>
    </w:p>
    <w:p>
      <w:pPr>
        <w:spacing w:before="137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500,000.00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400,000.00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300,000.00</w:t>
      </w:r>
      <w:r>
        <w:rPr>
          <w:rFonts w:ascii="Arial"/>
          <w:sz w:val="16"/>
        </w:rPr>
      </w:r>
    </w:p>
    <w:p>
      <w:pPr>
        <w:spacing w:before="140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200,000.00</w:t>
      </w:r>
      <w:r>
        <w:rPr>
          <w:rFonts w:ascii="Arial"/>
          <w:sz w:val="16"/>
        </w:rPr>
      </w:r>
    </w:p>
    <w:p>
      <w:pPr>
        <w:spacing w:before="137"/>
        <w:ind w:left="25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100,000.00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14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tabs>
          <w:tab w:pos="1534" w:val="left" w:leader="none"/>
          <w:tab w:pos="2618" w:val="left" w:leader="none"/>
          <w:tab w:pos="3701" w:val="left" w:leader="none"/>
          <w:tab w:pos="4786" w:val="left" w:leader="none"/>
          <w:tab w:pos="5870" w:val="left" w:leader="none"/>
        </w:tabs>
        <w:spacing w:before="0"/>
        <w:ind w:left="4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387" w:space="40"/>
            <w:col w:w="9393"/>
          </w:cols>
        </w:sectPr>
      </w:pPr>
    </w:p>
    <w:p>
      <w:pPr>
        <w:spacing w:line="240" w:lineRule="auto" w:before="4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79"/>
        <w:ind w:left="3256" w:right="0"/>
        <w:jc w:val="left"/>
        <w:rPr>
          <w:b w:val="0"/>
          <w:bCs w:val="0"/>
          <w:sz w:val="16"/>
          <w:szCs w:val="16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after="0" w:line="240" w:lineRule="auto"/>
        <w:jc w:val="left"/>
        <w:rPr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2213" w:right="220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Agricultura,</w:t>
      </w:r>
      <w:r>
        <w:rPr>
          <w:rFonts w:ascii="Arial" w:hAnsi="Arial" w:cs="Arial" w:eastAsia="Arial"/>
          <w:b/>
          <w:bCs/>
          <w:sz w:val="20"/>
          <w:szCs w:val="20"/>
        </w:rPr>
        <w:t> Ganadería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Silvicultura </w:t>
      </w:r>
      <w:r>
        <w:rPr>
          <w:rFonts w:ascii="Arial" w:hAnsi="Arial" w:cs="Arial" w:eastAsia="Arial"/>
          <w:b/>
          <w:bCs/>
          <w:sz w:val="20"/>
          <w:szCs w:val="20"/>
        </w:rPr>
        <w:t>por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dependencia,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1999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b/>
          <w:bCs/>
          <w:spacing w:val="2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(miles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5438" w:val="left" w:leader="none"/>
          <w:tab w:pos="6579" w:val="left" w:leader="none"/>
          <w:tab w:pos="7720" w:val="left" w:leader="none"/>
          <w:tab w:pos="8861" w:val="left" w:leader="none"/>
          <w:tab w:pos="10001" w:val="left" w:leader="none"/>
          <w:tab w:pos="11113" w:val="left" w:leader="none"/>
        </w:tabs>
        <w:spacing w:before="0"/>
        <w:ind w:left="234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29.490005pt;margin-top:1.506682pt;width:557.9pt;height:299.6pt;mso-position-horizontal-relative:page;mso-position-vertical-relative:paragraph;z-index:-1076008" coordorigin="2590,30" coordsize="11158,5992">
            <v:group style="position:absolute;left:6851;top:36;width:2;height:5980" coordorigin="6851,36" coordsize="2,5980">
              <v:shape style="position:absolute;left:6851;top:36;width:2;height:5980" coordorigin="6851,36" coordsize="0,5980" path="m6851,36l6851,6016e" filled="false" stroked="true" strokeweight=".580pt" strokecolor="#000000">
                <v:path arrowok="t"/>
              </v:shape>
            </v:group>
            <v:group style="position:absolute;left:7992;top:36;width:2;height:5980" coordorigin="7992,36" coordsize="2,5980">
              <v:shape style="position:absolute;left:7992;top:36;width:2;height:5980" coordorigin="7992,36" coordsize="0,5980" path="m7992,36l7992,6016e" filled="false" stroked="true" strokeweight=".580pt" strokecolor="#000000">
                <v:path arrowok="t"/>
              </v:shape>
            </v:group>
            <v:group style="position:absolute;left:9132;top:36;width:2;height:5980" coordorigin="9132,36" coordsize="2,5980">
              <v:shape style="position:absolute;left:9132;top:36;width:2;height:5980" coordorigin="9132,36" coordsize="0,5980" path="m9132,36l9132,6016e" filled="false" stroked="true" strokeweight=".580pt" strokecolor="#000000">
                <v:path arrowok="t"/>
              </v:shape>
            </v:group>
            <v:group style="position:absolute;left:10273;top:36;width:2;height:5980" coordorigin="10273,36" coordsize="2,5980">
              <v:shape style="position:absolute;left:10273;top:36;width:2;height:5980" coordorigin="10273,36" coordsize="0,5980" path="m10273,36l10273,6016e" filled="false" stroked="true" strokeweight=".580pt" strokecolor="#000000">
                <v:path arrowok="t"/>
              </v:shape>
            </v:group>
            <v:group style="position:absolute;left:11414;top:36;width:2;height:5980" coordorigin="11414,36" coordsize="2,5980">
              <v:shape style="position:absolute;left:11414;top:36;width:2;height:5980" coordorigin="11414,36" coordsize="0,5980" path="m11414,36l11414,6016e" filled="false" stroked="true" strokeweight=".580pt" strokecolor="#000000">
                <v:path arrowok="t"/>
              </v:shape>
            </v:group>
            <v:group style="position:absolute;left:12556;top:36;width:2;height:5980" coordorigin="12556,36" coordsize="2,5980">
              <v:shape style="position:absolute;left:12556;top:36;width:2;height:5980" coordorigin="12556,36" coordsize="0,5980" path="m12556,36l12556,6016e" filled="false" stroked="true" strokeweight=".580pt" strokecolor="#000000">
                <v:path arrowok="t"/>
              </v:shape>
            </v:group>
            <v:group style="position:absolute;left:2596;top:270;width:11146;height:2" coordorigin="2596,270" coordsize="11146,2">
              <v:shape style="position:absolute;left:2596;top:270;width:11146;height:2" coordorigin="2596,270" coordsize="11146,0" path="m2596,270l13741,270e" filled="false" stroked="true" strokeweight=".580pt" strokecolor="#000000">
                <v:path arrowok="t"/>
              </v:shape>
              <v:shape style="position:absolute;left:2596;top:505;width:11146;height:10" type="#_x0000_t75" stroked="false">
                <v:imagedata r:id="rId209" o:title=""/>
              </v:shape>
              <v:shape style="position:absolute;left:2596;top:745;width:11146;height:10" type="#_x0000_t75" stroked="false">
                <v:imagedata r:id="rId209" o:title=""/>
              </v:shape>
              <v:shape style="position:absolute;left:2596;top:985;width:11146;height:10" type="#_x0000_t75" stroked="false">
                <v:imagedata r:id="rId209" o:title=""/>
              </v:shape>
              <v:shape style="position:absolute;left:2596;top:1225;width:11146;height:10" type="#_x0000_t75" stroked="false">
                <v:imagedata r:id="rId209" o:title=""/>
              </v:shape>
              <v:shape style="position:absolute;left:2596;top:1465;width:11146;height:10" type="#_x0000_t75" stroked="false">
                <v:imagedata r:id="rId209" o:title=""/>
              </v:shape>
              <v:shape style="position:absolute;left:2596;top:1705;width:11146;height:10" type="#_x0000_t75" stroked="false">
                <v:imagedata r:id="rId209" o:title=""/>
              </v:shape>
              <v:shape style="position:absolute;left:2596;top:1945;width:11146;height:10" type="#_x0000_t75" stroked="false">
                <v:imagedata r:id="rId209" o:title=""/>
              </v:shape>
              <v:shape style="position:absolute;left:2596;top:2416;width:11146;height:10" type="#_x0000_t75" stroked="false">
                <v:imagedata r:id="rId209" o:title=""/>
              </v:shape>
              <v:shape style="position:absolute;left:2596;top:2656;width:11146;height:10" type="#_x0000_t75" stroked="false">
                <v:imagedata r:id="rId209" o:title=""/>
              </v:shape>
              <v:shape style="position:absolute;left:2596;top:2896;width:11146;height:10" type="#_x0000_t75" stroked="false">
                <v:imagedata r:id="rId209" o:title=""/>
              </v:shape>
              <v:shape style="position:absolute;left:2596;top:3136;width:11146;height:10" type="#_x0000_t75" stroked="false">
                <v:imagedata r:id="rId209" o:title=""/>
              </v:shape>
              <v:shape style="position:absolute;left:2596;top:3376;width:11146;height:10" type="#_x0000_t75" stroked="false">
                <v:imagedata r:id="rId209" o:title=""/>
              </v:shape>
              <v:shape style="position:absolute;left:2596;top:3616;width:11146;height:10" type="#_x0000_t75" stroked="false">
                <v:imagedata r:id="rId209" o:title=""/>
              </v:shape>
              <v:shape style="position:absolute;left:2596;top:3856;width:11146;height:10" type="#_x0000_t75" stroked="false">
                <v:imagedata r:id="rId209" o:title=""/>
              </v:shape>
              <v:shape style="position:absolute;left:2596;top:4096;width:11146;height:10" type="#_x0000_t75" stroked="false">
                <v:imagedata r:id="rId209" o:title=""/>
              </v:shape>
              <v:shape style="position:absolute;left:2596;top:4336;width:11146;height:10" type="#_x0000_t75" stroked="false">
                <v:imagedata r:id="rId209" o:title=""/>
              </v:shape>
              <v:shape style="position:absolute;left:2596;top:4576;width:11146;height:10" type="#_x0000_t75" stroked="false">
                <v:imagedata r:id="rId209" o:title=""/>
              </v:shape>
              <v:shape style="position:absolute;left:2596;top:4816;width:11146;height:10" type="#_x0000_t75" stroked="false">
                <v:imagedata r:id="rId209" o:title=""/>
              </v:shape>
              <v:shape style="position:absolute;left:2596;top:5056;width:11146;height:10" type="#_x0000_t75" stroked="false">
                <v:imagedata r:id="rId209" o:title=""/>
              </v:shape>
              <v:shape style="position:absolute;left:2596;top:5296;width:11146;height:10" type="#_x0000_t75" stroked="false">
                <v:imagedata r:id="rId209" o:title=""/>
              </v:shape>
              <v:shape style="position:absolute;left:2596;top:5536;width:11146;height:10" type="#_x0000_t75" stroked="false">
                <v:imagedata r:id="rId209" o:title=""/>
              </v:shape>
            </v:group>
            <v:group style="position:absolute;left:2596;top:5780;width:11146;height:2" coordorigin="2596,5780" coordsize="11146,2">
              <v:shape style="position:absolute;left:2596;top:5780;width:11146;height:2" coordorigin="2596,5780" coordsize="11146,0" path="m2596,5780l13741,5780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5380" w:val="left" w:leader="none"/>
          <w:tab w:pos="6522" w:val="left" w:leader="none"/>
          <w:tab w:pos="7664" w:val="left" w:leader="none"/>
          <w:tab w:pos="8804" w:val="left" w:leader="none"/>
          <w:tab w:pos="9944" w:val="left" w:leader="none"/>
          <w:tab w:pos="11026" w:val="left" w:leader="none"/>
        </w:tabs>
        <w:spacing w:before="9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SAGARPA</w:t>
        <w:tab/>
        <w:t>41,564.4</w:t>
        <w:tab/>
      </w:r>
      <w:r>
        <w:rPr>
          <w:rFonts w:ascii="Arial"/>
          <w:b/>
          <w:sz w:val="20"/>
        </w:rPr>
        <w:t>75,520.5</w:t>
        <w:tab/>
      </w:r>
      <w:r>
        <w:rPr>
          <w:rFonts w:ascii="Arial"/>
          <w:b/>
          <w:spacing w:val="-1"/>
          <w:w w:val="95"/>
          <w:sz w:val="20"/>
        </w:rPr>
        <w:t>72,860.3</w:t>
        <w:tab/>
        <w:t>75,375.6</w:t>
        <w:tab/>
        <w:t>77,946.3</w:t>
        <w:tab/>
      </w:r>
      <w:r>
        <w:rPr>
          <w:rFonts w:ascii="Arial"/>
          <w:b/>
          <w:spacing w:val="-1"/>
          <w:sz w:val="20"/>
        </w:rPr>
        <w:t>144,112.4</w:t>
      </w:r>
      <w:r>
        <w:rPr>
          <w:rFonts w:ascii="Arial"/>
          <w:sz w:val="20"/>
        </w:rPr>
      </w:r>
    </w:p>
    <w:p>
      <w:pPr>
        <w:tabs>
          <w:tab w:pos="5492" w:val="left" w:leader="none"/>
          <w:tab w:pos="7190" w:val="left" w:leader="none"/>
          <w:tab w:pos="7774" w:val="left" w:leader="none"/>
          <w:tab w:pos="9083" w:val="left" w:leader="none"/>
          <w:tab w:pos="10613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SEMARNAT</w:t>
        <w:tab/>
      </w:r>
      <w:r>
        <w:rPr>
          <w:rFonts w:ascii="Arial"/>
          <w:b/>
          <w:spacing w:val="-1"/>
          <w:sz w:val="20"/>
        </w:rPr>
        <w:t>1,234.8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2,211.4</w:t>
        <w:tab/>
        <w:t>724.3</w:t>
        <w:tab/>
      </w:r>
      <w:r>
        <w:rPr>
          <w:rFonts w:ascii="Arial"/>
          <w:b/>
          <w:sz w:val="20"/>
        </w:rPr>
        <w:t>0</w:t>
        <w:tab/>
        <w:t>0</w:t>
      </w:r>
      <w:r>
        <w:rPr>
          <w:rFonts w:ascii="Arial"/>
          <w:sz w:val="20"/>
        </w:rPr>
      </w:r>
    </w:p>
    <w:p>
      <w:pPr>
        <w:tabs>
          <w:tab w:pos="6050" w:val="left" w:leader="none"/>
          <w:tab w:pos="7191" w:val="left" w:leader="none"/>
          <w:tab w:pos="8332" w:val="left" w:leader="none"/>
          <w:tab w:pos="9473" w:val="left" w:leader="none"/>
          <w:tab w:pos="10613" w:val="left" w:leader="none"/>
          <w:tab w:pos="11249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Coordinación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SEP </w:t>
      </w:r>
      <w:r>
        <w:rPr>
          <w:rFonts w:ascii="Arial" w:hAnsi="Arial"/>
          <w:b/>
          <w:sz w:val="20"/>
        </w:rPr>
        <w:t>Federal</w:t>
        <w:tab/>
        <w:t>0</w:t>
        <w:tab/>
        <w:t>0</w:t>
        <w:tab/>
        <w:t>0</w:t>
        <w:tab/>
        <w:t>0</w:t>
        <w:tab/>
        <w:t>0</w:t>
        <w:tab/>
      </w:r>
      <w:r>
        <w:rPr>
          <w:rFonts w:ascii="Arial" w:hAnsi="Arial"/>
          <w:b/>
          <w:spacing w:val="-1"/>
          <w:sz w:val="20"/>
        </w:rPr>
        <w:t>1,856.0</w:t>
      </w:r>
      <w:r>
        <w:rPr>
          <w:rFonts w:ascii="Arial" w:hAnsi="Arial"/>
          <w:sz w:val="20"/>
        </w:rPr>
      </w:r>
    </w:p>
    <w:p>
      <w:pPr>
        <w:tabs>
          <w:tab w:pos="6049" w:val="left" w:leader="none"/>
          <w:tab w:pos="7190" w:val="left" w:leader="none"/>
          <w:tab w:pos="7775" w:val="left" w:leader="none"/>
          <w:tab w:pos="9473" w:val="left" w:leader="none"/>
          <w:tab w:pos="10613" w:val="left" w:leader="none"/>
          <w:tab w:pos="1180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Economía</w:t>
        <w:tab/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1,200.0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</w:r>
      <w:r>
        <w:rPr>
          <w:rFonts w:ascii="Arial" w:hAnsi="Arial"/>
          <w:sz w:val="20"/>
        </w:rPr>
      </w:r>
    </w:p>
    <w:p>
      <w:pPr>
        <w:tabs>
          <w:tab w:pos="5659" w:val="left" w:leader="none"/>
          <w:tab w:pos="7190" w:val="left" w:leader="none"/>
          <w:tab w:pos="7774" w:val="left" w:leader="none"/>
          <w:tab w:pos="8916" w:val="left" w:leader="none"/>
          <w:tab w:pos="10056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FONAES</w:t>
        <w:tab/>
      </w:r>
      <w:r>
        <w:rPr>
          <w:rFonts w:ascii="Arial"/>
          <w:b/>
          <w:spacing w:val="-1"/>
          <w:sz w:val="20"/>
        </w:rPr>
        <w:t>498.7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1,923.1</w:t>
        <w:tab/>
        <w:t>2,570.1</w:t>
        <w:tab/>
        <w:t>1,603.2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660" w:val="left" w:leader="none"/>
          <w:tab w:pos="6634" w:val="left" w:leader="none"/>
          <w:tab w:pos="7942" w:val="left" w:leader="none"/>
          <w:tab w:pos="8916" w:val="left" w:leader="none"/>
          <w:tab w:pos="10223" w:val="left" w:leader="none"/>
          <w:tab w:pos="11249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SEDESOL</w:t>
        <w:tab/>
      </w:r>
      <w:r>
        <w:rPr>
          <w:rFonts w:ascii="Arial"/>
          <w:b/>
          <w:spacing w:val="-1"/>
          <w:sz w:val="20"/>
        </w:rPr>
        <w:t>212.1</w:t>
        <w:tab/>
      </w:r>
      <w:r>
        <w:rPr>
          <w:rFonts w:ascii="Arial"/>
          <w:b/>
          <w:spacing w:val="-1"/>
          <w:w w:val="95"/>
          <w:sz w:val="20"/>
        </w:rPr>
        <w:t>1,135.8</w:t>
        <w:tab/>
        <w:t>511.4</w:t>
        <w:tab/>
        <w:t>1,796.2</w:t>
        <w:tab/>
        <w:t>433.9</w:t>
        <w:tab/>
      </w:r>
      <w:r>
        <w:rPr>
          <w:rFonts w:ascii="Arial"/>
          <w:b/>
          <w:spacing w:val="-1"/>
          <w:sz w:val="20"/>
        </w:rPr>
        <w:t>1,087.7</w:t>
      </w:r>
      <w:r>
        <w:rPr>
          <w:rFonts w:ascii="Arial"/>
          <w:sz w:val="20"/>
        </w:rPr>
      </w:r>
    </w:p>
    <w:p>
      <w:pPr>
        <w:tabs>
          <w:tab w:pos="5379" w:val="left" w:leader="none"/>
          <w:tab w:pos="6521" w:val="left" w:leader="none"/>
          <w:tab w:pos="7663" w:val="left" w:leader="none"/>
          <w:tab w:pos="8804" w:val="left" w:leader="none"/>
          <w:tab w:pos="9944" w:val="left" w:leader="none"/>
          <w:tab w:pos="1113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CNA</w:t>
        <w:tab/>
      </w:r>
      <w:r>
        <w:rPr>
          <w:rFonts w:ascii="Arial"/>
          <w:b/>
          <w:w w:val="95"/>
          <w:sz w:val="20"/>
        </w:rPr>
        <w:t>33,231.5</w:t>
        <w:tab/>
      </w:r>
      <w:r>
        <w:rPr>
          <w:rFonts w:ascii="Arial"/>
          <w:b/>
          <w:sz w:val="20"/>
        </w:rPr>
        <w:t>62,455.2</w:t>
        <w:tab/>
        <w:t>23,129.7</w:t>
        <w:tab/>
      </w:r>
      <w:r>
        <w:rPr>
          <w:rFonts w:ascii="Arial"/>
          <w:b/>
          <w:spacing w:val="-1"/>
          <w:w w:val="95"/>
          <w:sz w:val="20"/>
        </w:rPr>
        <w:t>22,738.2</w:t>
        <w:tab/>
        <w:t>30,793.5</w:t>
        <w:tab/>
      </w:r>
      <w:r>
        <w:rPr>
          <w:rFonts w:ascii="Arial"/>
          <w:b/>
          <w:spacing w:val="-1"/>
          <w:sz w:val="20"/>
        </w:rPr>
        <w:t>34,494.0</w:t>
      </w:r>
      <w:r>
        <w:rPr>
          <w:rFonts w:ascii="Arial"/>
          <w:sz w:val="20"/>
        </w:rPr>
      </w:r>
    </w:p>
    <w:p>
      <w:pPr>
        <w:tabs>
          <w:tab w:pos="6048" w:val="left" w:leader="none"/>
          <w:tab w:pos="7189" w:val="left" w:leader="none"/>
          <w:tab w:pos="8330" w:val="left" w:leader="none"/>
          <w:tab w:pos="9471" w:val="left" w:leader="none"/>
          <w:tab w:pos="10054" w:val="left" w:leader="none"/>
          <w:tab w:pos="11248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UABCS</w:t>
        <w:tab/>
        <w:t>0</w:t>
        <w:tab/>
        <w:t>0</w:t>
        <w:tab/>
        <w:t>0</w:t>
        <w:tab/>
        <w:t>0</w:t>
        <w:tab/>
        <w:t>3,130.2</w:t>
        <w:tab/>
        <w:t>1,282.5</w:t>
      </w:r>
      <w:r>
        <w:rPr>
          <w:rFonts w:ascii="Arial"/>
          <w:sz w:val="20"/>
        </w:rPr>
      </w:r>
    </w:p>
    <w:p>
      <w:pPr>
        <w:tabs>
          <w:tab w:pos="5492" w:val="left" w:leader="none"/>
          <w:tab w:pos="6522" w:val="left" w:leader="none"/>
          <w:tab w:pos="7663" w:val="left" w:leader="none"/>
          <w:tab w:pos="8804" w:val="left" w:leader="none"/>
          <w:tab w:pos="9944" w:val="left" w:leader="none"/>
          <w:tab w:pos="11248" w:val="left" w:leader="none"/>
        </w:tabs>
        <w:spacing w:before="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FIRCO</w:t>
        <w:tab/>
      </w:r>
      <w:r>
        <w:rPr>
          <w:rFonts w:ascii="Arial"/>
          <w:b/>
          <w:spacing w:val="-1"/>
          <w:sz w:val="20"/>
        </w:rPr>
        <w:t>6,900.0</w:t>
        <w:tab/>
      </w:r>
      <w:r>
        <w:rPr>
          <w:rFonts w:ascii="Arial"/>
          <w:b/>
          <w:spacing w:val="-1"/>
          <w:w w:val="95"/>
          <w:sz w:val="20"/>
        </w:rPr>
        <w:t>33,246.0</w:t>
        <w:tab/>
        <w:t>27,492.2</w:t>
        <w:tab/>
        <w:t>31,857.8</w:t>
        <w:tab/>
        <w:t>28,186.0</w:t>
        <w:tab/>
      </w:r>
      <w:r>
        <w:rPr>
          <w:rFonts w:ascii="Arial"/>
          <w:b/>
          <w:spacing w:val="-1"/>
          <w:sz w:val="20"/>
        </w:rPr>
        <w:t>7,203.9</w:t>
      </w:r>
      <w:r>
        <w:rPr>
          <w:rFonts w:ascii="Arial"/>
          <w:sz w:val="20"/>
        </w:rPr>
      </w:r>
    </w:p>
    <w:p>
      <w:pPr>
        <w:tabs>
          <w:tab w:pos="6050" w:val="left" w:leader="none"/>
          <w:tab w:pos="6801" w:val="left" w:leader="none"/>
          <w:tab w:pos="8332" w:val="left" w:leader="none"/>
          <w:tab w:pos="9473" w:val="left" w:leader="none"/>
          <w:tab w:pos="10613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AGROASEMEX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700.2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5269" w:val="left" w:leader="none"/>
          <w:tab w:pos="6522" w:val="left" w:leader="none"/>
          <w:tab w:pos="7663" w:val="left" w:leader="none"/>
          <w:tab w:pos="8804" w:val="left" w:leader="none"/>
          <w:tab w:pos="9944" w:val="left" w:leader="none"/>
          <w:tab w:pos="1113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BANCOMEXT</w:t>
        <w:tab/>
      </w:r>
      <w:r>
        <w:rPr>
          <w:rFonts w:ascii="Arial"/>
          <w:b/>
          <w:w w:val="95"/>
          <w:sz w:val="20"/>
        </w:rPr>
        <w:t>117,885.5</w:t>
        <w:tab/>
      </w:r>
      <w:r>
        <w:rPr>
          <w:rFonts w:ascii="Arial"/>
          <w:b/>
          <w:sz w:val="20"/>
        </w:rPr>
        <w:t>75,137.6</w:t>
        <w:tab/>
      </w:r>
      <w:r>
        <w:rPr>
          <w:rFonts w:ascii="Arial"/>
          <w:b/>
          <w:spacing w:val="-1"/>
          <w:w w:val="95"/>
          <w:sz w:val="20"/>
        </w:rPr>
        <w:t>48,471.6</w:t>
        <w:tab/>
        <w:t>36,050.1</w:t>
        <w:tab/>
        <w:t>84,692.8</w:t>
        <w:tab/>
      </w:r>
      <w:r>
        <w:rPr>
          <w:rFonts w:ascii="Arial"/>
          <w:b/>
          <w:spacing w:val="-1"/>
          <w:sz w:val="20"/>
        </w:rPr>
        <w:t>50,317.4</w:t>
      </w:r>
      <w:r>
        <w:rPr>
          <w:rFonts w:ascii="Arial"/>
          <w:sz w:val="20"/>
        </w:rPr>
      </w:r>
    </w:p>
    <w:p>
      <w:pPr>
        <w:tabs>
          <w:tab w:pos="6048" w:val="left" w:leader="none"/>
          <w:tab w:pos="6409" w:val="left" w:leader="none"/>
          <w:tab w:pos="7551" w:val="left" w:leader="none"/>
          <w:tab w:pos="9473" w:val="left" w:leader="none"/>
          <w:tab w:pos="9944" w:val="left" w:leader="none"/>
          <w:tab w:pos="1113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FINANCIERA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RURAL (BANRURAL)</w:t>
        <w:tab/>
        <w:t>0</w:t>
        <w:tab/>
      </w:r>
      <w:r>
        <w:rPr>
          <w:rFonts w:ascii="Arial"/>
          <w:b/>
          <w:spacing w:val="-1"/>
          <w:sz w:val="20"/>
        </w:rPr>
        <w:t>279,565.0</w:t>
        <w:tab/>
        <w:t>172,226.9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16,660.7</w:t>
        <w:tab/>
      </w:r>
      <w:r>
        <w:rPr>
          <w:rFonts w:ascii="Arial"/>
          <w:b/>
          <w:spacing w:val="-1"/>
          <w:sz w:val="20"/>
        </w:rPr>
        <w:t>51,096.6</w:t>
      </w:r>
      <w:r>
        <w:rPr>
          <w:rFonts w:ascii="Arial"/>
          <w:sz w:val="20"/>
        </w:rPr>
      </w:r>
    </w:p>
    <w:p>
      <w:pPr>
        <w:tabs>
          <w:tab w:pos="5268" w:val="left" w:leader="none"/>
          <w:tab w:pos="6800" w:val="left" w:leader="none"/>
          <w:tab w:pos="8332" w:val="left" w:leader="none"/>
          <w:tab w:pos="9473" w:val="left" w:leader="none"/>
          <w:tab w:pos="10613" w:val="left" w:leader="none"/>
          <w:tab w:pos="1180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NAFIN</w:t>
        <w:tab/>
        <w:t>169,908.0</w:t>
        <w:tab/>
        <w:t>631.0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5380" w:val="left" w:leader="none"/>
          <w:tab w:pos="6522" w:val="left" w:leader="none"/>
          <w:tab w:pos="7663" w:val="left" w:leader="none"/>
          <w:tab w:pos="8693" w:val="left" w:leader="none"/>
          <w:tab w:pos="9833" w:val="left" w:leader="none"/>
          <w:tab w:pos="1102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FIRA</w:t>
        <w:tab/>
      </w:r>
      <w:r>
        <w:rPr>
          <w:rFonts w:ascii="Arial"/>
          <w:b/>
          <w:spacing w:val="-1"/>
          <w:sz w:val="20"/>
        </w:rPr>
        <w:t>46,944.0</w:t>
        <w:tab/>
      </w:r>
      <w:r>
        <w:rPr>
          <w:rFonts w:ascii="Arial"/>
          <w:b/>
          <w:spacing w:val="-1"/>
          <w:w w:val="95"/>
          <w:sz w:val="20"/>
        </w:rPr>
        <w:t>69,121.5</w:t>
        <w:tab/>
        <w:t>82,773.7</w:t>
        <w:tab/>
      </w:r>
      <w:r>
        <w:rPr>
          <w:rFonts w:ascii="Arial"/>
          <w:b/>
          <w:spacing w:val="-1"/>
          <w:sz w:val="20"/>
        </w:rPr>
        <w:t>112,999.0</w:t>
        <w:tab/>
        <w:t>195,388.1</w:t>
        <w:tab/>
        <w:t>344,320.7</w:t>
      </w:r>
      <w:r>
        <w:rPr>
          <w:rFonts w:ascii="Arial"/>
          <w:sz w:val="20"/>
        </w:rPr>
      </w:r>
    </w:p>
    <w:p>
      <w:pPr>
        <w:tabs>
          <w:tab w:pos="6051" w:val="left" w:leader="none"/>
          <w:tab w:pos="6635" w:val="left" w:leader="none"/>
          <w:tab w:pos="7776" w:val="left" w:leader="none"/>
          <w:tab w:pos="9474" w:val="left" w:leader="none"/>
          <w:tab w:pos="10614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SEPUIE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3,722.6</w:t>
        <w:tab/>
        <w:t>1,802.6</w:t>
        <w:tab/>
      </w:r>
      <w:r>
        <w:rPr>
          <w:rFonts w:ascii="Arial"/>
          <w:b/>
          <w:sz w:val="20"/>
        </w:rPr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5381" w:val="left" w:leader="none"/>
          <w:tab w:pos="6522" w:val="left" w:leader="none"/>
          <w:tab w:pos="7663" w:val="left" w:leader="none"/>
          <w:tab w:pos="8804" w:val="left" w:leader="none"/>
          <w:tab w:pos="9944" w:val="left" w:leader="none"/>
          <w:tab w:pos="1113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Sría de Promoción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Des. Eco.</w:t>
        <w:tab/>
        <w:t>35,975.6</w:t>
        <w:tab/>
      </w:r>
      <w:r>
        <w:rPr>
          <w:rFonts w:ascii="Arial" w:hAnsi="Arial"/>
          <w:b/>
          <w:spacing w:val="-1"/>
          <w:w w:val="95"/>
          <w:sz w:val="20"/>
        </w:rPr>
        <w:t>24,622.7</w:t>
        <w:tab/>
        <w:t>48,472.3</w:t>
        <w:tab/>
        <w:t>12,525.0</w:t>
        <w:tab/>
        <w:t>14,246.9</w:t>
        <w:tab/>
      </w:r>
      <w:r>
        <w:rPr>
          <w:rFonts w:ascii="Arial" w:hAnsi="Arial"/>
          <w:b/>
          <w:spacing w:val="-1"/>
          <w:sz w:val="20"/>
        </w:rPr>
        <w:t>13,102.4</w:t>
      </w:r>
      <w:r>
        <w:rPr>
          <w:rFonts w:ascii="Arial" w:hAnsi="Arial"/>
          <w:sz w:val="20"/>
        </w:rPr>
      </w:r>
    </w:p>
    <w:p>
      <w:pPr>
        <w:tabs>
          <w:tab w:pos="5381" w:val="left" w:leader="none"/>
          <w:tab w:pos="6522" w:val="left" w:leader="none"/>
          <w:tab w:pos="7663" w:val="left" w:leader="none"/>
          <w:tab w:pos="8804" w:val="left" w:leader="none"/>
          <w:tab w:pos="10056" w:val="left" w:leader="none"/>
          <w:tab w:pos="1113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Fondo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Reconversión</w:t>
      </w:r>
      <w:r>
        <w:rPr>
          <w:rFonts w:ascii="Arial" w:hAnsi="Arial"/>
          <w:b/>
          <w:spacing w:val="-1"/>
          <w:sz w:val="20"/>
        </w:rPr>
        <w:t> Valle Sto. Dom.</w:t>
        <w:tab/>
        <w:t>14,435.5</w:t>
        <w:tab/>
      </w:r>
      <w:r>
        <w:rPr>
          <w:rFonts w:ascii="Arial" w:hAnsi="Arial"/>
          <w:b/>
          <w:spacing w:val="-1"/>
          <w:w w:val="95"/>
          <w:sz w:val="20"/>
        </w:rPr>
        <w:t>15,512.0</w:t>
        <w:tab/>
        <w:t>22,211.5</w:t>
        <w:tab/>
        <w:t>11,563.4</w:t>
        <w:tab/>
        <w:t>6,532.4</w:t>
        <w:tab/>
      </w:r>
      <w:r>
        <w:rPr>
          <w:rFonts w:ascii="Arial" w:hAnsi="Arial"/>
          <w:b/>
          <w:spacing w:val="-1"/>
          <w:sz w:val="20"/>
        </w:rPr>
        <w:t>11,850.0</w:t>
      </w:r>
      <w:r>
        <w:rPr>
          <w:rFonts w:ascii="Arial" w:hAnsi="Arial"/>
          <w:sz w:val="20"/>
        </w:rPr>
      </w:r>
    </w:p>
    <w:p>
      <w:pPr>
        <w:tabs>
          <w:tab w:pos="6050" w:val="left" w:leader="none"/>
          <w:tab w:pos="7191" w:val="left" w:leader="none"/>
          <w:tab w:pos="8332" w:val="left" w:leader="none"/>
          <w:tab w:pos="8916" w:val="left" w:leader="none"/>
          <w:tab w:pos="10224" w:val="left" w:leader="none"/>
          <w:tab w:pos="11807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FIMID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1,870.0</w:t>
        <w:tab/>
        <w:t>205.0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049" w:val="left" w:leader="none"/>
          <w:tab w:pos="6800" w:val="left" w:leader="none"/>
          <w:tab w:pos="8331" w:val="left" w:leader="none"/>
          <w:tab w:pos="9472" w:val="left" w:leader="none"/>
          <w:tab w:pos="10612" w:val="left" w:leader="none"/>
          <w:tab w:pos="1180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Ayto.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Paz</w:t>
        <w:tab/>
        <w:t>0</w:t>
        <w:tab/>
      </w:r>
      <w:r>
        <w:rPr>
          <w:rFonts w:ascii="Arial"/>
          <w:b/>
          <w:w w:val="95"/>
          <w:sz w:val="20"/>
        </w:rPr>
        <w:t>852.5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6049" w:val="left" w:leader="none"/>
          <w:tab w:pos="6633" w:val="left" w:leader="none"/>
          <w:tab w:pos="8332" w:val="left" w:leader="none"/>
          <w:tab w:pos="9473" w:val="left" w:leader="none"/>
          <w:tab w:pos="10613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Ayto. </w:t>
      </w:r>
      <w:r>
        <w:rPr>
          <w:rFonts w:ascii="Arial"/>
          <w:b/>
          <w:sz w:val="20"/>
        </w:rPr>
        <w:t>Loreto</w:t>
        <w:tab/>
        <w:t>0</w:t>
        <w:tab/>
        <w:t>1,257.3</w:t>
        <w:tab/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6048" w:val="left" w:leader="none"/>
          <w:tab w:pos="6633" w:val="left" w:leader="none"/>
          <w:tab w:pos="8331" w:val="left" w:leader="none"/>
          <w:tab w:pos="9472" w:val="left" w:leader="none"/>
          <w:tab w:pos="10612" w:val="left" w:leader="none"/>
          <w:tab w:pos="1180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Ayto.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Cabos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1,568.8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6050" w:val="left" w:leader="none"/>
          <w:tab w:pos="6912" w:val="left" w:leader="none"/>
          <w:tab w:pos="8332" w:val="left" w:leader="none"/>
          <w:tab w:pos="9473" w:val="left" w:leader="none"/>
          <w:tab w:pos="10613" w:val="left" w:leader="none"/>
          <w:tab w:pos="11806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Ayto. </w:t>
      </w:r>
      <w:r>
        <w:rPr>
          <w:rFonts w:ascii="Arial" w:hAnsi="Arial"/>
          <w:b/>
          <w:sz w:val="20"/>
        </w:rPr>
        <w:t>Mulegé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59.6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 w:hAnsi="Arial"/>
          <w:sz w:val="20"/>
        </w:rPr>
      </w:r>
    </w:p>
    <w:p>
      <w:pPr>
        <w:tabs>
          <w:tab w:pos="5659" w:val="left" w:leader="none"/>
          <w:tab w:pos="6634" w:val="left" w:leader="none"/>
          <w:tab w:pos="8332" w:val="left" w:leader="none"/>
          <w:tab w:pos="9473" w:val="left" w:leader="none"/>
          <w:tab w:pos="10613" w:val="left" w:leader="none"/>
          <w:tab w:pos="11805" w:val="left" w:leader="none"/>
        </w:tabs>
        <w:spacing w:before="10"/>
        <w:ind w:left="9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Ayto. Comondú</w:t>
        <w:tab/>
        <w:t>368.7</w:t>
        <w:tab/>
      </w:r>
      <w:r>
        <w:rPr>
          <w:rFonts w:ascii="Arial" w:hAnsi="Arial"/>
          <w:b/>
          <w:spacing w:val="-1"/>
          <w:w w:val="95"/>
          <w:sz w:val="20"/>
        </w:rPr>
        <w:t>1,930.4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 w:hAnsi="Arial"/>
          <w:sz w:val="20"/>
        </w:rPr>
      </w:r>
    </w:p>
    <w:p>
      <w:pPr>
        <w:tabs>
          <w:tab w:pos="5270" w:val="left" w:leader="none"/>
          <w:tab w:pos="6411" w:val="left" w:leader="none"/>
          <w:tab w:pos="7552" w:val="left" w:leader="none"/>
          <w:tab w:pos="8693" w:val="left" w:leader="none"/>
          <w:tab w:pos="9833" w:val="left" w:leader="none"/>
          <w:tab w:pos="11025" w:val="left" w:leader="none"/>
        </w:tabs>
        <w:spacing w:before="10"/>
        <w:ind w:left="25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pacing w:val="-1"/>
          <w:w w:val="95"/>
          <w:sz w:val="20"/>
        </w:rPr>
        <w:t>469,158.9</w:t>
        <w:tab/>
        <w:t>647,038.8</w:t>
        <w:tab/>
        <w:t>505,286.5</w:t>
        <w:tab/>
      </w:r>
      <w:r>
        <w:rPr>
          <w:rFonts w:ascii="Arial"/>
          <w:b/>
          <w:color w:val="006699"/>
          <w:spacing w:val="-1"/>
          <w:sz w:val="20"/>
        </w:rPr>
        <w:t>310,069.9</w:t>
        <w:tab/>
        <w:t>459,819.0</w:t>
        <w:tab/>
        <w:t>660,722.7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888" w:right="4848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88" w:right="731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1999-2000,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informe</w:t>
      </w:r>
      <w:r>
        <w:rPr/>
        <w:t> </w:t>
      </w:r>
      <w:r>
        <w:rPr>
          <w:spacing w:val="-1"/>
        </w:rPr>
        <w:t>anterior</w:t>
      </w:r>
      <w:r>
        <w:rPr>
          <w:spacing w:val="1"/>
        </w:rPr>
        <w:t> </w:t>
      </w:r>
      <w:r>
        <w:rPr>
          <w:spacing w:val="-1"/>
        </w:rPr>
        <w:t>incluía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reforma</w:t>
      </w:r>
      <w:r>
        <w:rPr/>
        <w:t> </w:t>
      </w:r>
      <w:r>
        <w:rPr>
          <w:spacing w:val="-1"/>
        </w:rPr>
        <w:t>agraria.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>
          <w:spacing w:val="106"/>
        </w:rPr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inversión,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08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before="74"/>
        <w:ind w:left="3293" w:right="3159" w:firstLine="7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Volumen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valor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de la producción por ciclo agrícola en B.C.Sur,</w:t>
      </w:r>
      <w:r>
        <w:rPr>
          <w:rFonts w:ascii="Arial" w:hAnsi="Arial" w:cs="Arial" w:eastAsia="Arial"/>
          <w:b/>
          <w:bCs/>
          <w:spacing w:val="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2000,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2000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2001,</w:t>
      </w:r>
      <w:r>
        <w:rPr>
          <w:rFonts w:ascii="Arial" w:hAnsi="Arial" w:cs="Arial" w:eastAsia="Arial"/>
          <w:b/>
          <w:bCs/>
          <w:spacing w:val="5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2001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2002,</w:t>
      </w:r>
      <w:r>
        <w:rPr>
          <w:rFonts w:ascii="Arial" w:hAnsi="Arial" w:cs="Arial" w:eastAsia="Arial"/>
          <w:b/>
          <w:bCs/>
          <w:spacing w:val="5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2002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2003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2003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-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21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8.6pt;height:72.3pt;mso-position-horizontal-relative:char;mso-position-vertical-relative:line" coordorigin="0,0" coordsize="8572,1446">
            <v:group style="position:absolute;left:2241;top:6;width:2;height:1431" coordorigin="2241,6" coordsize="2,1431">
              <v:shape style="position:absolute;left:2241;top:6;width:2;height:1431" coordorigin="2241,6" coordsize="0,1431" path="m2241,6l2241,1436e" filled="false" stroked="true" strokeweight=".580pt" strokecolor="#000000">
                <v:path arrowok="t"/>
              </v:shape>
            </v:group>
            <v:group style="position:absolute;left:2237;top:241;width:6329;height:2" coordorigin="2237,241" coordsize="6329,2">
              <v:shape style="position:absolute;left:2237;top:241;width:6329;height:2" coordorigin="2237,241" coordsize="6329,0" path="m2237,241l8565,241e" filled="false" stroked="true" strokeweight=".580pt" strokecolor="#000000">
                <v:path arrowok="t"/>
              </v:shape>
            </v:group>
            <v:group style="position:absolute;left:3497;top:246;width:2;height:1191" coordorigin="3497,246" coordsize="2,1191">
              <v:shape style="position:absolute;left:3497;top:246;width:2;height:1191" coordorigin="3497,246" coordsize="0,1191" path="m3497,246l3497,1436e" filled="false" stroked="true" strokeweight=".580pt" strokecolor="#000000">
                <v:path arrowok="t"/>
              </v:shape>
            </v:group>
            <v:group style="position:absolute;left:4807;top:246;width:2;height:1191" coordorigin="4807,246" coordsize="2,1191">
              <v:shape style="position:absolute;left:4807;top:246;width:2;height:1191" coordorigin="4807,246" coordsize="0,1191" path="m4807,246l4807,1436e" filled="false" stroked="true" strokeweight=".580pt" strokecolor="#000000">
                <v:path arrowok="t"/>
              </v:shape>
            </v:group>
            <v:group style="position:absolute;left:6062;top:246;width:2;height:1191" coordorigin="6062,246" coordsize="2,1191">
              <v:shape style="position:absolute;left:6062;top:246;width:2;height:1191" coordorigin="6062,246" coordsize="0,1191" path="m6062,246l6062,1436e" filled="false" stroked="true" strokeweight=".580pt" strokecolor="#000000">
                <v:path arrowok="t"/>
              </v:shape>
            </v:group>
            <v:group style="position:absolute;left:7317;top:246;width:2;height:1191" coordorigin="7317,246" coordsize="2,1191">
              <v:shape style="position:absolute;left:7317;top:246;width:2;height:1191" coordorigin="7317,246" coordsize="0,1191" path="m7317,246l7317,1436e" filled="false" stroked="true" strokeweight=".580pt" strokecolor="#000000">
                <v:path arrowok="t"/>
              </v:shape>
            </v:group>
            <v:group style="position:absolute;left:6;top:481;width:8560;height:2" coordorigin="6,481" coordsize="8560,2">
              <v:shape style="position:absolute;left:6;top:481;width:8560;height:2" coordorigin="6,481" coordsize="8560,0" path="m6,481l8565,481e" filled="false" stroked="true" strokeweight=".580pt" strokecolor="#000000">
                <v:path arrowok="t"/>
              </v:shape>
              <v:shape style="position:absolute;left:6;top:716;width:8560;height:10" type="#_x0000_t75" stroked="false">
                <v:imagedata r:id="rId211" o:title=""/>
              </v:shape>
              <v:shape style="position:absolute;left:6;top:956;width:8560;height:10" type="#_x0000_t75" stroked="false">
                <v:imagedata r:id="rId211" o:title=""/>
              </v:shape>
            </v:group>
            <v:group style="position:absolute;left:6;top:1201;width:8560;height:2" coordorigin="6,1201" coordsize="8560,2">
              <v:shape style="position:absolute;left:6;top:1201;width:8560;height:2" coordorigin="6,1201" coordsize="8560,0" path="m6,1201l8565,1201e" filled="false" stroked="true" strokeweight=".580pt" strokecolor="#000000">
                <v:path arrowok="t"/>
              </v:shape>
              <v:shape style="position:absolute;left:6;top:1436;width:8560;height:10" type="#_x0000_t75" stroked="false">
                <v:imagedata r:id="rId212" o:title=""/>
              </v:shape>
              <v:shape style="position:absolute;left:84;top:149;width:1976;height:12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8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 agrícola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0" w:lineRule="exact" w:before="12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 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1"/>
                          <w:w w:val="99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Primavera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26" w:lineRule="exact" w:before="4"/>
                        <w:ind w:left="6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03;top:29;width:340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(toneladas)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23;top:227;width:6079;height:1203" type="#_x0000_t202" filled="false" stroked="false">
                <v:textbox inset="0,0,0,0">
                  <w:txbxContent>
                    <w:p>
                      <w:pPr>
                        <w:tabs>
                          <w:tab w:pos="1283" w:val="left" w:leader="none"/>
                          <w:tab w:pos="2484" w:val="left" w:leader="none"/>
                          <w:tab w:pos="3739" w:val="left" w:leader="none"/>
                          <w:tab w:pos="4994" w:val="left" w:leader="none"/>
                        </w:tabs>
                        <w:spacing w:line="247" w:lineRule="exact" w:before="0"/>
                        <w:ind w:left="0" w:right="28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6" w:val="left" w:leader="none"/>
                          <w:tab w:pos="3820" w:val="left" w:leader="none"/>
                          <w:tab w:pos="507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111,514.14</w:t>
                        <w:tab/>
                        <w:t>143,468.45</w:t>
                        <w:tab/>
                        <w:t>160,562.64</w:t>
                        <w:tab/>
                        <w:t>193,709.87</w:t>
                        <w:tab/>
                        <w:t>191,947.18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678" w:val="left" w:leader="none"/>
                          <w:tab w:pos="3820" w:val="left" w:leader="none"/>
                          <w:tab w:pos="507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101,909.11</w:t>
                        <w:tab/>
                        <w:t>115,964.20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96,418.08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109,243.51</w:t>
                        <w:tab/>
                        <w:t>117,458.01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6" w:val="left" w:leader="none"/>
                          <w:tab w:pos="3820" w:val="left" w:leader="none"/>
                          <w:tab w:pos="507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105,606.57</w:t>
                        <w:tab/>
                        <w:t>114,358.50</w:t>
                        <w:tab/>
                        <w:t>122,150.60</w:t>
                        <w:tab/>
                        <w:t>116,702.61</w:t>
                        <w:tab/>
                        <w:t>111,519.41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6" w:val="left" w:leader="none"/>
                          <w:tab w:pos="3820" w:val="left" w:leader="none"/>
                          <w:tab w:pos="5075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319,029.82</w:t>
                        <w:tab/>
                        <w:t>373,791.15</w:t>
                        <w:tab/>
                        <w:t>379,131.32</w:t>
                        <w:tab/>
                        <w:t>419,655.99</w:t>
                        <w:tab/>
                        <w:t>420,924.60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0" w:right="187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7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1.95pt;height:72.3pt;mso-position-horizontal-relative:char;mso-position-vertical-relative:line" coordorigin="0,0" coordsize="9239,1446">
            <v:group style="position:absolute;left:2241;top:6;width:2;height:1431" coordorigin="2241,6" coordsize="2,1431">
              <v:shape style="position:absolute;left:2241;top:6;width:2;height:1431" coordorigin="2241,6" coordsize="0,1431" path="m2241,6l2241,1436e" filled="false" stroked="true" strokeweight=".580pt" strokecolor="#000000">
                <v:path arrowok="t"/>
              </v:shape>
            </v:group>
            <v:group style="position:absolute;left:2237;top:240;width:6996;height:2" coordorigin="2237,240" coordsize="6996,2">
              <v:shape style="position:absolute;left:2237;top:240;width:6996;height:2" coordorigin="2237,240" coordsize="6996,0" path="m2237,240l9233,240e" filled="false" stroked="true" strokeweight=".580pt" strokecolor="#000000">
                <v:path arrowok="t"/>
              </v:shape>
            </v:group>
            <v:group style="position:absolute;left:3495;top:245;width:2;height:1192" coordorigin="3495,245" coordsize="2,1192">
              <v:shape style="position:absolute;left:3495;top:245;width:2;height:1192" coordorigin="3495,245" coordsize="0,1192" path="m3495,245l3495,1436e" filled="false" stroked="true" strokeweight=".580pt" strokecolor="#000000">
                <v:path arrowok="t"/>
              </v:shape>
            </v:group>
            <v:group style="position:absolute;left:4974;top:245;width:2;height:1192" coordorigin="4974,245" coordsize="2,1192">
              <v:shape style="position:absolute;left:4974;top:245;width:2;height:1192" coordorigin="4974,245" coordsize="0,1192" path="m4974,245l4974,1436e" filled="false" stroked="true" strokeweight=".580pt" strokecolor="#000000">
                <v:path arrowok="t"/>
              </v:shape>
            </v:group>
            <v:group style="position:absolute;left:6396;top:245;width:2;height:1192" coordorigin="6396,245" coordsize="2,1192">
              <v:shape style="position:absolute;left:6396;top:245;width:2;height:1192" coordorigin="6396,245" coordsize="0,1192" path="m6396,245l6396,1436e" filled="false" stroked="true" strokeweight=".580pt" strokecolor="#000000">
                <v:path arrowok="t"/>
              </v:shape>
            </v:group>
            <v:group style="position:absolute;left:7818;top:245;width:2;height:1192" coordorigin="7818,245" coordsize="2,1192">
              <v:shape style="position:absolute;left:7818;top:245;width:2;height:1192" coordorigin="7818,245" coordsize="0,1192" path="m7818,245l7818,1436e" filled="false" stroked="true" strokeweight=".580pt" strokecolor="#000000">
                <v:path arrowok="t"/>
              </v:shape>
            </v:group>
            <v:group style="position:absolute;left:6;top:480;width:9227;height:2" coordorigin="6,480" coordsize="9227,2">
              <v:shape style="position:absolute;left:6;top:480;width:9227;height:2" coordorigin="6,480" coordsize="9227,0" path="m6,480l9233,480e" filled="false" stroked="true" strokeweight=".580pt" strokecolor="#000000">
                <v:path arrowok="t"/>
              </v:shape>
              <v:shape style="position:absolute;left:6;top:715;width:9228;height:10" type="#_x0000_t75" stroked="false">
                <v:imagedata r:id="rId213" o:title=""/>
              </v:shape>
              <v:shape style="position:absolute;left:6;top:955;width:9228;height:10" type="#_x0000_t75" stroked="false">
                <v:imagedata r:id="rId213" o:title=""/>
              </v:shape>
            </v:group>
            <v:group style="position:absolute;left:6;top:1200;width:9227;height:2" coordorigin="6,1200" coordsize="9227,2">
              <v:shape style="position:absolute;left:6;top:1200;width:9227;height:2" coordorigin="6,1200" coordsize="9227,0" path="m6,1200l9233,1200e" filled="false" stroked="true" strokeweight=".580pt" strokecolor="#000000">
                <v:path arrowok="t"/>
              </v:shape>
              <v:shape style="position:absolute;left:6;top:1436;width:9228;height:10" type="#_x0000_t75" stroked="false">
                <v:imagedata r:id="rId214" o:title=""/>
              </v:shape>
              <v:shape style="position:absolute;left:83;top:149;width:1976;height:128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8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 agrícola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0" w:lineRule="exact" w:before="1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 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1"/>
                          <w:w w:val="99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Primavera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1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10"/>
                          <w:sz w:val="13"/>
                          <w:szCs w:val="13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26" w:lineRule="exact" w:before="4"/>
                        <w:ind w:left="6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49;top:29;width:378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Valor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(miles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pesos)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23;top:226;width:6746;height:1203" type="#_x0000_t202" filled="false" stroked="false">
                <v:textbox inset="0,0,0,0">
                  <w:txbxContent>
                    <w:p>
                      <w:pPr>
                        <w:tabs>
                          <w:tab w:pos="1366" w:val="left" w:leader="none"/>
                          <w:tab w:pos="2734" w:val="left" w:leader="none"/>
                          <w:tab w:pos="4156" w:val="left" w:leader="none"/>
                          <w:tab w:pos="5578" w:val="left" w:leader="none"/>
                        </w:tabs>
                        <w:spacing w:line="247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  <w:tab/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478" w:val="left" w:leader="none"/>
                          <w:tab w:pos="2899" w:val="left" w:leader="none"/>
                          <w:tab w:pos="4154" w:val="left" w:leader="none"/>
                          <w:tab w:pos="557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420,961.00</w:t>
                        <w:tab/>
                        <w:t>513,727.31</w:t>
                        <w:tab/>
                        <w:t>860,437.74</w:t>
                        <w:tab/>
                        <w:t>1,146,705.53</w:t>
                        <w:tab/>
                        <w:t>1,060,847.58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8" w:val="left" w:leader="none"/>
                          <w:tab w:pos="2899" w:val="left" w:leader="none"/>
                          <w:tab w:pos="4320" w:val="left" w:leader="none"/>
                          <w:tab w:pos="574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231,436.32</w:t>
                        <w:tab/>
                        <w:t>306,650.74</w:t>
                        <w:tab/>
                        <w:t>417,813.10</w:t>
                        <w:tab/>
                        <w:t>523,849.84</w:t>
                        <w:tab/>
                        <w:t>821,746.94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8" w:val="left" w:leader="none"/>
                          <w:tab w:pos="2899" w:val="left" w:leader="none"/>
                          <w:tab w:pos="4321" w:val="left" w:leader="none"/>
                          <w:tab w:pos="5743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212,834.19</w:t>
                        <w:tab/>
                        <w:t>243,489.59</w:t>
                        <w:tab/>
                        <w:t>267,460.39</w:t>
                        <w:tab/>
                        <w:t>312,683.70</w:t>
                        <w:tab/>
                        <w:t>222,989.79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732" w:val="left" w:leader="none"/>
                          <w:tab w:pos="4154" w:val="left" w:leader="none"/>
                          <w:tab w:pos="5575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865,231.51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1,063,867.64</w:t>
                        <w:tab/>
                        <w:t>1,545,711.23</w:t>
                        <w:tab/>
                        <w:t>1,983,239.07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2,105,584.31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1870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1870" w:right="175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 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/>
        <w:t> </w:t>
      </w:r>
      <w:r>
        <w:rPr>
          <w:spacing w:val="-1"/>
        </w:rPr>
        <w:t>de</w:t>
      </w:r>
      <w:r>
        <w:rPr>
          <w:spacing w:val="72"/>
        </w:rPr>
        <w:t> </w:t>
      </w:r>
      <w:r>
        <w:rPr/>
        <w:t>preliminar 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1870" w:right="0"/>
        <w:jc w:val="left"/>
        <w:rPr>
          <w:b w:val="0"/>
          <w:bCs w:val="0"/>
        </w:rPr>
      </w:pPr>
      <w:r>
        <w:rPr/>
        <w:t>2/ Información preliminar al corte de la 4ta. semana de enero del 2005.</w:t>
      </w:r>
      <w:r>
        <w:rPr>
          <w:b w:val="0"/>
        </w:rPr>
      </w:r>
    </w:p>
    <w:p>
      <w:pPr>
        <w:pStyle w:val="BodyText"/>
        <w:spacing w:line="240" w:lineRule="auto" w:before="1"/>
        <w:ind w:left="1870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1870" w:right="3284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spacing w:val="72"/>
        </w:rPr>
        <w:t>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10"/>
          <w:pgSz w:w="15840" w:h="12240" w:orient="landscape"/>
          <w:pgMar w:footer="697" w:header="384" w:top="1360" w:bottom="880" w:left="1760" w:right="1260"/>
          <w:pgNumType w:start="10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3425" w:right="2781" w:hanging="304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</w:t>
      </w:r>
      <w:r>
        <w:rPr>
          <w:spacing w:val="54"/>
        </w:rPr>
        <w:t> </w:t>
      </w:r>
      <w:r>
        <w:rPr>
          <w:spacing w:val="-1"/>
        </w:rPr>
        <w:t>de la producción agrícola por municipio</w:t>
      </w:r>
      <w:r>
        <w:rPr/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2001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2002,</w:t>
      </w:r>
      <w:r>
        <w:rPr>
          <w:spacing w:val="-1"/>
        </w:rPr>
        <w:t> </w:t>
      </w:r>
      <w:r>
        <w:rPr/>
        <w:t>2002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56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4.55pt;height:84.3pt;mso-position-horizontal-relative:char;mso-position-vertical-relative:line" coordorigin="0,0" coordsize="7691,1686">
            <v:group style="position:absolute;left:1305;top:6;width:2;height:1671" coordorigin="1305,6" coordsize="2,1671">
              <v:shape style="position:absolute;left:1305;top:6;width:2;height:1671" coordorigin="1305,6" coordsize="0,1671" path="m1305,6l1305,1676e" filled="false" stroked="true" strokeweight=".580pt" strokecolor="#000000">
                <v:path arrowok="t"/>
              </v:shape>
            </v:group>
            <v:group style="position:absolute;left:1301;top:241;width:6384;height:2" coordorigin="1301,241" coordsize="6384,2">
              <v:shape style="position:absolute;left:1301;top:241;width:6384;height:2" coordorigin="1301,241" coordsize="6384,0" path="m1301,241l7685,241e" filled="false" stroked="true" strokeweight=".580pt" strokecolor="#000000">
                <v:path arrowok="t"/>
              </v:shape>
            </v:group>
            <v:group style="position:absolute;left:2561;top:246;width:2;height:1431" coordorigin="2561,246" coordsize="2,1431">
              <v:shape style="position:absolute;left:2561;top:246;width:2;height:1431" coordorigin="2561,246" coordsize="0,1431" path="m2561,246l2561,1676e" filled="false" stroked="true" strokeweight=".580pt" strokecolor="#000000">
                <v:path arrowok="t"/>
              </v:shape>
            </v:group>
            <v:group style="position:absolute;left:3927;top:246;width:2;height:1431" coordorigin="3927,246" coordsize="2,1431">
              <v:shape style="position:absolute;left:3927;top:246;width:2;height:1431" coordorigin="3927,246" coordsize="0,1431" path="m3927,246l3927,1676e" filled="false" stroked="true" strokeweight=".580pt" strokecolor="#000000">
                <v:path arrowok="t"/>
              </v:shape>
            </v:group>
            <v:group style="position:absolute;left:5181;top:246;width:2;height:1431" coordorigin="5181,246" coordsize="2,1431">
              <v:shape style="position:absolute;left:5181;top:246;width:2;height:1431" coordorigin="5181,246" coordsize="0,1431" path="m5181,246l5181,1676e" filled="false" stroked="true" strokeweight=".580pt" strokecolor="#000000">
                <v:path arrowok="t"/>
              </v:shape>
            </v:group>
            <v:group style="position:absolute;left:6437;top:246;width:2;height:1431" coordorigin="6437,246" coordsize="2,1431">
              <v:shape style="position:absolute;left:6437;top:246;width:2;height:1431" coordorigin="6437,246" coordsize="0,1431" path="m6437,246l6437,1676e" filled="false" stroked="true" strokeweight=".580pt" strokecolor="#000000">
                <v:path arrowok="t"/>
              </v:shape>
            </v:group>
            <v:group style="position:absolute;left:6;top:481;width:7679;height:2" coordorigin="6,481" coordsize="7679,2">
              <v:shape style="position:absolute;left:6;top:481;width:7679;height:2" coordorigin="6,481" coordsize="7679,0" path="m6,481l7685,481e" filled="false" stroked="true" strokeweight=".580pt" strokecolor="#000000">
                <v:path arrowok="t"/>
              </v:shape>
              <v:shape style="position:absolute;left:6;top:716;width:7679;height:10" type="#_x0000_t75" stroked="false">
                <v:imagedata r:id="rId215" o:title=""/>
              </v:shape>
              <v:shape style="position:absolute;left:6;top:956;width:7679;height:10" type="#_x0000_t75" stroked="false">
                <v:imagedata r:id="rId215" o:title=""/>
              </v:shape>
              <v:shape style="position:absolute;left:6;top:1196;width:7679;height:10" type="#_x0000_t75" stroked="false">
                <v:imagedata r:id="rId215" o:title=""/>
              </v:shape>
            </v:group>
            <v:group style="position:absolute;left:6;top:1441;width:7679;height:2" coordorigin="6,1441" coordsize="7679,2">
              <v:shape style="position:absolute;left:6;top:1441;width:7679;height:2" coordorigin="6,1441" coordsize="7679,0" path="m6,1441l7685,1441e" filled="false" stroked="true" strokeweight=".580pt" strokecolor="#000000">
                <v:path arrowok="t"/>
              </v:shape>
              <v:shape style="position:absolute;left:6;top:1676;width:7679;height:10" type="#_x0000_t75" stroked="false">
                <v:imagedata r:id="rId215" o:title=""/>
              </v:shape>
              <v:shape style="position:absolute;left:83;top:149;width:1043;height:15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b/>
                          <w:spacing w:val="21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0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68;top:29;width:346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(toneladas)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88;top:227;width:6134;height:1443" type="#_x0000_t202" filled="false" stroked="false">
                <v:textbox inset="0,0,0,0">
                  <w:txbxContent>
                    <w:p>
                      <w:pPr>
                        <w:tabs>
                          <w:tab w:pos="1311" w:val="left" w:leader="none"/>
                          <w:tab w:pos="2538" w:val="left" w:leader="none"/>
                          <w:tab w:pos="3794" w:val="left" w:leader="none"/>
                          <w:tab w:pos="5049" w:val="left" w:leader="none"/>
                        </w:tabs>
                        <w:spacing w:line="247" w:lineRule="exact" w:before="0"/>
                        <w:ind w:left="0" w:right="28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  <w:tab/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366" w:val="left" w:leader="none"/>
                          <w:tab w:pos="2620" w:val="left" w:leader="none"/>
                          <w:tab w:pos="3875" w:val="left" w:leader="none"/>
                          <w:tab w:pos="513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174,396.30</w:t>
                        <w:tab/>
                        <w:t>195,204.90</w:t>
                        <w:tab/>
                        <w:t>193,957.60</w:t>
                        <w:tab/>
                        <w:t>211,673.50</w:t>
                        <w:tab/>
                        <w:t>222,815.70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8" w:val="left" w:leader="none"/>
                          <w:tab w:pos="2732" w:val="left" w:leader="none"/>
                          <w:tab w:pos="3987" w:val="left" w:leader="none"/>
                          <w:tab w:pos="5242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53,253.37</w:t>
                        <w:tab/>
                        <w:t>64,148.40</w:t>
                        <w:tab/>
                        <w:t>80,788.50</w:t>
                        <w:tab/>
                        <w:t>86,201.01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62,306.01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7" w:val="left" w:leader="none"/>
                          <w:tab w:pos="2731" w:val="left" w:leader="none"/>
                          <w:tab w:pos="3875" w:val="left" w:leader="none"/>
                          <w:tab w:pos="5130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68,192.80</w:t>
                        <w:tab/>
                        <w:t>82,310.00</w:t>
                        <w:tab/>
                        <w:t>84,306.77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101,608.24</w:t>
                        <w:tab/>
                        <w:t>118,081.33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7" w:val="left" w:leader="none"/>
                          <w:tab w:pos="2732" w:val="left" w:leader="none"/>
                          <w:tab w:pos="3987" w:val="left" w:leader="none"/>
                          <w:tab w:pos="5242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23,187.35</w:t>
                        <w:tab/>
                        <w:t>32,127.85</w:t>
                        <w:tab/>
                        <w:t>20,078.45</w:t>
                        <w:tab/>
                        <w:t>20,173.24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17,721.56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66" w:val="left" w:leader="none"/>
                          <w:tab w:pos="2620" w:val="left" w:leader="none"/>
                          <w:tab w:pos="3875" w:val="left" w:leader="none"/>
                          <w:tab w:pos="5130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319,029.82</w:t>
                        <w:tab/>
                        <w:t>373,791.15</w:t>
                        <w:tab/>
                        <w:t>379,131.32</w:t>
                        <w:tab/>
                        <w:t>419,655.99</w:t>
                        <w:tab/>
                        <w:t>420,924.60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517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00.830002pt;margin-top:.079747pt;width:415.2pt;height:84.1pt;mso-position-horizontal-relative:page;mso-position-vertical-relative:paragraph;z-index:33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0"/>
                    <w:gridCol w:w="1255"/>
                    <w:gridCol w:w="1478"/>
                    <w:gridCol w:w="1422"/>
                    <w:gridCol w:w="1422"/>
                    <w:gridCol w:w="1415"/>
                  </w:tblGrid>
                  <w:tr>
                    <w:trPr>
                      <w:trHeight w:val="463" w:hRule="exact"/>
                    </w:trPr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99-00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00-01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01-02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02-03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03-04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2/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position w:val="10"/>
                            <w:sz w:val="13"/>
                          </w:rPr>
                          <w:t>3/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374,222.33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398,119.54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412,674.25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555,124.58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547,517.43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128,720.91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168,012.54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489,055.00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590,915.74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637,228.84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269,507.38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349,419.99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524,667.33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453,903.27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620,138.22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3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92,780.89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148,315.57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119,314.65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383,295.48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300,699.82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300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865,231.51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78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1,063,867.64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1,545,711.23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22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1,983,239.07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41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2,105,584.31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006699"/>
          <w:spacing w:val="-1"/>
          <w:sz w:val="20"/>
        </w:rPr>
        <w:t>Valor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la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producción</w:t>
      </w:r>
      <w:r>
        <w:rPr>
          <w:rFonts w:ascii="Arial" w:hAnsi="Arial"/>
          <w:b/>
          <w:color w:val="006699"/>
          <w:spacing w:val="-1"/>
          <w:sz w:val="20"/>
        </w:rPr>
        <w:t> (miles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spacing w:before="0"/>
        <w:ind w:left="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8954" w:space="40"/>
            <w:col w:w="3826"/>
          </w:cols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" w:lineRule="atLeast"/>
        <w:ind w:left="225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15.2pt;height:.6pt;mso-position-horizontal-relative:char;mso-position-vertical-relative:line" coordorigin="0,0" coordsize="8304,12">
            <v:group style="position:absolute;left:6;top:6;width:8292;height:2" coordorigin="6,6" coordsize="8292,2">
              <v:shape style="position:absolute;left:6;top:6;width:8292;height:2" coordorigin="6,6" coordsize="8292,0" path="m6,6l8298,6e" filled="false" stroked="true" strokeweight=".5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2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266182" cy="6095"/>
            <wp:effectExtent l="0" t="0" r="0" b="0"/>
            <wp:docPr id="31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8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2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266182" cy="6095"/>
            <wp:effectExtent l="0" t="0" r="0" b="0"/>
            <wp:docPr id="33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8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22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266182" cy="6095"/>
            <wp:effectExtent l="0" t="0" r="0" b="0"/>
            <wp:docPr id="35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8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" w:lineRule="atLeast"/>
        <w:ind w:left="226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266182" cy="6095"/>
            <wp:effectExtent l="0" t="0" r="0" b="0"/>
            <wp:docPr id="37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8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40" w:lineRule="exact"/>
        <w:ind w:left="2296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296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 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>
          <w:spacing w:val="66"/>
        </w:rPr>
        <w:t> </w:t>
      </w:r>
      <w:r>
        <w:rPr/>
        <w:t>pasaron de </w:t>
      </w:r>
      <w:r>
        <w:rPr>
          <w:spacing w:val="-1"/>
        </w:rPr>
        <w:t>preliminar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 w:before="1"/>
        <w:ind w:left="2296" w:right="5766"/>
        <w:jc w:val="left"/>
        <w:rPr>
          <w:b w:val="0"/>
          <w:bCs w:val="0"/>
        </w:rPr>
      </w:pPr>
      <w:r>
        <w:rPr/>
        <w:t>2/ Información preliminar al corte de la 4ta. semana de enero del 2005. </w:t>
      </w: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3902" w:right="2472" w:hanging="819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</w:t>
      </w:r>
      <w:r>
        <w:rPr>
          <w:spacing w:val="54"/>
        </w:rPr>
        <w:t> </w:t>
      </w:r>
      <w:r>
        <w:rPr>
          <w:spacing w:val="-1"/>
        </w:rPr>
        <w:t>de la producción por ciclo agrícola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9"/>
        </w:rPr>
        <w:t> </w:t>
      </w:r>
      <w:r>
        <w:rPr/>
        <w:t>1999-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2000-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2001-</w:t>
      </w:r>
      <w:r>
        <w:rPr>
          <w:spacing w:val="-1"/>
        </w:rPr>
        <w:t> </w:t>
      </w:r>
      <w:r>
        <w:rPr/>
        <w:t>2002,</w:t>
      </w:r>
      <w:r>
        <w:rPr>
          <w:spacing w:val="-1"/>
        </w:rPr>
        <w:t> </w:t>
      </w:r>
      <w:r>
        <w:rPr/>
        <w:t>2002-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27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42.9pt;height:184.65pt;mso-position-horizontal-relative:char;mso-position-vertical-relative:line" coordorigin="0,0" coordsize="12858,3693">
            <v:group style="position:absolute;left:1915;top:6;width:2;height:3677" coordorigin="1915,6" coordsize="2,3677">
              <v:shape style="position:absolute;left:1915;top:6;width:2;height:3677" coordorigin="1915,6" coordsize="0,3677" path="m1915,6l1915,3683e" filled="false" stroked="true" strokeweight=".580pt" strokecolor="#000000">
                <v:path arrowok="t"/>
              </v:shape>
            </v:group>
            <v:group style="position:absolute;left:7119;top:6;width:2;height:3677" coordorigin="7119,6" coordsize="2,3677">
              <v:shape style="position:absolute;left:7119;top:6;width:2;height:3677" coordorigin="7119,6" coordsize="0,3677" path="m7119,6l7119,3683e" filled="false" stroked="true" strokeweight=".580pt" strokecolor="#000000">
                <v:path arrowok="t"/>
              </v:shape>
            </v:group>
            <v:group style="position:absolute;left:1910;top:195;width:10942;height:2" coordorigin="1910,195" coordsize="10942,2">
              <v:shape style="position:absolute;left:1910;top:195;width:10942;height:2" coordorigin="1910,195" coordsize="10942,0" path="m1910,195l12852,195e" filled="false" stroked="true" strokeweight=".580pt" strokecolor="#000000">
                <v:path arrowok="t"/>
              </v:shape>
            </v:group>
            <v:group style="position:absolute;left:2947;top:200;width:2;height:3483" coordorigin="2947,200" coordsize="2,3483">
              <v:shape style="position:absolute;left:2947;top:200;width:2;height:3483" coordorigin="2947,200" coordsize="0,3483" path="m2947,200l2947,3683e" filled="false" stroked="true" strokeweight=".580pt" strokecolor="#000000">
                <v:path arrowok="t"/>
              </v:shape>
            </v:group>
            <v:group style="position:absolute;left:4023;top:200;width:2;height:3483" coordorigin="4023,200" coordsize="2,3483">
              <v:shape style="position:absolute;left:4023;top:200;width:2;height:3483" coordorigin="4023,200" coordsize="0,3483" path="m4023,200l4023,3683e" filled="false" stroked="true" strokeweight=".580pt" strokecolor="#000000">
                <v:path arrowok="t"/>
              </v:shape>
            </v:group>
            <v:group style="position:absolute;left:5055;top:200;width:2;height:3483" coordorigin="5055,200" coordsize="2,3483">
              <v:shape style="position:absolute;left:5055;top:200;width:2;height:3483" coordorigin="5055,200" coordsize="0,3483" path="m5055,200l5055,3683e" filled="false" stroked="true" strokeweight=".580pt" strokecolor="#000000">
                <v:path arrowok="t"/>
              </v:shape>
            </v:group>
            <v:group style="position:absolute;left:6087;top:200;width:2;height:3483" coordorigin="6087,200" coordsize="2,3483">
              <v:shape style="position:absolute;left:6087;top:200;width:2;height:3483" coordorigin="6087,200" coordsize="0,3483" path="m6087,200l6087,3683e" filled="false" stroked="true" strokeweight=".580pt" strokecolor="#000000">
                <v:path arrowok="t"/>
              </v:shape>
            </v:group>
            <v:group style="position:absolute;left:8151;top:200;width:2;height:3483" coordorigin="8151,200" coordsize="2,3483">
              <v:shape style="position:absolute;left:8151;top:200;width:2;height:3483" coordorigin="8151,200" coordsize="0,3483" path="m8151,200l8151,3683e" filled="false" stroked="true" strokeweight=".580pt" strokecolor="#000000">
                <v:path arrowok="t"/>
              </v:shape>
            </v:group>
            <v:group style="position:absolute;left:9361;top:200;width:2;height:3483" coordorigin="9361,200" coordsize="2,3483">
              <v:shape style="position:absolute;left:9361;top:200;width:2;height:3483" coordorigin="9361,200" coordsize="0,3483" path="m9361,200l9361,3683e" filled="false" stroked="true" strokeweight=".580pt" strokecolor="#000000">
                <v:path arrowok="t"/>
              </v:shape>
            </v:group>
            <v:group style="position:absolute;left:10527;top:200;width:2;height:3483" coordorigin="10527,200" coordsize="2,3483">
              <v:shape style="position:absolute;left:10527;top:200;width:2;height:3483" coordorigin="10527,200" coordsize="0,3483" path="m10527,200l10527,3683e" filled="false" stroked="true" strokeweight=".580pt" strokecolor="#000000">
                <v:path arrowok="t"/>
              </v:shape>
            </v:group>
            <v:group style="position:absolute;left:11694;top:200;width:2;height:3483" coordorigin="11694,200" coordsize="2,3483">
              <v:shape style="position:absolute;left:11694;top:200;width:2;height:3483" coordorigin="11694,200" coordsize="0,3483" path="m11694,200l11694,3683e" filled="false" stroked="true" strokeweight=".580pt" strokecolor="#000000">
                <v:path arrowok="t"/>
              </v:shape>
            </v:group>
            <v:group style="position:absolute;left:6;top:389;width:12846;height:2" coordorigin="6,389" coordsize="12846,2">
              <v:shape style="position:absolute;left:6;top:389;width:12846;height:2" coordorigin="6,389" coordsize="12846,0" path="m6,389l12852,389e" filled="false" stroked="true" strokeweight=".580pt" strokecolor="#000000">
                <v:path arrowok="t"/>
              </v:shape>
              <v:shape style="position:absolute;left:6;top:578;width:12846;height:10" type="#_x0000_t75" stroked="false">
                <v:imagedata r:id="rId217" o:title=""/>
              </v:shape>
              <v:shape style="position:absolute;left:6;top:771;width:12846;height:10" type="#_x0000_t75" stroked="false">
                <v:imagedata r:id="rId217" o:title=""/>
              </v:shape>
              <v:shape style="position:absolute;left:6;top:966;width:12846;height:10" type="#_x0000_t75" stroked="false">
                <v:imagedata r:id="rId217" o:title=""/>
              </v:shape>
              <v:shape style="position:absolute;left:6;top:1160;width:12846;height:10" type="#_x0000_t75" stroked="false">
                <v:imagedata r:id="rId217" o:title=""/>
              </v:shape>
              <v:shape style="position:absolute;left:6;top:1353;width:12846;height:10" type="#_x0000_t75" stroked="false">
                <v:imagedata r:id="rId217" o:title=""/>
              </v:shape>
              <v:shape style="position:absolute;left:6;top:1548;width:12846;height:10" type="#_x0000_t75" stroked="false">
                <v:imagedata r:id="rId217" o:title=""/>
              </v:shape>
              <v:shape style="position:absolute;left:6;top:1742;width:12846;height:10" type="#_x0000_t75" stroked="false">
                <v:imagedata r:id="rId217" o:title=""/>
              </v:shape>
              <v:shape style="position:absolute;left:6;top:1935;width:12846;height:10" type="#_x0000_t75" stroked="false">
                <v:imagedata r:id="rId217" o:title=""/>
              </v:shape>
              <v:shape style="position:absolute;left:6;top:2130;width:12846;height:10" type="#_x0000_t75" stroked="false">
                <v:imagedata r:id="rId217" o:title=""/>
              </v:shape>
              <v:shape style="position:absolute;left:6;top:2324;width:12846;height:10" type="#_x0000_t75" stroked="false">
                <v:imagedata r:id="rId217" o:title=""/>
              </v:shape>
              <v:shape style="position:absolute;left:6;top:2517;width:12846;height:10" type="#_x0000_t75" stroked="false">
                <v:imagedata r:id="rId217" o:title=""/>
              </v:shape>
              <v:shape style="position:absolute;left:6;top:2712;width:12846;height:10" type="#_x0000_t75" stroked="false">
                <v:imagedata r:id="rId217" o:title=""/>
              </v:shape>
              <v:shape style="position:absolute;left:6;top:2906;width:12846;height:10" type="#_x0000_t75" stroked="false">
                <v:imagedata r:id="rId217" o:title=""/>
              </v:shape>
              <v:shape style="position:absolute;left:6;top:3099;width:12846;height:10" type="#_x0000_t75" stroked="false">
                <v:imagedata r:id="rId217" o:title=""/>
              </v:shape>
              <v:shape style="position:absolute;left:6;top:3294;width:12846;height:10" type="#_x0000_t75" stroked="false">
                <v:imagedata r:id="rId217" o:title=""/>
              </v:shape>
            </v:group>
            <v:group style="position:absolute;left:6;top:3493;width:12846;height:2" coordorigin="6,3493" coordsize="12846,2">
              <v:shape style="position:absolute;left:6;top:3493;width:12846;height:2" coordorigin="6,3493" coordsize="12846,0" path="m6,3493l12852,3493e" filled="false" stroked="true" strokeweight=".580pt" strokecolor="#000000">
                <v:path arrowok="t"/>
              </v:shape>
              <v:shape style="position:absolute;left:6;top:3683;width:12846;height:10" type="#_x0000_t75" stroked="false">
                <v:imagedata r:id="rId217" o:title=""/>
              </v:shape>
              <v:shape style="position:absolute;left:84;top:24;width:1594;height:365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7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Ciclo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agrícola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233" w:lineRule="auto" w:before="5"/>
                        <w:ind w:left="0" w:right="0" w:firstLine="504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sz w:val="16"/>
                          <w:szCs w:val="16"/>
                        </w:rPr>
                        <w:t>municipio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20"/>
                          <w:w w:val="9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Primavera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9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Comondú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  <w:p>
                      <w:pPr>
                        <w:spacing w:line="223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Primavera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  <w:p>
                      <w:pPr>
                        <w:spacing w:line="177" w:lineRule="exact"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z w:val="16"/>
                        </w:rPr>
                        <w:t>Mulegé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94" w:lineRule="exact" w:before="1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Primavera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  <w:p>
                      <w:pPr>
                        <w:spacing w:line="177" w:lineRule="exact" w:before="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Paz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23" w:lineRule="auto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Otoño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invierno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3/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6"/>
                          <w:szCs w:val="16"/>
                        </w:rPr>
                        <w:t>Primavera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16"/>
                          <w:szCs w:val="16"/>
                        </w:rPr>
                        <w:t>verano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4/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8"/>
                          <w:w w:val="99"/>
                          <w:position w:val="8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  <w:t>Perennes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position w:val="8"/>
                          <w:sz w:val="10"/>
                          <w:szCs w:val="10"/>
                        </w:rPr>
                        <w:t>5/</w:t>
                      </w:r>
                      <w:r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r>
                    </w:p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Cabos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5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B.C.Sur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62;top:24;width:271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Volumen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(toneladas)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84;top:24;width:301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Valor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(miles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pesos)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077;top:218;width:801;height:345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99-00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52,166.30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46,732.80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75,497.20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174,396.30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12,604.97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25,110.00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15,538.40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53,253.37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40,671.40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17,327.40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10,194.00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68,192.80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6,071.47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12,738.91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7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4,376.97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23,187.35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319,029.82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55;top:218;width:801;height:345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2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00-01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77,581.10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31,393.30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86,230.50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195,204.90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2,186.50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45,923.40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16,038.50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64,148.40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53,180.00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20,366.50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8,763.50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82,310.00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10,520.85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18,281.00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75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3,326.00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32,127.85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373,791.15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85;top:187;width:800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85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67,245.50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34,490.30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92,221.80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193,957.60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25,899.00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34,364.70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20,524.80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80,788.50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62,213.12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15,699.65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6,394.00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84,306.77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5,205.02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11,863.43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3,010.00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20,078.45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379,131.32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17;top:187;width:801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85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71,239.80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48,745.50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91,688.20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211,673.50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26,719.77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43,657.88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15,823.36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86,201.01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83,186.50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11,988.69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6,433.05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101,608.24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12,563.80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4,851.44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2,758.00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20,173.24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419,655.99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49;top:187;width:801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85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2/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74,672.00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61,748.70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86,395.00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222,815.70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9,185.78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40,029.21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13,091.02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62,306.01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99,215.40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11,333.50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7,532.43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118,081.33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8,874.00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4,346.60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7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4,500.96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17,721.56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420,924.60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280;top:218;width:801;height:345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9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99-00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123,357.84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111,039.35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139,825.15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374,222.34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33,905.58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53,033.76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41,781.56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128,720.90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219,737.09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33,208.85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16,561.44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269,507.38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43,960.49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34,154.36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14,666.04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92,780.89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865,231.51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359;top:218;width:933;height:345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9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00-01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173,303.88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69,876.26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154,939.40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398,119.54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9,409.89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102,432.01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56,171.64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168,012.54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248,498.13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80,374.91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20,546.95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349,419.99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82,516.41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53,967.56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11,831.60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148,315.57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1,063,867.64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525;top:187;width:933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151,785.26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105,133.96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155,755.03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412,674.25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201,408.21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193,675.66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93,971.13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489,055.00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425,165.11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89,847.89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9,654.33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524,667.33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82,079.16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29,155.59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309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8,079.90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119,314.65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1,545,711.23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690;top:187;width:933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1/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225,364.07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163,879.61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165,880.90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555,124.58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215,703.48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253,615.44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121,596.82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590,915.74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396,212.39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42,094.90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15,595.98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2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453,903.27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309,425.59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64,259.89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30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9,610.00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3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383,295.48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1,983,239.07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7;top:187;width:933;height:3489" type="#_x0000_t202" filled="false" stroked="false">
                <v:textbox inset="0,0,0,0">
                  <w:txbxContent>
                    <w:p>
                      <w:pPr>
                        <w:spacing w:line="195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8"/>
                          <w:sz w:val="10"/>
                        </w:rPr>
                        <w:t>2/</w:t>
                      </w:r>
                      <w:r>
                        <w:rPr>
                          <w:rFonts w:ascii="Arial"/>
                          <w:sz w:val="10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221,110.17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214,266.26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112,141.00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547,517.43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44,490.80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513,301.15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79,436.89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637,228.84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575,488.17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29,211.53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15,438.52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13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620,138.22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219,758.44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64,968.00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22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15,973.38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13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300,699.82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2,105,584.31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108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108" w:right="2568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 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preliminar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definitivos.</w:t>
      </w:r>
      <w:r>
        <w:rPr>
          <w:spacing w:val="88"/>
        </w:rPr>
        <w:t> </w:t>
      </w:r>
      <w:r>
        <w:rPr/>
        <w:t>2/ Información preliminar al corte de la 4ta. semana de enero del 2005.</w:t>
      </w:r>
      <w:r>
        <w:rPr>
          <w:b w:val="0"/>
        </w:rPr>
      </w:r>
    </w:p>
    <w:p>
      <w:pPr>
        <w:pStyle w:val="BodyText"/>
        <w:spacing w:line="240" w:lineRule="auto"/>
        <w:ind w:left="108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108" w:right="5455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spacing w:val="72"/>
        </w:rPr>
        <w:t>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460" w:right="1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3580" w:right="2095" w:hanging="1493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de la producción agrícola total por tipo de </w:t>
      </w:r>
      <w:r>
        <w:rPr>
          <w:spacing w:val="-2"/>
        </w:rPr>
        <w:t>cultivo</w:t>
      </w:r>
      <w:r>
        <w:rPr>
          <w:spacing w:val="-1"/>
        </w:rPr>
        <w:t> en el Estado de B.C.Sur,</w:t>
      </w:r>
      <w:r>
        <w:rPr>
          <w:spacing w:val="38"/>
        </w:rPr>
        <w:t> </w:t>
      </w:r>
      <w:r>
        <w:rPr>
          <w:spacing w:val="-1"/>
        </w:rPr>
        <w:t>1999- 2000, 2000- 2001, 2001- 2002, 2002- 2003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2003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2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1.95pt;height:120.3pt;mso-position-horizontal-relative:char;mso-position-vertical-relative:line" coordorigin="0,0" coordsize="8239,2406">
            <v:group style="position:absolute;left:1909;top:6;width:2;height:2391" coordorigin="1909,6" coordsize="2,2391">
              <v:shape style="position:absolute;left:1909;top:6;width:2;height:2391" coordorigin="1909,6" coordsize="0,2391" path="m1909,6l1909,2396e" filled="false" stroked="true" strokeweight=".580pt" strokecolor="#000000">
                <v:path arrowok="t"/>
              </v:shape>
            </v:group>
            <v:group style="position:absolute;left:1904;top:241;width:6329;height:2" coordorigin="1904,241" coordsize="6329,2">
              <v:shape style="position:absolute;left:1904;top:241;width:6329;height:2" coordorigin="1904,241" coordsize="6329,0" path="m1904,241l8233,241e" filled="false" stroked="true" strokeweight=".580pt" strokecolor="#000000">
                <v:path arrowok="t"/>
              </v:shape>
            </v:group>
            <v:group style="position:absolute;left:3164;top:246;width:2;height:2151" coordorigin="3164,246" coordsize="2,2151">
              <v:shape style="position:absolute;left:3164;top:246;width:2;height:2151" coordorigin="3164,246" coordsize="0,2151" path="m3164,246l3164,2396e" filled="false" stroked="true" strokeweight=".580pt" strokecolor="#000000">
                <v:path arrowok="t"/>
              </v:shape>
            </v:group>
            <v:group style="position:absolute;left:4476;top:246;width:2;height:2151" coordorigin="4476,246" coordsize="2,2151">
              <v:shape style="position:absolute;left:4476;top:246;width:2;height:2151" coordorigin="4476,246" coordsize="0,2151" path="m4476,246l4476,2396e" filled="false" stroked="true" strokeweight=".580pt" strokecolor="#000000">
                <v:path arrowok="t"/>
              </v:shape>
            </v:group>
            <v:group style="position:absolute;left:5731;top:246;width:2;height:2151" coordorigin="5731,246" coordsize="2,2151">
              <v:shape style="position:absolute;left:5731;top:246;width:2;height:2151" coordorigin="5731,246" coordsize="0,2151" path="m5731,246l5731,2396e" filled="false" stroked="true" strokeweight=".580pt" strokecolor="#000000">
                <v:path arrowok="t"/>
              </v:shape>
            </v:group>
            <v:group style="position:absolute;left:6985;top:246;width:2;height:2151" coordorigin="6985,246" coordsize="2,2151">
              <v:shape style="position:absolute;left:6985;top:246;width:2;height:2151" coordorigin="6985,246" coordsize="0,2151" path="m6985,246l6985,2396e" filled="false" stroked="true" strokeweight=".580pt" strokecolor="#000000">
                <v:path arrowok="t"/>
              </v:shape>
            </v:group>
            <v:group style="position:absolute;left:6;top:481;width:8228;height:2" coordorigin="6,481" coordsize="8228,2">
              <v:shape style="position:absolute;left:6;top:481;width:8228;height:2" coordorigin="6,481" coordsize="8228,0" path="m6,481l8233,481e" filled="false" stroked="true" strokeweight=".580pt" strokecolor="#000000">
                <v:path arrowok="t"/>
              </v:shape>
              <v:shape style="position:absolute;left:6;top:716;width:8227;height:10" type="#_x0000_t75" stroked="false">
                <v:imagedata r:id="rId218" o:title=""/>
              </v:shape>
              <v:shape style="position:absolute;left:6;top:956;width:8227;height:10" type="#_x0000_t75" stroked="false">
                <v:imagedata r:id="rId218" o:title=""/>
              </v:shape>
              <v:shape style="position:absolute;left:6;top:1196;width:8227;height:10" type="#_x0000_t75" stroked="false">
                <v:imagedata r:id="rId218" o:title=""/>
              </v:shape>
              <v:shape style="position:absolute;left:6;top:1436;width:8227;height:10" type="#_x0000_t75" stroked="false">
                <v:imagedata r:id="rId218" o:title=""/>
              </v:shape>
              <v:shape style="position:absolute;left:6;top:1676;width:8227;height:10" type="#_x0000_t75" stroked="false">
                <v:imagedata r:id="rId218" o:title=""/>
              </v:shape>
              <v:shape style="position:absolute;left:6;top:1916;width:8227;height:10" type="#_x0000_t75" stroked="false">
                <v:imagedata r:id="rId218" o:title=""/>
              </v:shape>
            </v:group>
            <v:group style="position:absolute;left:6;top:2161;width:8228;height:2" coordorigin="6,2161" coordsize="8228,2">
              <v:shape style="position:absolute;left:6;top:2161;width:8228;height:2" coordorigin="6,2161" coordsize="8228,0" path="m6,2161l8233,2161e" filled="false" stroked="true" strokeweight=".580pt" strokecolor="#000000">
                <v:path arrowok="t"/>
              </v:shape>
              <v:shape style="position:absolute;left:6;top:2396;width:8227;height:10" type="#_x0000_t75" stroked="false">
                <v:imagedata r:id="rId219" o:title=""/>
              </v:shape>
              <v:shape style="position:absolute;left:83;top:149;width:1593;height:22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Tipo de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cultivo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Básicos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Industriales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Hortalizas Forrajes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anuales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Cultivos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varios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Orgánicos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Perennes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5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61;top:29;width:362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Volumen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(toneladas)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91;top:227;width:6079;height:2163" type="#_x0000_t202" filled="false" stroked="false">
                <v:textbox inset="0,0,0,0">
                  <w:txbxContent>
                    <w:p>
                      <w:pPr>
                        <w:tabs>
                          <w:tab w:pos="1472" w:val="left" w:leader="none"/>
                          <w:tab w:pos="2672" w:val="left" w:leader="none"/>
                          <w:tab w:pos="3927" w:val="left" w:leader="none"/>
                          <w:tab w:pos="5182" w:val="left" w:leader="none"/>
                        </w:tabs>
                        <w:spacing w:line="247" w:lineRule="exact" w:before="0"/>
                        <w:ind w:left="18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  <w:tab w:pos="2676" w:val="left" w:leader="none"/>
                          <w:tab w:pos="3932" w:val="left" w:leader="none"/>
                          <w:tab w:pos="5187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68,451.20</w:t>
                        <w:tab/>
                        <w:t>65,026.40</w:t>
                        <w:tab/>
                        <w:t>65,623.70</w:t>
                        <w:tab/>
                        <w:t>63,174.99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88,054.83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3" w:val="left" w:leader="none"/>
                          <w:tab w:pos="2788" w:val="left" w:leader="none"/>
                          <w:tab w:pos="4043" w:val="left" w:leader="none"/>
                          <w:tab w:pos="5299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6,893.80</w:t>
                        <w:tab/>
                        <w:t>13,225.20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7,715.50</w:t>
                        <w:tab/>
                        <w:t>5,764.50</w:t>
                        <w:tab/>
                        <w:t>3,047.00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4" w:val="left" w:leader="none"/>
                          <w:tab w:pos="3820" w:val="left" w:leader="none"/>
                          <w:tab w:pos="5075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99,159.50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129,975.15</w:t>
                        <w:tab/>
                        <w:t>149,767.57</w:t>
                        <w:tab/>
                        <w:t>192,779.49</w:t>
                        <w:tab/>
                        <w:t>186,136.36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3" w:val="left" w:leader="none"/>
                          <w:tab w:pos="2677" w:val="left" w:leader="none"/>
                          <w:tab w:pos="3932" w:val="left" w:leader="none"/>
                          <w:tab w:pos="5299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28,129.50</w:t>
                        <w:tab/>
                        <w:t>34,879.50</w:t>
                        <w:tab/>
                        <w:t>17,801.50</w:t>
                        <w:tab/>
                        <w:t>12,271.00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8,637.80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4" w:val="left" w:leader="none"/>
                          <w:tab w:pos="2677" w:val="left" w:leader="none"/>
                          <w:tab w:pos="3932" w:val="left" w:leader="none"/>
                          <w:tab w:pos="5187" w:val="left" w:leader="none"/>
                        </w:tabs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7,741.60</w:t>
                        <w:tab/>
                        <w:t>9,702.84</w:t>
                        <w:tab/>
                        <w:t>12,418.50</w:t>
                        <w:tab/>
                        <w:t>18,516.02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15,853.21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4" w:val="left" w:leader="none"/>
                          <w:tab w:pos="2788" w:val="left" w:leader="none"/>
                          <w:tab w:pos="3932" w:val="left" w:leader="none"/>
                          <w:tab w:pos="5298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3,047.65</w:t>
                        <w:tab/>
                        <w:t>6,623.56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3,653,95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10,447.38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7,675.99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5" w:val="left" w:leader="none"/>
                          <w:tab w:pos="3820" w:val="left" w:leader="none"/>
                          <w:tab w:pos="507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105,606.57</w:t>
                        <w:tab/>
                        <w:t>114,358.50</w:t>
                        <w:tab/>
                        <w:t>122,150.60</w:t>
                        <w:tab/>
                        <w:t>116,702.61</w:t>
                        <w:tab/>
                        <w:t>111,519.41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1" w:val="left" w:leader="none"/>
                          <w:tab w:pos="2565" w:val="left" w:leader="none"/>
                          <w:tab w:pos="3820" w:val="left" w:leader="none"/>
                          <w:tab w:pos="5075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319,029.82</w:t>
                        <w:tab/>
                        <w:t>373,791.15</w:t>
                        <w:tab/>
                        <w:t>379,131.32</w:t>
                        <w:tab/>
                        <w:t>419,655.99</w:t>
                        <w:tab/>
                        <w:t>420,924.60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9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42.55pt;height:130.3pt;mso-position-horizontal-relative:char;mso-position-vertical-relative:line" coordorigin="0,0" coordsize="8851,2606">
            <v:group style="position:absolute;left:1909;top:206;width:2;height:2391" coordorigin="1909,206" coordsize="2,2391">
              <v:shape style="position:absolute;left:1909;top:206;width:2;height:2391" coordorigin="1909,206" coordsize="0,2391" path="m1909,206l1909,2596e" filled="false" stroked="true" strokeweight=".580pt" strokecolor="#000000">
                <v:path arrowok="t"/>
              </v:shape>
            </v:group>
            <v:group style="position:absolute;left:1904;top:441;width:6941;height:2" coordorigin="1904,441" coordsize="6941,2">
              <v:shape style="position:absolute;left:1904;top:441;width:6941;height:2" coordorigin="1904,441" coordsize="6941,0" path="m1904,441l8845,441e" filled="false" stroked="true" strokeweight=".580pt" strokecolor="#000000">
                <v:path arrowok="t"/>
              </v:shape>
            </v:group>
            <v:group style="position:absolute;left:3164;top:446;width:2;height:2151" coordorigin="3164,446" coordsize="2,2151">
              <v:shape style="position:absolute;left:3164;top:446;width:2;height:2151" coordorigin="3164,446" coordsize="0,2151" path="m3164,446l3164,2596e" filled="false" stroked="true" strokeweight=".580pt" strokecolor="#000000">
                <v:path arrowok="t"/>
              </v:shape>
            </v:group>
            <v:group style="position:absolute;left:4586;top:446;width:2;height:2151" coordorigin="4586,446" coordsize="2,2151">
              <v:shape style="position:absolute;left:4586;top:446;width:2;height:2151" coordorigin="4586,446" coordsize="0,2151" path="m4586,446l4586,2596e" filled="false" stroked="true" strokeweight=".580pt" strokecolor="#000000">
                <v:path arrowok="t"/>
              </v:shape>
            </v:group>
            <v:group style="position:absolute;left:6008;top:446;width:2;height:2151" coordorigin="6008,446" coordsize="2,2151">
              <v:shape style="position:absolute;left:6008;top:446;width:2;height:2151" coordorigin="6008,446" coordsize="0,2151" path="m6008,446l6008,2596e" filled="false" stroked="true" strokeweight=".580pt" strokecolor="#000000">
                <v:path arrowok="t"/>
              </v:shape>
            </v:group>
            <v:group style="position:absolute;left:7430;top:446;width:2;height:2151" coordorigin="7430,446" coordsize="2,2151">
              <v:shape style="position:absolute;left:7430;top:446;width:2;height:2151" coordorigin="7430,446" coordsize="0,2151" path="m7430,446l7430,2596e" filled="false" stroked="true" strokeweight=".580pt" strokecolor="#000000">
                <v:path arrowok="t"/>
              </v:shape>
            </v:group>
            <v:group style="position:absolute;left:6;top:681;width:8840;height:2" coordorigin="6,681" coordsize="8840,2">
              <v:shape style="position:absolute;left:6;top:681;width:8840;height:2" coordorigin="6,681" coordsize="8840,0" path="m6,681l8845,681e" filled="false" stroked="true" strokeweight=".580pt" strokecolor="#000000">
                <v:path arrowok="t"/>
              </v:shape>
              <v:shape style="position:absolute;left:6;top:916;width:8840;height:10" type="#_x0000_t75" stroked="false">
                <v:imagedata r:id="rId220" o:title=""/>
              </v:shape>
              <v:shape style="position:absolute;left:6;top:1156;width:8840;height:10" type="#_x0000_t75" stroked="false">
                <v:imagedata r:id="rId220" o:title=""/>
              </v:shape>
              <v:shape style="position:absolute;left:6;top:1396;width:8840;height:10" type="#_x0000_t75" stroked="false">
                <v:imagedata r:id="rId220" o:title=""/>
              </v:shape>
              <v:shape style="position:absolute;left:6;top:1636;width:8840;height:10" type="#_x0000_t75" stroked="false">
                <v:imagedata r:id="rId220" o:title=""/>
              </v:shape>
              <v:shape style="position:absolute;left:6;top:1876;width:8840;height:10" type="#_x0000_t75" stroked="false">
                <v:imagedata r:id="rId220" o:title=""/>
              </v:shape>
              <v:shape style="position:absolute;left:6;top:2116;width:8840;height:10" type="#_x0000_t75" stroked="false">
                <v:imagedata r:id="rId220" o:title=""/>
              </v:shape>
            </v:group>
            <v:group style="position:absolute;left:6;top:2361;width:8840;height:2" coordorigin="6,2361" coordsize="8840,2">
              <v:shape style="position:absolute;left:6;top:2361;width:8840;height:2" coordorigin="6,2361" coordsize="8840,0" path="m6,2361l8845,2361e" filled="false" stroked="true" strokeweight=".580pt" strokecolor="#000000">
                <v:path arrowok="t"/>
              </v:shape>
              <v:shape style="position:absolute;left:6;top:2596;width:8840;height:10" type="#_x0000_t75" stroked="false">
                <v:imagedata r:id="rId221" o:title=""/>
              </v:shape>
              <v:shape style="position:absolute;left:7337;top:0;width:14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349;width:1593;height:22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Tipo de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cultivo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Básicos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Industriales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Hortalizas Forrajes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anuales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Cultivos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varios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Orgánicos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Perennes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5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89;top:229;width:378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Valor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(miles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pesos)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91;top:427;width:6692;height:2163" type="#_x0000_t202" filled="false" stroked="false">
                <v:textbox inset="0,0,0,0">
                  <w:txbxContent>
                    <w:p>
                      <w:pPr>
                        <w:tabs>
                          <w:tab w:pos="1527" w:val="left" w:leader="none"/>
                          <w:tab w:pos="2949" w:val="left" w:leader="none"/>
                          <w:tab w:pos="4289" w:val="left" w:leader="none"/>
                          <w:tab w:pos="5712" w:val="left" w:leader="none"/>
                        </w:tabs>
                        <w:spacing w:line="247" w:lineRule="exact" w:before="0"/>
                        <w:ind w:left="18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  <w:t>00-01</w:t>
                        <w:tab/>
                        <w:t>01-02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421" w:val="left" w:leader="none"/>
                          <w:tab w:pos="2844" w:val="left" w:leader="none"/>
                          <w:tab w:pos="4266" w:val="left" w:leader="none"/>
                          <w:tab w:pos="5687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128,899.02</w:t>
                        <w:tab/>
                        <w:t>115,979.61</w:t>
                        <w:tab/>
                        <w:t>135,473.72</w:t>
                        <w:tab/>
                        <w:t>136,486.13</w:t>
                        <w:tab/>
                        <w:t>202,741.83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3" w:val="left" w:leader="none"/>
                          <w:tab w:pos="2955" w:val="left" w:leader="none"/>
                          <w:tab w:pos="4377" w:val="left" w:leader="none"/>
                          <w:tab w:pos="5799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36,507.42</w:t>
                        <w:tab/>
                        <w:t>59,588.78</w:t>
                        <w:tab/>
                        <w:t>34,662.00</w:t>
                        <w:tab/>
                        <w:t>29,257.95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33,488.00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  <w:tab w:pos="2844" w:val="left" w:leader="none"/>
                          <w:tab w:pos="4099" w:val="left" w:leader="none"/>
                          <w:tab w:pos="5521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373,903.88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471,574.55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940,404.15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1,004,016.83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1,256,519.53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3" w:val="left" w:leader="none"/>
                          <w:tab w:pos="2955" w:val="left" w:leader="none"/>
                          <w:tab w:pos="4377" w:val="left" w:leader="none"/>
                          <w:tab w:pos="5799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14,553.10</w:t>
                        <w:tab/>
                        <w:t>21,672.96</w:t>
                        <w:tab/>
                        <w:t>14,693.80</w:t>
                        <w:tab/>
                        <w:t>13,350.80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10,490.67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3" w:val="left" w:leader="none"/>
                          <w:tab w:pos="2955" w:val="left" w:leader="none"/>
                          <w:tab w:pos="4265" w:val="left" w:leader="none"/>
                          <w:tab w:pos="5799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25,853.03</w:t>
                        <w:tab/>
                        <w:t>31,303.85</w:t>
                        <w:tab/>
                        <w:t>54,096.39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113,805.87</w:t>
                        <w:tab/>
                        <w:t>92,919.71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  <w:tab w:pos="2955" w:val="left" w:leader="none"/>
                          <w:tab w:pos="4266" w:val="left" w:leader="none"/>
                          <w:tab w:pos="5688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72,680.87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120,258.30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98,920.78</w:t>
                        <w:tab/>
                        <w:t>373,637.79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286,434.78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1" w:val="left" w:leader="none"/>
                          <w:tab w:pos="2843" w:val="left" w:leader="none"/>
                          <w:tab w:pos="4265" w:val="left" w:leader="none"/>
                          <w:tab w:pos="5687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212,834.19</w:t>
                        <w:tab/>
                        <w:t>243,489.59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267,460.39</w:t>
                        <w:tab/>
                        <w:t>312,683.70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222,989.79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  <w:tab w:pos="2677" w:val="left" w:leader="none"/>
                          <w:tab w:pos="4098" w:val="left" w:leader="none"/>
                          <w:tab w:pos="5520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865,231.51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1,063,867.64</w:t>
                        <w:tab/>
                        <w:t>1,545,711.23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1,983,239.07</w:t>
                        <w:tab/>
                        <w:t>2,105,584.31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011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 w:before="1"/>
        <w:ind w:left="2011" w:right="209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 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>
          <w:spacing w:val="70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preliminar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2011" w:right="0"/>
        <w:jc w:val="left"/>
        <w:rPr>
          <w:b w:val="0"/>
          <w:bCs w:val="0"/>
        </w:rPr>
      </w:pPr>
      <w:r>
        <w:rPr/>
        <w:t>2/ Información preliminar al corte de la 4ta. semana de enero del 2005.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 w:before="74"/>
        <w:ind w:left="3601" w:right="2569" w:hanging="1022"/>
        <w:jc w:val="left"/>
        <w:rPr>
          <w:b w:val="0"/>
          <w:bCs w:val="0"/>
        </w:rPr>
      </w:pPr>
      <w:r>
        <w:rPr/>
        <w:pict>
          <v:group style="position:absolute;margin-left:69.730003pt;margin-top:37.989479pt;width:677.4pt;height:84.25pt;mso-position-horizontal-relative:page;mso-position-vertical-relative:paragraph;z-index:-1074952" coordorigin="1395,760" coordsize="13548,1685">
            <v:group style="position:absolute;left:3514;top:766;width:2;height:1670" coordorigin="3514,766" coordsize="2,1670">
              <v:shape style="position:absolute;left:3514;top:766;width:2;height:1670" coordorigin="3514,766" coordsize="0,1670" path="m3514,766l3514,2435e" filled="false" stroked="true" strokeweight=".580pt" strokecolor="#000000">
                <v:path arrowok="t"/>
              </v:shape>
            </v:group>
            <v:group style="position:absolute;left:3509;top:1000;width:11428;height:2" coordorigin="3509,1000" coordsize="11428,2">
              <v:shape style="position:absolute;left:3509;top:1000;width:11428;height:2" coordorigin="3509,1000" coordsize="11428,0" path="m3509,1000l14936,1000e" filled="false" stroked="true" strokeweight=".580pt" strokecolor="#000000">
                <v:path arrowok="t"/>
              </v:shape>
            </v:group>
            <v:group style="position:absolute;left:9228;top:1004;width:2;height:1431" coordorigin="9228,1004" coordsize="2,1431">
              <v:shape style="position:absolute;left:9228;top:1004;width:2;height:1431" coordorigin="9228,1004" coordsize="0,1431" path="m9228,1004l9228,2435e" filled="false" stroked="true" strokeweight=".580pt" strokecolor="#000000">
                <v:path arrowok="t"/>
              </v:shape>
            </v:group>
            <v:group style="position:absolute;left:3509;top:1240;width:11428;height:2" coordorigin="3509,1240" coordsize="11428,2">
              <v:shape style="position:absolute;left:3509;top:1240;width:11428;height:2" coordorigin="3509,1240" coordsize="11428,0" path="m3509,1240l14936,1240e" filled="false" stroked="true" strokeweight=".580pt" strokecolor="#000000">
                <v:path arrowok="t"/>
              </v:shape>
            </v:group>
            <v:group style="position:absolute;left:1400;top:1480;width:13536;height:2" coordorigin="1400,1480" coordsize="13536,2">
              <v:shape style="position:absolute;left:1400;top:1480;width:13536;height:2" coordorigin="1400,1480" coordsize="13536,0" path="m1400,1480l14936,1480e" filled="false" stroked="true" strokeweight=".580pt" strokecolor="#000000">
                <v:path arrowok="t"/>
              </v:shape>
              <v:shape style="position:absolute;left:1400;top:1715;width:13537;height:10" type="#_x0000_t75" stroked="false">
                <v:imagedata r:id="rId222" o:title=""/>
              </v:shape>
              <v:shape style="position:absolute;left:1400;top:1955;width:13537;height:10" type="#_x0000_t75" stroked="false">
                <v:imagedata r:id="rId222" o:title=""/>
              </v:shape>
              <v:shape style="position:absolute;left:1400;top:2435;width:13537;height:10" type="#_x0000_t75" stroked="false">
                <v:imagedata r:id="rId223" o:title=""/>
              </v:shape>
              <v:shape style="position:absolute;left:8743;top:789;width:96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04;top:1029;width:13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 agrícola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1;top:1028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programada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13;top:1028;width:9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sembrada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Superficie </w:t>
      </w:r>
      <w:r>
        <w:rPr/>
        <w:t>programada,</w:t>
      </w:r>
      <w:r>
        <w:rPr>
          <w:spacing w:val="-2"/>
        </w:rPr>
        <w:t> </w:t>
      </w:r>
      <w:r>
        <w:rPr>
          <w:spacing w:val="-1"/>
        </w:rPr>
        <w:t>sembrada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cosechada</w:t>
      </w:r>
      <w:r>
        <w:rPr>
          <w:spacing w:val="54"/>
        </w:rPr>
        <w:t> </w:t>
      </w:r>
      <w:r>
        <w:rPr/>
        <w:t>por </w:t>
      </w:r>
      <w:r>
        <w:rPr>
          <w:spacing w:val="-1"/>
        </w:rPr>
        <w:t>ciclo agrícola en el Estado de B.C.Sur,</w:t>
      </w:r>
      <w:r>
        <w:rPr>
          <w:spacing w:val="29"/>
        </w:rPr>
        <w:t> </w:t>
      </w:r>
      <w:r>
        <w:rPr/>
        <w:t>1999-2000, 2000-2001,</w:t>
      </w:r>
      <w:r>
        <w:rPr>
          <w:spacing w:val="54"/>
        </w:rPr>
        <w:t> </w:t>
      </w:r>
      <w:r>
        <w:rPr/>
        <w:t>2001-2002, 2002-2003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(hectáreas)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3"/>
        <w:gridCol w:w="1142"/>
        <w:gridCol w:w="1144"/>
        <w:gridCol w:w="1142"/>
        <w:gridCol w:w="1144"/>
        <w:gridCol w:w="1142"/>
        <w:gridCol w:w="1144"/>
        <w:gridCol w:w="1142"/>
        <w:gridCol w:w="1144"/>
        <w:gridCol w:w="1142"/>
        <w:gridCol w:w="1136"/>
      </w:tblGrid>
      <w:tr>
        <w:trPr>
          <w:trHeight w:val="201" w:hRule="exact"/>
        </w:trPr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99-00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00-01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01-02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02-03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03-04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99-00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00-01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01-02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02-03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03-04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Otoño-invierno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13,374.00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12,812.00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12,987.00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13,345.00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12,327.00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17,283.50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18,412.60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17,771.61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16,146.05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20,047.55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Primavera-verano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6,915.00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4,838.00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4,978.00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3,963.00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5,440.00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8,897.05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8,427.00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8,997.95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9,106.65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15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9,153.50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8" w:hRule="exact"/>
        </w:trPr>
        <w:tc>
          <w:tcPr>
            <w:tcW w:w="211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Perenne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5/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9,657.80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10,763.80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11,043.80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11,318.30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11,305.25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11,002.55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11,202.70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11,135.87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11,076.80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11,166.40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11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29,946.80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28,413.80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29,008.80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28,626.30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29,072.25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37,183.10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38,042.30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37,905.43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36,329.50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40,367.45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00" w:lineRule="atLeast"/>
        <w:ind w:left="29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7.25pt;height:94.3pt;mso-position-horizontal-relative:char;mso-position-vertical-relative:line" coordorigin="0,0" coordsize="7945,1886">
            <v:group style="position:absolute;left:2119;top:206;width:2;height:1671" coordorigin="2119,206" coordsize="2,1671">
              <v:shape style="position:absolute;left:2119;top:206;width:2;height:1671" coordorigin="2119,206" coordsize="0,1671" path="m2119,206l2119,1876e" filled="false" stroked="true" strokeweight=".580pt" strokecolor="#000000">
                <v:path arrowok="t"/>
              </v:shape>
            </v:group>
            <v:group style="position:absolute;left:2114;top:441;width:5825;height:2" coordorigin="2114,441" coordsize="5825,2">
              <v:shape style="position:absolute;left:2114;top:441;width:5825;height:2" coordorigin="2114,441" coordsize="5825,0" path="m2114,441l7939,441e" filled="false" stroked="true" strokeweight=".580pt" strokecolor="#000000">
                <v:path arrowok="t"/>
              </v:shape>
            </v:group>
            <v:group style="position:absolute;left:2114;top:681;width:5825;height:2" coordorigin="2114,681" coordsize="5825,2">
              <v:shape style="position:absolute;left:2114;top:681;width:5825;height:2" coordorigin="2114,681" coordsize="5825,0" path="m2114,681l7939,681e" filled="false" stroked="true" strokeweight=".580pt" strokecolor="#000000">
                <v:path arrowok="t"/>
              </v:shape>
            </v:group>
            <v:group style="position:absolute;left:3263;top:686;width:2;height:1191" coordorigin="3263,686" coordsize="2,1191">
              <v:shape style="position:absolute;left:3263;top:686;width:2;height:1191" coordorigin="3263,686" coordsize="0,1191" path="m3263,686l3263,1876e" filled="false" stroked="true" strokeweight=".580pt" strokecolor="#000000">
                <v:path arrowok="t"/>
              </v:shape>
            </v:group>
            <v:group style="position:absolute;left:4517;top:686;width:2;height:1191" coordorigin="4517,686" coordsize="2,1191">
              <v:shape style="position:absolute;left:4517;top:686;width:2;height:1191" coordorigin="4517,686" coordsize="0,1191" path="m4517,686l4517,1876e" filled="false" stroked="true" strokeweight=".580pt" strokecolor="#000000">
                <v:path arrowok="t"/>
              </v:shape>
            </v:group>
            <v:group style="position:absolute;left:5660;top:686;width:2;height:1191" coordorigin="5660,686" coordsize="2,1191">
              <v:shape style="position:absolute;left:5660;top:686;width:2;height:1191" coordorigin="5660,686" coordsize="0,1191" path="m5660,686l5660,1876e" filled="false" stroked="true" strokeweight=".580pt" strokecolor="#000000">
                <v:path arrowok="t"/>
              </v:shape>
            </v:group>
            <v:group style="position:absolute;left:6803;top:686;width:2;height:1191" coordorigin="6803,686" coordsize="2,1191">
              <v:shape style="position:absolute;left:6803;top:686;width:2;height:1191" coordorigin="6803,686" coordsize="0,1191" path="m6803,686l6803,1876e" filled="false" stroked="true" strokeweight=".580pt" strokecolor="#000000">
                <v:path arrowok="t"/>
              </v:shape>
            </v:group>
            <v:group style="position:absolute;left:6;top:921;width:7934;height:2" coordorigin="6,921" coordsize="7934,2">
              <v:shape style="position:absolute;left:6;top:921;width:7934;height:2" coordorigin="6,921" coordsize="7934,0" path="m6,921l7939,921e" filled="false" stroked="true" strokeweight=".580pt" strokecolor="#000000">
                <v:path arrowok="t"/>
              </v:shape>
              <v:shape style="position:absolute;left:6;top:1156;width:7934;height:10" type="#_x0000_t75" stroked="false">
                <v:imagedata r:id="rId224" o:title=""/>
              </v:shape>
              <v:shape style="position:absolute;left:6;top:1396;width:7934;height:10" type="#_x0000_t75" stroked="false">
                <v:imagedata r:id="rId224" o:title=""/>
              </v:shape>
            </v:group>
            <v:group style="position:absolute;left:6;top:1641;width:7934;height:2" coordorigin="6,1641" coordsize="7934,2">
              <v:shape style="position:absolute;left:6;top:1641;width:7934;height:2" coordorigin="6,1641" coordsize="7934,0" path="m6,1641l7939,1641e" filled="false" stroked="true" strokeweight=".580pt" strokecolor="#000000">
                <v:path arrowok="t"/>
              </v:shape>
              <v:shape style="position:absolute;left:6;top:1876;width:7934;height:10" type="#_x0000_t75" stroked="false">
                <v:imagedata r:id="rId225" o:title=""/>
              </v:shape>
              <v:shape style="position:absolute;left:0;top:0;width:7945;height:188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4547" w:right="0" w:firstLine="177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211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512" w:val="left" w:leader="none"/>
                        </w:tabs>
                        <w:spacing w:line="218" w:lineRule="exact" w:before="10"/>
                        <w:ind w:left="40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 agrícola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cosechada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400" w:val="left" w:leader="none"/>
                          <w:tab w:pos="4518" w:val="left" w:leader="none"/>
                          <w:tab w:pos="5661" w:val="left" w:leader="none"/>
                          <w:tab w:pos="6805" w:val="left" w:leader="none"/>
                        </w:tabs>
                        <w:spacing w:line="240" w:lineRule="exact" w:before="0"/>
                        <w:ind w:left="220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  <w:tab/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2300" w:val="left" w:leader="none"/>
                          <w:tab w:pos="3555" w:val="left" w:leader="none"/>
                          <w:tab w:pos="4699" w:val="left" w:leader="none"/>
                          <w:tab w:pos="5841" w:val="left" w:leader="none"/>
                          <w:tab w:pos="6984" w:val="left" w:leader="none"/>
                        </w:tabs>
                        <w:spacing w:line="240" w:lineRule="exact" w:before="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Otoño-invierno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15,905.55</w:t>
                        <w:tab/>
                        <w:t>17,684.50</w:t>
                        <w:tab/>
                        <w:t>17,005.20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15,747.05</w:t>
                        <w:tab/>
                        <w:t>18,262.55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2411" w:val="left" w:leader="none"/>
                          <w:tab w:pos="3667" w:val="left" w:leader="none"/>
                          <w:tab w:pos="4810" w:val="left" w:leader="none"/>
                          <w:tab w:pos="5952" w:val="left" w:leader="none"/>
                          <w:tab w:pos="7096" w:val="left" w:leader="none"/>
                        </w:tabs>
                        <w:spacing w:line="240" w:lineRule="exact" w:before="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Primavera-verano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8,668.10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8,063.50</w:t>
                        <w:tab/>
                        <w:t>8,795.35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8,638.65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8,810.25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411" w:val="left" w:leader="none"/>
                          <w:tab w:pos="3555" w:val="left" w:leader="none"/>
                          <w:tab w:pos="4698" w:val="left" w:leader="none"/>
                          <w:tab w:pos="5952" w:val="left" w:leader="none"/>
                          <w:tab w:pos="7096" w:val="left" w:leader="none"/>
                        </w:tabs>
                        <w:spacing w:line="252" w:lineRule="exact" w:before="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Perenne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5/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9,325.60</w:t>
                        <w:tab/>
                        <w:t>10,075.30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10,093.70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8,952.40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8,414.70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244" w:val="left" w:leader="none"/>
                          <w:tab w:pos="3443" w:val="left" w:leader="none"/>
                          <w:tab w:pos="4642" w:val="left" w:leader="none"/>
                          <w:tab w:pos="5784" w:val="left" w:leader="none"/>
                          <w:tab w:pos="6928" w:val="left" w:leader="none"/>
                        </w:tabs>
                        <w:spacing w:before="10"/>
                        <w:ind w:left="69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33,899.25</w:t>
                        <w:tab/>
                        <w:t>35,823.30</w:t>
                        <w:tab/>
                        <w:t>35,894.25</w:t>
                        <w:tab/>
                        <w:t>33,338.10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35,487.50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916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916" w:right="2259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 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>
          <w:spacing w:val="66"/>
        </w:rPr>
        <w:t> </w:t>
      </w:r>
      <w:r>
        <w:rPr/>
        <w:t>pasaron de </w:t>
      </w:r>
      <w:r>
        <w:rPr>
          <w:spacing w:val="-1"/>
        </w:rPr>
        <w:t>preliminar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2916" w:right="0"/>
        <w:jc w:val="left"/>
        <w:rPr>
          <w:b w:val="0"/>
          <w:bCs w:val="0"/>
        </w:rPr>
      </w:pPr>
      <w:r>
        <w:rPr/>
        <w:t>2/ Información preliminar al corte de la 4ta. semana de enero del 2005.</w:t>
      </w:r>
      <w:r>
        <w:rPr>
          <w:b w:val="0"/>
        </w:rPr>
      </w:r>
    </w:p>
    <w:p>
      <w:pPr>
        <w:pStyle w:val="BodyText"/>
        <w:spacing w:line="240" w:lineRule="auto"/>
        <w:ind w:left="2916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2916" w:right="3187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spacing w:val="72"/>
        </w:rPr>
        <w:t>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280" w:right="7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3111" w:right="2942" w:hanging="126"/>
        <w:jc w:val="left"/>
        <w:rPr>
          <w:b w:val="0"/>
          <w:bCs w:val="0"/>
        </w:rPr>
      </w:pPr>
      <w:r>
        <w:rPr/>
        <w:pict>
          <v:group style="position:absolute;margin-left:88.629997pt;margin-top:34.289642pt;width:639.550pt;height:96.3pt;mso-position-horizontal-relative:page;mso-position-vertical-relative:paragraph;z-index:-1074784" coordorigin="1773,686" coordsize="12791,1926">
            <v:group style="position:absolute;left:3134;top:692;width:2;height:1911" coordorigin="3134,692" coordsize="2,1911">
              <v:shape style="position:absolute;left:3134;top:692;width:2;height:1911" coordorigin="3134,692" coordsize="0,1911" path="m3134,692l3134,2602e" filled="false" stroked="true" strokeweight=".580pt" strokecolor="#000000">
                <v:path arrowok="t"/>
              </v:shape>
            </v:group>
            <v:group style="position:absolute;left:3130;top:926;width:11428;height:2" coordorigin="3130,926" coordsize="11428,2">
              <v:shape style="position:absolute;left:3130;top:926;width:11428;height:2" coordorigin="3130,926" coordsize="11428,0" path="m3130,926l14557,926e" filled="false" stroked="true" strokeweight=".580pt" strokecolor="#000000">
                <v:path arrowok="t"/>
              </v:shape>
            </v:group>
            <v:group style="position:absolute;left:8850;top:930;width:2;height:1672" coordorigin="8850,930" coordsize="2,1672">
              <v:shape style="position:absolute;left:8850;top:930;width:2;height:1672" coordorigin="8850,930" coordsize="0,1672" path="m8850,930l8850,2602e" filled="false" stroked="true" strokeweight=".580pt" strokecolor="#000000">
                <v:path arrowok="t"/>
              </v:shape>
            </v:group>
            <v:group style="position:absolute;left:3130;top:1166;width:11428;height:2" coordorigin="3130,1166" coordsize="11428,2">
              <v:shape style="position:absolute;left:3130;top:1166;width:11428;height:2" coordorigin="3130,1166" coordsize="11428,0" path="m3130,1166l14557,1166e" filled="false" stroked="true" strokeweight=".580pt" strokecolor="#000000">
                <v:path arrowok="t"/>
              </v:shape>
            </v:group>
            <v:group style="position:absolute;left:1778;top:1406;width:12779;height:2" coordorigin="1778,1406" coordsize="12779,2">
              <v:shape style="position:absolute;left:1778;top:1406;width:12779;height:2" coordorigin="1778,1406" coordsize="12779,0" path="m1778,1406l14557,1406e" filled="false" stroked="true" strokeweight=".580pt" strokecolor="#000000">
                <v:path arrowok="t"/>
              </v:shape>
              <v:shape style="position:absolute;left:1778;top:1641;width:12781;height:10" type="#_x0000_t75" stroked="false">
                <v:imagedata r:id="rId226" o:title=""/>
              </v:shape>
              <v:shape style="position:absolute;left:1778;top:1881;width:12781;height:10" type="#_x0000_t75" stroked="false">
                <v:imagedata r:id="rId226" o:title=""/>
              </v:shape>
              <v:shape style="position:absolute;left:1778;top:2121;width:12781;height:10" type="#_x0000_t75" stroked="false">
                <v:imagedata r:id="rId226" o:title=""/>
              </v:shape>
              <v:shape style="position:absolute;left:1778;top:2602;width:12781;height:10" type="#_x0000_t75" stroked="false">
                <v:imagedata r:id="rId226" o:title=""/>
              </v:shape>
              <v:shape style="position:absolute;left:8364;top:715;width:96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92;top:955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12;top:954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programada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33;top:954;width:9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sembrada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Superficie </w:t>
      </w:r>
      <w:r>
        <w:rPr/>
        <w:t>programada,</w:t>
      </w:r>
      <w:r>
        <w:rPr>
          <w:spacing w:val="-2"/>
        </w:rPr>
        <w:t> </w:t>
      </w:r>
      <w:r>
        <w:rPr>
          <w:spacing w:val="-1"/>
        </w:rPr>
        <w:t>sembrada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cosechada por municipio</w:t>
      </w:r>
      <w:r>
        <w:rPr/>
        <w:t> </w:t>
      </w:r>
      <w:r>
        <w:rPr>
          <w:spacing w:val="-1"/>
        </w:rPr>
        <w:t>en B.C.Sur.,</w:t>
      </w:r>
      <w:r>
        <w:rPr>
          <w:spacing w:val="27"/>
        </w:rPr>
        <w:t> </w:t>
      </w:r>
      <w:r>
        <w:rPr/>
        <w:t>1999-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2000-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2001-</w:t>
      </w:r>
      <w:r>
        <w:rPr>
          <w:spacing w:val="-1"/>
        </w:rPr>
        <w:t> </w:t>
      </w:r>
      <w:r>
        <w:rPr/>
        <w:t>2002,</w:t>
      </w:r>
      <w:r>
        <w:rPr>
          <w:spacing w:val="-1"/>
        </w:rPr>
        <w:t> </w:t>
      </w:r>
      <w:r>
        <w:rPr/>
        <w:t>2002-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(hectáreas)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144"/>
        <w:gridCol w:w="1142"/>
        <w:gridCol w:w="1144"/>
        <w:gridCol w:w="1142"/>
        <w:gridCol w:w="1144"/>
        <w:gridCol w:w="1142"/>
        <w:gridCol w:w="1144"/>
        <w:gridCol w:w="1142"/>
        <w:gridCol w:w="1144"/>
        <w:gridCol w:w="1135"/>
      </w:tblGrid>
      <w:tr>
        <w:trPr>
          <w:trHeight w:val="201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99-00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00-01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01-02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02-03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03-04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99-00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00-01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01-02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02-03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03-04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1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19,750.00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18,620.00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18,105.00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17,660.00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18,173.00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27,507.90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28,286.90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28,462.10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26,128.00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30,297.15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3,401.80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3,207.80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3,999.80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3,818.30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3,406.25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3,587.20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3,400.40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3,574.08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3,698.40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3,474.80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4,499.00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4,383.00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4,285.00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4,156.00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4,510.00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3,608.00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3,832.00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3,934.25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3,886.10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4,288.50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2,296.00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2,203.00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2,619.00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2,992.00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2,983.00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2,480.00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2,523.00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2,005.00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2,617.00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2,307.00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35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29,946.80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28,413.80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29,008.80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28,626.30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29,072.25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37,183.10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38,042.30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37,975.43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36,329.50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40,367.45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29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6.65pt;height:106.3pt;mso-position-horizontal-relative:char;mso-position-vertical-relative:line" coordorigin="0,0" coordsize="7133,2126">
            <v:group style="position:absolute;left:1362;top:206;width:2;height:1911" coordorigin="1362,206" coordsize="2,1911">
              <v:shape style="position:absolute;left:1362;top:206;width:2;height:1911" coordorigin="1362,206" coordsize="0,1911" path="m1362,206l1362,2116e" filled="false" stroked="true" strokeweight=".580pt" strokecolor="#000000">
                <v:path arrowok="t"/>
              </v:shape>
            </v:group>
            <v:group style="position:absolute;left:1357;top:441;width:5770;height:2" coordorigin="1357,441" coordsize="5770,2">
              <v:shape style="position:absolute;left:1357;top:441;width:5770;height:2" coordorigin="1357,441" coordsize="5770,0" path="m1357,441l7127,441e" filled="false" stroked="true" strokeweight=".580pt" strokecolor="#000000">
                <v:path arrowok="t"/>
              </v:shape>
            </v:group>
            <v:group style="position:absolute;left:1357;top:681;width:5770;height:2" coordorigin="1357,681" coordsize="5770,2">
              <v:shape style="position:absolute;left:1357;top:681;width:5770;height:2" coordorigin="1357,681" coordsize="5770,0" path="m1357,681l7127,681e" filled="false" stroked="true" strokeweight=".580pt" strokecolor="#000000">
                <v:path arrowok="t"/>
              </v:shape>
            </v:group>
            <v:group style="position:absolute;left:2505;top:686;width:2;height:1431" coordorigin="2505,686" coordsize="2,1431">
              <v:shape style="position:absolute;left:2505;top:686;width:2;height:1431" coordorigin="2505,686" coordsize="0,1431" path="m2505,686l2505,2116e" filled="false" stroked="true" strokeweight=".580pt" strokecolor="#000000">
                <v:path arrowok="t"/>
              </v:shape>
            </v:group>
            <v:group style="position:absolute;left:3704;top:686;width:2;height:1431" coordorigin="3704,686" coordsize="2,1431">
              <v:shape style="position:absolute;left:3704;top:686;width:2;height:1431" coordorigin="3704,686" coordsize="0,1431" path="m3704,686l3704,2116e" filled="false" stroked="true" strokeweight=".580pt" strokecolor="#000000">
                <v:path arrowok="t"/>
              </v:shape>
            </v:group>
            <v:group style="position:absolute;left:4848;top:686;width:2;height:1431" coordorigin="4848,686" coordsize="2,1431">
              <v:shape style="position:absolute;left:4848;top:686;width:2;height:1431" coordorigin="4848,686" coordsize="0,1431" path="m4848,686l4848,2116e" filled="false" stroked="true" strokeweight=".580pt" strokecolor="#000000">
                <v:path arrowok="t"/>
              </v:shape>
            </v:group>
            <v:group style="position:absolute;left:5990;top:686;width:2;height:1431" coordorigin="5990,686" coordsize="2,1431">
              <v:shape style="position:absolute;left:5990;top:686;width:2;height:1431" coordorigin="5990,686" coordsize="0,1431" path="m5990,686l5990,2116e" filled="false" stroked="true" strokeweight=".580pt" strokecolor="#000000">
                <v:path arrowok="t"/>
              </v:shape>
            </v:group>
            <v:group style="position:absolute;left:6;top:921;width:7121;height:2" coordorigin="6,921" coordsize="7121,2">
              <v:shape style="position:absolute;left:6;top:921;width:7121;height:2" coordorigin="6,921" coordsize="7121,0" path="m6,921l7127,921e" filled="false" stroked="true" strokeweight=".580pt" strokecolor="#000000">
                <v:path arrowok="t"/>
              </v:shape>
              <v:shape style="position:absolute;left:6;top:1156;width:7122;height:10" type="#_x0000_t75" stroked="false">
                <v:imagedata r:id="rId227" o:title=""/>
              </v:shape>
              <v:shape style="position:absolute;left:6;top:1396;width:7122;height:10" type="#_x0000_t75" stroked="false">
                <v:imagedata r:id="rId227" o:title=""/>
              </v:shape>
              <v:shape style="position:absolute;left:6;top:1636;width:7122;height:10" type="#_x0000_t75" stroked="false">
                <v:imagedata r:id="rId227" o:title=""/>
              </v:shape>
            </v:group>
            <v:group style="position:absolute;left:6;top:1881;width:7121;height:2" coordorigin="6,1881" coordsize="7121,2">
              <v:shape style="position:absolute;left:6;top:1881;width:7121;height:2" coordorigin="6,1881" coordsize="7121,0" path="m6,1881l7127,1881e" filled="false" stroked="true" strokeweight=".580pt" strokecolor="#000000">
                <v:path arrowok="t"/>
              </v:shape>
              <v:shape style="position:absolute;left:6;top:2116;width:7122;height:10" type="#_x0000_t75" stroked="false">
                <v:imagedata r:id="rId227" o:title=""/>
              </v:shape>
              <v:shape style="position:absolute;left:0;top:0;width:7133;height:2126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764" w:right="0" w:firstLine="186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13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Superficie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29" w:val="left" w:leader="none"/>
                        </w:tabs>
                        <w:spacing w:line="218" w:lineRule="exact" w:before="10"/>
                        <w:ind w:left="22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cosechada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847" w:val="left" w:leader="none"/>
                          <w:tab w:pos="3936" w:val="left" w:leader="none"/>
                          <w:tab w:pos="5243" w:val="left" w:leader="none"/>
                          <w:tab w:pos="6386" w:val="left" w:leader="none"/>
                        </w:tabs>
                        <w:spacing w:line="240" w:lineRule="exact" w:before="0"/>
                        <w:ind w:left="167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544" w:val="left" w:leader="none"/>
                          <w:tab w:pos="2741" w:val="left" w:leader="none"/>
                          <w:tab w:pos="3885" w:val="left" w:leader="none"/>
                          <w:tab w:pos="5028" w:val="left" w:leader="none"/>
                          <w:tab w:pos="6171" w:val="left" w:leader="none"/>
                        </w:tabs>
                        <w:spacing w:line="252" w:lineRule="exact" w:before="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24,946.50</w:t>
                        <w:tab/>
                        <w:t>26,761.50</w:t>
                        <w:tab/>
                        <w:t>27,399.00</w:t>
                        <w:tab/>
                        <w:t>24,444.40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26,606.00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56" w:val="left" w:leader="none"/>
                          <w:tab w:pos="2853" w:val="left" w:leader="none"/>
                          <w:tab w:pos="3996" w:val="left" w:leader="none"/>
                          <w:tab w:pos="5140" w:val="left" w:leader="none"/>
                          <w:tab w:pos="62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3,089.70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3,200.30</w:t>
                        <w:tab/>
                        <w:t>3,225.60</w:t>
                        <w:tab/>
                        <w:t>3,052,35</w:t>
                        <w:tab/>
                        <w:t>2,963.25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55" w:val="left" w:leader="none"/>
                          <w:tab w:pos="2853" w:val="left" w:leader="none"/>
                          <w:tab w:pos="3996" w:val="left" w:leader="none"/>
                          <w:tab w:pos="5140" w:val="left" w:leader="none"/>
                          <w:tab w:pos="62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3,519.00</w:t>
                        <w:tab/>
                        <w:t>3,777.00</w:t>
                        <w:tab/>
                        <w:t>3,687.65</w:t>
                        <w:tab/>
                        <w:t>3,846.35</w:t>
                        <w:tab/>
                        <w:t>4,024.25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5" w:val="left" w:leader="none"/>
                          <w:tab w:pos="2852" w:val="left" w:leader="none"/>
                          <w:tab w:pos="3996" w:val="left" w:leader="none"/>
                          <w:tab w:pos="5140" w:val="left" w:leader="none"/>
                          <w:tab w:pos="62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2,344.05</w:t>
                        <w:tab/>
                        <w:t>2,084.50</w:t>
                        <w:tab/>
                        <w:t>1,582.00</w:t>
                        <w:tab/>
                        <w:t>1,995.00</w:t>
                        <w:tab/>
                        <w:t>1,894.00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44" w:val="left" w:leader="none"/>
                          <w:tab w:pos="2742" w:val="left" w:leader="none"/>
                          <w:tab w:pos="3885" w:val="left" w:leader="none"/>
                          <w:tab w:pos="5028" w:val="left" w:leader="none"/>
                          <w:tab w:pos="6171" w:val="left" w:leader="none"/>
                        </w:tabs>
                        <w:spacing w:before="10"/>
                        <w:ind w:left="32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33,899.25</w:t>
                        <w:tab/>
                        <w:t>35,823.30</w:t>
                        <w:tab/>
                        <w:t>35,894.25</w:t>
                        <w:tab/>
                        <w:t>33,338.10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35,487.50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962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962" w:right="2942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preliminar 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2962" w:right="5300"/>
        <w:jc w:val="left"/>
        <w:rPr>
          <w:b w:val="0"/>
          <w:bCs w:val="0"/>
        </w:rPr>
      </w:pPr>
      <w:r>
        <w:rPr/>
        <w:t>2/ Información preliminar al corte de la 4ta. semana de enero del 2005. </w:t>
      </w: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660" w:right="11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 w:before="74"/>
        <w:ind w:left="2955" w:right="2929" w:firstLine="363"/>
        <w:jc w:val="left"/>
        <w:rPr>
          <w:b w:val="0"/>
          <w:bCs w:val="0"/>
        </w:rPr>
      </w:pPr>
      <w:r>
        <w:rPr/>
        <w:pict>
          <v:group style="position:absolute;margin-left:105.25pt;margin-top:37.34914pt;width:606.3pt;height:84.9pt;mso-position-horizontal-relative:page;mso-position-vertical-relative:paragraph;z-index:-1074568" coordorigin="2105,747" coordsize="12126,1698">
            <v:group style="position:absolute;left:3468;top:766;width:2;height:1670" coordorigin="3468,766" coordsize="2,1670">
              <v:shape style="position:absolute;left:3468;top:766;width:2;height:1670" coordorigin="3468,766" coordsize="0,1670" path="m3468,766l3468,2435e" filled="false" stroked="true" strokeweight=".580pt" strokecolor="#000000">
                <v:path arrowok="t"/>
              </v:shape>
            </v:group>
            <v:group style="position:absolute;left:9182;top:766;width:2;height:1670" coordorigin="9182,766" coordsize="2,1670">
              <v:shape style="position:absolute;left:9182;top:766;width:2;height:1670" coordorigin="9182,766" coordsize="0,1670" path="m9182,766l9182,2435e" filled="false" stroked="true" strokeweight=".580pt" strokecolor="#000000">
                <v:path arrowok="t"/>
              </v:shape>
            </v:group>
            <v:group style="position:absolute;left:3463;top:1000;width:10762;height:2" coordorigin="3463,1000" coordsize="10762,2">
              <v:shape style="position:absolute;left:3463;top:1000;width:10762;height:2" coordorigin="3463,1000" coordsize="10762,0" path="m3463,1000l14225,1000e" filled="false" stroked="true" strokeweight=".580pt" strokecolor="#000000">
                <v:path arrowok="t"/>
              </v:shape>
            </v:group>
            <v:group style="position:absolute;left:4610;top:1004;width:2;height:1431" coordorigin="4610,1004" coordsize="2,1431">
              <v:shape style="position:absolute;left:4610;top:1004;width:2;height:1431" coordorigin="4610,1004" coordsize="0,1431" path="m4610,1004l4610,2435e" filled="false" stroked="true" strokeweight=".580pt" strokecolor="#000000">
                <v:path arrowok="t"/>
              </v:shape>
            </v:group>
            <v:group style="position:absolute;left:5754;top:1004;width:2;height:1431" coordorigin="5754,1004" coordsize="2,1431">
              <v:shape style="position:absolute;left:5754;top:1004;width:2;height:1431" coordorigin="5754,1004" coordsize="0,1431" path="m5754,1004l5754,2435e" filled="false" stroked="true" strokeweight=".580pt" strokecolor="#000000">
                <v:path arrowok="t"/>
              </v:shape>
            </v:group>
            <v:group style="position:absolute;left:6896;top:1004;width:2;height:1431" coordorigin="6896,1004" coordsize="2,1431">
              <v:shape style="position:absolute;left:6896;top:1004;width:2;height:1431" coordorigin="6896,1004" coordsize="0,1431" path="m6896,1004l6896,2435e" filled="false" stroked="true" strokeweight=".580pt" strokecolor="#000000">
                <v:path arrowok="t"/>
              </v:shape>
            </v:group>
            <v:group style="position:absolute;left:8040;top:1004;width:2;height:1431" coordorigin="8040,1004" coordsize="2,1431">
              <v:shape style="position:absolute;left:8040;top:1004;width:2;height:1431" coordorigin="8040,1004" coordsize="0,1431" path="m8040,1004l8040,2435e" filled="false" stroked="true" strokeweight=".580pt" strokecolor="#000000">
                <v:path arrowok="t"/>
              </v:shape>
            </v:group>
            <v:group style="position:absolute;left:10214;top:1004;width:2;height:1431" coordorigin="10214,1004" coordsize="2,1431">
              <v:shape style="position:absolute;left:10214;top:1004;width:2;height:1431" coordorigin="10214,1004" coordsize="0,1431" path="m10214,1004l10214,2435e" filled="false" stroked="true" strokeweight=".580pt" strokecolor="#000000">
                <v:path arrowok="t"/>
              </v:shape>
            </v:group>
            <v:group style="position:absolute;left:11246;top:1004;width:2;height:1431" coordorigin="11246,1004" coordsize="2,1431">
              <v:shape style="position:absolute;left:11246;top:1004;width:2;height:1431" coordorigin="11246,1004" coordsize="0,1431" path="m11246,1004l11246,2435e" filled="false" stroked="true" strokeweight=".580pt" strokecolor="#000000">
                <v:path arrowok="t"/>
              </v:shape>
            </v:group>
            <v:group style="position:absolute;left:12278;top:1004;width:2;height:1431" coordorigin="12278,1004" coordsize="2,1431">
              <v:shape style="position:absolute;left:12278;top:1004;width:2;height:1431" coordorigin="12278,1004" coordsize="0,1431" path="m12278,1004l12278,2435e" filled="false" stroked="true" strokeweight=".580pt" strokecolor="#000000">
                <v:path arrowok="t"/>
              </v:shape>
            </v:group>
            <v:group style="position:absolute;left:13310;top:1004;width:2;height:1431" coordorigin="13310,1004" coordsize="2,1431">
              <v:shape style="position:absolute;left:13310;top:1004;width:2;height:1431" coordorigin="13310,1004" coordsize="0,1431" path="m13310,1004l13310,2435e" filled="false" stroked="true" strokeweight=".580pt" strokecolor="#000000">
                <v:path arrowok="t"/>
              </v:shape>
            </v:group>
            <v:group style="position:absolute;left:2111;top:1240;width:12114;height:2" coordorigin="2111,1240" coordsize="12114,2">
              <v:shape style="position:absolute;left:2111;top:1240;width:12114;height:2" coordorigin="2111,1240" coordsize="12114,0" path="m2111,1240l14225,1240e" filled="false" stroked="true" strokeweight=".580pt" strokecolor="#000000">
                <v:path arrowok="t"/>
              </v:shape>
              <v:shape style="position:absolute;left:2111;top:1475;width:12116;height:10" type="#_x0000_t75" stroked="false">
                <v:imagedata r:id="rId228" o:title=""/>
              </v:shape>
              <v:shape style="position:absolute;left:2111;top:1715;width:12116;height:10" type="#_x0000_t75" stroked="false">
                <v:imagedata r:id="rId228" o:title=""/>
              </v:shape>
              <v:shape style="position:absolute;left:2111;top:1955;width:12116;height:10" type="#_x0000_t75" stroked="false">
                <v:imagedata r:id="rId228" o:title=""/>
              </v:shape>
              <v:shape style="position:absolute;left:2111;top:2435;width:12116;height:10" type="#_x0000_t75" stroked="false">
                <v:imagedata r:id="rId229" o:title=""/>
              </v:shape>
              <v:shape style="position:absolute;left:2326;top:90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70;top:747;width:210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otoño-invierno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782;top:102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25;top:102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986;width:1820;height:243" type="#_x0000_t202" filled="false" stroked="false">
                <v:textbox inset="0,0,0,0">
                  <w:txbxContent>
                    <w:p>
                      <w:pPr>
                        <w:tabs>
                          <w:tab w:pos="1142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273;top:986;width:677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5/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40;top:102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72;top:747;width:3636;height:4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primavera-verano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  <w:tab w:pos="1982" w:val="left" w:leader="none"/>
                          <w:tab w:pos="2959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5/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Superficie </w:t>
      </w:r>
      <w:r>
        <w:rPr/>
        <w:t>programada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ciclo agrícola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6"/>
        </w:rPr>
        <w:t> </w:t>
      </w:r>
      <w:r>
        <w:rPr/>
        <w:t>1999-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2000-</w:t>
      </w:r>
      <w:r>
        <w:rPr>
          <w:spacing w:val="-1"/>
        </w:rPr>
        <w:t> </w:t>
      </w:r>
      <w:r>
        <w:rPr/>
        <w:t>2001,</w:t>
      </w:r>
      <w:r>
        <w:rPr>
          <w:spacing w:val="54"/>
        </w:rPr>
        <w:t> </w:t>
      </w:r>
      <w:r>
        <w:rPr/>
        <w:t>2001-</w:t>
      </w:r>
      <w:r>
        <w:rPr>
          <w:spacing w:val="-1"/>
        </w:rPr>
        <w:t> </w:t>
      </w:r>
      <w:r>
        <w:rPr/>
        <w:t>2002,</w:t>
      </w:r>
      <w:r>
        <w:rPr>
          <w:spacing w:val="55"/>
        </w:rPr>
        <w:t> </w:t>
      </w:r>
      <w:r>
        <w:rPr/>
        <w:t>2002-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(hectáreas)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3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1142"/>
        <w:gridCol w:w="1144"/>
        <w:gridCol w:w="1142"/>
        <w:gridCol w:w="1144"/>
        <w:gridCol w:w="1142"/>
        <w:gridCol w:w="1032"/>
        <w:gridCol w:w="1032"/>
        <w:gridCol w:w="1032"/>
        <w:gridCol w:w="1032"/>
        <w:gridCol w:w="914"/>
      </w:tblGrid>
      <w:tr>
        <w:trPr>
          <w:trHeight w:val="222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5/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9,050.00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8,0600.00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8,450.00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8,750.00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7,300.00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4,360.00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2,710.00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2,170.00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1,300.00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3,045.00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596.00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785.00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852.00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1,218.00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811.00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1,553.00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1,382.00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1,067.00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2,522.00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2,372.00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2,363.00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2,306.00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2,603.00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776.00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755.00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749.00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1,206.00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1,055.00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1,380.00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1,529.00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1,572.00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561.00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561.00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579.00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13,374.00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12,812.00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12,987.00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13,345.00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12,327.00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6,915.00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4,838.00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4,978.00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3,963.00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5,440.00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180" w:lineRule="exact" w:before="157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06699"/>
          <w:sz w:val="20"/>
        </w:rPr>
        <w:t>Perenne</w:t>
      </w:r>
      <w:r>
        <w:rPr>
          <w:rFonts w:ascii="Arial"/>
          <w:b/>
          <w:color w:val="006699"/>
          <w:spacing w:val="-3"/>
          <w:sz w:val="20"/>
        </w:rPr>
        <w:t> </w:t>
      </w:r>
      <w:r>
        <w:rPr>
          <w:rFonts w:ascii="Arial"/>
          <w:b/>
          <w:color w:val="006699"/>
          <w:spacing w:val="-1"/>
          <w:position w:val="10"/>
          <w:sz w:val="13"/>
        </w:rPr>
        <w:t>3/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8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34.25pt;margin-top:11.24962pt;width:348.3pt;height:84.3pt;mso-position-horizontal-relative:page;mso-position-vertical-relative:paragraph;z-index:-1074544" coordorigin="4685,225" coordsize="6966,1686">
            <v:group style="position:absolute;left:6048;top:231;width:2;height:1671" coordorigin="6048,231" coordsize="2,1671">
              <v:shape style="position:absolute;left:6048;top:231;width:2;height:1671" coordorigin="6048,231" coordsize="0,1671" path="m6048,231l6048,1901e" filled="false" stroked="true" strokeweight=".580pt" strokecolor="#000000">
                <v:path arrowok="t"/>
              </v:shape>
            </v:group>
            <v:group style="position:absolute;left:6043;top:466;width:5602;height:2" coordorigin="6043,466" coordsize="5602,2">
              <v:shape style="position:absolute;left:6043;top:466;width:5602;height:2" coordorigin="6043,466" coordsize="5602,0" path="m6043,466l11645,466e" filled="false" stroked="true" strokeweight=".580pt" strokecolor="#000000">
                <v:path arrowok="t"/>
              </v:shape>
            </v:group>
            <v:group style="position:absolute;left:7080;top:471;width:2;height:1431" coordorigin="7080,471" coordsize="2,1431">
              <v:shape style="position:absolute;left:7080;top:471;width:2;height:1431" coordorigin="7080,471" coordsize="0,1431" path="m7080,471l7080,1901e" filled="false" stroked="true" strokeweight=".580pt" strokecolor="#000000">
                <v:path arrowok="t"/>
              </v:shape>
            </v:group>
            <v:group style="position:absolute;left:8222;top:471;width:2;height:1431" coordorigin="8222,471" coordsize="2,1431">
              <v:shape style="position:absolute;left:8222;top:471;width:2;height:1431" coordorigin="8222,471" coordsize="0,1431" path="m8222,471l8222,1901e" filled="false" stroked="true" strokeweight=".580pt" strokecolor="#000000">
                <v:path arrowok="t"/>
              </v:shape>
            </v:group>
            <v:group style="position:absolute;left:9366;top:471;width:2;height:1431" coordorigin="9366,471" coordsize="2,1431">
              <v:shape style="position:absolute;left:9366;top:471;width:2;height:1431" coordorigin="9366,471" coordsize="0,1431" path="m9366,471l9366,1901e" filled="false" stroked="true" strokeweight=".580pt" strokecolor="#000000">
                <v:path arrowok="t"/>
              </v:shape>
            </v:group>
            <v:group style="position:absolute;left:10508;top:471;width:2;height:1431" coordorigin="10508,471" coordsize="2,1431">
              <v:shape style="position:absolute;left:10508;top:471;width:2;height:1431" coordorigin="10508,471" coordsize="0,1431" path="m10508,471l10508,1901e" filled="false" stroked="true" strokeweight=".580pt" strokecolor="#000000">
                <v:path arrowok="t"/>
              </v:shape>
            </v:group>
            <v:group style="position:absolute;left:4691;top:706;width:6954;height:2" coordorigin="4691,706" coordsize="6954,2">
              <v:shape style="position:absolute;left:4691;top:706;width:6954;height:2" coordorigin="4691,706" coordsize="6954,0" path="m4691,706l11645,706e" filled="false" stroked="true" strokeweight=".580pt" strokecolor="#000000">
                <v:path arrowok="t"/>
              </v:shape>
              <v:shape style="position:absolute;left:4691;top:941;width:6955;height:10" type="#_x0000_t75" stroked="false">
                <v:imagedata r:id="rId230" o:title=""/>
              </v:shape>
              <v:shape style="position:absolute;left:4691;top:1181;width:6955;height:10" type="#_x0000_t75" stroked="false">
                <v:imagedata r:id="rId230" o:title=""/>
              </v:shape>
              <v:shape style="position:absolute;left:4691;top:1421;width:6955;height:10" type="#_x0000_t75" stroked="false">
                <v:imagedata r:id="rId230" o:title=""/>
              </v:shape>
            </v:group>
            <v:group style="position:absolute;left:4691;top:1666;width:6954;height:2" coordorigin="4691,1666" coordsize="6954,2">
              <v:shape style="position:absolute;left:4691;top:1666;width:6954;height:2" coordorigin="4691,1666" coordsize="6954,0" path="m4691,1666l11645,1666e" filled="false" stroked="true" strokeweight=".580pt" strokecolor="#000000">
                <v:path arrowok="t"/>
              </v:shape>
              <v:shape style="position:absolute;left:4691;top:1901;width:6955;height:10" type="#_x0000_t75" stroked="false">
                <v:imagedata r:id="rId231" o:title="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7567" w:space="40"/>
            <w:col w:w="5213"/>
          </w:cols>
        </w:sectPr>
      </w:pPr>
    </w:p>
    <w:p>
      <w:pPr>
        <w:tabs>
          <w:tab w:pos="1400" w:val="left" w:leader="none"/>
          <w:tab w:pos="2488" w:val="left" w:leader="none"/>
          <w:tab w:pos="3521" w:val="left" w:leader="none"/>
          <w:tab w:pos="4693" w:val="left" w:leader="none"/>
          <w:tab w:pos="5835" w:val="left" w:leader="none"/>
        </w:tabs>
        <w:spacing w:line="313" w:lineRule="exact" w:before="0"/>
        <w:ind w:left="0" w:right="14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006699"/>
          <w:spacing w:val="-1"/>
          <w:position w:val="12"/>
          <w:sz w:val="20"/>
        </w:rPr>
        <w:t>Municipio</w:t>
        <w:tab/>
      </w:r>
      <w:r>
        <w:rPr>
          <w:rFonts w:ascii="Arial"/>
          <w:b/>
          <w:color w:val="006699"/>
          <w:w w:val="95"/>
          <w:sz w:val="20"/>
        </w:rPr>
        <w:t>99-00</w:t>
        <w:tab/>
        <w:t>00-01</w:t>
        <w:tab/>
      </w:r>
      <w:r>
        <w:rPr>
          <w:rFonts w:ascii="Arial"/>
          <w:b/>
          <w:color w:val="006699"/>
          <w:sz w:val="20"/>
        </w:rPr>
        <w:t>01-02</w:t>
      </w:r>
      <w:r>
        <w:rPr>
          <w:rFonts w:ascii="Arial"/>
          <w:b/>
          <w:color w:val="006699"/>
          <w:spacing w:val="54"/>
          <w:sz w:val="20"/>
        </w:rPr>
        <w:t> </w:t>
      </w:r>
      <w:r>
        <w:rPr>
          <w:rFonts w:ascii="Arial"/>
          <w:b/>
          <w:color w:val="006699"/>
          <w:spacing w:val="-1"/>
          <w:position w:val="10"/>
          <w:sz w:val="13"/>
        </w:rPr>
        <w:t>4/</w:t>
        <w:tab/>
      </w:r>
      <w:r>
        <w:rPr>
          <w:rFonts w:ascii="Arial"/>
          <w:b/>
          <w:color w:val="006699"/>
          <w:sz w:val="20"/>
        </w:rPr>
        <w:t>02-03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pacing w:val="-1"/>
          <w:position w:val="10"/>
          <w:sz w:val="13"/>
        </w:rPr>
        <w:t>4/</w:t>
        <w:tab/>
      </w:r>
      <w:r>
        <w:rPr>
          <w:rFonts w:ascii="Arial"/>
          <w:b/>
          <w:color w:val="006699"/>
          <w:sz w:val="20"/>
        </w:rPr>
        <w:t>03-04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pacing w:val="-1"/>
          <w:position w:val="10"/>
          <w:sz w:val="13"/>
        </w:rPr>
        <w:t>5/</w:t>
      </w:r>
      <w:r>
        <w:rPr>
          <w:rFonts w:ascii="Arial"/>
          <w:sz w:val="13"/>
        </w:rPr>
      </w:r>
    </w:p>
    <w:p>
      <w:pPr>
        <w:tabs>
          <w:tab w:pos="1470" w:val="left" w:leader="none"/>
          <w:tab w:pos="2613" w:val="left" w:leader="none"/>
          <w:tab w:pos="3756" w:val="left" w:leader="none"/>
          <w:tab w:pos="4899" w:val="left" w:leader="none"/>
          <w:tab w:pos="6041" w:val="left" w:leader="none"/>
        </w:tabs>
        <w:spacing w:line="252" w:lineRule="exact" w:before="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Comondú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pacing w:val="-1"/>
          <w:position w:val="10"/>
          <w:sz w:val="13"/>
        </w:rPr>
        <w:t>5/</w:t>
        <w:tab/>
      </w:r>
      <w:r>
        <w:rPr>
          <w:rFonts w:ascii="Arial" w:hAnsi="Arial"/>
          <w:b/>
          <w:spacing w:val="-1"/>
          <w:w w:val="95"/>
          <w:sz w:val="20"/>
        </w:rPr>
        <w:t>6,340.00</w:t>
        <w:tab/>
      </w:r>
      <w:r>
        <w:rPr>
          <w:rFonts w:ascii="Arial" w:hAnsi="Arial"/>
          <w:b/>
          <w:spacing w:val="-1"/>
          <w:sz w:val="20"/>
        </w:rPr>
        <w:t>7,310.00</w:t>
        <w:tab/>
        <w:t>7,485.00</w:t>
        <w:tab/>
      </w:r>
      <w:r>
        <w:rPr>
          <w:rFonts w:ascii="Arial" w:hAnsi="Arial"/>
          <w:b/>
          <w:spacing w:val="-1"/>
          <w:w w:val="95"/>
          <w:sz w:val="20"/>
        </w:rPr>
        <w:t>7,610.00</w:t>
        <w:tab/>
      </w:r>
      <w:r>
        <w:rPr>
          <w:rFonts w:ascii="Arial" w:hAnsi="Arial"/>
          <w:b/>
          <w:spacing w:val="-1"/>
          <w:sz w:val="20"/>
        </w:rPr>
        <w:t>7,828.00</w:t>
      </w:r>
      <w:r>
        <w:rPr>
          <w:rFonts w:ascii="Arial" w:hAnsi="Arial"/>
          <w:sz w:val="20"/>
        </w:rPr>
      </w:r>
    </w:p>
    <w:p>
      <w:pPr>
        <w:tabs>
          <w:tab w:pos="1470" w:val="left" w:leader="none"/>
          <w:tab w:pos="2613" w:val="left" w:leader="none"/>
          <w:tab w:pos="3755" w:val="left" w:leader="none"/>
          <w:tab w:pos="4899" w:val="left" w:leader="none"/>
          <w:tab w:pos="6041" w:val="left" w:leader="none"/>
        </w:tabs>
        <w:spacing w:before="1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Mulegé</w:t>
        <w:tab/>
      </w:r>
      <w:r>
        <w:rPr>
          <w:rFonts w:ascii="Arial" w:hAnsi="Arial"/>
          <w:b/>
          <w:spacing w:val="-1"/>
          <w:w w:val="95"/>
          <w:sz w:val="20"/>
        </w:rPr>
        <w:t>1,587.80</w:t>
        <w:tab/>
      </w:r>
      <w:r>
        <w:rPr>
          <w:rFonts w:ascii="Arial" w:hAnsi="Arial"/>
          <w:b/>
          <w:spacing w:val="-1"/>
          <w:sz w:val="20"/>
        </w:rPr>
        <w:t>1,611.80</w:t>
        <w:tab/>
      </w:r>
      <w:r>
        <w:rPr>
          <w:rFonts w:ascii="Arial" w:hAnsi="Arial"/>
          <w:b/>
          <w:spacing w:val="-1"/>
          <w:w w:val="95"/>
          <w:sz w:val="20"/>
        </w:rPr>
        <w:t>1,652.80</w:t>
        <w:tab/>
        <w:t>1,676.30</w:t>
        <w:tab/>
      </w:r>
      <w:r>
        <w:rPr>
          <w:rFonts w:ascii="Arial" w:hAnsi="Arial"/>
          <w:b/>
          <w:spacing w:val="-1"/>
          <w:sz w:val="20"/>
        </w:rPr>
        <w:t>1,487.25</w:t>
      </w:r>
      <w:r>
        <w:rPr>
          <w:rFonts w:ascii="Arial" w:hAnsi="Arial"/>
          <w:sz w:val="20"/>
        </w:rPr>
      </w:r>
    </w:p>
    <w:p>
      <w:pPr>
        <w:tabs>
          <w:tab w:pos="1469" w:val="left" w:leader="none"/>
          <w:tab w:pos="2613" w:val="left" w:leader="none"/>
          <w:tab w:pos="3755" w:val="left" w:leader="none"/>
          <w:tab w:pos="4899" w:val="left" w:leader="none"/>
          <w:tab w:pos="6041" w:val="left" w:leader="none"/>
        </w:tabs>
        <w:spacing w:before="1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Paz</w:t>
        <w:tab/>
      </w:r>
      <w:r>
        <w:rPr>
          <w:rFonts w:ascii="Arial"/>
          <w:b/>
          <w:spacing w:val="-1"/>
          <w:sz w:val="20"/>
        </w:rPr>
        <w:t>1,201.00</w:t>
        <w:tab/>
        <w:t>1,255.00</w:t>
        <w:tab/>
      </w:r>
      <w:r>
        <w:rPr>
          <w:rFonts w:ascii="Arial"/>
          <w:b/>
          <w:spacing w:val="-1"/>
          <w:w w:val="95"/>
          <w:sz w:val="20"/>
        </w:rPr>
        <w:t>1,167.00</w:t>
        <w:tab/>
        <w:t>1,114.00</w:t>
        <w:tab/>
      </w:r>
      <w:r>
        <w:rPr>
          <w:rFonts w:ascii="Arial"/>
          <w:b/>
          <w:spacing w:val="-1"/>
          <w:sz w:val="20"/>
        </w:rPr>
        <w:t>1,158.00</w:t>
      </w:r>
      <w:r>
        <w:rPr>
          <w:rFonts w:ascii="Arial"/>
          <w:sz w:val="20"/>
        </w:rPr>
      </w:r>
    </w:p>
    <w:p>
      <w:pPr>
        <w:tabs>
          <w:tab w:pos="1635" w:val="left" w:leader="none"/>
          <w:tab w:pos="2778" w:val="left" w:leader="none"/>
          <w:tab w:pos="3921" w:val="left" w:leader="none"/>
          <w:tab w:pos="5064" w:val="left" w:leader="none"/>
          <w:tab w:pos="6207" w:val="left" w:leader="none"/>
        </w:tabs>
        <w:spacing w:before="10"/>
        <w:ind w:left="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Cabos</w:t>
        <w:tab/>
      </w:r>
      <w:r>
        <w:rPr>
          <w:rFonts w:ascii="Arial"/>
          <w:b/>
          <w:spacing w:val="-1"/>
          <w:w w:val="95"/>
          <w:sz w:val="20"/>
        </w:rPr>
        <w:t>529.00</w:t>
        <w:tab/>
      </w:r>
      <w:r>
        <w:rPr>
          <w:rFonts w:ascii="Arial"/>
          <w:b/>
          <w:spacing w:val="-1"/>
          <w:sz w:val="20"/>
        </w:rPr>
        <w:t>587.00</w:t>
        <w:tab/>
        <w:t>739.00</w:t>
        <w:tab/>
        <w:t>918.00</w:t>
        <w:tab/>
        <w:t>832.00</w:t>
      </w:r>
      <w:r>
        <w:rPr>
          <w:rFonts w:ascii="Arial"/>
          <w:sz w:val="20"/>
        </w:rPr>
      </w:r>
    </w:p>
    <w:p>
      <w:pPr>
        <w:tabs>
          <w:tab w:pos="4469" w:val="left" w:leader="none"/>
          <w:tab w:pos="5501" w:val="left" w:leader="none"/>
          <w:tab w:pos="6643" w:val="left" w:leader="none"/>
          <w:tab w:pos="7787" w:val="left" w:leader="none"/>
          <w:tab w:pos="8929" w:val="left" w:leader="none"/>
        </w:tabs>
        <w:spacing w:before="10"/>
        <w:ind w:left="324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9,657.80</w:t>
        <w:tab/>
      </w:r>
      <w:r>
        <w:rPr>
          <w:rFonts w:ascii="Arial"/>
          <w:b/>
          <w:color w:val="006699"/>
          <w:spacing w:val="-1"/>
          <w:w w:val="95"/>
          <w:sz w:val="20"/>
        </w:rPr>
        <w:t>10,763.80</w:t>
        <w:tab/>
        <w:t>11,043.80</w:t>
        <w:tab/>
        <w:t>11,318.30</w:t>
        <w:tab/>
      </w:r>
      <w:r>
        <w:rPr>
          <w:rFonts w:ascii="Arial"/>
          <w:b/>
          <w:color w:val="006699"/>
          <w:spacing w:val="-1"/>
          <w:sz w:val="20"/>
        </w:rPr>
        <w:t>11,305.25</w:t>
      </w:r>
      <w:r>
        <w:rPr>
          <w:rFonts w:ascii="Arial"/>
          <w:sz w:val="20"/>
        </w:rPr>
      </w:r>
    </w:p>
    <w:p>
      <w:pPr>
        <w:pStyle w:val="BodyText"/>
        <w:spacing w:line="240" w:lineRule="auto" w:before="10"/>
        <w:ind w:left="2862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862" w:right="2964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spacing w:val="66"/>
        </w:rPr>
        <w:t> </w:t>
      </w: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66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2862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pStyle w:val="BodyText"/>
        <w:spacing w:line="240" w:lineRule="auto"/>
        <w:ind w:left="2862" w:right="2964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preliminar 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2862" w:right="5219"/>
        <w:jc w:val="left"/>
        <w:rPr>
          <w:b w:val="0"/>
          <w:bCs w:val="0"/>
        </w:rPr>
      </w:pPr>
      <w:r>
        <w:rPr/>
        <w:t>5/ Información preliminar al corte de la 4ta. semana de enero del 2005. </w:t>
      </w:r>
      <w:r>
        <w:rPr>
          <w:spacing w:val="-1"/>
        </w:rPr>
        <w:t>6/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383" w:right="3372"/>
        <w:jc w:val="center"/>
        <w:rPr>
          <w:b w:val="0"/>
          <w:bCs w:val="0"/>
        </w:rPr>
      </w:pPr>
      <w:r>
        <w:rPr>
          <w:spacing w:val="-1"/>
        </w:rPr>
        <w:t>Superficie sembrada </w:t>
      </w:r>
      <w:r>
        <w:rPr/>
        <w:t>por</w:t>
      </w:r>
      <w:r>
        <w:rPr>
          <w:spacing w:val="-1"/>
        </w:rPr>
        <w:t> ciclo agrícola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7"/>
        </w:rPr>
        <w:t> </w:t>
      </w:r>
      <w:r>
        <w:rPr/>
        <w:t>1999-</w:t>
      </w:r>
      <w:r>
        <w:rPr>
          <w:spacing w:val="-1"/>
        </w:rPr>
        <w:t> </w:t>
      </w:r>
      <w:r>
        <w:rPr/>
        <w:t>2000,</w:t>
      </w:r>
      <w:r>
        <w:rPr>
          <w:spacing w:val="-1"/>
        </w:rPr>
        <w:t> </w:t>
      </w:r>
      <w:r>
        <w:rPr/>
        <w:t>2000-</w:t>
      </w:r>
      <w:r>
        <w:rPr>
          <w:spacing w:val="-1"/>
        </w:rPr>
        <w:t> </w:t>
      </w:r>
      <w:r>
        <w:rPr/>
        <w:t>2001,</w:t>
      </w:r>
      <w:r>
        <w:rPr>
          <w:spacing w:val="-1"/>
        </w:rPr>
        <w:t> </w:t>
      </w:r>
      <w:r>
        <w:rPr/>
        <w:t>2001-</w:t>
      </w:r>
      <w:r>
        <w:rPr>
          <w:spacing w:val="-1"/>
        </w:rPr>
        <w:t> </w:t>
      </w:r>
      <w:r>
        <w:rPr/>
        <w:t>2002,</w:t>
      </w:r>
      <w:r>
        <w:rPr>
          <w:spacing w:val="54"/>
        </w:rPr>
        <w:t> </w:t>
      </w:r>
      <w:r>
        <w:rPr/>
        <w:t>2002-</w:t>
      </w:r>
      <w:r>
        <w:rPr>
          <w:spacing w:val="-1"/>
        </w:rPr>
        <w:t> </w:t>
      </w:r>
      <w:r>
        <w:rPr/>
        <w:t>2003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2003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before="0"/>
        <w:ind w:left="83" w:right="2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5.25pt;margin-top:23.329426pt;width:606.3pt;height:84.9pt;mso-position-horizontal-relative:page;mso-position-vertical-relative:paragraph;z-index:-1074256" coordorigin="2105,467" coordsize="12126,1698">
            <v:group style="position:absolute;left:3468;top:485;width:2;height:1670" coordorigin="3468,485" coordsize="2,1670">
              <v:shape style="position:absolute;left:3468;top:485;width:2;height:1670" coordorigin="3468,485" coordsize="0,1670" path="m3468,485l3468,2154e" filled="false" stroked="true" strokeweight=".580pt" strokecolor="#000000">
                <v:path arrowok="t"/>
              </v:shape>
            </v:group>
            <v:group style="position:absolute;left:9182;top:485;width:2;height:1670" coordorigin="9182,485" coordsize="2,1670">
              <v:shape style="position:absolute;left:9182;top:485;width:2;height:1670" coordorigin="9182,485" coordsize="0,1670" path="m9182,485l9182,2154e" filled="false" stroked="true" strokeweight=".580pt" strokecolor="#000000">
                <v:path arrowok="t"/>
              </v:shape>
            </v:group>
            <v:group style="position:absolute;left:3463;top:719;width:10762;height:2" coordorigin="3463,719" coordsize="10762,2">
              <v:shape style="position:absolute;left:3463;top:719;width:10762;height:2" coordorigin="3463,719" coordsize="10762,0" path="m3463,719l14225,719e" filled="false" stroked="true" strokeweight=".580pt" strokecolor="#000000">
                <v:path arrowok="t"/>
              </v:shape>
            </v:group>
            <v:group style="position:absolute;left:4610;top:724;width:2;height:1431" coordorigin="4610,724" coordsize="2,1431">
              <v:shape style="position:absolute;left:4610;top:724;width:2;height:1431" coordorigin="4610,724" coordsize="0,1431" path="m4610,724l4610,2154e" filled="false" stroked="true" strokeweight=".580pt" strokecolor="#000000">
                <v:path arrowok="t"/>
              </v:shape>
            </v:group>
            <v:group style="position:absolute;left:5754;top:724;width:2;height:1431" coordorigin="5754,724" coordsize="2,1431">
              <v:shape style="position:absolute;left:5754;top:724;width:2;height:1431" coordorigin="5754,724" coordsize="0,1431" path="m5754,724l5754,2154e" filled="false" stroked="true" strokeweight=".580pt" strokecolor="#000000">
                <v:path arrowok="t"/>
              </v:shape>
            </v:group>
            <v:group style="position:absolute;left:6896;top:724;width:2;height:1431" coordorigin="6896,724" coordsize="2,1431">
              <v:shape style="position:absolute;left:6896;top:724;width:2;height:1431" coordorigin="6896,724" coordsize="0,1431" path="m6896,724l6896,2154e" filled="false" stroked="true" strokeweight=".580pt" strokecolor="#000000">
                <v:path arrowok="t"/>
              </v:shape>
            </v:group>
            <v:group style="position:absolute;left:8040;top:724;width:2;height:1431" coordorigin="8040,724" coordsize="2,1431">
              <v:shape style="position:absolute;left:8040;top:724;width:2;height:1431" coordorigin="8040,724" coordsize="0,1431" path="m8040,724l8040,2154e" filled="false" stroked="true" strokeweight=".580pt" strokecolor="#000000">
                <v:path arrowok="t"/>
              </v:shape>
            </v:group>
            <v:group style="position:absolute;left:10214;top:724;width:2;height:1431" coordorigin="10214,724" coordsize="2,1431">
              <v:shape style="position:absolute;left:10214;top:724;width:2;height:1431" coordorigin="10214,724" coordsize="0,1431" path="m10214,724l10214,2154e" filled="false" stroked="true" strokeweight=".580pt" strokecolor="#000000">
                <v:path arrowok="t"/>
              </v:shape>
            </v:group>
            <v:group style="position:absolute;left:11246;top:724;width:2;height:1431" coordorigin="11246,724" coordsize="2,1431">
              <v:shape style="position:absolute;left:11246;top:724;width:2;height:1431" coordorigin="11246,724" coordsize="0,1431" path="m11246,724l11246,2154e" filled="false" stroked="true" strokeweight=".580pt" strokecolor="#000000">
                <v:path arrowok="t"/>
              </v:shape>
            </v:group>
            <v:group style="position:absolute;left:12278;top:724;width:2;height:1431" coordorigin="12278,724" coordsize="2,1431">
              <v:shape style="position:absolute;left:12278;top:724;width:2;height:1431" coordorigin="12278,724" coordsize="0,1431" path="m12278,724l12278,2154e" filled="false" stroked="true" strokeweight=".580pt" strokecolor="#000000">
                <v:path arrowok="t"/>
              </v:shape>
            </v:group>
            <v:group style="position:absolute;left:13310;top:724;width:2;height:1431" coordorigin="13310,724" coordsize="2,1431">
              <v:shape style="position:absolute;left:13310;top:724;width:2;height:1431" coordorigin="13310,724" coordsize="0,1431" path="m13310,724l13310,2154e" filled="false" stroked="true" strokeweight=".580pt" strokecolor="#000000">
                <v:path arrowok="t"/>
              </v:shape>
            </v:group>
            <v:group style="position:absolute;left:2111;top:959;width:12114;height:2" coordorigin="2111,959" coordsize="12114,2">
              <v:shape style="position:absolute;left:2111;top:959;width:12114;height:2" coordorigin="2111,959" coordsize="12114,0" path="m2111,959l14225,959e" filled="false" stroked="true" strokeweight=".580pt" strokecolor="#000000">
                <v:path arrowok="t"/>
              </v:shape>
              <v:shape style="position:absolute;left:2111;top:1194;width:12116;height:10" type="#_x0000_t75" stroked="false">
                <v:imagedata r:id="rId228" o:title=""/>
              </v:shape>
              <v:shape style="position:absolute;left:2111;top:1434;width:12116;height:10" type="#_x0000_t75" stroked="false">
                <v:imagedata r:id="rId228" o:title=""/>
              </v:shape>
              <v:shape style="position:absolute;left:2111;top:1674;width:12116;height:10" type="#_x0000_t75" stroked="false">
                <v:imagedata r:id="rId228" o:title=""/>
              </v:shape>
              <v:shape style="position:absolute;left:2111;top:2154;width:12116;height:10" type="#_x0000_t75" stroked="false">
                <v:imagedata r:id="rId229" o:title=""/>
              </v:shape>
              <v:shape style="position:absolute;left:2326;top:62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70;top:467;width:210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otoño-invierno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782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25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705;width:1820;height:243" type="#_x0000_t202" filled="false" stroked="false">
                <v:textbox inset="0,0,0,0">
                  <w:txbxContent>
                    <w:p>
                      <w:pPr>
                        <w:tabs>
                          <w:tab w:pos="1142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273;top:705;width:677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40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72;top:467;width:3636;height:4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primavera-verano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  <w:tab w:pos="1982" w:val="left" w:leader="none"/>
                          <w:tab w:pos="2959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z w:val="20"/>
        </w:rPr>
        <w:t>(hectáreas)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3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1142"/>
        <w:gridCol w:w="1144"/>
        <w:gridCol w:w="1142"/>
        <w:gridCol w:w="1144"/>
        <w:gridCol w:w="1142"/>
        <w:gridCol w:w="1032"/>
        <w:gridCol w:w="1032"/>
        <w:gridCol w:w="1032"/>
        <w:gridCol w:w="1032"/>
        <w:gridCol w:w="914"/>
      </w:tblGrid>
      <w:tr>
        <w:trPr>
          <w:trHeight w:val="222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5/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13,609.50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15,207.00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14,198.00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11,979.50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15,697.00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6,561.00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5,472.00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6,612.50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6,747.00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6,802.00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192.60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667.61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704.00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505.55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943.05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1,559.00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1,263.20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1,323.85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1,539.00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1,879.00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1,987.00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2,219.00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2,292.55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2,859.00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510.00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610.25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521.80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323.50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5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1,068.00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1,026.00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1,169.00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986.00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883.00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489.00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17,283.50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18,412.60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17,771.61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16,145.05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20,047.55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8,897.05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8,427.00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9,067.95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9,106.65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9,153.50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0" w:right="245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Century Gothic" w:hAnsi="Century Gothic"/>
          <w:b/>
          <w:spacing w:val="-1"/>
          <w:sz w:val="20"/>
        </w:rPr>
        <w:t>...</w:t>
      </w:r>
      <w:r>
        <w:rPr>
          <w:rFonts w:ascii="Arial" w:hAnsi="Arial"/>
          <w:b/>
          <w:spacing w:val="-1"/>
          <w:sz w:val="20"/>
        </w:rPr>
        <w:t>Continuación</w:t>
      </w:r>
      <w:r>
        <w:rPr>
          <w:rFonts w:ascii="Arial" w:hAnsi="Arial"/>
          <w:sz w:val="20"/>
        </w:rPr>
      </w:r>
    </w:p>
    <w:p>
      <w:pPr>
        <w:spacing w:line="200" w:lineRule="atLeast"/>
        <w:ind w:left="254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6.7pt;height:84.95pt;mso-position-horizontal-relative:char;mso-position-vertical-relative:line" coordorigin="0,0" coordsize="7734,1699">
            <v:group style="position:absolute;left:2021;top:19;width:2;height:1671" coordorigin="2021,19" coordsize="2,1671">
              <v:shape style="position:absolute;left:2021;top:19;width:2;height:1671" coordorigin="2021,19" coordsize="0,1671" path="m2021,19l2021,1689e" filled="false" stroked="true" strokeweight=".580pt" strokecolor="#000000">
                <v:path arrowok="t"/>
              </v:shape>
            </v:group>
            <v:group style="position:absolute;left:2016;top:253;width:5712;height:2" coordorigin="2016,253" coordsize="5712,2">
              <v:shape style="position:absolute;left:2016;top:253;width:5712;height:2" coordorigin="2016,253" coordsize="5712,0" path="m2016,253l7728,253e" filled="false" stroked="true" strokeweight=".580pt" strokecolor="#000000">
                <v:path arrowok="t"/>
              </v:shape>
            </v:group>
            <v:group style="position:absolute;left:3163;top:257;width:2;height:1432" coordorigin="3163,257" coordsize="2,1432">
              <v:shape style="position:absolute;left:3163;top:257;width:2;height:1432" coordorigin="3163,257" coordsize="0,1432" path="m3163,257l3163,1689e" filled="false" stroked="true" strokeweight=".580pt" strokecolor="#000000">
                <v:path arrowok="t"/>
              </v:shape>
            </v:group>
            <v:group style="position:absolute;left:4307;top:257;width:2;height:1432" coordorigin="4307,257" coordsize="2,1432">
              <v:shape style="position:absolute;left:4307;top:257;width:2;height:1432" coordorigin="4307,257" coordsize="0,1432" path="m4307,257l4307,1689e" filled="false" stroked="true" strokeweight=".580pt" strokecolor="#000000">
                <v:path arrowok="t"/>
              </v:shape>
            </v:group>
            <v:group style="position:absolute;left:5449;top:257;width:2;height:1432" coordorigin="5449,257" coordsize="2,1432">
              <v:shape style="position:absolute;left:5449;top:257;width:2;height:1432" coordorigin="5449,257" coordsize="0,1432" path="m5449,257l5449,1689e" filled="false" stroked="true" strokeweight=".580pt" strokecolor="#000000">
                <v:path arrowok="t"/>
              </v:shape>
            </v:group>
            <v:group style="position:absolute;left:6593;top:257;width:2;height:1432" coordorigin="6593,257" coordsize="2,1432">
              <v:shape style="position:absolute;left:6593;top:257;width:2;height:1432" coordorigin="6593,257" coordsize="0,1432" path="m6593,257l6593,1689e" filled="false" stroked="true" strokeweight=".580pt" strokecolor="#000000">
                <v:path arrowok="t"/>
              </v:shape>
            </v:group>
            <v:group style="position:absolute;left:6;top:493;width:7722;height:2" coordorigin="6,493" coordsize="7722,2">
              <v:shape style="position:absolute;left:6;top:493;width:7722;height:2" coordorigin="6,493" coordsize="7722,0" path="m6,493l7728,493e" filled="false" stroked="true" strokeweight=".580pt" strokecolor="#000000">
                <v:path arrowok="t"/>
              </v:shape>
              <v:shape style="position:absolute;left:6;top:728;width:7724;height:10" type="#_x0000_t75" stroked="false">
                <v:imagedata r:id="rId232" o:title=""/>
              </v:shape>
              <v:shape style="position:absolute;left:6;top:968;width:7724;height:10" type="#_x0000_t75" stroked="false">
                <v:imagedata r:id="rId232" o:title=""/>
              </v:shape>
              <v:shape style="position:absolute;left:6;top:1208;width:7724;height:10" type="#_x0000_t75" stroked="false">
                <v:imagedata r:id="rId232" o:title=""/>
              </v:shape>
            </v:group>
            <v:group style="position:absolute;left:6;top:1453;width:7722;height:2" coordorigin="6,1453" coordsize="7722,2">
              <v:shape style="position:absolute;left:6;top:1453;width:7722;height:2" coordorigin="6,1453" coordsize="7722,0" path="m6,1453l7728,1453e" filled="false" stroked="true" strokeweight=".580pt" strokecolor="#000000">
                <v:path arrowok="t"/>
              </v:shape>
              <v:shape style="position:absolute;left:6;top:1689;width:7724;height:10" type="#_x0000_t75" stroked="false">
                <v:imagedata r:id="rId233" o:title=""/>
              </v:shape>
              <v:shape style="position:absolute;left:83;top:162;width:1401;height:152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46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94"/>
                        <w:ind w:left="0" w:right="30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5/</w:t>
                      </w:r>
                      <w:r>
                        <w:rPr>
                          <w:rFonts w:ascii="Arial" w:hAnsi="Arial"/>
                          <w:b/>
                          <w:spacing w:val="21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20"/>
                        </w:rPr>
                        <w:t>  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5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2;top:0;width:5464;height:16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0" w:right="11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Perenne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6/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143" w:val="left" w:leader="none"/>
                          <w:tab w:pos="2204" w:val="left" w:leader="none"/>
                          <w:tab w:pos="3347" w:val="left" w:leader="none"/>
                          <w:tab w:pos="4490" w:val="left" w:leader="none"/>
                        </w:tabs>
                        <w:spacing w:line="252" w:lineRule="exact" w:before="0"/>
                        <w:ind w:left="0" w:right="27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  <w:tab w:pos="2397" w:val="left" w:leader="none"/>
                          <w:tab w:pos="3540" w:val="left" w:leader="none"/>
                          <w:tab w:pos="4683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7,337.40</w:t>
                        <w:tab/>
                        <w:t>7,607.90</w:t>
                        <w:tab/>
                        <w:t>7,651.60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7,401.50</w:t>
                        <w:tab/>
                        <w:t>7,798.15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5" w:val="left" w:leader="none"/>
                          <w:tab w:pos="2397" w:val="left" w:leader="none"/>
                          <w:tab w:pos="3540" w:val="left" w:leader="none"/>
                          <w:tab w:pos="4683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1,917.15</w:t>
                        <w:tab/>
                        <w:t>1,648.80</w:t>
                        <w:tab/>
                        <w:t>1,643.27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1,669.55</w:t>
                        <w:tab/>
                        <w:t>1,430.25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4" w:val="left" w:leader="none"/>
                          <w:tab w:pos="2397" w:val="left" w:leader="none"/>
                          <w:tab w:pos="3540" w:val="left" w:leader="none"/>
                          <w:tab w:pos="4683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1,219.00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1,159.00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1,105.00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1,071.75</w:t>
                        <w:tab/>
                        <w:t>1,106.00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0" w:val="left" w:leader="none"/>
                          <w:tab w:pos="2562" w:val="left" w:leader="none"/>
                          <w:tab w:pos="3706" w:val="left" w:leader="none"/>
                          <w:tab w:pos="4848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529.00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787.00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736.00</w:t>
                        <w:tab/>
                        <w:t>934.00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832.00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3" w:val="left" w:leader="none"/>
                          <w:tab w:pos="2285" w:val="left" w:leader="none"/>
                          <w:tab w:pos="3429" w:val="left" w:leader="none"/>
                          <w:tab w:pos="4571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11,002.55</w:t>
                        <w:tab/>
                        <w:t>11,202.70</w:t>
                        <w:tab/>
                        <w:t>11,135.87</w:t>
                        <w:tab/>
                        <w:t>11,076.80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11,166.40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868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86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286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2868" w:right="2095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 en</w:t>
      </w:r>
      <w:r>
        <w:rPr/>
        <w:t> </w:t>
      </w:r>
      <w:r>
        <w:rPr>
          <w:spacing w:val="-1"/>
        </w:rPr>
        <w:t>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pasado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/>
        <w:t> </w:t>
      </w:r>
      <w:r>
        <w:rPr>
          <w:spacing w:val="-1"/>
        </w:rPr>
        <w:t>de</w:t>
      </w:r>
      <w:r>
        <w:rPr>
          <w:spacing w:val="64"/>
        </w:rPr>
        <w:t> </w:t>
      </w:r>
      <w:r>
        <w:rPr/>
        <w:t>que </w:t>
      </w:r>
      <w:r>
        <w:rPr>
          <w:spacing w:val="1"/>
        </w:rPr>
        <w:t> </w:t>
      </w:r>
      <w:r>
        <w:rPr/>
        <w:t>pasaron de </w:t>
      </w:r>
      <w:r>
        <w:rPr>
          <w:spacing w:val="-1"/>
        </w:rPr>
        <w:t>preliminar</w:t>
      </w:r>
      <w:r>
        <w:rPr/>
        <w:t> 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/>
        <w:ind w:left="2868" w:right="5219" w:firstLine="27"/>
        <w:jc w:val="left"/>
        <w:rPr>
          <w:b w:val="0"/>
          <w:bCs w:val="0"/>
        </w:rPr>
      </w:pPr>
      <w:r>
        <w:rPr/>
        <w:t>4/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>
          <w:spacing w:val="-1"/>
        </w:rPr>
        <w:t>corte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8"/>
        </w:rPr>
        <w:t> </w:t>
      </w:r>
      <w:r>
        <w:rPr>
          <w:spacing w:val="-1"/>
        </w:rPr>
        <w:t>4ta.</w:t>
      </w:r>
      <w:r>
        <w:rPr/>
        <w:t> </w:t>
      </w:r>
      <w:r>
        <w:rPr>
          <w:spacing w:val="-1"/>
        </w:rPr>
        <w:t>semana</w:t>
      </w:r>
      <w:r>
        <w:rPr/>
        <w:t> de </w:t>
      </w:r>
      <w:r>
        <w:rPr>
          <w:spacing w:val="-1"/>
        </w:rPr>
        <w:t>enero</w:t>
      </w:r>
      <w:r>
        <w:rPr/>
        <w:t> del </w:t>
      </w:r>
      <w:r>
        <w:rPr>
          <w:spacing w:val="-1"/>
        </w:rPr>
        <w:t>2005.</w:t>
      </w:r>
      <w:r>
        <w:rPr>
          <w:spacing w:val="48"/>
        </w:rPr>
        <w:t>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pStyle w:val="BodyText"/>
        <w:spacing w:line="240" w:lineRule="auto"/>
        <w:ind w:left="2868" w:right="0"/>
        <w:jc w:val="left"/>
        <w:rPr>
          <w:b w:val="0"/>
          <w:bCs w:val="0"/>
        </w:rPr>
      </w:pPr>
      <w:r>
        <w:rPr>
          <w:spacing w:val="-1"/>
        </w:rPr>
        <w:t>6/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383" w:right="3371"/>
        <w:jc w:val="center"/>
        <w:rPr>
          <w:b w:val="0"/>
          <w:bCs w:val="0"/>
        </w:rPr>
      </w:pPr>
      <w:r>
        <w:rPr>
          <w:spacing w:val="-1"/>
        </w:rPr>
        <w:t>Superficie cosechada</w:t>
      </w:r>
      <w:r>
        <w:rPr/>
        <w:t> por</w:t>
      </w:r>
      <w:r>
        <w:rPr>
          <w:spacing w:val="-1"/>
        </w:rPr>
        <w:t> ciclo agrícola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7"/>
        </w:rPr>
        <w:t> </w:t>
      </w:r>
      <w:r>
        <w:rPr>
          <w:spacing w:val="-1"/>
        </w:rPr>
        <w:t>1999- 2000, 2000- 2001,</w:t>
      </w:r>
      <w:r>
        <w:rPr>
          <w:spacing w:val="54"/>
        </w:rPr>
        <w:t> </w:t>
      </w:r>
      <w:r>
        <w:rPr>
          <w:spacing w:val="-1"/>
        </w:rPr>
        <w:t>2001- 2002,</w:t>
      </w:r>
      <w:r>
        <w:rPr>
          <w:spacing w:val="55"/>
        </w:rPr>
        <w:t> </w:t>
      </w:r>
      <w:r>
        <w:rPr>
          <w:spacing w:val="-1"/>
        </w:rPr>
        <w:t>2002- 2003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2003 </w:t>
      </w:r>
      <w:r>
        <w:rPr/>
        <w:t>-</w:t>
      </w:r>
      <w:r>
        <w:rPr>
          <w:spacing w:val="-1"/>
        </w:rPr>
        <w:t> 2004</w:t>
      </w:r>
      <w:r>
        <w:rPr>
          <w:b w:val="0"/>
        </w:rPr>
      </w:r>
    </w:p>
    <w:p>
      <w:pPr>
        <w:spacing w:before="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3.870003pt;margin-top:23.329426pt;width:609.050pt;height:84.7pt;mso-position-horizontal-relative:page;mso-position-vertical-relative:paragraph;z-index:-1073968" coordorigin="2077,467" coordsize="12181,1694">
            <v:group style="position:absolute;left:3439;top:485;width:2;height:1670" coordorigin="3439,485" coordsize="2,1670">
              <v:shape style="position:absolute;left:3439;top:485;width:2;height:1670" coordorigin="3439,485" coordsize="0,1670" path="m3439,485l3439,2154e" filled="false" stroked="true" strokeweight=".580pt" strokecolor="#000000">
                <v:path arrowok="t"/>
              </v:shape>
            </v:group>
            <v:group style="position:absolute;left:9155;top:485;width:2;height:1670" coordorigin="9155,485" coordsize="2,1670">
              <v:shape style="position:absolute;left:9155;top:485;width:2;height:1670" coordorigin="9155,485" coordsize="0,1670" path="m9155,485l9155,2154e" filled="false" stroked="true" strokeweight=".580pt" strokecolor="#000000">
                <v:path arrowok="t"/>
              </v:shape>
            </v:group>
            <v:group style="position:absolute;left:3434;top:719;width:10818;height:2" coordorigin="3434,719" coordsize="10818,2">
              <v:shape style="position:absolute;left:3434;top:719;width:10818;height:2" coordorigin="3434,719" coordsize="10818,0" path="m3434,719l14252,719e" filled="false" stroked="true" strokeweight=".580pt" strokecolor="#000000">
                <v:path arrowok="t"/>
              </v:shape>
            </v:group>
            <v:group style="position:absolute;left:4583;top:724;width:2;height:1431" coordorigin="4583,724" coordsize="2,1431">
              <v:shape style="position:absolute;left:4583;top:724;width:2;height:1431" coordorigin="4583,724" coordsize="0,1431" path="m4583,724l4583,2154e" filled="false" stroked="true" strokeweight=".580pt" strokecolor="#000000">
                <v:path arrowok="t"/>
              </v:shape>
            </v:group>
            <v:group style="position:absolute;left:5725;top:724;width:2;height:1431" coordorigin="5725,724" coordsize="2,1431">
              <v:shape style="position:absolute;left:5725;top:724;width:2;height:1431" coordorigin="5725,724" coordsize="0,1431" path="m5725,724l5725,2154e" filled="false" stroked="true" strokeweight=".580pt" strokecolor="#000000">
                <v:path arrowok="t"/>
              </v:shape>
            </v:group>
            <v:group style="position:absolute;left:6869;top:724;width:2;height:1431" coordorigin="6869,724" coordsize="2,1431">
              <v:shape style="position:absolute;left:6869;top:724;width:2;height:1431" coordorigin="6869,724" coordsize="0,1431" path="m6869,724l6869,2154e" filled="false" stroked="true" strokeweight=".580pt" strokecolor="#000000">
                <v:path arrowok="t"/>
              </v:shape>
            </v:group>
            <v:group style="position:absolute;left:8011;top:724;width:2;height:1431" coordorigin="8011,724" coordsize="2,1431">
              <v:shape style="position:absolute;left:8011;top:724;width:2;height:1431" coordorigin="8011,724" coordsize="0,1431" path="m8011,724l8011,2154e" filled="false" stroked="true" strokeweight=".580pt" strokecolor="#000000">
                <v:path arrowok="t"/>
              </v:shape>
            </v:group>
            <v:group style="position:absolute;left:10187;top:724;width:2;height:1431" coordorigin="10187,724" coordsize="2,1431">
              <v:shape style="position:absolute;left:10187;top:724;width:2;height:1431" coordorigin="10187,724" coordsize="0,1431" path="m10187,724l10187,2154e" filled="false" stroked="true" strokeweight=".580pt" strokecolor="#000000">
                <v:path arrowok="t"/>
              </v:shape>
            </v:group>
            <v:group style="position:absolute;left:11274;top:724;width:2;height:1431" coordorigin="11274,724" coordsize="2,1431">
              <v:shape style="position:absolute;left:11274;top:724;width:2;height:1431" coordorigin="11274,724" coordsize="0,1431" path="m11274,724l11274,2154e" filled="false" stroked="true" strokeweight=".580pt" strokecolor="#000000">
                <v:path arrowok="t"/>
              </v:shape>
            </v:group>
            <v:group style="position:absolute;left:12306;top:724;width:2;height:1431" coordorigin="12306,724" coordsize="2,1431">
              <v:shape style="position:absolute;left:12306;top:724;width:2;height:1431" coordorigin="12306,724" coordsize="0,1431" path="m12306,724l12306,2154e" filled="false" stroked="true" strokeweight=".580pt" strokecolor="#000000">
                <v:path arrowok="t"/>
              </v:shape>
            </v:group>
            <v:group style="position:absolute;left:13338;top:724;width:2;height:1431" coordorigin="13338,724" coordsize="2,1431">
              <v:shape style="position:absolute;left:13338;top:724;width:2;height:1431" coordorigin="13338,724" coordsize="0,1431" path="m13338,724l13338,2154e" filled="false" stroked="true" strokeweight=".580pt" strokecolor="#000000">
                <v:path arrowok="t"/>
              </v:shape>
            </v:group>
            <v:group style="position:absolute;left:2083;top:959;width:12170;height:2" coordorigin="2083,959" coordsize="12170,2">
              <v:shape style="position:absolute;left:2083;top:959;width:12170;height:2" coordorigin="2083,959" coordsize="12170,0" path="m2083,959l14252,959e" filled="false" stroked="true" strokeweight=".580pt" strokecolor="#000000">
                <v:path arrowok="t"/>
              </v:shape>
              <v:shape style="position:absolute;left:2083;top:1194;width:12172;height:10" type="#_x0000_t75" stroked="false">
                <v:imagedata r:id="rId234" o:title=""/>
              </v:shape>
              <v:shape style="position:absolute;left:2083;top:1434;width:12172;height:10" type="#_x0000_t75" stroked="false">
                <v:imagedata r:id="rId234" o:title=""/>
              </v:shape>
              <v:shape style="position:absolute;left:2083;top:1674;width:12172;height:10" type="#_x0000_t75" stroked="false">
                <v:imagedata r:id="rId234" o:title=""/>
              </v:shape>
              <v:shape style="position:absolute;left:2297;top:62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43;top:467;width:2109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otoño-invierno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755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97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59;top:705;width:1820;height:243" type="#_x0000_t202" filled="false" stroked="false">
                <v:textbox inset="0,0,0,0">
                  <w:txbxContent>
                    <w:p>
                      <w:pPr>
                        <w:tabs>
                          <w:tab w:pos="1142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245;top:705;width:677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413;top:748;width:5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73;top:467;width:3664;height:4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Ciclo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primavera-verano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2010" w:val="left" w:leader="none"/>
                          <w:tab w:pos="2986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00-01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z w:val="20"/>
        </w:rPr>
        <w:t>(hectáreas)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tbl>
      <w:tblPr>
        <w:tblW w:w="0" w:type="auto"/>
        <w:jc w:val="left"/>
        <w:tblInd w:w="3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144"/>
        <w:gridCol w:w="1142"/>
        <w:gridCol w:w="1144"/>
        <w:gridCol w:w="1142"/>
        <w:gridCol w:w="1144"/>
        <w:gridCol w:w="1032"/>
        <w:gridCol w:w="1087"/>
        <w:gridCol w:w="1032"/>
        <w:gridCol w:w="1032"/>
        <w:gridCol w:w="914"/>
      </w:tblGrid>
      <w:tr>
        <w:trPr>
          <w:trHeight w:val="222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5/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12,322.00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14,528.00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13,712.00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11,662.50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14,210.50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6,369.00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5,127.50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6,451.00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6,417.50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6,551.50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705.50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164.50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587.20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630.00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447.05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916.10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1,557.00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1,152.10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1,185.35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1,446.25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1,816.00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1,972.00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2,019.00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2,292.55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2,650.00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505.00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669.00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610.25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521.80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323.50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1,062.05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1,020.00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1,162.00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878.00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514.00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489.00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35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15,905.55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17,684.50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17,005.20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15,747.05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18,262.55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8,668.10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8,063.50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8,795.35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8,638.65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8,810.25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before="74"/>
        <w:ind w:left="819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28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1.5pt;height:84.95pt;mso-position-horizontal-relative:char;mso-position-vertical-relative:line" coordorigin="0,0" coordsize="7030,1699">
            <v:group style="position:absolute;left:1532;top:19;width:2;height:1671" coordorigin="1532,19" coordsize="2,1671">
              <v:shape style="position:absolute;left:1532;top:19;width:2;height:1671" coordorigin="1532,19" coordsize="0,1671" path="m1532,19l1532,1689e" filled="false" stroked="true" strokeweight=".580pt" strokecolor="#000000">
                <v:path arrowok="t"/>
              </v:shape>
            </v:group>
            <v:group style="position:absolute;left:1527;top:253;width:5496;height:2" coordorigin="1527,253" coordsize="5496,2">
              <v:shape style="position:absolute;left:1527;top:253;width:5496;height:2" coordorigin="1527,253" coordsize="5496,0" path="m1527,253l7023,253e" filled="false" stroked="true" strokeweight=".580pt" strokecolor="#000000">
                <v:path arrowok="t"/>
              </v:shape>
            </v:group>
            <v:group style="position:absolute;left:2588;top:257;width:2;height:1432" coordorigin="2588,257" coordsize="2,1432">
              <v:shape style="position:absolute;left:2588;top:257;width:2;height:1432" coordorigin="2588,257" coordsize="0,1432" path="m2588,257l2588,1689e" filled="false" stroked="true" strokeweight=".580pt" strokecolor="#000000">
                <v:path arrowok="t"/>
              </v:shape>
            </v:group>
            <v:group style="position:absolute;left:3662;top:257;width:2;height:1432" coordorigin="3662,257" coordsize="2,1432">
              <v:shape style="position:absolute;left:3662;top:257;width:2;height:1432" coordorigin="3662,257" coordsize="0,1432" path="m3662,257l3662,1689e" filled="false" stroked="true" strokeweight=".580pt" strokecolor="#000000">
                <v:path arrowok="t"/>
              </v:shape>
            </v:group>
            <v:group style="position:absolute;left:4765;top:257;width:2;height:1432" coordorigin="4765,257" coordsize="2,1432">
              <v:shape style="position:absolute;left:4765;top:257;width:2;height:1432" coordorigin="4765,257" coordsize="0,1432" path="m4765,257l4765,1689e" filled="false" stroked="true" strokeweight=".580pt" strokecolor="#000000">
                <v:path arrowok="t"/>
              </v:shape>
            </v:group>
            <v:group style="position:absolute;left:5900;top:257;width:2;height:1432" coordorigin="5900,257" coordsize="2,1432">
              <v:shape style="position:absolute;left:5900;top:257;width:2;height:1432" coordorigin="5900,257" coordsize="0,1432" path="m5900,257l5900,1689e" filled="false" stroked="true" strokeweight=".580pt" strokecolor="#000000">
                <v:path arrowok="t"/>
              </v:shape>
            </v:group>
            <v:group style="position:absolute;left:6;top:493;width:7018;height:2" coordorigin="6,493" coordsize="7018,2">
              <v:shape style="position:absolute;left:6;top:493;width:7018;height:2" coordorigin="6,493" coordsize="7018,0" path="m6,493l7023,493e" filled="false" stroked="true" strokeweight=".580pt" strokecolor="#000000">
                <v:path arrowok="t"/>
              </v:shape>
              <v:shape style="position:absolute;left:6;top:728;width:7018;height:10" type="#_x0000_t75" stroked="false">
                <v:imagedata r:id="rId235" o:title=""/>
              </v:shape>
              <v:shape style="position:absolute;left:6;top:968;width:7018;height:10" type="#_x0000_t75" stroked="false">
                <v:imagedata r:id="rId235" o:title=""/>
              </v:shape>
              <v:shape style="position:absolute;left:6;top:1208;width:7018;height:10" type="#_x0000_t75" stroked="false">
                <v:imagedata r:id="rId235" o:title=""/>
              </v:shape>
            </v:group>
            <v:group style="position:absolute;left:6;top:1453;width:7018;height:2" coordorigin="6,1453" coordsize="7018,2">
              <v:shape style="position:absolute;left:6;top:1453;width:7018;height:2" coordorigin="6,1453" coordsize="7018,0" path="m6,1453l7023,1453e" filled="false" stroked="true" strokeweight=".580pt" strokecolor="#000000">
                <v:path arrowok="t"/>
              </v:shape>
              <v:shape style="position:absolute;left:6;top:1689;width:7018;height:10" type="#_x0000_t75" stroked="false">
                <v:imagedata r:id="rId235" o:title=""/>
              </v:shape>
              <v:shape style="position:absolute;left:83;top:162;width:1157;height:152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2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94"/>
                        <w:ind w:left="0" w:right="5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5/</w:t>
                      </w:r>
                      <w:r>
                        <w:rPr>
                          <w:rFonts w:ascii="Arial" w:hAnsi="Arial"/>
                          <w:b/>
                          <w:spacing w:val="21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20"/>
                        </w:rPr>
                        <w:t>  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38;top:0;width:5223;height:1682" type="#_x0000_t202" filled="false" stroked="false">
                <v:textbox inset="0,0,0,0">
                  <w:txbxContent>
                    <w:p>
                      <w:pPr>
                        <w:spacing w:line="234" w:lineRule="exact" w:before="0"/>
                        <w:ind w:left="0" w:right="133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Perenne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6/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64" w:val="left" w:leader="none"/>
                          <w:tab w:pos="2070" w:val="left" w:leader="none"/>
                          <w:tab w:pos="3190" w:val="left" w:leader="none"/>
                          <w:tab w:pos="4323" w:val="left" w:leader="none"/>
                        </w:tabs>
                        <w:spacing w:line="252" w:lineRule="exact" w:before="0"/>
                        <w:ind w:left="0" w:right="89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99-00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00-01</w:t>
                        <w:tab/>
                        <w:t>01-02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02-03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03-04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73" w:val="left" w:leader="none"/>
                          <w:tab w:pos="2176" w:val="left" w:leader="none"/>
                          <w:tab w:pos="3311" w:val="left" w:leader="none"/>
                          <w:tab w:pos="444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6,255.50</w:t>
                        <w:tab/>
                        <w:t>7,106.00</w:t>
                        <w:tab/>
                        <w:t>7,236.00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6,364.40</w:t>
                        <w:tab/>
                        <w:t>5,844.00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72" w:val="left" w:leader="none"/>
                          <w:tab w:pos="2175" w:val="left" w:leader="none"/>
                          <w:tab w:pos="3312" w:val="left" w:leader="none"/>
                          <w:tab w:pos="444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1,468.10</w:t>
                        <w:tab/>
                        <w:t>1,478.80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1,486.30</w:t>
                        <w:tab/>
                        <w:t>1,237.00</w:t>
                        <w:tab/>
                        <w:t>1,069.95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72" w:val="left" w:leader="none"/>
                          <w:tab w:pos="2175" w:val="left" w:leader="none"/>
                          <w:tab w:pos="3312" w:val="left" w:leader="none"/>
                          <w:tab w:pos="444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1,198.00</w:t>
                        <w:tab/>
                        <w:t>1,136.00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1,058.40</w:t>
                        <w:tab/>
                        <w:t>1,032.00</w:t>
                        <w:tab/>
                        <w:t>1,050.75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38" w:val="left" w:leader="none"/>
                          <w:tab w:pos="2341" w:val="left" w:leader="none"/>
                          <w:tab w:pos="3477" w:val="left" w:leader="none"/>
                          <w:tab w:pos="4607" w:val="left" w:leader="none"/>
                        </w:tabs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404.00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354.50</w:t>
                        <w:tab/>
                        <w:t>313.00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319.00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450.00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63" w:val="left" w:leader="none"/>
                          <w:tab w:pos="3311" w:val="left" w:leader="none"/>
                          <w:tab w:pos="4442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9,325.60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10,075.30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10,093.70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8,952.40</w:t>
                        <w:tab/>
                        <w:t>8,414.70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878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862" w:right="2964" w:firstLine="1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febrero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/>
        <w:t> </w:t>
      </w:r>
      <w:r>
        <w:rPr>
          <w:spacing w:val="-1"/>
        </w:rPr>
        <w:t>año.</w:t>
      </w:r>
      <w:r>
        <w:rPr>
          <w:spacing w:val="66"/>
        </w:rPr>
        <w:t> </w:t>
      </w: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empieza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siembra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termina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>
          <w:spacing w:val="66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2862" w:right="2828" w:firstLine="15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estos</w:t>
      </w:r>
      <w:r>
        <w:rPr/>
        <w:t> </w:t>
      </w:r>
      <w:r>
        <w:rPr>
          <w:spacing w:val="-1"/>
        </w:rPr>
        <w:t>ciclos</w:t>
      </w:r>
      <w:r>
        <w:rPr/>
        <w:t> </w:t>
      </w:r>
      <w:r>
        <w:rPr>
          <w:spacing w:val="-1"/>
        </w:rPr>
        <w:t>productivos</w:t>
      </w:r>
      <w:r>
        <w:rPr/>
        <w:t> </w:t>
      </w:r>
      <w:r>
        <w:rPr>
          <w:spacing w:val="-1"/>
        </w:rPr>
        <w:t>fueron</w:t>
      </w:r>
      <w:r>
        <w:rPr/>
        <w:t> </w:t>
      </w:r>
      <w:r>
        <w:rPr>
          <w:spacing w:val="-1"/>
        </w:rPr>
        <w:t>modificados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referencia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publicados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año pasado</w:t>
      </w:r>
      <w:r>
        <w:rPr>
          <w:spacing w:val="5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virtud</w:t>
      </w:r>
      <w:r>
        <w:rPr>
          <w:b w:val="0"/>
        </w:rPr>
      </w:r>
    </w:p>
    <w:p>
      <w:pPr>
        <w:pStyle w:val="BodyText"/>
        <w:spacing w:line="240" w:lineRule="auto"/>
        <w:ind w:left="2878" w:right="0"/>
        <w:jc w:val="left"/>
        <w:rPr>
          <w:b w:val="0"/>
          <w:bCs w:val="0"/>
        </w:rPr>
      </w:pP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pasaron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preliminar</w:t>
      </w:r>
      <w:r>
        <w:rPr/>
        <w:t> a </w:t>
      </w:r>
      <w:r>
        <w:rPr>
          <w:spacing w:val="-1"/>
        </w:rPr>
        <w:t>definitivos.</w:t>
      </w:r>
      <w:r>
        <w:rPr>
          <w:b w:val="0"/>
        </w:rPr>
      </w:r>
    </w:p>
    <w:p>
      <w:pPr>
        <w:pStyle w:val="BodyText"/>
        <w:spacing w:line="240" w:lineRule="auto" w:before="1"/>
        <w:ind w:left="2878" w:right="5219"/>
        <w:jc w:val="left"/>
        <w:rPr>
          <w:b w:val="0"/>
          <w:bCs w:val="0"/>
        </w:rPr>
      </w:pPr>
      <w:r>
        <w:rPr/>
        <w:t>4/ Información preliminar al corte de la 4ta. semana de enero del 2005.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pStyle w:val="BodyText"/>
        <w:spacing w:line="240" w:lineRule="auto"/>
        <w:ind w:left="2878" w:right="0"/>
        <w:jc w:val="left"/>
        <w:rPr>
          <w:b w:val="0"/>
          <w:bCs w:val="0"/>
        </w:rPr>
      </w:pPr>
      <w:r>
        <w:rPr>
          <w:spacing w:val="-1"/>
        </w:rPr>
        <w:t>6/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vegetativo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ciclo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extiende</w:t>
      </w:r>
      <w:r>
        <w:rPr/>
        <w:t> a </w:t>
      </w:r>
      <w:r>
        <w:rPr>
          <w:spacing w:val="-1"/>
        </w:rPr>
        <w:t>más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12</w:t>
      </w:r>
      <w:r>
        <w:rPr/>
        <w:t> </w:t>
      </w:r>
      <w:r>
        <w:rPr>
          <w:spacing w:val="-1"/>
        </w:rPr>
        <w:t>meses.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PECUARIO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21"/>
          <w:szCs w:val="21"/>
        </w:rPr>
      </w:pPr>
    </w:p>
    <w:p>
      <w:pPr>
        <w:spacing w:before="74"/>
        <w:ind w:left="5935" w:right="2348" w:hanging="357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Volumen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valor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carne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tipo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ganado</w:t>
      </w:r>
      <w:r>
        <w:rPr>
          <w:rFonts w:ascii="Arial" w:hAnsi="Arial"/>
          <w:b/>
          <w:spacing w:val="-1"/>
          <w:sz w:val="20"/>
        </w:rPr>
        <w:t> en el estado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B.C.Sur,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4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032"/>
        <w:gridCol w:w="1032"/>
        <w:gridCol w:w="1032"/>
        <w:gridCol w:w="1032"/>
        <w:gridCol w:w="1032"/>
        <w:gridCol w:w="1025"/>
      </w:tblGrid>
      <w:tr>
        <w:trPr>
          <w:trHeight w:val="234" w:hRule="exact"/>
        </w:trPr>
        <w:tc>
          <w:tcPr>
            <w:tcW w:w="174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Tipo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ganado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8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3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Volumen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(toneladas)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40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4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Bovinos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5,506.10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6,546.13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6,437.30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5,227.40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5,336.80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4,955.00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Porcinos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1,079.20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1,115.20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941.80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990.10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755.10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633.30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Ovinos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139.40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162.30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167.90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193.50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253.40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256.42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Caprinos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438.20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463.32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485.40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409.20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425.80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453.39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Aves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397.90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283.80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362.80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313.40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341.90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467.03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7,560.80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8,570.75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8,395.20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7,133.60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7,113.00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6,765.14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" w:lineRule="atLeast"/>
        <w:ind w:left="24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033772" cy="6096"/>
            <wp:effectExtent l="0" t="0" r="0" b="0"/>
            <wp:docPr id="39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77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187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18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1255"/>
        <w:gridCol w:w="1254"/>
        <w:gridCol w:w="1255"/>
        <w:gridCol w:w="1144"/>
        <w:gridCol w:w="1255"/>
        <w:gridCol w:w="1247"/>
      </w:tblGrid>
      <w:tr>
        <w:trPr>
          <w:trHeight w:val="234" w:hRule="exact"/>
        </w:trPr>
        <w:tc>
          <w:tcPr>
            <w:tcW w:w="174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Tipo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ganado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1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8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Valor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la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(miles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pesos)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40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4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Bovinos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120,308.30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138,693.11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173,812.10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15,822.00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197,459.80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123,639.01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Porcinos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21,357.30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21,333.30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23,545.00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26,732.70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22,653.00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11,846.50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Ovinos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2,831,80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3,824.30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3,945.70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5,224.50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8,869.00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6,957.40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Caprinos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8,331.80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9,438.53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11,404.55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11,253.00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14,903.00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11,397.04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174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Aves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8,025.10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5,494.50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7,256.00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6,894.80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8,547.50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10,000.30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74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160,854.30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178,783.74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219,963.35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65,927.00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252,432.30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163,840.25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0" w:lineRule="atLeast"/>
        <w:ind w:left="183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5811012" cy="6095"/>
            <wp:effectExtent l="0" t="0" r="0" b="0"/>
            <wp:docPr id="41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012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42" w:lineRule="exact"/>
        <w:ind w:left="2170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/>
        <w:t> Desarrollo</w:t>
      </w:r>
      <w:r>
        <w:rPr>
          <w:spacing w:val="1"/>
        </w:rPr>
        <w:t> </w:t>
      </w:r>
      <w:r>
        <w:rPr>
          <w:spacing w:val="-1"/>
        </w:rPr>
        <w:t>Rural,</w:t>
      </w:r>
      <w:r>
        <w:rPr/>
        <w:t> Pesca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-2"/>
        </w:rPr>
        <w:t>(SAGARPA).</w:t>
      </w:r>
      <w:r>
        <w:rPr>
          <w:b w:val="0"/>
        </w:rPr>
      </w:r>
    </w:p>
    <w:p>
      <w:pPr>
        <w:pStyle w:val="BodyText"/>
        <w:spacing w:line="240" w:lineRule="auto"/>
        <w:ind w:left="2170" w:right="0"/>
        <w:jc w:val="left"/>
        <w:rPr>
          <w:b w:val="0"/>
          <w:bCs w:val="0"/>
        </w:rPr>
      </w:pP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36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224" w:right="3989" w:hanging="114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Volumen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valor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producción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carne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tipo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ganado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2004</w:t>
      </w:r>
      <w:r>
        <w:rPr>
          <w:rFonts w:ascii="Arial" w:hAnsi="Arial"/>
          <w:sz w:val="20"/>
        </w:rPr>
      </w:r>
    </w:p>
    <w:tbl>
      <w:tblPr>
        <w:tblW w:w="0" w:type="auto"/>
        <w:jc w:val="left"/>
        <w:tblInd w:w="12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2"/>
        <w:gridCol w:w="916"/>
        <w:gridCol w:w="952"/>
        <w:gridCol w:w="882"/>
        <w:gridCol w:w="972"/>
        <w:gridCol w:w="863"/>
        <w:gridCol w:w="858"/>
        <w:gridCol w:w="823"/>
        <w:gridCol w:w="826"/>
        <w:gridCol w:w="863"/>
        <w:gridCol w:w="720"/>
        <w:gridCol w:w="773"/>
        <w:gridCol w:w="712"/>
      </w:tblGrid>
      <w:tr>
        <w:trPr>
          <w:trHeight w:val="212" w:hRule="exact"/>
        </w:trPr>
        <w:tc>
          <w:tcPr>
            <w:tcW w:w="115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158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Volumen</w:t>
            </w:r>
            <w:r>
              <w:rPr>
                <w:rFonts w:ascii="Arial"/>
                <w:b/>
                <w:color w:val="006699"/>
                <w:spacing w:val="-16"/>
                <w:sz w:val="18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18"/>
              </w:rPr>
              <w:t>(toneladas)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52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44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Bovinos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471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Caprinos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152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b/>
                <w:color w:val="00669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8" w:hRule="exact"/>
        </w:trPr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8"/>
              </w:rPr>
              <w:t>Comondú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2,441.30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3,070.40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2,906.50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2,279.40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2,461.00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2,191.50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292.20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319.55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335.20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304.30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7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144.73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140.20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4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167.30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173.40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209.24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35.73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46.97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7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1,790.10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2,063.00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1,692.00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1,613.50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1,469.50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1,369.16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68.20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74.90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11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1,035.30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1,268.00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1,698.60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1,167.20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1,232.90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8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1,185.10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39.84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27.22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15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5,506.10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6,546.13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6,437.30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5,227.40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5,336.80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4,955.00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438.20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463.32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485.40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409.20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425.80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453.39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0" w:lineRule="atLeast"/>
        <w:ind w:left="12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7184136" cy="6096"/>
            <wp:effectExtent l="0" t="0" r="0" b="0"/>
            <wp:docPr id="43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13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74"/>
        <w:ind w:left="0" w:right="35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80.8pt;height:87.15pt;mso-position-horizontal-relative:char;mso-position-vertical-relative:line" coordorigin="0,0" coordsize="13616,1743">
            <v:group style="position:absolute;left:1224;top:6;width:2;height:1727" coordorigin="1224,6" coordsize="2,1727">
              <v:shape style="position:absolute;left:1224;top:6;width:2;height:1727" coordorigin="1224,6" coordsize="0,1727" path="m1224,6l1224,1733e" filled="false" stroked="true" strokeweight=".580pt" strokecolor="#000000">
                <v:path arrowok="t"/>
              </v:shape>
            </v:group>
            <v:group style="position:absolute;left:1219;top:217;width:12392;height:2" coordorigin="1219,217" coordsize="12392,2">
              <v:shape style="position:absolute;left:1219;top:217;width:12392;height:2" coordorigin="1219,217" coordsize="12392,0" path="m1219,217l13610,217e" filled="false" stroked="true" strokeweight=".580pt" strokecolor="#000000">
                <v:path arrowok="t"/>
              </v:shape>
            </v:group>
            <v:group style="position:absolute;left:7766;top:222;width:2;height:1511" coordorigin="7766,222" coordsize="2,1511">
              <v:shape style="position:absolute;left:7766;top:222;width:2;height:1511" coordorigin="7766,222" coordsize="0,1511" path="m7766,222l7766,1733e" filled="false" stroked="true" strokeweight=".580pt" strokecolor="#000000">
                <v:path arrowok="t"/>
              </v:shape>
            </v:group>
            <v:group style="position:absolute;left:1219;top:434;width:12392;height:2" coordorigin="1219,434" coordsize="12392,2">
              <v:shape style="position:absolute;left:1219;top:434;width:12392;height:2" coordorigin="1219,434" coordsize="12392,0" path="m1219,434l13610,434e" filled="false" stroked="true" strokeweight=".580pt" strokecolor="#000000">
                <v:path arrowok="t"/>
              </v:shape>
            </v:group>
            <v:group style="position:absolute;left:2366;top:439;width:2;height:1294" coordorigin="2366,439" coordsize="2,1294">
              <v:shape style="position:absolute;left:2366;top:439;width:2;height:1294" coordorigin="2366,439" coordsize="0,1294" path="m2366,439l2366,1733e" filled="false" stroked="true" strokeweight=".580pt" strokecolor="#000000">
                <v:path arrowok="t"/>
              </v:shape>
            </v:group>
            <v:group style="position:absolute;left:3446;top:439;width:2;height:1294" coordorigin="3446,439" coordsize="2,1294">
              <v:shape style="position:absolute;left:3446;top:439;width:2;height:1294" coordorigin="3446,439" coordsize="0,1294" path="m3446,439l3446,1733e" filled="false" stroked="true" strokeweight=".580pt" strokecolor="#000000">
                <v:path arrowok="t"/>
              </v:shape>
            </v:group>
            <v:group style="position:absolute;left:4526;top:439;width:2;height:1294" coordorigin="4526,439" coordsize="2,1294">
              <v:shape style="position:absolute;left:4526;top:439;width:2;height:1294" coordorigin="4526,439" coordsize="0,1294" path="m4526,439l4526,1733e" filled="false" stroked="true" strokeweight=".580pt" strokecolor="#000000">
                <v:path arrowok="t"/>
              </v:shape>
            </v:group>
            <v:group style="position:absolute;left:5606;top:439;width:2;height:1294" coordorigin="5606,439" coordsize="2,1294">
              <v:shape style="position:absolute;left:5606;top:439;width:2;height:1294" coordorigin="5606,439" coordsize="0,1294" path="m5606,439l5606,1733e" filled="false" stroked="true" strokeweight=".580pt" strokecolor="#000000">
                <v:path arrowok="t"/>
              </v:shape>
            </v:group>
            <v:group style="position:absolute;left:6686;top:439;width:2;height:1294" coordorigin="6686,439" coordsize="2,1294">
              <v:shape style="position:absolute;left:6686;top:439;width:2;height:1294" coordorigin="6686,439" coordsize="0,1294" path="m6686,439l6686,1733e" filled="false" stroked="true" strokeweight=".580pt" strokecolor="#000000">
                <v:path arrowok="t"/>
              </v:shape>
            </v:group>
            <v:group style="position:absolute;left:8666;top:439;width:2;height:1294" coordorigin="8666,439" coordsize="2,1294">
              <v:shape style="position:absolute;left:8666;top:439;width:2;height:1294" coordorigin="8666,439" coordsize="0,1294" path="m8666,439l8666,1733e" filled="false" stroked="true" strokeweight=".580pt" strokecolor="#000000">
                <v:path arrowok="t"/>
              </v:shape>
            </v:group>
            <v:group style="position:absolute;left:9566;top:439;width:2;height:1294" coordorigin="9566,439" coordsize="2,1294">
              <v:shape style="position:absolute;left:9566;top:439;width:2;height:1294" coordorigin="9566,439" coordsize="0,1294" path="m9566,439l9566,1733e" filled="false" stroked="true" strokeweight=".580pt" strokecolor="#000000">
                <v:path arrowok="t"/>
              </v:shape>
            </v:group>
            <v:group style="position:absolute;left:10608;top:439;width:2;height:1294" coordorigin="10608,439" coordsize="2,1294">
              <v:shape style="position:absolute;left:10608;top:439;width:2;height:1294" coordorigin="10608,439" coordsize="0,1294" path="m10608,439l10608,1733e" filled="false" stroked="true" strokeweight=".580pt" strokecolor="#000000">
                <v:path arrowok="t"/>
              </v:shape>
            </v:group>
            <v:group style="position:absolute;left:11618;top:439;width:2;height:1294" coordorigin="11618,439" coordsize="2,1294">
              <v:shape style="position:absolute;left:11618;top:439;width:2;height:1294" coordorigin="11618,439" coordsize="0,1294" path="m11618,439l11618,1733e" filled="false" stroked="true" strokeweight=".580pt" strokecolor="#000000">
                <v:path arrowok="t"/>
              </v:shape>
            </v:group>
            <v:group style="position:absolute;left:6;top:651;width:13605;height:2" coordorigin="6,651" coordsize="13605,2">
              <v:shape style="position:absolute;left:6;top:651;width:13605;height:2" coordorigin="6,651" coordsize="13605,0" path="m6,651l13610,651e" filled="false" stroked="true" strokeweight=".580pt" strokecolor="#000000">
                <v:path arrowok="t"/>
              </v:shape>
              <v:shape style="position:absolute;left:6;top:864;width:13606;height:10" type="#_x0000_t75" stroked="false">
                <v:imagedata r:id="rId241" o:title=""/>
              </v:shape>
              <v:shape style="position:absolute;left:6;top:1081;width:13606;height:10" type="#_x0000_t75" stroked="false">
                <v:imagedata r:id="rId241" o:title=""/>
              </v:shape>
              <v:shape style="position:absolute;left:6;top:1298;width:13606;height:10" type="#_x0000_t75" stroked="false">
                <v:imagedata r:id="rId241" o:title=""/>
              </v:shape>
            </v:group>
            <v:group style="position:absolute;left:6;top:1519;width:13605;height:2" coordorigin="6,1519" coordsize="13605,2">
              <v:shape style="position:absolute;left:6;top:1519;width:13605;height:2" coordorigin="6,1519" coordsize="13605,0" path="m6,1519l13610,1519e" filled="false" stroked="true" strokeweight=".580pt" strokecolor="#000000">
                <v:path arrowok="t"/>
              </v:shape>
              <v:shape style="position:absolute;left:6;top:1733;width:13606;height:10" type="#_x0000_t75" stroked="false">
                <v:imagedata r:id="rId241" o:title=""/>
              </v:shape>
              <v:shape style="position:absolute;left:6465;top:26;width:19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97;top:243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398;top:459;width:899;height:126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0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53,342.40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5,230.90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0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39,113.70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0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22,621.30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120,308.30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78;top:459;width:899;height:126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4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61,408.00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3,746.51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0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45,642.60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0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27,896.00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138,693.11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87;top:242;width:1479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6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Bovinos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079" w:val="left" w:leader="none"/>
                        </w:tabs>
                        <w:spacing w:line="203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676;width:899;height:104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68,382.00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5,019.00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48,405.00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35,016.00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156,822.00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19;top:417;width:2878;height:1307" type="#_x0000_t202" filled="false" stroked="false">
                <v:textbox inset="0,0,0,0">
                  <w:txbxContent>
                    <w:p>
                      <w:pPr>
                        <w:tabs>
                          <w:tab w:pos="1050" w:val="left" w:leader="none"/>
                          <w:tab w:pos="2116" w:val="left" w:leader="none"/>
                        </w:tabs>
                        <w:spacing w:line="225" w:lineRule="exact" w:before="0"/>
                        <w:ind w:left="4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78" w:val="left" w:leader="none"/>
                          <w:tab w:pos="2177" w:val="left" w:leader="none"/>
                        </w:tabs>
                        <w:spacing w:before="10"/>
                        <w:ind w:left="97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91,057.00</w:t>
                        <w:tab/>
                        <w:t>49,000.50</w:t>
                        <w:tab/>
                        <w:t>5,554.80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77" w:val="left" w:leader="none"/>
                          <w:tab w:pos="2327" w:val="left" w:leader="none"/>
                        </w:tabs>
                        <w:spacing w:before="10"/>
                        <w:ind w:left="197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6,414.00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7,485.79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728.80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78" w:val="left" w:leader="none"/>
                          <w:tab w:pos="2178" w:val="left" w:leader="none"/>
                        </w:tabs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54,371.50</w:t>
                        <w:tab/>
                        <w:t>37,525.22</w:t>
                        <w:tab/>
                        <w:t>1,358.50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178" w:val="left" w:leader="none"/>
                          <w:tab w:pos="2327" w:val="left" w:leader="none"/>
                        </w:tabs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45,617.30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29,627.50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689.70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178" w:val="left" w:leader="none"/>
                        </w:tabs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197,459.80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123,639.01</w:t>
                        <w:tab/>
                        <w:t>8,331.80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798;top:459;width:698;height:126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6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6,391.00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750.33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1,500.40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5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796.80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9,438.53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888;top:242;width:1423;height:39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Caprinos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024" w:val="left" w:leader="none"/>
                        </w:tabs>
                        <w:spacing w:line="203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635;width:993;height:1089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position w:val="9"/>
                          <w:sz w:val="12"/>
                        </w:rPr>
                        <w:t>2/</w:t>
                      </w:r>
                      <w:r>
                        <w:rPr>
                          <w:rFonts w:ascii="Arial" w:hAnsi="Arial"/>
                          <w:sz w:val="12"/>
                        </w:rPr>
                      </w:r>
                    </w:p>
                    <w:p>
                      <w:pPr>
                        <w:spacing w:line="251" w:lineRule="auto" w:before="10"/>
                        <w:ind w:left="0" w:right="37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Paz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50" w:lineRule="auto" w:before="0"/>
                        <w:ind w:left="205" w:right="69" w:hanging="206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59;top:676;width:898;height:104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78,475.50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1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3,785.00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45,689.40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45,862.20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173,812.10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740;top:676;width:798;height:104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7,877.20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914.15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1,640.30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972.90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11,404.55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749;top:676;width:799;height:104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7,878.80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437.20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2,238.50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24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698.50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11,253.00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791;top:417;width:1756;height:1307" type="#_x0000_t202" filled="false" stroked="false">
                <v:textbox inset="0,0,0,0">
                  <w:txbxContent>
                    <w:p>
                      <w:pPr>
                        <w:tabs>
                          <w:tab w:pos="937" w:val="left" w:leader="none"/>
                        </w:tabs>
                        <w:spacing w:line="225" w:lineRule="exact" w:before="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05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11,650.10</w:t>
                        <w:tab/>
                        <w:t>7,322.80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056" w:val="left" w:leader="none"/>
                        </w:tabs>
                        <w:spacing w:before="1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445.90</w:t>
                        <w:tab/>
                        <w:t>1,249.04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056" w:val="left" w:leader="none"/>
                        </w:tabs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2,086.00</w:t>
                        <w:tab/>
                        <w:t>1,872.50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06" w:val="left" w:leader="none"/>
                        </w:tabs>
                        <w:spacing w:before="1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721.00</w:t>
                        <w:tab/>
                        <w:t>952.70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14,903.00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11,397.04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868" w:right="6425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spacing w:val="64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pStyle w:val="BodyText"/>
        <w:spacing w:line="240" w:lineRule="auto"/>
        <w:ind w:left="86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6455" w:right="2886" w:hanging="3539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leche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1"/>
        </w:rPr>
        <w:t> </w:t>
      </w:r>
      <w:r>
        <w:rPr/>
        <w:t>ganado</w:t>
      </w:r>
      <w:r>
        <w:rPr>
          <w:spacing w:val="-1"/>
        </w:rPr>
        <w:t> en el estado </w:t>
      </w:r>
      <w:r>
        <w:rPr/>
        <w:t>de</w:t>
      </w:r>
      <w:r>
        <w:rPr>
          <w:spacing w:val="-1"/>
        </w:rPr>
        <w:t> B.C.Sur,</w:t>
      </w:r>
      <w:r>
        <w:rPr>
          <w:spacing w:val="27"/>
        </w:rPr>
        <w:t> </w:t>
      </w:r>
      <w:r>
        <w:rPr/>
        <w:t>1999-2004</w:t>
      </w:r>
      <w:r>
        <w:rPr>
          <w:b w:val="0"/>
        </w:rPr>
      </w:r>
    </w:p>
    <w:p>
      <w:pPr>
        <w:spacing w:line="200" w:lineRule="atLeast"/>
        <w:ind w:left="26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1.65pt;height:60.3pt;mso-position-horizontal-relative:char;mso-position-vertical-relative:line" coordorigin="0,0" coordsize="8633,1206">
            <v:group style="position:absolute;left:1746;top:6;width:2;height:1191" coordorigin="1746,6" coordsize="2,1191">
              <v:shape style="position:absolute;left:1746;top:6;width:2;height:1191" coordorigin="1746,6" coordsize="0,1191" path="m1746,6l1746,1196e" filled="false" stroked="true" strokeweight=".580pt" strokecolor="#000000">
                <v:path arrowok="t"/>
              </v:shape>
            </v:group>
            <v:group style="position:absolute;left:1741;top:241;width:6886;height:2" coordorigin="1741,241" coordsize="6886,2">
              <v:shape style="position:absolute;left:1741;top:241;width:6886;height:2" coordorigin="1741,241" coordsize="6886,0" path="m1741,241l8627,241e" filled="false" stroked="true" strokeweight=".580pt" strokecolor="#000000">
                <v:path arrowok="t"/>
              </v:shape>
            </v:group>
            <v:group style="position:absolute;left:2910;top:246;width:2;height:951" coordorigin="2910,246" coordsize="2,951">
              <v:shape style="position:absolute;left:2910;top:246;width:2;height:951" coordorigin="2910,246" coordsize="0,951" path="m2910,246l2910,1196e" filled="false" stroked="true" strokeweight=".580pt" strokecolor="#000000">
                <v:path arrowok="t"/>
              </v:shape>
            </v:group>
            <v:group style="position:absolute;left:4075;top:246;width:2;height:951" coordorigin="4075,246" coordsize="2,951">
              <v:shape style="position:absolute;left:4075;top:246;width:2;height:951" coordorigin="4075,246" coordsize="0,951" path="m4075,246l4075,1196e" filled="false" stroked="true" strokeweight=".580pt" strokecolor="#000000">
                <v:path arrowok="t"/>
              </v:shape>
            </v:group>
            <v:group style="position:absolute;left:5240;top:246;width:2;height:951" coordorigin="5240,246" coordsize="2,951">
              <v:shape style="position:absolute;left:5240;top:246;width:2;height:951" coordorigin="5240,246" coordsize="0,951" path="m5240,246l5240,1196e" filled="false" stroked="true" strokeweight=".580pt" strokecolor="#000000">
                <v:path arrowok="t"/>
              </v:shape>
            </v:group>
            <v:group style="position:absolute;left:6405;top:246;width:2;height:951" coordorigin="6405,246" coordsize="2,951">
              <v:shape style="position:absolute;left:6405;top:246;width:2;height:951" coordorigin="6405,246" coordsize="0,951" path="m6405,246l6405,1196e" filled="false" stroked="true" strokeweight=".580pt" strokecolor="#000000">
                <v:path arrowok="t"/>
              </v:shape>
            </v:group>
            <v:group style="position:absolute;left:7571;top:246;width:2;height:951" coordorigin="7571,246" coordsize="2,951">
              <v:shape style="position:absolute;left:7571;top:246;width:2;height:951" coordorigin="7571,246" coordsize="0,951" path="m7571,246l7571,1196e" filled="false" stroked="true" strokeweight=".580pt" strokecolor="#000000">
                <v:path arrowok="t"/>
              </v:shape>
            </v:group>
            <v:group style="position:absolute;left:6;top:481;width:8621;height:2" coordorigin="6,481" coordsize="8621,2">
              <v:shape style="position:absolute;left:6;top:481;width:8621;height:2" coordorigin="6,481" coordsize="8621,0" path="m6,481l8627,481e" filled="false" stroked="true" strokeweight=".580pt" strokecolor="#000000">
                <v:path arrowok="t"/>
              </v:shape>
              <v:shape style="position:absolute;left:6;top:716;width:8621;height:10" type="#_x0000_t75" stroked="false">
                <v:imagedata r:id="rId242" o:title=""/>
              </v:shape>
            </v:group>
            <v:group style="position:absolute;left:6;top:961;width:8621;height:2" coordorigin="6,961" coordsize="8621,2">
              <v:shape style="position:absolute;left:6;top:961;width:8621;height:2" coordorigin="6,961" coordsize="8621,0" path="m6,961l8627,961e" filled="false" stroked="true" strokeweight=".580pt" strokecolor="#000000">
                <v:path arrowok="t"/>
              </v:shape>
              <v:shape style="position:absolute;left:6;top:1196;width:8621;height:10" type="#_x0000_t75" stroked="false">
                <v:imagedata r:id="rId242" o:title=""/>
              </v:shape>
              <v:shape style="position:absolute;left:168;top:29;width:14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Tipo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ganado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82;top:29;width:381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Volumen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(miles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litros)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227;width:8458;height:963" type="#_x0000_t202" filled="false" stroked="false">
                <v:textbox inset="0,0,0,0">
                  <w:txbxContent>
                    <w:p>
                      <w:pPr>
                        <w:tabs>
                          <w:tab w:pos="3185" w:val="left" w:leader="none"/>
                          <w:tab w:pos="4350" w:val="left" w:leader="none"/>
                          <w:tab w:pos="5514" w:val="left" w:leader="none"/>
                          <w:tab w:pos="6679" w:val="left" w:leader="none"/>
                          <w:tab w:pos="7711" w:val="left" w:leader="none"/>
                        </w:tabs>
                        <w:spacing w:line="247" w:lineRule="exact" w:before="0"/>
                        <w:ind w:left="202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842" w:val="left" w:leader="none"/>
                          <w:tab w:pos="3008" w:val="left" w:leader="none"/>
                          <w:tab w:pos="4173" w:val="left" w:leader="none"/>
                          <w:tab w:pos="5337" w:val="left" w:leader="none"/>
                          <w:tab w:pos="650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Bovinos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32,162.90</w:t>
                        <w:tab/>
                        <w:t>33,388.30</w:t>
                        <w:tab/>
                        <w:t>34,520.40</w:t>
                        <w:tab/>
                        <w:t>35,993.30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39,651.30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42,981.60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54" w:val="left" w:leader="none"/>
                          <w:tab w:pos="3119" w:val="left" w:leader="none"/>
                          <w:tab w:pos="4285" w:val="left" w:leader="none"/>
                          <w:tab w:pos="5448" w:val="left" w:leader="none"/>
                          <w:tab w:pos="6614" w:val="left" w:leader="none"/>
                          <w:tab w:pos="767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Caprinos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2,862.20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3,336.10</w:t>
                        <w:tab/>
                        <w:t>2,088.80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1,965.40</w:t>
                        <w:tab/>
                        <w:t>2,364.60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2,533.53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43" w:val="left" w:leader="none"/>
                          <w:tab w:pos="3008" w:val="left" w:leader="none"/>
                          <w:tab w:pos="4173" w:val="left" w:leader="none"/>
                          <w:tab w:pos="5337" w:val="left" w:leader="none"/>
                          <w:tab w:pos="6502" w:val="left" w:leader="none"/>
                        </w:tabs>
                        <w:spacing w:line="226" w:lineRule="exact" w:before="10"/>
                        <w:ind w:left="4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35,025.10</w:t>
                        <w:tab/>
                        <w:t>36,724.40</w:t>
                        <w:tab/>
                        <w:t>36,609.20</w:t>
                        <w:tab/>
                        <w:t>37,958.70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42,015.90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45,515.13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00" w:lineRule="atLeast"/>
        <w:ind w:left="22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0.3pt;height:70.3pt;mso-position-horizontal-relative:char;mso-position-vertical-relative:line" coordorigin="0,0" coordsize="9406,1406">
            <v:group style="position:absolute;left:1745;top:206;width:2;height:1191" coordorigin="1745,206" coordsize="2,1191">
              <v:shape style="position:absolute;left:1745;top:206;width:2;height:1191" coordorigin="1745,206" coordsize="0,1191" path="m1745,206l1745,1396e" filled="false" stroked="true" strokeweight=".580pt" strokecolor="#000000">
                <v:path arrowok="t"/>
              </v:shape>
            </v:group>
            <v:group style="position:absolute;left:1740;top:441;width:7660;height:2" coordorigin="1740,441" coordsize="7660,2">
              <v:shape style="position:absolute;left:1740;top:441;width:7660;height:2" coordorigin="1740,441" coordsize="7660,0" path="m1740,441l9399,441e" filled="false" stroked="true" strokeweight=".580pt" strokecolor="#000000">
                <v:path arrowok="t"/>
              </v:shape>
            </v:group>
            <v:group style="position:absolute;left:3021;top:446;width:2;height:951" coordorigin="3021,446" coordsize="2,951">
              <v:shape style="position:absolute;left:3021;top:446;width:2;height:951" coordorigin="3021,446" coordsize="0,951" path="m3021,446l3021,1396e" filled="false" stroked="true" strokeweight=".580pt" strokecolor="#000000">
                <v:path arrowok="t"/>
              </v:shape>
            </v:group>
            <v:group style="position:absolute;left:4298;top:446;width:2;height:951" coordorigin="4298,446" coordsize="2,951">
              <v:shape style="position:absolute;left:4298;top:446;width:2;height:951" coordorigin="4298,446" coordsize="0,951" path="m4298,446l4298,1396e" filled="false" stroked="true" strokeweight=".580pt" strokecolor="#000000">
                <v:path arrowok="t"/>
              </v:shape>
            </v:group>
            <v:group style="position:absolute;left:5576;top:446;width:2;height:951" coordorigin="5576,446" coordsize="2,951">
              <v:shape style="position:absolute;left:5576;top:446;width:2;height:951" coordorigin="5576,446" coordsize="0,951" path="m5576,446l5576,1396e" filled="false" stroked="true" strokeweight=".580pt" strokecolor="#000000">
                <v:path arrowok="t"/>
              </v:shape>
            </v:group>
            <v:group style="position:absolute;left:6853;top:446;width:2;height:951" coordorigin="6853,446" coordsize="2,951">
              <v:shape style="position:absolute;left:6853;top:446;width:2;height:951" coordorigin="6853,446" coordsize="0,951" path="m6853,446l6853,1396e" filled="false" stroked="true" strokeweight=".580pt" strokecolor="#000000">
                <v:path arrowok="t"/>
              </v:shape>
            </v:group>
            <v:group style="position:absolute;left:8130;top:446;width:2;height:951" coordorigin="8130,446" coordsize="2,951">
              <v:shape style="position:absolute;left:8130;top:446;width:2;height:951" coordorigin="8130,446" coordsize="0,951" path="m8130,446l8130,1396e" filled="false" stroked="true" strokeweight=".580pt" strokecolor="#000000">
                <v:path arrowok="t"/>
              </v:shape>
            </v:group>
            <v:group style="position:absolute;left:6;top:681;width:9394;height:2" coordorigin="6,681" coordsize="9394,2">
              <v:shape style="position:absolute;left:6;top:681;width:9394;height:2" coordorigin="6,681" coordsize="9394,0" path="m6,681l9399,681e" filled="false" stroked="true" strokeweight=".580pt" strokecolor="#000000">
                <v:path arrowok="t"/>
              </v:shape>
              <v:shape style="position:absolute;left:6;top:916;width:9396;height:10" type="#_x0000_t75" stroked="false">
                <v:imagedata r:id="rId243" o:title=""/>
              </v:shape>
            </v:group>
            <v:group style="position:absolute;left:6;top:1161;width:9394;height:2" coordorigin="6,1161" coordsize="9394,2">
              <v:shape style="position:absolute;left:6;top:1161;width:9394;height:2" coordorigin="6,1161" coordsize="9394,0" path="m6,1161l9399,1161e" filled="false" stroked="true" strokeweight=".580pt" strokecolor="#000000">
                <v:path arrowok="t"/>
              </v:shape>
              <v:shape style="position:absolute;left:6;top:1396;width:9396;height:10" type="#_x0000_t75" stroked="false">
                <v:imagedata r:id="rId243" o:title=""/>
              </v:shape>
              <v:shape style="position:absolute;left:7897;top:0;width:14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9;top:229;width:14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Tipo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ganado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84;top:229;width:378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Valor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(miles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pesos)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27;width:9232;height:963" type="#_x0000_t202" filled="false" stroked="false">
                <v:textbox inset="0,0,0,0">
                  <w:txbxContent>
                    <w:p>
                      <w:pPr>
                        <w:tabs>
                          <w:tab w:pos="3354" w:val="left" w:leader="none"/>
                          <w:tab w:pos="4631" w:val="left" w:leader="none"/>
                          <w:tab w:pos="5908" w:val="left" w:leader="none"/>
                          <w:tab w:pos="7184" w:val="left" w:leader="none"/>
                          <w:tab w:pos="8379" w:val="left" w:leader="none"/>
                        </w:tabs>
                        <w:spacing w:line="247" w:lineRule="exact" w:before="0"/>
                        <w:ind w:left="207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842" w:val="left" w:leader="none"/>
                          <w:tab w:pos="3121" w:val="left" w:leader="none"/>
                          <w:tab w:pos="4398" w:val="left" w:leader="none"/>
                          <w:tab w:pos="5674" w:val="left" w:leader="none"/>
                          <w:tab w:pos="6951" w:val="left" w:leader="none"/>
                          <w:tab w:pos="8228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Bovinos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148,592.60</w:t>
                        <w:tab/>
                        <w:t>183,635.70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207,122.40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233,956.50</w:t>
                        <w:tab/>
                        <w:t>277,559.10</w:t>
                        <w:tab/>
                        <w:t>189,132.67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066" w:val="left" w:leader="none"/>
                          <w:tab w:pos="3232" w:val="left" w:leader="none"/>
                          <w:tab w:pos="4509" w:val="left" w:leader="none"/>
                          <w:tab w:pos="5786" w:val="left" w:leader="none"/>
                          <w:tab w:pos="7062" w:val="left" w:leader="none"/>
                          <w:tab w:pos="8451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Caprinos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8,586.60</w:t>
                        <w:tab/>
                        <w:t>11,153.70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10,444.00</w:t>
                        <w:tab/>
                        <w:t>10,809.70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14,187.60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7,825.59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43" w:val="left" w:leader="none"/>
                          <w:tab w:pos="3121" w:val="left" w:leader="none"/>
                          <w:tab w:pos="4398" w:val="left" w:leader="none"/>
                          <w:tab w:pos="5674" w:val="left" w:leader="none"/>
                          <w:tab w:pos="6951" w:val="left" w:leader="none"/>
                          <w:tab w:pos="8228" w:val="left" w:leader="none"/>
                        </w:tabs>
                        <w:spacing w:line="226" w:lineRule="exact" w:before="10"/>
                        <w:ind w:left="4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157,179.20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194,789.40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217,566.40</w:t>
                        <w:tab/>
                        <w:t>244,766.20</w:t>
                        <w:tab/>
                        <w:t>291,746.70</w:t>
                        <w:tab/>
                        <w:t>196,958.26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075" w:right="4215" w:firstLine="3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spacing w:val="64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39"/>
          <w:pgSz w:w="15840" w:h="12240" w:orient="landscape"/>
          <w:pgMar w:footer="697" w:header="384" w:top="1360" w:bottom="880" w:left="1240" w:right="760"/>
          <w:pgNumType w:start="11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6615" w:right="3064" w:hanging="3542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de producción de leche</w:t>
      </w:r>
      <w:r>
        <w:rPr>
          <w:spacing w:val="53"/>
        </w:rPr>
        <w:t> </w:t>
      </w:r>
      <w:r>
        <w:rPr>
          <w:spacing w:val="-1"/>
        </w:rPr>
        <w:t>por tipo de ganado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>
          <w:spacing w:val="22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6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44.8pt;height:87.15pt;mso-position-horizontal-relative:char;mso-position-vertical-relative:line" coordorigin="0,0" coordsize="12896,1743">
            <v:group style="position:absolute;left:1184;top:6;width:2;height:1727" coordorigin="1184,6" coordsize="2,1727">
              <v:shape style="position:absolute;left:1184;top:6;width:2;height:1727" coordorigin="1184,6" coordsize="0,1727" path="m1184,6l1184,1733e" filled="false" stroked="true" strokeweight=".580pt" strokecolor="#000000">
                <v:path arrowok="t"/>
              </v:shape>
            </v:group>
            <v:group style="position:absolute;left:1179;top:218;width:11711;height:2" coordorigin="1179,218" coordsize="11711,2">
              <v:shape style="position:absolute;left:1179;top:218;width:11711;height:2" coordorigin="1179,218" coordsize="11711,0" path="m1179,218l12890,218e" filled="false" stroked="true" strokeweight=".580pt" strokecolor="#000000">
                <v:path arrowok="t"/>
              </v:shape>
            </v:group>
            <v:group style="position:absolute;left:7304;top:223;width:2;height:1510" coordorigin="7304,223" coordsize="2,1510">
              <v:shape style="position:absolute;left:7304;top:223;width:2;height:1510" coordorigin="7304,223" coordsize="0,1510" path="m7304,223l7304,1733e" filled="false" stroked="true" strokeweight=".580pt" strokecolor="#000000">
                <v:path arrowok="t"/>
              </v:shape>
            </v:group>
            <v:group style="position:absolute;left:1179;top:435;width:11711;height:2" coordorigin="1179,435" coordsize="11711,2">
              <v:shape style="position:absolute;left:1179;top:435;width:11711;height:2" coordorigin="1179,435" coordsize="11711,0" path="m1179,435l12890,435e" filled="false" stroked="true" strokeweight=".580pt" strokecolor="#000000">
                <v:path arrowok="t"/>
              </v:shape>
            </v:group>
            <v:group style="position:absolute;left:2153;top:440;width:2;height:1293" coordorigin="2153,440" coordsize="2,1293">
              <v:shape style="position:absolute;left:2153;top:440;width:2;height:1293" coordorigin="2153,440" coordsize="0,1293" path="m2153,440l2153,1733e" filled="false" stroked="true" strokeweight=".580pt" strokecolor="#000000">
                <v:path arrowok="t"/>
              </v:shape>
            </v:group>
            <v:group style="position:absolute;left:3176;top:440;width:2;height:1293" coordorigin="3176,440" coordsize="2,1293">
              <v:shape style="position:absolute;left:3176;top:440;width:2;height:1293" coordorigin="3176,440" coordsize="0,1293" path="m3176,440l3176,1733e" filled="false" stroked="true" strokeweight=".580pt" strokecolor="#000000">
                <v:path arrowok="t"/>
              </v:shape>
            </v:group>
            <v:group style="position:absolute;left:4248;top:440;width:2;height:1293" coordorigin="4248,440" coordsize="2,1293">
              <v:shape style="position:absolute;left:4248;top:440;width:2;height:1293" coordorigin="4248,440" coordsize="0,1293" path="m4248,440l4248,1733e" filled="false" stroked="true" strokeweight=".580pt" strokecolor="#000000">
                <v:path arrowok="t"/>
              </v:shape>
            </v:group>
            <v:group style="position:absolute;left:5288;top:440;width:2;height:1293" coordorigin="5288,440" coordsize="2,1293">
              <v:shape style="position:absolute;left:5288;top:440;width:2;height:1293" coordorigin="5288,440" coordsize="0,1293" path="m5288,440l5288,1733e" filled="false" stroked="true" strokeweight=".580pt" strokecolor="#000000">
                <v:path arrowok="t"/>
              </v:shape>
            </v:group>
            <v:group style="position:absolute;left:6330;top:440;width:2;height:1293" coordorigin="6330,440" coordsize="2,1293">
              <v:shape style="position:absolute;left:6330;top:440;width:2;height:1293" coordorigin="6330,440" coordsize="0,1293" path="m6330,440l6330,1733e" filled="false" stroked="true" strokeweight=".580pt" strokecolor="#000000">
                <v:path arrowok="t"/>
              </v:shape>
            </v:group>
            <v:group style="position:absolute;left:8245;top:440;width:2;height:1293" coordorigin="8245,440" coordsize="2,1293">
              <v:shape style="position:absolute;left:8245;top:440;width:2;height:1293" coordorigin="8245,440" coordsize="0,1293" path="m8245,440l8245,1733e" filled="false" stroked="true" strokeweight=".580pt" strokecolor="#000000">
                <v:path arrowok="t"/>
              </v:shape>
            </v:group>
            <v:group style="position:absolute;left:9186;top:440;width:2;height:1293" coordorigin="9186,440" coordsize="2,1293">
              <v:shape style="position:absolute;left:9186;top:440;width:2;height:1293" coordorigin="9186,440" coordsize="0,1293" path="m9186,440l9186,1733e" filled="false" stroked="true" strokeweight=".580pt" strokecolor="#000000">
                <v:path arrowok="t"/>
              </v:shape>
            </v:group>
            <v:group style="position:absolute;left:10127;top:440;width:2;height:1293" coordorigin="10127,440" coordsize="2,1293">
              <v:shape style="position:absolute;left:10127;top:440;width:2;height:1293" coordorigin="10127,440" coordsize="0,1293" path="m10127,440l10127,1733e" filled="false" stroked="true" strokeweight=".580pt" strokecolor="#000000">
                <v:path arrowok="t"/>
              </v:shape>
            </v:group>
            <v:group style="position:absolute;left:11067;top:440;width:2;height:1293" coordorigin="11067,440" coordsize="2,1293">
              <v:shape style="position:absolute;left:11067;top:440;width:2;height:1293" coordorigin="11067,440" coordsize="0,1293" path="m11067,440l11067,1733e" filled="false" stroked="true" strokeweight=".580pt" strokecolor="#000000">
                <v:path arrowok="t"/>
              </v:shape>
            </v:group>
            <v:group style="position:absolute;left:12008;top:440;width:2;height:1293" coordorigin="12008,440" coordsize="2,1293">
              <v:shape style="position:absolute;left:12008;top:440;width:2;height:1293" coordorigin="12008,440" coordsize="0,1293" path="m12008,440l12008,1733e" filled="false" stroked="true" strokeweight=".580pt" strokecolor="#000000">
                <v:path arrowok="t"/>
              </v:shape>
            </v:group>
            <v:group style="position:absolute;left:6;top:651;width:12885;height:2" coordorigin="6,651" coordsize="12885,2">
              <v:shape style="position:absolute;left:6;top:651;width:12885;height:2" coordorigin="6,651" coordsize="12885,0" path="m6,651l12890,651e" filled="false" stroked="true" strokeweight=".580pt" strokecolor="#000000">
                <v:path arrowok="t"/>
              </v:shape>
              <v:shape style="position:absolute;left:6;top:864;width:12886;height:10" type="#_x0000_t75" stroked="false">
                <v:imagedata r:id="rId244" o:title=""/>
              </v:shape>
              <v:shape style="position:absolute;left:6;top:1081;width:12886;height:10" type="#_x0000_t75" stroked="false">
                <v:imagedata r:id="rId244" o:title=""/>
              </v:shape>
              <v:shape style="position:absolute;left:6;top:1298;width:12886;height:10" type="#_x0000_t75" stroked="false">
                <v:imagedata r:id="rId244" o:title=""/>
              </v:shape>
            </v:group>
            <v:group style="position:absolute;left:6;top:1520;width:12885;height:2" coordorigin="6,1520" coordsize="12885,2">
              <v:shape style="position:absolute;left:6;top:1520;width:12885;height:2" coordorigin="6,1520" coordsize="12885,0" path="m6,1520l12890,1520e" filled="false" stroked="true" strokeweight=".580pt" strokecolor="#000000">
                <v:path arrowok="t"/>
              </v:shape>
              <v:shape style="position:absolute;left:6;top:1733;width:12886;height:10" type="#_x0000_t75" stroked="false">
                <v:imagedata r:id="rId245" o:title=""/>
              </v:shape>
              <v:shape style="position:absolute;left:5970;top:26;width:21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litros)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76;top:243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90;top:243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Bovinos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710;top:243;width:7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Caprinos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19;width:12745;height:1307" type="#_x0000_t202" filled="false" stroked="false">
                <v:textbox inset="0,0,0,0">
                  <w:txbxContent>
                    <w:p>
                      <w:pPr>
                        <w:tabs>
                          <w:tab w:pos="2381" w:val="left" w:leader="none"/>
                          <w:tab w:pos="3430" w:val="left" w:leader="none"/>
                          <w:tab w:pos="4485" w:val="left" w:leader="none"/>
                          <w:tab w:pos="5526" w:val="left" w:leader="none"/>
                          <w:tab w:pos="6458" w:val="left" w:leader="none"/>
                          <w:tab w:pos="7492" w:val="left" w:leader="none"/>
                          <w:tab w:pos="8433" w:val="left" w:leader="none"/>
                          <w:tab w:pos="9374" w:val="left" w:leader="none"/>
                          <w:tab w:pos="10314" w:val="left" w:leader="none"/>
                          <w:tab w:pos="11256" w:val="left" w:leader="none"/>
                          <w:tab w:pos="12095" w:val="left" w:leader="none"/>
                        </w:tabs>
                        <w:spacing w:line="213" w:lineRule="exact" w:before="0"/>
                        <w:ind w:left="1386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202" w:val="left" w:leader="none"/>
                          <w:tab w:pos="2225" w:val="left" w:leader="none"/>
                          <w:tab w:pos="3246" w:val="left" w:leader="none"/>
                          <w:tab w:pos="4338" w:val="left" w:leader="none"/>
                          <w:tab w:pos="5379" w:val="left" w:leader="none"/>
                          <w:tab w:pos="7394" w:val="left" w:leader="none"/>
                          <w:tab w:pos="8334" w:val="left" w:leader="none"/>
                          <w:tab w:pos="9275" w:val="left" w:leader="none"/>
                          <w:tab w:pos="10366" w:val="left" w:leader="none"/>
                          <w:tab w:pos="11158" w:val="left" w:leader="none"/>
                        </w:tabs>
                        <w:spacing w:line="228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position w:val="9"/>
                          <w:sz w:val="12"/>
                        </w:rPr>
                        <w:t>2/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14,380.30</w:t>
                        <w:tab/>
                        <w:t>14,723.40</w:t>
                        <w:tab/>
                        <w:t>14,653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.00</w:t>
                        <w:tab/>
                        <w:t>13,828.30</w:t>
                        <w:tab/>
                        <w:t>14,067.30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15,269.00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1,773.80</w:t>
                        <w:tab/>
                        <w:t>2,449.20</w:t>
                        <w:tab/>
                        <w:t>1,348.60</w:t>
                        <w:tab/>
                        <w:t>816.40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1,145.60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1,068.30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201" w:val="left" w:leader="none"/>
                          <w:tab w:pos="2225" w:val="left" w:leader="none"/>
                          <w:tab w:pos="3296" w:val="left" w:leader="none"/>
                          <w:tab w:pos="4338" w:val="left" w:leader="none"/>
                          <w:tab w:pos="5379" w:val="left" w:leader="none"/>
                          <w:tab w:pos="7544" w:val="left" w:leader="none"/>
                          <w:tab w:pos="8484" w:val="left" w:leader="none"/>
                          <w:tab w:pos="9425" w:val="left" w:leader="none"/>
                          <w:tab w:pos="10366" w:val="left" w:leader="none"/>
                          <w:tab w:pos="11158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Mulegé</w:t>
                        <w:tab/>
                        <w:t>10,435.80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10,753.10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11,290.10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15,038.70</w:t>
                        <w:tab/>
                        <w:t>17,212.20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18,724.07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765.80</w:t>
                        <w:tab/>
                        <w:t>613.75</w:t>
                        <w:tab/>
                        <w:t>450.80</w:t>
                        <w:tab/>
                        <w:t>832.20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1,052.10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1,325.00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301" w:val="left" w:leader="none"/>
                          <w:tab w:pos="2325" w:val="left" w:leader="none"/>
                          <w:tab w:pos="3396" w:val="left" w:leader="none"/>
                          <w:tab w:pos="4437" w:val="left" w:leader="none"/>
                          <w:tab w:pos="5478" w:val="left" w:leader="none"/>
                          <w:tab w:pos="6451" w:val="left" w:leader="none"/>
                          <w:tab w:pos="7643" w:val="left" w:leader="none"/>
                          <w:tab w:pos="8484" w:val="left" w:leader="none"/>
                          <w:tab w:pos="9424" w:val="left" w:leader="none"/>
                          <w:tab w:pos="10366" w:val="left" w:leader="none"/>
                          <w:tab w:pos="11308" w:val="left" w:leader="none"/>
                          <w:tab w:pos="1219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Paz</w:t>
                        <w:tab/>
                        <w:t>6,150.90</w:t>
                        <w:tab/>
                        <w:t>6,849.60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6,606.30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5,924.80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6,340.40</w:t>
                        <w:tab/>
                        <w:t>6,738.53</w:t>
                        <w:tab/>
                        <w:t>71.50</w:t>
                        <w:tab/>
                        <w:t>273.10</w:t>
                        <w:tab/>
                        <w:t>289.40</w:t>
                        <w:tab/>
                        <w:t>316.80</w:t>
                        <w:tab/>
                        <w:t>166.90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140.23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02" w:val="left" w:leader="none"/>
                          <w:tab w:pos="2325" w:val="left" w:leader="none"/>
                          <w:tab w:pos="3396" w:val="left" w:leader="none"/>
                          <w:tab w:pos="4437" w:val="left" w:leader="none"/>
                          <w:tab w:pos="5478" w:val="left" w:leader="none"/>
                          <w:tab w:pos="6452" w:val="left" w:leader="none"/>
                          <w:tab w:pos="7743" w:val="left" w:leader="none"/>
                          <w:tab w:pos="8684" w:val="left" w:leader="none"/>
                          <w:tab w:pos="9625" w:val="left" w:leader="none"/>
                          <w:tab w:pos="10565" w:val="left" w:leader="none"/>
                          <w:tab w:pos="11507" w:val="left" w:leader="none"/>
                          <w:tab w:pos="12395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  <w:tab/>
                        <w:t>1,195.90</w:t>
                        <w:tab/>
                        <w:t>1,062.20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1,971.00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1,201.50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2,031.40</w:t>
                        <w:tab/>
                        <w:t>2,250.00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0.00</w:t>
                        <w:tab/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0.00</w:t>
                        <w:tab/>
                        <w:t>0.00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00" w:val="left" w:leader="none"/>
                          <w:tab w:pos="2224" w:val="left" w:leader="none"/>
                          <w:tab w:pos="3296" w:val="left" w:leader="none"/>
                          <w:tab w:pos="4336" w:val="left" w:leader="none"/>
                          <w:tab w:pos="5379" w:val="left" w:leader="none"/>
                          <w:tab w:pos="7393" w:val="left" w:leader="none"/>
                          <w:tab w:pos="8334" w:val="left" w:leader="none"/>
                          <w:tab w:pos="9275" w:val="left" w:leader="none"/>
                          <w:tab w:pos="10215" w:val="left" w:leader="none"/>
                          <w:tab w:pos="11158" w:val="left" w:leader="none"/>
                        </w:tabs>
                        <w:spacing w:line="203" w:lineRule="exact" w:before="10"/>
                        <w:ind w:left="18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32,162.90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33,388.30</w:t>
                        <w:tab/>
                        <w:t>34,520.40</w:t>
                        <w:tab/>
                        <w:t>35,993.30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39,651.30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42,981.60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2,862.20</w:t>
                        <w:tab/>
                        <w:t>3,336.05</w:t>
                        <w:tab/>
                        <w:t>2,088.80</w:t>
                        <w:tab/>
                        <w:t>1,965.40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2,364.60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2,533.53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0" w:right="962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98.2pt;height:87.05pt;mso-position-horizontal-relative:char;mso-position-vertical-relative:line" coordorigin="0,0" coordsize="13964,1741">
            <v:group style="position:absolute;left:1250;top:6;width:2;height:1726" coordorigin="1250,6" coordsize="2,1726">
              <v:shape style="position:absolute;left:1250;top:6;width:2;height:1726" coordorigin="1250,6" coordsize="0,1726" path="m1250,6l1250,1731e" filled="false" stroked="true" strokeweight=".580pt" strokecolor="#000000">
                <v:path arrowok="t"/>
              </v:shape>
            </v:group>
            <v:group style="position:absolute;left:1245;top:217;width:12713;height:2" coordorigin="1245,217" coordsize="12713,2">
              <v:shape style="position:absolute;left:1245;top:217;width:12713;height:2" coordorigin="1245,217" coordsize="12713,0" path="m1245,217l13958,217e" filled="false" stroked="true" strokeweight=".580pt" strokecolor="#000000">
                <v:path arrowok="t"/>
              </v:shape>
            </v:group>
            <v:group style="position:absolute;left:8048;top:222;width:2;height:1510" coordorigin="8048,222" coordsize="2,1510">
              <v:shape style="position:absolute;left:8048;top:222;width:2;height:1510" coordorigin="8048,222" coordsize="0,1510" path="m8048,222l8048,1731e" filled="false" stroked="true" strokeweight=".580pt" strokecolor="#000000">
                <v:path arrowok="t"/>
              </v:shape>
            </v:group>
            <v:group style="position:absolute;left:1245;top:434;width:12713;height:2" coordorigin="1245,434" coordsize="12713,2">
              <v:shape style="position:absolute;left:1245;top:434;width:12713;height:2" coordorigin="1245,434" coordsize="12713,0" path="m1245,434l13958,434e" filled="false" stroked="true" strokeweight=".580pt" strokecolor="#000000">
                <v:path arrowok="t"/>
              </v:shape>
            </v:group>
            <v:group style="position:absolute;left:2384;top:439;width:2;height:1293" coordorigin="2384,439" coordsize="2,1293">
              <v:shape style="position:absolute;left:2384;top:439;width:2;height:1293" coordorigin="2384,439" coordsize="0,1293" path="m2384,439l2384,1731e" filled="false" stroked="true" strokeweight=".580pt" strokecolor="#000000">
                <v:path arrowok="t"/>
              </v:shape>
            </v:group>
            <v:group style="position:absolute;left:3528;top:439;width:2;height:1293" coordorigin="3528,439" coordsize="2,1293">
              <v:shape style="position:absolute;left:3528;top:439;width:2;height:1293" coordorigin="3528,439" coordsize="0,1293" path="m3528,439l3528,1731e" filled="false" stroked="true" strokeweight=".580pt" strokecolor="#000000">
                <v:path arrowok="t"/>
              </v:shape>
            </v:group>
            <v:group style="position:absolute;left:4640;top:439;width:2;height:1293" coordorigin="4640,439" coordsize="2,1293">
              <v:shape style="position:absolute;left:4640;top:439;width:2;height:1293" coordorigin="4640,439" coordsize="0,1293" path="m4640,439l4640,1731e" filled="false" stroked="true" strokeweight=".580pt" strokecolor="#000000">
                <v:path arrowok="t"/>
              </v:shape>
            </v:group>
            <v:group style="position:absolute;left:5781;top:439;width:2;height:1293" coordorigin="5781,439" coordsize="2,1293">
              <v:shape style="position:absolute;left:5781;top:439;width:2;height:1293" coordorigin="5781,439" coordsize="0,1293" path="m5781,439l5781,1731e" filled="false" stroked="true" strokeweight=".580pt" strokecolor="#000000">
                <v:path arrowok="t"/>
              </v:shape>
            </v:group>
            <v:group style="position:absolute;left:6908;top:439;width:2;height:1293" coordorigin="6908,439" coordsize="2,1293">
              <v:shape style="position:absolute;left:6908;top:439;width:2;height:1293" coordorigin="6908,439" coordsize="0,1293" path="m6908,439l6908,1731e" filled="false" stroked="true" strokeweight=".580pt" strokecolor="#000000">
                <v:path arrowok="t"/>
              </v:shape>
            </v:group>
            <v:group style="position:absolute;left:8919;top:439;width:2;height:1293" coordorigin="8919,439" coordsize="2,1293">
              <v:shape style="position:absolute;left:8919;top:439;width:2;height:1293" coordorigin="8919,439" coordsize="0,1293" path="m8919,439l8919,1731e" filled="false" stroked="true" strokeweight=".580pt" strokecolor="#000000">
                <v:path arrowok="t"/>
              </v:shape>
            </v:group>
            <v:group style="position:absolute;left:9950;top:439;width:2;height:1293" coordorigin="9950,439" coordsize="2,1293">
              <v:shape style="position:absolute;left:9950;top:439;width:2;height:1293" coordorigin="9950,439" coordsize="0,1293" path="m9950,439l9950,1731e" filled="false" stroked="true" strokeweight=".580pt" strokecolor="#000000">
                <v:path arrowok="t"/>
              </v:shape>
            </v:group>
            <v:group style="position:absolute;left:10976;top:439;width:2;height:1293" coordorigin="10976,439" coordsize="2,1293">
              <v:shape style="position:absolute;left:10976;top:439;width:2;height:1293" coordorigin="10976,439" coordsize="0,1293" path="m10976,439l10976,1731e" filled="false" stroked="true" strokeweight=".580pt" strokecolor="#000000">
                <v:path arrowok="t"/>
              </v:shape>
            </v:group>
            <v:group style="position:absolute;left:11966;top:439;width:2;height:1293" coordorigin="11966,439" coordsize="2,1293">
              <v:shape style="position:absolute;left:11966;top:439;width:2;height:1293" coordorigin="11966,439" coordsize="0,1293" path="m11966,439l11966,1731e" filled="false" stroked="true" strokeweight=".580pt" strokecolor="#000000">
                <v:path arrowok="t"/>
              </v:shape>
            </v:group>
            <v:group style="position:absolute;left:13007;top:439;width:2;height:1293" coordorigin="13007,439" coordsize="2,1293">
              <v:shape style="position:absolute;left:13007;top:439;width:2;height:1293" coordorigin="13007,439" coordsize="0,1293" path="m13007,439l13007,1731e" filled="false" stroked="true" strokeweight=".580pt" strokecolor="#000000">
                <v:path arrowok="t"/>
              </v:shape>
            </v:group>
            <v:group style="position:absolute;left:6;top:651;width:13953;height:2" coordorigin="6,651" coordsize="13953,2">
              <v:shape style="position:absolute;left:6;top:651;width:13953;height:2" coordorigin="6,651" coordsize="13953,0" path="m6,651l13958,651e" filled="false" stroked="true" strokeweight=".580pt" strokecolor="#000000">
                <v:path arrowok="t"/>
              </v:shape>
              <v:shape style="position:absolute;left:6;top:864;width:13956;height:10" type="#_x0000_t75" stroked="false">
                <v:imagedata r:id="rId246" o:title=""/>
              </v:shape>
              <v:shape style="position:absolute;left:6;top:1080;width:13956;height:10" type="#_x0000_t75" stroked="false">
                <v:imagedata r:id="rId246" o:title=""/>
              </v:shape>
              <v:shape style="position:absolute;left:6;top:1297;width:13956;height:10" type="#_x0000_t75" stroked="false">
                <v:imagedata r:id="rId246" o:title=""/>
              </v:shape>
            </v:group>
            <v:group style="position:absolute;left:6;top:1519;width:13953;height:2" coordorigin="6,1519" coordsize="13953,2">
              <v:shape style="position:absolute;left:6;top:1519;width:13953;height:2" coordorigin="6,1519" coordsize="13953,0" path="m6,1519l13958,1519e" filled="false" stroked="true" strokeweight=".580pt" strokecolor="#000000">
                <v:path arrowok="t"/>
              </v:shape>
              <v:shape style="position:absolute;left:6;top:1731;width:13956;height:10" type="#_x0000_t75" stroked="false">
                <v:imagedata r:id="rId247" o:title=""/>
              </v:shape>
              <v:shape style="position:absolute;left:6653;top:26;width:191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Valor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(miles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pesos)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0;top:243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96;top:242;width:7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Bovinos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617;top:242;width:78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Caprinos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17;width:13812;height:1307" type="#_x0000_t202" filled="false" stroked="false">
                <v:textbox inset="0,0,0,0">
                  <w:txbxContent>
                    <w:p>
                      <w:pPr>
                        <w:tabs>
                          <w:tab w:pos="2674" w:val="left" w:leader="none"/>
                          <w:tab w:pos="3801" w:val="left" w:leader="none"/>
                          <w:tab w:pos="4929" w:val="left" w:leader="none"/>
                          <w:tab w:pos="6063" w:val="left" w:leader="none"/>
                          <w:tab w:pos="7120" w:val="left" w:leader="none"/>
                          <w:tab w:pos="8201" w:val="left" w:leader="none"/>
                          <w:tab w:pos="9153" w:val="left" w:leader="none"/>
                          <w:tab w:pos="10181" w:val="left" w:leader="none"/>
                          <w:tab w:pos="11188" w:val="left" w:leader="none"/>
                          <w:tab w:pos="12203" w:val="left" w:leader="none"/>
                          <w:tab w:pos="13127" w:val="left" w:leader="none"/>
                        </w:tabs>
                        <w:spacing w:line="214" w:lineRule="exact" w:before="0"/>
                        <w:ind w:left="1536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433" w:val="left" w:leader="none"/>
                          <w:tab w:pos="2577" w:val="left" w:leader="none"/>
                          <w:tab w:pos="3689" w:val="left" w:leader="none"/>
                          <w:tab w:pos="4830" w:val="left" w:leader="none"/>
                          <w:tab w:pos="5956" w:val="left" w:leader="none"/>
                          <w:tab w:pos="7098" w:val="left" w:leader="none"/>
                          <w:tab w:pos="9100" w:val="left" w:leader="none"/>
                          <w:tab w:pos="10125" w:val="left" w:leader="none"/>
                          <w:tab w:pos="11113" w:val="left" w:leader="none"/>
                          <w:tab w:pos="12156" w:val="left" w:leader="none"/>
                          <w:tab w:pos="13113" w:val="left" w:leader="none"/>
                        </w:tabs>
                        <w:spacing w:line="22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position w:val="9"/>
                          <w:sz w:val="12"/>
                        </w:rPr>
                        <w:t>2/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66,436.90</w:t>
                        <w:tab/>
                        <w:t>80,978.70</w:t>
                        <w:tab/>
                        <w:t>87,918.00</w:t>
                        <w:tab/>
                        <w:t>89,884.00</w:t>
                        <w:tab/>
                        <w:t>98,471.10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55,972.75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5,321.40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7,347.60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6,743.00</w:t>
                        <w:tab/>
                        <w:t>4,490.20</w:t>
                        <w:tab/>
                        <w:t>6,873.60</w:t>
                        <w:tab/>
                        <w:t>3,204.90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433" w:val="left" w:leader="none"/>
                          <w:tab w:pos="2577" w:val="left" w:leader="none"/>
                          <w:tab w:pos="3689" w:val="left" w:leader="none"/>
                          <w:tab w:pos="4830" w:val="left" w:leader="none"/>
                          <w:tab w:pos="5858" w:val="left" w:leader="none"/>
                          <w:tab w:pos="7097" w:val="left" w:leader="none"/>
                          <w:tab w:pos="9100" w:val="left" w:leader="none"/>
                          <w:tab w:pos="10125" w:val="left" w:leader="none"/>
                          <w:tab w:pos="11113" w:val="left" w:leader="none"/>
                          <w:tab w:pos="12155" w:val="left" w:leader="none"/>
                          <w:tab w:pos="1311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Mulegé</w:t>
                        <w:tab/>
                        <w:t>48,213.40</w:t>
                        <w:tab/>
                        <w:t>59,142.10</w:t>
                        <w:tab/>
                        <w:t>67,740.60</w:t>
                        <w:tab/>
                        <w:t>97,751.50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120,485.40</w:t>
                        <w:tab/>
                        <w:t>96,851.93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2,297.40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3,068.75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2,254.00</w:t>
                        <w:tab/>
                        <w:t>4,577.10</w:t>
                        <w:tab/>
                        <w:t>6,312.60</w:t>
                        <w:tab/>
                        <w:t>4,200.00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433" w:val="left" w:leader="none"/>
                          <w:tab w:pos="2577" w:val="left" w:leader="none"/>
                          <w:tab w:pos="3689" w:val="left" w:leader="none"/>
                          <w:tab w:pos="4830" w:val="left" w:leader="none"/>
                          <w:tab w:pos="5957" w:val="left" w:leader="none"/>
                          <w:tab w:pos="7097" w:val="left" w:leader="none"/>
                          <w:tab w:pos="8218" w:val="left" w:leader="none"/>
                          <w:tab w:pos="9250" w:val="left" w:leader="none"/>
                          <w:tab w:pos="10125" w:val="left" w:leader="none"/>
                          <w:tab w:pos="11113" w:val="left" w:leader="none"/>
                          <w:tab w:pos="12156" w:val="left" w:leader="none"/>
                          <w:tab w:pos="13811" w:val="right" w:leader="none"/>
                        </w:tabs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28,417.20</w:t>
                        <w:tab/>
                        <w:t>37,672.80</w:t>
                        <w:tab/>
                        <w:t>39,637.80</w:t>
                        <w:tab/>
                        <w:t>38,511.20</w:t>
                        <w:tab/>
                        <w:t>44,382.80</w:t>
                        <w:tab/>
                        <w:t>25,057.99</w:t>
                        <w:tab/>
                        <w:t>967.80</w:t>
                        <w:tab/>
                        <w:t>737.37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1,447.00</w:t>
                        <w:tab/>
                        <w:t>1,742.40</w:t>
                        <w:tab/>
                        <w:t>1,001.40</w:t>
                        <w:tab/>
                        <w:t>420.69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533" w:val="left" w:leader="none"/>
                          <w:tab w:pos="2677" w:val="left" w:leader="none"/>
                          <w:tab w:pos="3689" w:val="left" w:leader="none"/>
                          <w:tab w:pos="4930" w:val="left" w:leader="none"/>
                          <w:tab w:pos="5957" w:val="left" w:leader="none"/>
                          <w:tab w:pos="7097" w:val="left" w:leader="none"/>
                          <w:tab w:pos="8417" w:val="left" w:leader="none"/>
                          <w:tab w:pos="9449" w:val="left" w:leader="none"/>
                          <w:tab w:pos="10474" w:val="left" w:leader="none"/>
                          <w:tab w:pos="11463" w:val="left" w:leader="none"/>
                          <w:tab w:pos="12505" w:val="left" w:leader="none"/>
                          <w:tab w:pos="1346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  <w:tab/>
                        <w:t>5,525.10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5,842.10</w:t>
                        <w:tab/>
                        <w:t>11,826.00</w:t>
                        <w:tab/>
                        <w:t>7,809.80</w:t>
                        <w:tab/>
                        <w:t>14,219.80</w:t>
                        <w:tab/>
                        <w:t>11,250.00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0.00</w:t>
                        <w:tab/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0.00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333" w:val="left" w:leader="none"/>
                          <w:tab w:pos="2476" w:val="left" w:leader="none"/>
                          <w:tab w:pos="3590" w:val="left" w:leader="none"/>
                          <w:tab w:pos="4730" w:val="left" w:leader="none"/>
                          <w:tab w:pos="5858" w:val="left" w:leader="none"/>
                          <w:tab w:pos="6998" w:val="left" w:leader="none"/>
                          <w:tab w:pos="9001" w:val="left" w:leader="none"/>
                          <w:tab w:pos="10025" w:val="left" w:leader="none"/>
                          <w:tab w:pos="12056" w:val="left" w:leader="none"/>
                          <w:tab w:pos="13113" w:val="left" w:leader="none"/>
                        </w:tabs>
                        <w:spacing w:line="203" w:lineRule="exact" w:before="10"/>
                        <w:ind w:left="21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B.C.Sur</w:t>
                        <w:tab/>
                        <w:t>148,592.60</w:t>
                        <w:tab/>
                        <w:t>183,635.70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207,122.40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233,956.50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277,559.10</w:t>
                        <w:tab/>
                        <w:t>189,132.67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8,586.60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11,153.72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10,444.00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10,809.70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14,187.60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7,825.59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1208" w:right="6441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>
          <w:spacing w:val="1"/>
        </w:rPr>
        <w:t> </w:t>
      </w:r>
      <w:r>
        <w:rPr>
          <w:spacing w:val="-2"/>
        </w:rPr>
        <w:t>Desarrollo</w:t>
      </w:r>
      <w:r>
        <w:rPr/>
        <w:t> </w:t>
      </w:r>
      <w:r>
        <w:rPr>
          <w:spacing w:val="-1"/>
        </w:rPr>
        <w:t>Rural,</w:t>
      </w:r>
      <w:r>
        <w:rPr/>
        <w:t> </w:t>
      </w:r>
      <w:r>
        <w:rPr>
          <w:spacing w:val="-1"/>
        </w:rPr>
        <w:t>Pesca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-1"/>
        </w:rPr>
        <w:t>(SAGARPA).</w:t>
      </w:r>
      <w:r>
        <w:rPr>
          <w:spacing w:val="66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pStyle w:val="BodyText"/>
        <w:spacing w:line="240" w:lineRule="auto" w:before="1"/>
        <w:ind w:left="1216" w:right="0"/>
        <w:jc w:val="left"/>
        <w:rPr>
          <w:b w:val="0"/>
          <w:bCs w:val="0"/>
        </w:rPr>
      </w:pPr>
      <w:r>
        <w:rPr/>
        <w:t>2/</w:t>
      </w:r>
      <w:r>
        <w:rPr>
          <w:spacing w:val="1"/>
        </w:rPr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080" w:right="5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2792" w:right="0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de producción de miel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6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719"/>
        <w:gridCol w:w="816"/>
        <w:gridCol w:w="720"/>
        <w:gridCol w:w="720"/>
        <w:gridCol w:w="720"/>
        <w:gridCol w:w="701"/>
        <w:gridCol w:w="941"/>
        <w:gridCol w:w="898"/>
        <w:gridCol w:w="862"/>
        <w:gridCol w:w="910"/>
        <w:gridCol w:w="941"/>
        <w:gridCol w:w="935"/>
      </w:tblGrid>
      <w:tr>
        <w:trPr>
          <w:trHeight w:val="212" w:hRule="exact"/>
        </w:trPr>
        <w:tc>
          <w:tcPr>
            <w:tcW w:w="158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3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396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66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548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0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la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(miles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pesos)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6" w:hRule="exact"/>
        </w:trPr>
        <w:tc>
          <w:tcPr>
            <w:tcW w:w="1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Comondú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2/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325.50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162.50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7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121.70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103.80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943.10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1,461.00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2,434.00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1,557.00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1,498.00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1,616.70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58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178.20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212.30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1,582.00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2,673.00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4,246.00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1,500.00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2" w:hRule="exact"/>
        </w:trPr>
        <w:tc>
          <w:tcPr>
            <w:tcW w:w="158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175.10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204.10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210.30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291.70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295.90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202.72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1,751.10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2,760.50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4,206.00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4,375.50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5,906.50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3,396.70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0" w:lineRule="atLeast"/>
        <w:ind w:left="67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7281673" cy="6096"/>
            <wp:effectExtent l="0" t="0" r="0" b="0"/>
            <wp:docPr id="45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3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673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39" w:lineRule="exact"/>
        <w:ind w:left="1248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184" w:lineRule="exact"/>
        <w:ind w:left="1248" w:right="0"/>
        <w:jc w:val="left"/>
        <w:rPr>
          <w:b w:val="0"/>
          <w:bCs w:val="0"/>
          <w:sz w:val="16"/>
          <w:szCs w:val="16"/>
        </w:rPr>
      </w:pPr>
      <w:r>
        <w:rPr/>
        <w:t>1/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2736" w:right="0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cera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 1999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7"/>
        <w:gridCol w:w="755"/>
        <w:gridCol w:w="754"/>
        <w:gridCol w:w="827"/>
        <w:gridCol w:w="827"/>
        <w:gridCol w:w="818"/>
        <w:gridCol w:w="930"/>
        <w:gridCol w:w="692"/>
        <w:gridCol w:w="725"/>
        <w:gridCol w:w="857"/>
        <w:gridCol w:w="857"/>
        <w:gridCol w:w="866"/>
        <w:gridCol w:w="793"/>
      </w:tblGrid>
      <w:tr>
        <w:trPr>
          <w:trHeight w:val="211" w:hRule="exact"/>
        </w:trPr>
        <w:tc>
          <w:tcPr>
            <w:tcW w:w="135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491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exact"/>
              <w:ind w:left="9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479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7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Valor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la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(</w:t>
            </w:r>
            <w:r>
              <w:rPr>
                <w:rFonts w:ascii="Arial" w:hAnsi="Arial"/>
                <w:b/>
                <w:color w:val="006699"/>
                <w:spacing w:val="-3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miles</w:t>
            </w:r>
            <w:r>
              <w:rPr>
                <w:rFonts w:ascii="Arial" w:hAnsi="Arial"/>
                <w:b/>
                <w:color w:val="006699"/>
                <w:spacing w:val="-5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psos)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7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b/>
                <w:color w:val="00669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b/>
                <w:color w:val="006699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Comondú</w:t>
            </w:r>
            <w:r>
              <w:rPr>
                <w:rFonts w:ascii="Arial" w:hAnsi="Arial"/>
                <w:b/>
                <w:spacing w:val="-8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2/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9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44.40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195.20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119.40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35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7.70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10.30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12.50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9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4.10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246.40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2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165.40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60.00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250.00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82.00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44.40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0" w:lineRule="atLeast"/>
        <w:ind w:left="8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7021830" cy="6095"/>
            <wp:effectExtent l="0" t="0" r="0" b="0"/>
            <wp:docPr id="47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2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39" w:lineRule="exact"/>
        <w:ind w:left="1068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/>
        <w:t> Ganadería,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Pesca y</w:t>
      </w:r>
      <w:r>
        <w:rPr>
          <w:spacing w:val="-5"/>
        </w:rPr>
        <w:t> </w:t>
      </w:r>
      <w:r>
        <w:rPr>
          <w:spacing w:val="-2"/>
        </w:rPr>
        <w:t>Alimentación</w:t>
      </w:r>
      <w:r>
        <w:rPr/>
        <w:t> </w:t>
      </w:r>
      <w:r>
        <w:rPr>
          <w:spacing w:val="-3"/>
        </w:rPr>
        <w:t>(SAGARPA).</w:t>
      </w:r>
      <w:r>
        <w:rPr>
          <w:b w:val="0"/>
        </w:rPr>
      </w:r>
    </w:p>
    <w:p>
      <w:pPr>
        <w:pStyle w:val="BodyText"/>
        <w:spacing w:line="184" w:lineRule="exact"/>
        <w:ind w:left="1068" w:right="0"/>
        <w:jc w:val="left"/>
        <w:rPr>
          <w:b w:val="0"/>
          <w:bCs w:val="0"/>
          <w:sz w:val="16"/>
          <w:szCs w:val="16"/>
        </w:rPr>
      </w:pPr>
      <w:r>
        <w:rPr/>
        <w:t>1/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pStyle w:val="BodyText"/>
        <w:spacing w:line="240" w:lineRule="auto"/>
        <w:ind w:left="106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municipio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2621" w:right="0"/>
        <w:jc w:val="left"/>
        <w:rPr>
          <w:b w:val="0"/>
          <w:bCs w:val="0"/>
        </w:rPr>
      </w:pPr>
      <w:r>
        <w:rPr>
          <w:spacing w:val="-1"/>
        </w:rPr>
        <w:t>Volumen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valor </w:t>
      </w:r>
      <w:r>
        <w:rPr/>
        <w:t>de</w:t>
      </w:r>
      <w:r>
        <w:rPr>
          <w:spacing w:val="-1"/>
        </w:rPr>
        <w:t> </w:t>
      </w:r>
      <w:r>
        <w:rPr/>
        <w:t>producción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huevo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860"/>
        <w:gridCol w:w="862"/>
        <w:gridCol w:w="924"/>
        <w:gridCol w:w="926"/>
        <w:gridCol w:w="868"/>
        <w:gridCol w:w="869"/>
        <w:gridCol w:w="943"/>
        <w:gridCol w:w="942"/>
        <w:gridCol w:w="1049"/>
        <w:gridCol w:w="793"/>
        <w:gridCol w:w="847"/>
        <w:gridCol w:w="842"/>
      </w:tblGrid>
      <w:tr>
        <w:trPr>
          <w:trHeight w:val="211" w:hRule="exact"/>
        </w:trPr>
        <w:tc>
          <w:tcPr>
            <w:tcW w:w="1313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Municipio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726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Volumen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producción</w:t>
            </w:r>
            <w:r>
              <w:rPr>
                <w:rFonts w:ascii="Arial" w:hAnsi="Arial"/>
                <w:b/>
                <w:color w:val="006699"/>
                <w:spacing w:val="-9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(toneladas)</w:t>
            </w:r>
            <w:r>
              <w:rPr>
                <w:rFonts w:ascii="Arial" w:hAns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13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1999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1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 </w:t>
            </w:r>
            <w:r>
              <w:rPr>
                <w:rFonts w:ascii="Arial"/>
                <w:b/>
                <w:color w:val="006699"/>
                <w:position w:val="9"/>
                <w:sz w:val="12"/>
              </w:rPr>
              <w:t>1/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13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Comondú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spacing w:val="-1"/>
                <w:sz w:val="18"/>
              </w:rPr>
              <w:t>2/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121.40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121.70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1,214.00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7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1,430.60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13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Paz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1,995.50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1,179.90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21,950.50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12,978.90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3,087.00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6" w:hRule="exact"/>
        </w:trPr>
        <w:tc>
          <w:tcPr>
            <w:tcW w:w="131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5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3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9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4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2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2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42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131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1,995.50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1,185.90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343.00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10.70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121.40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121.70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21,950.50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13,032.90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3,087.00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96.30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1,214.00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1,430.60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0" w:lineRule="atLeast"/>
        <w:ind w:left="3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7645908" cy="6096"/>
            <wp:effectExtent l="0" t="0" r="0" b="0"/>
            <wp:docPr id="49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5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90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139" w:lineRule="exact"/>
        <w:ind w:left="647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Agricultura,</w:t>
      </w:r>
      <w:r>
        <w:rPr>
          <w:spacing w:val="1"/>
        </w:rPr>
        <w:t> </w:t>
      </w:r>
      <w:r>
        <w:rPr>
          <w:spacing w:val="-1"/>
        </w:rPr>
        <w:t>Ganadería,</w:t>
      </w:r>
      <w:r>
        <w:rPr/>
        <w:t> Desarrollo </w:t>
      </w:r>
      <w:r>
        <w:rPr>
          <w:spacing w:val="-1"/>
        </w:rPr>
        <w:t>Rural,</w:t>
      </w:r>
      <w:r>
        <w:rPr/>
        <w:t> Pesca y</w:t>
      </w:r>
      <w:r>
        <w:rPr>
          <w:spacing w:val="-5"/>
        </w:rPr>
        <w:t> </w:t>
      </w:r>
      <w:r>
        <w:rPr>
          <w:spacing w:val="-1"/>
        </w:rPr>
        <w:t>Alimentación</w:t>
      </w:r>
      <w:r>
        <w:rPr/>
        <w:t> </w:t>
      </w:r>
      <w:r>
        <w:rPr>
          <w:spacing w:val="-2"/>
        </w:rPr>
        <w:t>(SAGARPA).</w:t>
      </w:r>
      <w:r>
        <w:rPr>
          <w:b w:val="0"/>
        </w:rPr>
      </w:r>
    </w:p>
    <w:p>
      <w:pPr>
        <w:pStyle w:val="BodyText"/>
        <w:spacing w:line="184" w:lineRule="exact"/>
        <w:ind w:left="647" w:right="0"/>
        <w:jc w:val="left"/>
        <w:rPr>
          <w:b w:val="0"/>
          <w:bCs w:val="0"/>
          <w:sz w:val="16"/>
          <w:szCs w:val="16"/>
        </w:rPr>
      </w:pPr>
      <w:r>
        <w:rPr/>
        <w:t>1/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pStyle w:val="BodyText"/>
        <w:spacing w:line="240" w:lineRule="auto"/>
        <w:ind w:left="665" w:right="0"/>
        <w:jc w:val="left"/>
        <w:rPr>
          <w:b w:val="0"/>
          <w:bCs w:val="0"/>
        </w:rPr>
      </w:pPr>
      <w:r>
        <w:rPr/>
        <w:t>2/</w:t>
      </w:r>
      <w:r>
        <w:rPr>
          <w:spacing w:val="1"/>
        </w:rPr>
        <w:t> </w:t>
      </w:r>
      <w:r>
        <w:rPr/>
        <w:t>En este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se</w:t>
      </w:r>
      <w:r>
        <w:rPr>
          <w:spacing w:val="1"/>
        </w:rPr>
        <w:t> </w:t>
      </w:r>
      <w:r>
        <w:rPr>
          <w:spacing w:val="-1"/>
        </w:rPr>
        <w:t>incluye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FORESTAL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i/>
          <w:sz w:val="21"/>
          <w:szCs w:val="21"/>
        </w:rPr>
      </w:pPr>
    </w:p>
    <w:p>
      <w:pPr>
        <w:spacing w:line="230" w:lineRule="exact" w:before="120"/>
        <w:ind w:left="5676" w:right="3262" w:hanging="240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Autorizaciones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forestales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maderables </w:t>
      </w:r>
      <w:r>
        <w:rPr>
          <w:rFonts w:ascii="Arial"/>
          <w:b/>
          <w:spacing w:val="-1"/>
          <w:position w:val="10"/>
          <w:sz w:val="13"/>
        </w:rPr>
        <w:t>1/</w:t>
      </w:r>
      <w:r>
        <w:rPr>
          <w:rFonts w:ascii="Arial"/>
          <w:b/>
          <w:spacing w:val="18"/>
          <w:position w:val="10"/>
          <w:sz w:val="13"/>
        </w:rPr>
        <w:t> </w:t>
      </w:r>
      <w:r>
        <w:rPr>
          <w:rFonts w:ascii="Arial"/>
          <w:b/>
          <w:spacing w:val="-1"/>
          <w:sz w:val="20"/>
        </w:rPr>
        <w:t>por municipio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B.C.Sur,</w:t>
      </w:r>
      <w:r>
        <w:rPr>
          <w:rFonts w:ascii="Arial"/>
          <w:b/>
          <w:spacing w:val="24"/>
          <w:sz w:val="20"/>
        </w:rPr>
        <w:t> </w:t>
      </w:r>
      <w:r>
        <w:rPr>
          <w:rFonts w:ascii="Arial"/>
          <w:b/>
          <w:sz w:val="20"/>
        </w:rPr>
        <w:t>1999-2004</w:t>
      </w:r>
      <w:r>
        <w:rPr>
          <w:rFonts w:ascii="Arial"/>
          <w:b/>
          <w:spacing w:val="-1"/>
          <w:sz w:val="20"/>
        </w:rPr>
        <w:t> (m</w:t>
      </w:r>
      <w:r>
        <w:rPr>
          <w:rFonts w:ascii="Arial"/>
          <w:b/>
          <w:spacing w:val="-1"/>
          <w:position w:val="10"/>
          <w:sz w:val="13"/>
        </w:rPr>
        <w:t>3</w:t>
      </w:r>
      <w:r>
        <w:rPr>
          <w:rFonts w:ascii="Arial"/>
          <w:b/>
          <w:spacing w:val="-1"/>
          <w:sz w:val="20"/>
        </w:rPr>
        <w:t>r)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2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1142"/>
        <w:gridCol w:w="1199"/>
        <w:gridCol w:w="1144"/>
        <w:gridCol w:w="1142"/>
        <w:gridCol w:w="1144"/>
        <w:gridCol w:w="1135"/>
      </w:tblGrid>
      <w:tr>
        <w:trPr>
          <w:trHeight w:val="222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11,521.15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14,403.65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19,314.52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5,643.30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9,096.60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6,203.57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892.50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12,186.26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8,371.69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5,112.04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25,210.54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6,489.90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2,090.10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8,370.38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840.00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35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1,843.96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1,688.07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1,691.10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6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35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19,892.84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21,359.65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47,053.13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14,716.80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11,186.70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26,760.21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 w:before="8"/>
        <w:ind w:left="2688" w:right="0"/>
        <w:jc w:val="left"/>
        <w:rPr>
          <w:b w:val="0"/>
          <w:bCs w:val="0"/>
        </w:rPr>
      </w:pPr>
      <w:r>
        <w:rPr/>
        <w:pict>
          <v:group style="position:absolute;margin-left:201.550003pt;margin-top:-84.444633pt;width:413.7pt;height:84.95pt;mso-position-horizontal-relative:page;mso-position-vertical-relative:paragraph;z-index:-1072864" coordorigin="4031,-1689" coordsize="8274,1699">
            <v:group style="position:absolute;left:5393;top:-1670;width:2;height:1671" coordorigin="5393,-1670" coordsize="2,1671">
              <v:shape style="position:absolute;left:5393;top:-1670;width:2;height:1671" coordorigin="5393,-1670" coordsize="0,1671" path="m5393,-1670l5393,0e" filled="false" stroked="true" strokeweight=".580pt" strokecolor="#000000">
                <v:path arrowok="t"/>
              </v:shape>
            </v:group>
            <v:group style="position:absolute;left:6535;top:-1670;width:2;height:1671" coordorigin="6535,-1670" coordsize="2,1671">
              <v:shape style="position:absolute;left:6535;top:-1670;width:2;height:1671" coordorigin="6535,-1670" coordsize="0,1671" path="m6535,-1670l6535,0e" filled="false" stroked="true" strokeweight=".580pt" strokecolor="#000000">
                <v:path arrowok="t"/>
              </v:shape>
            </v:group>
            <v:group style="position:absolute;left:7734;top:-1670;width:2;height:1671" coordorigin="7734,-1670" coordsize="2,1671">
              <v:shape style="position:absolute;left:7734;top:-1670;width:2;height:1671" coordorigin="7734,-1670" coordsize="0,1671" path="m7734,-1670l7734,0e" filled="false" stroked="true" strokeweight=".580pt" strokecolor="#000000">
                <v:path arrowok="t"/>
              </v:shape>
            </v:group>
            <v:group style="position:absolute;left:8878;top:-1670;width:2;height:1671" coordorigin="8878,-1670" coordsize="2,1671">
              <v:shape style="position:absolute;left:8878;top:-1670;width:2;height:1671" coordorigin="8878,-1670" coordsize="0,1671" path="m8878,-1670l8878,0e" filled="false" stroked="true" strokeweight=".580pt" strokecolor="#000000">
                <v:path arrowok="t"/>
              </v:shape>
            </v:group>
            <v:group style="position:absolute;left:10020;top:-1670;width:2;height:1671" coordorigin="10020,-1670" coordsize="2,1671">
              <v:shape style="position:absolute;left:10020;top:-1670;width:2;height:1671" coordorigin="10020,-1670" coordsize="0,1671" path="m10020,-1670l10020,0e" filled="false" stroked="true" strokeweight=".580pt" strokecolor="#000000">
                <v:path arrowok="t"/>
              </v:shape>
            </v:group>
            <v:group style="position:absolute;left:11164;top:-1670;width:2;height:1671" coordorigin="11164,-1670" coordsize="2,1671">
              <v:shape style="position:absolute;left:11164;top:-1670;width:2;height:1671" coordorigin="11164,-1670" coordsize="0,1671" path="m11164,-1670l11164,0e" filled="false" stroked="true" strokeweight=".580pt" strokecolor="#000000">
                <v:path arrowok="t"/>
              </v:shape>
            </v:group>
            <v:group style="position:absolute;left:4037;top:-1435;width:8262;height:2" coordorigin="4037,-1435" coordsize="8262,2">
              <v:shape style="position:absolute;left:4037;top:-1435;width:8262;height:2" coordorigin="4037,-1435" coordsize="8262,0" path="m4037,-1435l12299,-1435e" filled="false" stroked="true" strokeweight=".580pt" strokecolor="#000000">
                <v:path arrowok="t"/>
              </v:shape>
              <v:shape style="position:absolute;left:4037;top:-1200;width:8264;height:10" type="#_x0000_t75" stroked="false">
                <v:imagedata r:id="rId251" o:title=""/>
              </v:shape>
              <v:shape style="position:absolute;left:4037;top:-960;width:8264;height:10" type="#_x0000_t75" stroked="false">
                <v:imagedata r:id="rId251" o:title=""/>
              </v:shape>
              <v:shape style="position:absolute;left:4037;top:-720;width:8264;height:10" type="#_x0000_t75" stroked="false">
                <v:imagedata r:id="rId251" o:title=""/>
              </v:shape>
              <v:shape style="position:absolute;left:4037;top:-480;width:8264;height:10" type="#_x0000_t75" stroked="false">
                <v:imagedata r:id="rId251" o:title=""/>
              </v:shape>
              <v:shape style="position:absolute;left:4037;top:0;width:8264;height:10" type="#_x0000_t75" stroked="false">
                <v:imagedata r:id="rId252" o:title=""/>
              </v:shape>
              <v:shape style="position:absolute;left:4250;top:-1647;width:93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43;top:-164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14;top:-164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85;top:-164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27;top:-164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70;top:-164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430;top:-1689;width:610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Medio</w:t>
      </w:r>
      <w:r>
        <w:rPr/>
        <w:t> </w:t>
      </w:r>
      <w:r>
        <w:rPr>
          <w:spacing w:val="-2"/>
        </w:rPr>
        <w:t>Ambiente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</w:t>
      </w:r>
      <w:r>
        <w:rPr/>
        <w:t> </w:t>
      </w:r>
      <w:r>
        <w:rPr>
          <w:spacing w:val="-2"/>
        </w:rPr>
        <w:t>(SEMARNAT).</w:t>
      </w:r>
      <w:r>
        <w:rPr>
          <w:b w:val="0"/>
        </w:rPr>
      </w:r>
    </w:p>
    <w:p>
      <w:pPr>
        <w:pStyle w:val="BodyText"/>
        <w:spacing w:line="240" w:lineRule="auto"/>
        <w:ind w:left="2688" w:right="2781"/>
        <w:jc w:val="left"/>
        <w:rPr>
          <w:b w:val="0"/>
          <w:bCs w:val="0"/>
        </w:rPr>
      </w:pPr>
      <w:r>
        <w:rPr/>
        <w:t>1/ Se refiere a recursos</w:t>
      </w:r>
      <w:r>
        <w:rPr>
          <w:spacing w:val="1"/>
        </w:rPr>
        <w:t> </w:t>
      </w:r>
      <w:r>
        <w:rPr/>
        <w:t>naturales </w:t>
      </w:r>
      <w:r>
        <w:rPr>
          <w:spacing w:val="-1"/>
        </w:rPr>
        <w:t>maderables</w:t>
      </w:r>
      <w:r>
        <w:rPr/>
        <w:t> </w:t>
      </w:r>
      <w:r>
        <w:rPr>
          <w:spacing w:val="-1"/>
        </w:rPr>
        <w:t>constituidos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árboles</w:t>
      </w:r>
      <w:r>
        <w:rPr>
          <w:spacing w:val="1"/>
        </w:rPr>
        <w:t> </w:t>
      </w:r>
      <w:r>
        <w:rPr>
          <w:spacing w:val="-1"/>
        </w:rPr>
        <w:t>(Art.</w:t>
      </w:r>
      <w:r>
        <w:rPr/>
        <w:t> 3 bis Fracc. IX</w:t>
      </w:r>
      <w:r>
        <w:rPr>
          <w:spacing w:val="-1"/>
        </w:rPr>
        <w:t> </w:t>
      </w:r>
      <w:r>
        <w:rPr/>
        <w:t>de La Ley</w:t>
      </w:r>
      <w:r>
        <w:rPr>
          <w:spacing w:val="-5"/>
        </w:rPr>
        <w:t> </w:t>
      </w:r>
      <w:r>
        <w:rPr/>
        <w:t>Forestal).</w:t>
      </w:r>
      <w:r>
        <w:rPr>
          <w:spacing w:val="21"/>
        </w:rPr>
        <w:t> </w:t>
      </w:r>
      <w:r>
        <w:rPr/>
        <w:t>2/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pStyle w:val="BodyText"/>
        <w:spacing w:line="183" w:lineRule="exact"/>
        <w:ind w:left="2688" w:right="0"/>
        <w:jc w:val="left"/>
        <w:rPr>
          <w:b w:val="0"/>
          <w:bCs w:val="0"/>
          <w:sz w:val="16"/>
          <w:szCs w:val="16"/>
        </w:rPr>
      </w:pPr>
      <w:r>
        <w:rPr>
          <w:spacing w:val="-1"/>
        </w:rPr>
        <w:t>3/ 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depuró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>
          <w:spacing w:val="-2"/>
        </w:rPr>
        <w:t> </w:t>
      </w:r>
      <w:r>
        <w:rPr/>
        <w:t>al pasar de </w:t>
      </w:r>
      <w:r>
        <w:rPr>
          <w:spacing w:val="-1"/>
        </w:rPr>
        <w:t>preliminar</w:t>
      </w:r>
      <w:r>
        <w:rPr/>
        <w:t> a </w:t>
      </w:r>
      <w:r>
        <w:rPr>
          <w:spacing w:val="-1"/>
        </w:rPr>
        <w:t>definitiva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2"/>
        <w:spacing w:line="240" w:lineRule="auto"/>
        <w:ind w:left="4805" w:right="3533" w:hanging="1115"/>
        <w:jc w:val="left"/>
        <w:rPr>
          <w:b w:val="0"/>
          <w:bCs w:val="0"/>
        </w:rPr>
      </w:pPr>
      <w:r>
        <w:rPr/>
        <w:t>Autorizaciones</w:t>
      </w:r>
      <w:r>
        <w:rPr>
          <w:spacing w:val="-1"/>
        </w:rPr>
        <w:t> </w:t>
      </w:r>
      <w:r>
        <w:rPr/>
        <w:t>forestales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maderables 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por municipio</w:t>
      </w:r>
      <w:r>
        <w:rPr>
          <w:spacing w:val="22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 </w:t>
      </w:r>
      <w:r>
        <w:rPr/>
        <w:t>(toneladas)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32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8.25pt;height:84.95pt;mso-position-horizontal-relative:char;mso-position-vertical-relative:line" coordorigin="0,0" coordsize="6365,1699">
            <v:group style="position:absolute;left:1287;top:19;width:2;height:1671" coordorigin="1287,19" coordsize="2,1671">
              <v:shape style="position:absolute;left:1287;top:19;width:2;height:1671" coordorigin="1287,19" coordsize="0,1671" path="m1287,19l1287,1689e" filled="false" stroked="true" strokeweight=".580pt" strokecolor="#000000">
                <v:path arrowok="t"/>
              </v:shape>
            </v:group>
            <v:group style="position:absolute;left:2153;top:19;width:2;height:1671" coordorigin="2153,19" coordsize="2,1671">
              <v:shape style="position:absolute;left:2153;top:19;width:2;height:1671" coordorigin="2153,19" coordsize="0,1671" path="m2153,19l2153,1689e" filled="false" stroked="true" strokeweight=".580pt" strokecolor="#000000">
                <v:path arrowok="t"/>
              </v:shape>
            </v:group>
            <v:group style="position:absolute;left:3018;top:19;width:2;height:1671" coordorigin="3018,19" coordsize="2,1671">
              <v:shape style="position:absolute;left:3018;top:19;width:2;height:1671" coordorigin="3018,19" coordsize="0,1671" path="m3018,19l3018,1689e" filled="false" stroked="true" strokeweight=".580pt" strokecolor="#000000">
                <v:path arrowok="t"/>
              </v:shape>
            </v:group>
            <v:group style="position:absolute;left:3882;top:19;width:2;height:1671" coordorigin="3882,19" coordsize="2,1671">
              <v:shape style="position:absolute;left:3882;top:19;width:2;height:1671" coordorigin="3882,19" coordsize="0,1671" path="m3882,19l3882,1689e" filled="false" stroked="true" strokeweight=".580pt" strokecolor="#000000">
                <v:path arrowok="t"/>
              </v:shape>
            </v:group>
            <v:group style="position:absolute;left:4635;top:19;width:2;height:1671" coordorigin="4635,19" coordsize="2,1671">
              <v:shape style="position:absolute;left:4635;top:19;width:2;height:1671" coordorigin="4635,19" coordsize="0,1671" path="m4635,19l4635,1689e" filled="false" stroked="true" strokeweight=".580pt" strokecolor="#000000">
                <v:path arrowok="t"/>
              </v:shape>
            </v:group>
            <v:group style="position:absolute;left:5501;top:19;width:2;height:1671" coordorigin="5501,19" coordsize="2,1671">
              <v:shape style="position:absolute;left:5501;top:19;width:2;height:1671" coordorigin="5501,19" coordsize="0,1671" path="m5501,19l5501,1689e" filled="false" stroked="true" strokeweight=".580pt" strokecolor="#000000">
                <v:path arrowok="t"/>
              </v:shape>
            </v:group>
            <v:group style="position:absolute;left:6;top:254;width:6353;height:2" coordorigin="6,254" coordsize="6353,2">
              <v:shape style="position:absolute;left:6;top:254;width:6353;height:2" coordorigin="6,254" coordsize="6353,0" path="m6,254l6359,254e" filled="false" stroked="true" strokeweight=".580pt" strokecolor="#000000">
                <v:path arrowok="t"/>
              </v:shape>
              <v:shape style="position:absolute;left:6;top:489;width:6354;height:10" type="#_x0000_t75" stroked="false">
                <v:imagedata r:id="rId253" o:title=""/>
              </v:shape>
              <v:shape style="position:absolute;left:6;top:729;width:6354;height:10" type="#_x0000_t75" stroked="false">
                <v:imagedata r:id="rId253" o:title=""/>
              </v:shape>
              <v:shape style="position:absolute;left:6;top:969;width:6354;height:10" type="#_x0000_t75" stroked="false">
                <v:imagedata r:id="rId253" o:title=""/>
              </v:shape>
              <v:shape style="position:absolute;left:6;top:1209;width:6354;height:10" type="#_x0000_t75" stroked="false">
                <v:imagedata r:id="rId253" o:title=""/>
              </v:shape>
            </v:group>
            <v:group style="position:absolute;left:6;top:1454;width:6353;height:2" coordorigin="6,1454" coordsize="6353,2">
              <v:shape style="position:absolute;left:6;top:1454;width:6353;height:2" coordorigin="6,1454" coordsize="6353,0" path="m6,1454l6359,1454e" filled="false" stroked="true" strokeweight=".580pt" strokecolor="#000000">
                <v:path arrowok="t"/>
              </v:shape>
              <v:shape style="position:absolute;left:6;top:1689;width:6354;height:10" type="#_x0000_t75" stroked="false">
                <v:imagedata r:id="rId254" o:title=""/>
              </v:shape>
              <v:shape style="position:absolute;left:0;top:0;width:6365;height:1699" type="#_x0000_t202" filled="false" stroked="false">
                <v:textbox inset="0,0,0,0">
                  <w:txbxContent>
                    <w:p>
                      <w:pPr>
                        <w:tabs>
                          <w:tab w:pos="1498" w:val="left" w:leader="none"/>
                          <w:tab w:pos="2363" w:val="left" w:leader="none"/>
                          <w:tab w:pos="3227" w:val="left" w:leader="none"/>
                          <w:tab w:pos="4036" w:val="left" w:leader="none"/>
                          <w:tab w:pos="4844" w:val="left" w:leader="none"/>
                          <w:tab w:pos="5627" w:val="left" w:leader="none"/>
                        </w:tabs>
                        <w:spacing w:line="247" w:lineRule="exact" w:before="0"/>
                        <w:ind w:left="18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622" w:val="left" w:leader="none"/>
                          <w:tab w:pos="2487" w:val="left" w:leader="none"/>
                          <w:tab w:pos="3352" w:val="left" w:leader="none"/>
                          <w:tab w:pos="4106" w:val="left" w:leader="none"/>
                          <w:tab w:pos="4858" w:val="left" w:leader="none"/>
                          <w:tab w:pos="5835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0.00</w:t>
                        <w:tab/>
                        <w:t>6.43</w:t>
                        <w:tab/>
                        <w:t>0.00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0.00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52.50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0.00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22" w:val="left" w:leader="none"/>
                          <w:tab w:pos="2264" w:val="left" w:leader="none"/>
                          <w:tab w:pos="3352" w:val="left" w:leader="none"/>
                          <w:tab w:pos="4106" w:val="left" w:leader="none"/>
                          <w:tab w:pos="4970" w:val="left" w:leader="none"/>
                          <w:tab w:pos="5835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  <w:tab/>
                        <w:t>0.00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341.25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0.00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98" w:val="left" w:leader="none"/>
                          <w:tab w:pos="2264" w:val="left" w:leader="none"/>
                          <w:tab w:pos="3241" w:val="left" w:leader="none"/>
                          <w:tab w:pos="3994" w:val="left" w:leader="none"/>
                          <w:tab w:pos="4747" w:val="left" w:leader="none"/>
                          <w:tab w:pos="6225" w:val="righ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722.65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202.50</w:t>
                        <w:tab/>
                        <w:t>46.80</w:t>
                        <w:tab/>
                        <w:t>68.70</w:t>
                        <w:tab/>
                        <w:t>343.14</w:t>
                        <w:tab/>
                        <w:t>612.50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1" w:val="left" w:leader="none"/>
                          <w:tab w:pos="2487" w:val="left" w:leader="none"/>
                          <w:tab w:pos="3352" w:val="left" w:leader="none"/>
                          <w:tab w:pos="4106" w:val="left" w:leader="none"/>
                          <w:tab w:pos="4858" w:val="left" w:leader="none"/>
                          <w:tab w:pos="5835" w:val="lef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45.89</w:t>
                        <w:tab/>
                        <w:t>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21" w:val="left" w:leader="none"/>
                          <w:tab w:pos="2487" w:val="left" w:leader="none"/>
                          <w:tab w:pos="3240" w:val="left" w:leader="none"/>
                          <w:tab w:pos="4106" w:val="left" w:leader="none"/>
                          <w:tab w:pos="4858" w:val="left" w:leader="none"/>
                          <w:tab w:pos="6225" w:val="righ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</w:t>
                        <w:tab/>
                        <w:t>91.39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62.50</w:t>
                        <w:tab/>
                        <w:t>237.50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9" w:val="left" w:leader="none"/>
                          <w:tab w:pos="2264" w:val="left" w:leader="none"/>
                          <w:tab w:pos="3128" w:val="left" w:leader="none"/>
                          <w:tab w:pos="3994" w:val="left" w:leader="none"/>
                          <w:tab w:pos="4746" w:val="left" w:leader="none"/>
                          <w:tab w:pos="5611" w:val="left" w:leader="none"/>
                        </w:tabs>
                        <w:spacing w:before="10"/>
                        <w:ind w:left="2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722.65</w:t>
                        <w:tab/>
                        <w:t>550.18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138.19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68.70</w:t>
                        <w:tab/>
                        <w:t>504.03</w:t>
                        <w:tab/>
                        <w:t>850.00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9" w:lineRule="exact"/>
        <w:ind w:left="2767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Medio</w:t>
      </w:r>
      <w:r>
        <w:rPr/>
        <w:t> </w:t>
      </w:r>
      <w:r>
        <w:rPr>
          <w:spacing w:val="-2"/>
        </w:rPr>
        <w:t>Ambiente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</w:t>
      </w:r>
      <w:r>
        <w:rPr/>
        <w:t> </w:t>
      </w:r>
      <w:r>
        <w:rPr>
          <w:spacing w:val="-2"/>
        </w:rPr>
        <w:t>(SEMARNAT).</w:t>
      </w:r>
      <w:r>
        <w:rPr>
          <w:b w:val="0"/>
        </w:rPr>
      </w:r>
    </w:p>
    <w:p>
      <w:pPr>
        <w:pStyle w:val="BodyText"/>
        <w:spacing w:line="240" w:lineRule="auto"/>
        <w:ind w:left="2807" w:right="2195" w:hanging="40"/>
        <w:jc w:val="left"/>
        <w:rPr>
          <w:b w:val="0"/>
          <w:bCs w:val="0"/>
        </w:rPr>
      </w:pPr>
      <w:r>
        <w:rPr/>
        <w:t>1/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refiere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semillas,</w:t>
      </w:r>
      <w:r>
        <w:rPr>
          <w:spacing w:val="-1"/>
        </w:rPr>
        <w:t> recinas, </w:t>
      </w:r>
      <w:r>
        <w:rPr/>
        <w:t>fibras, gomas,</w:t>
      </w:r>
      <w:r>
        <w:rPr>
          <w:spacing w:val="-1"/>
        </w:rPr>
        <w:t> ceras, rizomas, hojas, pencas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tallo </w:t>
      </w:r>
      <w:r>
        <w:rPr>
          <w:spacing w:val="-2"/>
        </w:rPr>
        <w:t>(Art.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bis</w:t>
      </w:r>
      <w:r>
        <w:rPr>
          <w:spacing w:val="37"/>
        </w:rPr>
        <w:t> </w:t>
      </w:r>
      <w:r>
        <w:rPr/>
        <w:t>Fracc.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Ley</w:t>
      </w:r>
      <w:r>
        <w:rPr>
          <w:spacing w:val="-6"/>
        </w:rPr>
        <w:t> </w:t>
      </w:r>
      <w:r>
        <w:rPr>
          <w:spacing w:val="-1"/>
        </w:rPr>
        <w:t>Forestal).</w:t>
      </w:r>
      <w:r>
        <w:rPr>
          <w:spacing w:val="30"/>
        </w:rPr>
        <w:t> </w:t>
      </w:r>
      <w:r>
        <w:rPr/>
        <w:t>2/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371" w:right="2672" w:hanging="2690"/>
        <w:jc w:val="left"/>
        <w:rPr>
          <w:b w:val="0"/>
          <w:bCs w:val="0"/>
        </w:rPr>
      </w:pPr>
      <w:r>
        <w:rPr>
          <w:spacing w:val="-1"/>
        </w:rPr>
        <w:t>Autorizaciones </w:t>
      </w:r>
      <w:r>
        <w:rPr/>
        <w:t>de</w:t>
      </w:r>
      <w:r>
        <w:rPr>
          <w:spacing w:val="-1"/>
        </w:rPr>
        <w:t> cambio </w:t>
      </w:r>
      <w:r>
        <w:rPr/>
        <w:t>de</w:t>
      </w:r>
      <w:r>
        <w:rPr>
          <w:spacing w:val="-1"/>
        </w:rPr>
        <w:t> utilización </w:t>
      </w:r>
      <w:r>
        <w:rPr/>
        <w:t>de </w:t>
      </w:r>
      <w:r>
        <w:rPr>
          <w:spacing w:val="-1"/>
        </w:rPr>
        <w:t>terrenos por municipio</w:t>
      </w:r>
      <w:r>
        <w:rPr/>
        <w:t> </w:t>
      </w:r>
      <w:r>
        <w:rPr>
          <w:spacing w:val="-1"/>
        </w:rPr>
        <w:t>en B.C.Sur,</w:t>
      </w:r>
      <w:r>
        <w:rPr>
          <w:spacing w:val="29"/>
        </w:rPr>
        <w:t> </w:t>
      </w:r>
      <w:r>
        <w:rPr/>
        <w:t>1999-2004 (hectáreas)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40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0.2pt;height:84.95pt;mso-position-horizontal-relative:char;mso-position-vertical-relative:line" coordorigin="0,0" coordsize="10004,1699">
            <v:group style="position:absolute;left:1286;top:19;width:2;height:1671" coordorigin="1286,19" coordsize="2,1671">
              <v:shape style="position:absolute;left:1286;top:19;width:2;height:1671" coordorigin="1286,19" coordsize="0,1671" path="m1286,19l1286,1689e" filled="false" stroked="true" strokeweight=".580pt" strokecolor="#000000">
                <v:path arrowok="t"/>
              </v:shape>
            </v:group>
            <v:group style="position:absolute;left:2843;top:19;width:2;height:1671" coordorigin="2843,19" coordsize="2,1671">
              <v:shape style="position:absolute;left:2843;top:19;width:2;height:1671" coordorigin="2843,19" coordsize="0,1671" path="m2843,19l2843,1689e" filled="false" stroked="true" strokeweight=".580pt" strokecolor="#000000">
                <v:path arrowok="t"/>
              </v:shape>
            </v:group>
            <v:group style="position:absolute;left:4399;top:19;width:2;height:1671" coordorigin="4399,19" coordsize="2,1671">
              <v:shape style="position:absolute;left:4399;top:19;width:2;height:1671" coordorigin="4399,19" coordsize="0,1671" path="m4399,19l4399,1689e" filled="false" stroked="true" strokeweight=".580pt" strokecolor="#000000">
                <v:path arrowok="t"/>
              </v:shape>
            </v:group>
            <v:group style="position:absolute;left:5843;top:19;width:2;height:1671" coordorigin="5843,19" coordsize="2,1671">
              <v:shape style="position:absolute;left:5843;top:19;width:2;height:1671" coordorigin="5843,19" coordsize="0,1671" path="m5843,19l5843,1689e" filled="false" stroked="true" strokeweight=".580pt" strokecolor="#000000">
                <v:path arrowok="t"/>
              </v:shape>
            </v:group>
            <v:group style="position:absolute;left:7008;top:19;width:2;height:1671" coordorigin="7008,19" coordsize="2,1671">
              <v:shape style="position:absolute;left:7008;top:19;width:2;height:1671" coordorigin="7008,19" coordsize="0,1671" path="m7008,19l7008,1689e" filled="false" stroked="true" strokeweight=".580pt" strokecolor="#000000">
                <v:path arrowok="t"/>
              </v:shape>
            </v:group>
            <v:group style="position:absolute;left:8564;top:19;width:2;height:1671" coordorigin="8564,19" coordsize="2,1671">
              <v:shape style="position:absolute;left:8564;top:19;width:2;height:1671" coordorigin="8564,19" coordsize="0,1671" path="m8564,19l8564,1689e" filled="false" stroked="true" strokeweight=".580pt" strokecolor="#000000">
                <v:path arrowok="t"/>
              </v:shape>
            </v:group>
            <v:group style="position:absolute;left:6;top:254;width:9993;height:2" coordorigin="6,254" coordsize="9993,2">
              <v:shape style="position:absolute;left:6;top:254;width:9993;height:2" coordorigin="6,254" coordsize="9993,0" path="m6,254l9998,254e" filled="false" stroked="true" strokeweight=".580pt" strokecolor="#000000">
                <v:path arrowok="t"/>
              </v:shape>
              <v:shape style="position:absolute;left:6;top:489;width:9994;height:10" type="#_x0000_t75" stroked="false">
                <v:imagedata r:id="rId255" o:title=""/>
              </v:shape>
              <v:shape style="position:absolute;left:6;top:729;width:9994;height:10" type="#_x0000_t75" stroked="false">
                <v:imagedata r:id="rId255" o:title=""/>
              </v:shape>
              <v:shape style="position:absolute;left:6;top:969;width:9994;height:10" type="#_x0000_t75" stroked="false">
                <v:imagedata r:id="rId255" o:title=""/>
              </v:shape>
              <v:shape style="position:absolute;left:6;top:1209;width:9994;height:10" type="#_x0000_t75" stroked="false">
                <v:imagedata r:id="rId255" o:title=""/>
              </v:shape>
            </v:group>
            <v:group style="position:absolute;left:6;top:1454;width:9993;height:2" coordorigin="6,1454" coordsize="9993,2">
              <v:shape style="position:absolute;left:6;top:1454;width:9993;height:2" coordorigin="6,1454" coordsize="9993,0" path="m6,1454l9998,1454e" filled="false" stroked="true" strokeweight=".580pt" strokecolor="#000000">
                <v:path arrowok="t"/>
              </v:shape>
              <v:shape style="position:absolute;left:6;top:1689;width:9994;height:10" type="#_x0000_t75" stroked="false">
                <v:imagedata r:id="rId256" o:title=""/>
              </v:shape>
              <v:shape style="position:absolute;left:83;top:42;width:103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44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99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23;top:282;width:1307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0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09-93-00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674-50-62.326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29-30-96.50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3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713-74-58.826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80;top:42;width:119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31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02-40-00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86-32-16.35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77-88-39.41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166-60-55.76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21;top:42;width:91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03-75-00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266-05-83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39-44-05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309-24-88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63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68;top:282;width:1307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150-11-88.769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811-21-32.36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3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961-33-21.129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86;top:282;width:1307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342-79-00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100-52-24.299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267-80-08.548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8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711-11-32.847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40;top:0;width:1195;height:16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104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7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2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334-29-57.90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161.04-10.10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2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0-0-0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495-33-68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1968" w:right="588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Medio</w:t>
      </w:r>
      <w:r>
        <w:rPr/>
        <w:t> </w:t>
      </w:r>
      <w:r>
        <w:rPr>
          <w:spacing w:val="-2"/>
        </w:rPr>
        <w:t>Ambiente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</w:t>
      </w:r>
      <w:r>
        <w:rPr/>
        <w:t> </w:t>
      </w:r>
      <w:r>
        <w:rPr>
          <w:spacing w:val="-2"/>
        </w:rPr>
        <w:t>(SEMARNAT).</w:t>
      </w:r>
      <w:r>
        <w:rPr>
          <w:spacing w:val="53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4706" w:right="3246" w:hanging="1256"/>
        <w:jc w:val="left"/>
        <w:rPr>
          <w:b w:val="0"/>
          <w:bCs w:val="0"/>
        </w:rPr>
      </w:pPr>
      <w:r>
        <w:rPr/>
        <w:pict>
          <v:group style="position:absolute;margin-left:122.050003pt;margin-top:34.289497pt;width:572.7pt;height:100.5pt;mso-position-horizontal-relative:page;mso-position-vertical-relative:paragraph;z-index:-1072432" coordorigin="2441,686" coordsize="11454,2010">
            <v:group style="position:absolute;left:3625;top:692;width:2;height:1995" coordorigin="3625,692" coordsize="2,1995">
              <v:shape style="position:absolute;left:3625;top:692;width:2;height:1995" coordorigin="3625,692" coordsize="0,1995" path="m3625,692l3625,2686e" filled="false" stroked="true" strokeweight=".580pt" strokecolor="#000000">
                <v:path arrowok="t"/>
              </v:shape>
            </v:group>
            <v:group style="position:absolute;left:9606;top:692;width:2;height:1995" coordorigin="9606,692" coordsize="2,1995">
              <v:shape style="position:absolute;left:9606;top:692;width:2;height:1995" coordorigin="9606,692" coordsize="0,1995" path="m9606,692l9606,2686e" filled="false" stroked="true" strokeweight=".580pt" strokecolor="#000000">
                <v:path arrowok="t"/>
              </v:shape>
            </v:group>
            <v:group style="position:absolute;left:3620;top:1110;width:10269;height:2" coordorigin="3620,1110" coordsize="10269,2">
              <v:shape style="position:absolute;left:3620;top:1110;width:10269;height:2" coordorigin="3620,1110" coordsize="10269,0" path="m3620,1110l13889,1110e" filled="false" stroked="true" strokeweight=".580pt" strokecolor="#000000">
                <v:path arrowok="t"/>
              </v:shape>
            </v:group>
            <v:group style="position:absolute;left:4589;top:1115;width:2;height:1571" coordorigin="4589,1115" coordsize="2,1571">
              <v:shape style="position:absolute;left:4589;top:1115;width:2;height:1571" coordorigin="4589,1115" coordsize="0,1571" path="m4589,1115l4589,2686e" filled="false" stroked="true" strokeweight=".580pt" strokecolor="#000000">
                <v:path arrowok="t"/>
              </v:shape>
            </v:group>
            <v:group style="position:absolute;left:5551;top:1115;width:2;height:1571" coordorigin="5551,1115" coordsize="2,1571">
              <v:shape style="position:absolute;left:5551;top:1115;width:2;height:1571" coordorigin="5551,1115" coordsize="0,1571" path="m5551,1115l5551,2686e" filled="false" stroked="true" strokeweight=".580pt" strokecolor="#000000">
                <v:path arrowok="t"/>
              </v:shape>
            </v:group>
            <v:group style="position:absolute;left:6642;top:1115;width:2;height:1571" coordorigin="6642,1115" coordsize="2,1571">
              <v:shape style="position:absolute;left:6642;top:1115;width:2;height:1571" coordorigin="6642,1115" coordsize="0,1571" path="m6642,1115l6642,2686e" filled="false" stroked="true" strokeweight=".580pt" strokecolor="#000000">
                <v:path arrowok="t"/>
              </v:shape>
            </v:group>
            <v:group style="position:absolute;left:7644;top:1115;width:2;height:1571" coordorigin="7644,1115" coordsize="2,1571">
              <v:shape style="position:absolute;left:7644;top:1115;width:2;height:1571" coordorigin="7644,1115" coordsize="0,1571" path="m7644,1115l7644,2686e" filled="false" stroked="true" strokeweight=".580pt" strokecolor="#000000">
                <v:path arrowok="t"/>
              </v:shape>
            </v:group>
            <v:group style="position:absolute;left:8628;top:1115;width:2;height:1571" coordorigin="8628,1115" coordsize="2,1571">
              <v:shape style="position:absolute;left:8628;top:1115;width:2;height:1571" coordorigin="8628,1115" coordsize="0,1571" path="m8628,1115l8628,2686e" filled="false" stroked="true" strokeweight=".580pt" strokecolor="#000000">
                <v:path arrowok="t"/>
              </v:shape>
            </v:group>
            <v:group style="position:absolute;left:10436;top:1115;width:2;height:1571" coordorigin="10436,1115" coordsize="2,1571">
              <v:shape style="position:absolute;left:10436;top:1115;width:2;height:1571" coordorigin="10436,1115" coordsize="0,1571" path="m10436,1115l10436,2686e" filled="false" stroked="true" strokeweight=".580pt" strokecolor="#000000">
                <v:path arrowok="t"/>
              </v:shape>
            </v:group>
            <v:group style="position:absolute;left:11268;top:1115;width:2;height:1571" coordorigin="11268,1115" coordsize="2,1571">
              <v:shape style="position:absolute;left:11268;top:1115;width:2;height:1571" coordorigin="11268,1115" coordsize="0,1571" path="m11268,1115l11268,2686e" filled="false" stroked="true" strokeweight=".580pt" strokecolor="#000000">
                <v:path arrowok="t"/>
              </v:shape>
            </v:group>
            <v:group style="position:absolute;left:11882;top:1115;width:2;height:1571" coordorigin="11882,1115" coordsize="2,1571">
              <v:shape style="position:absolute;left:11882;top:1115;width:2;height:1571" coordorigin="11882,1115" coordsize="0,1571" path="m11882,1115l11882,2686e" filled="false" stroked="true" strokeweight=".580pt" strokecolor="#000000">
                <v:path arrowok="t"/>
              </v:shape>
            </v:group>
            <v:group style="position:absolute;left:12494;top:1115;width:2;height:1571" coordorigin="12494,1115" coordsize="2,1571">
              <v:shape style="position:absolute;left:12494;top:1115;width:2;height:1571" coordorigin="12494,1115" coordsize="0,1571" path="m12494,1115l12494,2686e" filled="false" stroked="true" strokeweight=".580pt" strokecolor="#000000">
                <v:path arrowok="t"/>
              </v:shape>
            </v:group>
            <v:group style="position:absolute;left:13105;top:1115;width:2;height:1571" coordorigin="13105,1115" coordsize="2,1571">
              <v:shape style="position:absolute;left:13105;top:1115;width:2;height:1571" coordorigin="13105,1115" coordsize="0,1571" path="m13105,1115l13105,2686e" filled="false" stroked="true" strokeweight=".580pt" strokecolor="#000000">
                <v:path arrowok="t"/>
              </v:shape>
            </v:group>
            <v:group style="position:absolute;left:2447;top:1328;width:11442;height:2" coordorigin="2447,1328" coordsize="11442,2">
              <v:shape style="position:absolute;left:2447;top:1328;width:11442;height:2" coordorigin="2447,1328" coordsize="11442,0" path="m2447,1328l13889,1328e" filled="false" stroked="true" strokeweight=".580pt" strokecolor="#000000">
                <v:path arrowok="t"/>
              </v:shape>
              <v:shape style="position:absolute;left:2447;top:1563;width:11446;height:10" type="#_x0000_t75" stroked="false">
                <v:imagedata r:id="rId257" o:title=""/>
              </v:shape>
              <v:shape style="position:absolute;left:2447;top:1780;width:11446;height:10" type="#_x0000_t75" stroked="false">
                <v:imagedata r:id="rId257" o:title=""/>
              </v:shape>
              <v:shape style="position:absolute;left:2447;top:1997;width:11446;height:10" type="#_x0000_t75" stroked="false">
                <v:imagedata r:id="rId257" o:title=""/>
              </v:shape>
              <v:shape style="position:absolute;left:2447;top:2213;width:11446;height:10" type="#_x0000_t75" stroked="false">
                <v:imagedata r:id="rId257" o:title=""/>
              </v:shape>
              <v:shape style="position:absolute;left:2447;top:2686;width:11446;height:10" type="#_x0000_t75" stroked="false">
                <v:imagedata r:id="rId258" o:title=""/>
              </v:shape>
              <v:shape style="position:absolute;left:2618;top:924;width:8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646;top:711;width:1941;height:388" type="#_x0000_t202" filled="false" stroked="false">
                <v:textbox inset="0,0,0,0">
                  <w:txbxContent>
                    <w:p>
                      <w:pPr>
                        <w:spacing w:line="201" w:lineRule="auto" w:before="4"/>
                        <w:ind w:left="761" w:right="0" w:hanging="762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maderable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(m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r)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645;top:711;width:2212;height:388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18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maderable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(tons.)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908;top:1094;width:9868;height:222" type="#_x0000_t202" filled="false" stroked="false">
                <v:textbox inset="0,0,0,0">
                  <w:txbxContent>
                    <w:p>
                      <w:pPr>
                        <w:tabs>
                          <w:tab w:pos="962" w:val="left" w:leader="none"/>
                          <w:tab w:pos="1989" w:val="left" w:leader="none"/>
                          <w:tab w:pos="3035" w:val="left" w:leader="none"/>
                          <w:tab w:pos="4028" w:val="left" w:leader="none"/>
                          <w:tab w:pos="4934" w:val="left" w:leader="none"/>
                          <w:tab w:pos="5913" w:val="left" w:leader="none"/>
                          <w:tab w:pos="6743" w:val="left" w:leader="none"/>
                          <w:tab w:pos="7467" w:val="left" w:leader="none"/>
                          <w:tab w:pos="8079" w:val="left" w:leader="none"/>
                          <w:tab w:pos="8691" w:val="left" w:leader="none"/>
                          <w:tab w:pos="9317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Producción maderable,</w:t>
      </w:r>
      <w:r>
        <w:rPr/>
        <w:t> no</w:t>
      </w:r>
      <w:r>
        <w:rPr>
          <w:spacing w:val="-1"/>
        </w:rPr>
        <w:t> maderable</w:t>
      </w:r>
      <w:r>
        <w:rPr/>
        <w:t> y</w:t>
      </w:r>
      <w:r>
        <w:rPr>
          <w:spacing w:val="-4"/>
        </w:rPr>
        <w:t> </w:t>
      </w:r>
      <w:r>
        <w:rPr/>
        <w:t>producción</w:t>
      </w:r>
      <w:r>
        <w:rPr>
          <w:spacing w:val="-1"/>
        </w:rPr>
        <w:t> en </w:t>
      </w:r>
      <w:r>
        <w:rPr/>
        <w:t>plantas</w:t>
      </w:r>
      <w:r>
        <w:rPr>
          <w:spacing w:val="25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tbl>
      <w:tblPr>
        <w:tblW w:w="0" w:type="auto"/>
        <w:jc w:val="left"/>
        <w:tblInd w:w="6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8"/>
        <w:gridCol w:w="964"/>
        <w:gridCol w:w="962"/>
        <w:gridCol w:w="1091"/>
        <w:gridCol w:w="1002"/>
        <w:gridCol w:w="984"/>
        <w:gridCol w:w="978"/>
        <w:gridCol w:w="830"/>
        <w:gridCol w:w="832"/>
        <w:gridCol w:w="614"/>
        <w:gridCol w:w="612"/>
        <w:gridCol w:w="611"/>
        <w:gridCol w:w="784"/>
      </w:tblGrid>
      <w:tr>
        <w:trPr>
          <w:trHeight w:val="213" w:hRule="exact"/>
        </w:trPr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sz w:val="18"/>
              </w:rPr>
              <w:t>Comondú</w:t>
            </w:r>
            <w:r>
              <w:rPr>
                <w:rFonts w:ascii="Arial" w:hAnsi="Arial"/>
                <w:b/>
                <w:spacing w:val="-10"/>
                <w:sz w:val="18"/>
              </w:rPr>
              <w:t> </w:t>
            </w:r>
            <w:r>
              <w:rPr>
                <w:rFonts w:ascii="Arial" w:hAnsi="Arial"/>
                <w:b/>
                <w:position w:val="9"/>
                <w:sz w:val="12"/>
              </w:rPr>
              <w:t>2/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7,015.02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9,275.14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9,108.51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8,213.40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6,327.80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81" w:lineRule="exact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4,225.48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2" w:hRule="exact"/>
        </w:trPr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Mulegé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296.25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 w:before="1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1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38" w:hRule="exact"/>
        </w:trPr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/>
              <w:ind w:left="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Paz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3,502.18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5,908.28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3,133.65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22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5,383.00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2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4,042.30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3,341.47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2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83.04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1.050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Los</w:t>
            </w:r>
            <w:r>
              <w:rPr>
                <w:rFonts w:ascii="Arial"/>
                <w:b/>
                <w:spacing w:val="-8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Cabos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6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55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0.625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0.50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17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2" w:lineRule="exact"/>
              <w:ind w:left="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sz w:val="18"/>
              </w:rPr>
              <w:t>Loreto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9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5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446.00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286.20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222.80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5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343.75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4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0.00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5.75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07" w:hRule="exact"/>
        </w:trPr>
        <w:tc>
          <w:tcPr>
            <w:tcW w:w="117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10,517.20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15,183.42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1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12,688.15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00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13,882.60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10,592.90</w:t>
            </w:r>
            <w:r>
              <w:rPr>
                <w:rFonts w:ascii="Arial"/>
                <w:sz w:val="18"/>
              </w:rPr>
            </w:r>
          </w:p>
        </w:tc>
        <w:tc>
          <w:tcPr>
            <w:tcW w:w="9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7,910.70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119.00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0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379.29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1.675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4.00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7.40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36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6.50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0" w:lineRule="atLeast"/>
        <w:ind w:left="26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2.65pt;height:97.1pt;mso-position-horizontal-relative:char;mso-position-vertical-relative:line" coordorigin="0,0" coordsize="7453,1942">
            <v:group style="position:absolute;left:1243;top:206;width:2;height:1727" coordorigin="1243,206" coordsize="2,1727">
              <v:shape style="position:absolute;left:1243;top:206;width:2;height:1727" coordorigin="1243,206" coordsize="0,1727" path="m1243,206l1243,1932e" filled="false" stroked="true" strokeweight=".580pt" strokecolor="#000000">
                <v:path arrowok="t"/>
              </v:shape>
            </v:group>
            <v:group style="position:absolute;left:1238;top:418;width:6209;height:2" coordorigin="1238,418" coordsize="6209,2">
              <v:shape style="position:absolute;left:1238;top:418;width:6209;height:2" coordorigin="1238,418" coordsize="6209,0" path="m1238,418l7447,418e" filled="false" stroked="true" strokeweight=".580pt" strokecolor="#000000">
                <v:path arrowok="t"/>
              </v:shape>
            </v:group>
            <v:group style="position:absolute;left:2423;top:423;width:2;height:1510" coordorigin="2423,423" coordsize="2,1510">
              <v:shape style="position:absolute;left:2423;top:423;width:2;height:1510" coordorigin="2423,423" coordsize="0,1510" path="m2423,423l2423,1932e" filled="false" stroked="true" strokeweight=".580pt" strokecolor="#000000">
                <v:path arrowok="t"/>
              </v:shape>
            </v:group>
            <v:group style="position:absolute;left:3486;top:423;width:2;height:1510" coordorigin="3486,423" coordsize="2,1510">
              <v:shape style="position:absolute;left:3486;top:423;width:2;height:1510" coordorigin="3486,423" coordsize="0,1510" path="m3486,423l3486,1932e" filled="false" stroked="true" strokeweight=".580pt" strokecolor="#000000">
                <v:path arrowok="t"/>
              </v:shape>
            </v:group>
            <v:group style="position:absolute;left:4627;top:423;width:2;height:1510" coordorigin="4627,423" coordsize="2,1510">
              <v:shape style="position:absolute;left:4627;top:423;width:2;height:1510" coordorigin="4627,423" coordsize="0,1510" path="m4627,423l4627,1932e" filled="false" stroked="true" strokeweight=".580pt" strokecolor="#000000">
                <v:path arrowok="t"/>
              </v:shape>
            </v:group>
            <v:group style="position:absolute;left:5527;top:423;width:2;height:1510" coordorigin="5527,423" coordsize="2,1510">
              <v:shape style="position:absolute;left:5527;top:423;width:2;height:1510" coordorigin="5527,423" coordsize="0,1510" path="m5527,423l5527,1932e" filled="false" stroked="true" strokeweight=".580pt" strokecolor="#000000">
                <v:path arrowok="t"/>
              </v:shape>
            </v:group>
            <v:group style="position:absolute;left:6491;top:423;width:2;height:1510" coordorigin="6491,423" coordsize="2,1510">
              <v:shape style="position:absolute;left:6491;top:423;width:2;height:1510" coordorigin="6491,423" coordsize="0,1510" path="m6491,423l6491,1932e" filled="false" stroked="true" strokeweight=".580pt" strokecolor="#000000">
                <v:path arrowok="t"/>
              </v:shape>
            </v:group>
            <v:group style="position:absolute;left:6;top:635;width:7442;height:2" coordorigin="6,635" coordsize="7442,2">
              <v:shape style="position:absolute;left:6;top:635;width:7442;height:2" coordorigin="6,635" coordsize="7442,0" path="m6,635l7447,635e" filled="false" stroked="true" strokeweight=".580pt" strokecolor="#000000">
                <v:path arrowok="t"/>
              </v:shape>
              <v:shape style="position:absolute;left:6;top:848;width:7445;height:10" type="#_x0000_t75" stroked="false">
                <v:imagedata r:id="rId259" o:title=""/>
              </v:shape>
              <v:shape style="position:absolute;left:6;top:1064;width:7445;height:10" type="#_x0000_t75" stroked="false">
                <v:imagedata r:id="rId259" o:title=""/>
              </v:shape>
              <v:shape style="position:absolute;left:6;top:1281;width:7445;height:10" type="#_x0000_t75" stroked="false">
                <v:imagedata r:id="rId259" o:title=""/>
              </v:shape>
              <v:shape style="position:absolute;left:6;top:1498;width:7445;height:10" type="#_x0000_t75" stroked="false">
                <v:imagedata r:id="rId259" o:title=""/>
              </v:shape>
            </v:group>
            <v:group style="position:absolute;left:6;top:1720;width:7442;height:2" coordorigin="6,1720" coordsize="7442,2">
              <v:shape style="position:absolute;left:6;top:1720;width:7442;height:2" coordorigin="6,1720" coordsize="7442,0" path="m6,1720l7447,1720e" filled="false" stroked="true" strokeweight=".580pt" strokecolor="#000000">
                <v:path arrowok="t"/>
              </v:shape>
              <v:shape style="position:absolute;left:6;top:1932;width:7445;height:10" type="#_x0000_t75" stroked="false">
                <v:imagedata r:id="rId260" o:title=""/>
              </v:shape>
              <v:shape style="position:absolute;left:0;top:0;width:7453;height:1942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452" w:right="0" w:firstLine="24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194" w:lineRule="exact" w:before="0"/>
                        <w:ind w:left="3452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Producción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(plantas)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426" w:val="left" w:leader="none"/>
                          <w:tab w:pos="2548" w:val="left" w:leader="none"/>
                          <w:tab w:pos="3651" w:val="left" w:leader="none"/>
                          <w:tab w:pos="4670" w:val="left" w:leader="none"/>
                          <w:tab w:pos="5602" w:val="left" w:leader="none"/>
                          <w:tab w:pos="6490" w:val="left" w:leader="none"/>
                        </w:tabs>
                        <w:spacing w:line="21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"/>
                          <w:sz w:val="18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485" w:val="left" w:leader="none"/>
                          <w:tab w:pos="2548" w:val="left" w:leader="none"/>
                          <w:tab w:pos="3690" w:val="left" w:leader="none"/>
                          <w:tab w:pos="4838" w:val="left" w:leader="none"/>
                          <w:tab w:pos="6028" w:val="left" w:leader="none"/>
                          <w:tab w:pos="6993" w:val="left" w:leader="none"/>
                        </w:tabs>
                        <w:spacing w:line="229" w:lineRule="exact" w:before="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position w:val="9"/>
                          <w:sz w:val="12"/>
                        </w:rPr>
                        <w:t>2/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37,595.00</w:t>
                        <w:tab/>
                        <w:t>47,960.00</w:t>
                        <w:tab/>
                        <w:t>32,864.00</w:t>
                        <w:tab/>
                        <w:t>40,228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485" w:val="left" w:leader="none"/>
                          <w:tab w:pos="2548" w:val="left" w:leader="none"/>
                          <w:tab w:pos="3689" w:val="left" w:leader="none"/>
                          <w:tab w:pos="4838" w:val="left" w:leader="none"/>
                          <w:tab w:pos="6028" w:val="left" w:leader="none"/>
                          <w:tab w:pos="6993" w:val="left" w:leader="none"/>
                        </w:tabs>
                        <w:spacing w:line="195" w:lineRule="exact"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8"/>
                        </w:rPr>
                        <w:t>Mulegé</w:t>
                        <w:tab/>
                        <w:t>30,394.00</w:t>
                        <w:tab/>
                        <w:t>37,283.00</w:t>
                        <w:tab/>
                        <w:t>26,514.00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47,583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387" w:val="left" w:leader="none"/>
                          <w:tab w:pos="3591" w:val="left" w:leader="none"/>
                          <w:tab w:pos="4739" w:val="left" w:leader="none"/>
                          <w:tab w:pos="6029" w:val="left" w:leader="none"/>
                          <w:tab w:pos="6994" w:val="left" w:leader="none"/>
                        </w:tabs>
                        <w:spacing w:line="228" w:lineRule="exact" w:before="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Paz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position w:val="9"/>
                          <w:sz w:val="12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147,160.00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164,240.00</w:t>
                        <w:tab/>
                        <w:t>129,629.00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274,462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486" w:val="left" w:leader="none"/>
                          <w:tab w:pos="2549" w:val="left" w:leader="none"/>
                          <w:tab w:pos="3690" w:val="left" w:leader="none"/>
                          <w:tab w:pos="4938" w:val="left" w:leader="none"/>
                          <w:tab w:pos="6028" w:val="left" w:leader="none"/>
                          <w:tab w:pos="6993" w:val="left" w:leader="none"/>
                        </w:tabs>
                        <w:spacing w:line="195" w:lineRule="exact"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  <w:tab/>
                        <w:t>27,284.00</w:t>
                        <w:tab/>
                        <w:t>28,144.00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20,162.00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8,511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936" w:val="left" w:leader="none"/>
                          <w:tab w:pos="2999" w:val="left" w:leader="none"/>
                          <w:tab w:pos="4140" w:val="left" w:leader="none"/>
                          <w:tab w:pos="5039" w:val="left" w:leader="none"/>
                          <w:tab w:pos="6030" w:val="left" w:leader="none"/>
                          <w:tab w:pos="6995" w:val="left" w:leader="none"/>
                        </w:tabs>
                        <w:spacing w:line="229" w:lineRule="exact" w:before="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Loreto</w:t>
                      </w:r>
                      <w:r>
                        <w:rPr>
                          <w:rFonts w:ascii="Arial"/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position w:val="9"/>
                          <w:sz w:val="12"/>
                        </w:rPr>
                        <w:t>2/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0.00</w:t>
                        <w:tab/>
                        <w:t>0.00</w:t>
                        <w:tab/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0.00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454" w:val="left" w:leader="none"/>
                          <w:tab w:pos="3659" w:val="left" w:leader="none"/>
                          <w:tab w:pos="4807" w:val="left" w:leader="none"/>
                          <w:tab w:pos="6098" w:val="left" w:leader="none"/>
                          <w:tab w:pos="7063" w:val="left" w:leader="none"/>
                        </w:tabs>
                        <w:spacing w:before="10"/>
                        <w:ind w:left="29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244,433.00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277,627.00</w:t>
                        <w:tab/>
                        <w:t>209,169.00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8"/>
                        </w:rPr>
                        <w:t>370,784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160" w:right="4652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Secretaría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Medio</w:t>
      </w:r>
      <w:r>
        <w:rPr/>
        <w:t> </w:t>
      </w:r>
      <w:r>
        <w:rPr>
          <w:spacing w:val="-1"/>
        </w:rPr>
        <w:t>Ambiente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</w:t>
      </w:r>
      <w:r>
        <w:rPr>
          <w:spacing w:val="1"/>
        </w:rPr>
        <w:t> </w:t>
      </w:r>
      <w:r>
        <w:rPr>
          <w:spacing w:val="-2"/>
        </w:rPr>
        <w:t>(SEMARNAT).</w:t>
      </w:r>
      <w:r>
        <w:rPr>
          <w:spacing w:val="59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pStyle w:val="BodyText"/>
        <w:spacing w:line="183" w:lineRule="exact"/>
        <w:ind w:left="3133" w:right="0"/>
        <w:jc w:val="left"/>
        <w:rPr>
          <w:b w:val="0"/>
          <w:bCs w:val="0"/>
          <w:sz w:val="16"/>
          <w:szCs w:val="16"/>
        </w:rPr>
      </w:pPr>
      <w:r>
        <w:rPr/>
        <w:t>2/</w:t>
      </w:r>
      <w:r>
        <w:rPr>
          <w:spacing w:val="-1"/>
        </w:rPr>
        <w:t> </w:t>
      </w:r>
      <w:r>
        <w:rPr/>
        <w:t>La dependencia depuró</w:t>
      </w:r>
      <w:r>
        <w:rPr>
          <w:spacing w:val="-7"/>
        </w:rPr>
        <w:t> </w:t>
      </w:r>
      <w:r>
        <w:rPr/>
        <w:t>la información </w:t>
      </w:r>
      <w:r>
        <w:rPr>
          <w:spacing w:val="-1"/>
        </w:rPr>
        <w:t>al</w:t>
      </w:r>
      <w:r>
        <w:rPr/>
        <w:t> pasar de preliminar a </w:t>
      </w:r>
      <w:r>
        <w:rPr>
          <w:spacing w:val="-1"/>
        </w:rPr>
        <w:t>definitiva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after="0" w:line="183" w:lineRule="exact"/>
        <w:jc w:val="left"/>
        <w:rPr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4972" w:right="3951" w:hanging="820"/>
        <w:jc w:val="left"/>
        <w:rPr>
          <w:b w:val="0"/>
          <w:bCs w:val="0"/>
        </w:rPr>
      </w:pPr>
      <w:r>
        <w:rPr/>
        <w:t>Incendios</w:t>
      </w:r>
      <w:r>
        <w:rPr>
          <w:spacing w:val="-1"/>
        </w:rPr>
        <w:t> forestales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reforestación</w:t>
      </w:r>
      <w:r>
        <w:rPr/>
        <w:t> por</w:t>
      </w:r>
      <w:r>
        <w:rPr>
          <w:spacing w:val="-1"/>
        </w:rPr>
        <w:t> municipio</w:t>
      </w:r>
      <w:r>
        <w:rPr>
          <w:spacing w:val="22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 </w:t>
      </w:r>
      <w:r>
        <w:rPr/>
        <w:t>(hectáreas)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43pt;height:86.9pt;mso-position-horizontal-relative:char;mso-position-vertical-relative:line" coordorigin="0,0" coordsize="12860,1738">
            <v:group style="position:absolute;left:1115;top:6;width:2;height:1726" coordorigin="1115,6" coordsize="2,1726">
              <v:shape style="position:absolute;left:1115;top:6;width:2;height:1726" coordorigin="1115,6" coordsize="0,1726" path="m1115,6l1115,1731e" filled="false" stroked="true" strokeweight=".580pt" strokecolor="#000000">
                <v:path arrowok="t"/>
              </v:shape>
            </v:group>
            <v:group style="position:absolute;left:7121;top:6;width:2;height:1726" coordorigin="7121,6" coordsize="2,1726">
              <v:shape style="position:absolute;left:7121;top:6;width:2;height:1726" coordorigin="7121,6" coordsize="0,1726" path="m7121,6l7121,1731e" filled="false" stroked="true" strokeweight=".580pt" strokecolor="#000000">
                <v:path arrowok="t"/>
              </v:shape>
            </v:group>
            <v:group style="position:absolute;left:1110;top:217;width:11745;height:2" coordorigin="1110,217" coordsize="11745,2">
              <v:shape style="position:absolute;left:1110;top:217;width:11745;height:2" coordorigin="1110,217" coordsize="11745,0" path="m1110,217l12854,217e" filled="false" stroked="true" strokeweight=".580pt" strokecolor="#000000">
                <v:path arrowok="t"/>
              </v:shape>
            </v:group>
            <v:group style="position:absolute;left:2178;top:222;width:2;height:1510" coordorigin="2178,222" coordsize="2,1510">
              <v:shape style="position:absolute;left:2178;top:222;width:2;height:1510" coordorigin="2178,222" coordsize="0,1510" path="m2178,222l2178,1731e" filled="false" stroked="true" strokeweight=".580pt" strokecolor="#000000">
                <v:path arrowok="t"/>
              </v:shape>
            </v:group>
            <v:group style="position:absolute;left:3077;top:222;width:2;height:1510" coordorigin="3077,222" coordsize="2,1510">
              <v:shape style="position:absolute;left:3077;top:222;width:2;height:1510" coordorigin="3077,222" coordsize="0,1510" path="m3077,222l3077,1731e" filled="false" stroked="true" strokeweight=".580pt" strokecolor="#000000">
                <v:path arrowok="t"/>
              </v:shape>
            </v:group>
            <v:group style="position:absolute;left:4038;top:222;width:2;height:1510" coordorigin="4038,222" coordsize="2,1510">
              <v:shape style="position:absolute;left:4038;top:222;width:2;height:1510" coordorigin="4038,222" coordsize="0,1510" path="m4038,222l4038,1731e" filled="false" stroked="true" strokeweight=".580pt" strokecolor="#000000">
                <v:path arrowok="t"/>
              </v:shape>
            </v:group>
            <v:group style="position:absolute;left:4999;top:222;width:2;height:1510" coordorigin="4999,222" coordsize="2,1510">
              <v:shape style="position:absolute;left:4999;top:222;width:2;height:1510" coordorigin="4999,222" coordsize="0,1510" path="m4999,222l4999,1731e" filled="false" stroked="true" strokeweight=".580pt" strokecolor="#000000">
                <v:path arrowok="t"/>
              </v:shape>
            </v:group>
            <v:group style="position:absolute;left:6060;top:222;width:2;height:1510" coordorigin="6060,222" coordsize="2,1510">
              <v:shape style="position:absolute;left:6060;top:222;width:2;height:1510" coordorigin="6060,222" coordsize="0,1510" path="m6060,222l6060,1731e" filled="false" stroked="true" strokeweight=".580pt" strokecolor="#000000">
                <v:path arrowok="t"/>
              </v:shape>
            </v:group>
            <v:group style="position:absolute;left:8181;top:222;width:2;height:1510" coordorigin="8181,222" coordsize="2,1510">
              <v:shape style="position:absolute;left:8181;top:222;width:2;height:1510" coordorigin="8181,222" coordsize="0,1510" path="m8181,222l8181,1731e" filled="false" stroked="true" strokeweight=".580pt" strokecolor="#000000">
                <v:path arrowok="t"/>
              </v:shape>
            </v:group>
            <v:group style="position:absolute;left:9242;top:222;width:2;height:1510" coordorigin="9242,222" coordsize="2,1510">
              <v:shape style="position:absolute;left:9242;top:222;width:2;height:1510" coordorigin="9242,222" coordsize="0,1510" path="m9242,222l9242,1731e" filled="false" stroked="true" strokeweight=".580pt" strokecolor="#000000">
                <v:path arrowok="t"/>
              </v:shape>
            </v:group>
            <v:group style="position:absolute;left:10220;top:222;width:2;height:1510" coordorigin="10220,222" coordsize="2,1510">
              <v:shape style="position:absolute;left:10220;top:222;width:2;height:1510" coordorigin="10220,222" coordsize="0,1510" path="m10220,222l10220,1731e" filled="false" stroked="true" strokeweight=".580pt" strokecolor="#000000">
                <v:path arrowok="t"/>
              </v:shape>
            </v:group>
            <v:group style="position:absolute;left:11420;top:222;width:2;height:1510" coordorigin="11420,222" coordsize="2,1510">
              <v:shape style="position:absolute;left:11420;top:222;width:2;height:1510" coordorigin="11420,222" coordsize="0,1510" path="m11420,222l11420,1731e" filled="false" stroked="true" strokeweight=".580pt" strokecolor="#000000">
                <v:path arrowok="t"/>
              </v:shape>
            </v:group>
            <v:group style="position:absolute;left:12089;top:222;width:2;height:1510" coordorigin="12089,222" coordsize="2,1510">
              <v:shape style="position:absolute;left:12089;top:222;width:2;height:1510" coordorigin="12089,222" coordsize="0,1510" path="m12089,222l12089,1731e" filled="false" stroked="true" strokeweight=".580pt" strokecolor="#000000">
                <v:path arrowok="t"/>
              </v:shape>
            </v:group>
            <v:group style="position:absolute;left:6;top:434;width:12849;height:2" coordorigin="6,434" coordsize="12849,2">
              <v:shape style="position:absolute;left:6;top:434;width:12849;height:2" coordorigin="6,434" coordsize="12849,0" path="m6,434l12854,434e" filled="false" stroked="true" strokeweight=".580pt" strokecolor="#000000">
                <v:path arrowok="t"/>
              </v:shape>
              <v:shape style="position:absolute;left:6;top:647;width:12851;height:10" type="#_x0000_t75" stroked="false">
                <v:imagedata r:id="rId261" o:title=""/>
              </v:shape>
              <v:shape style="position:absolute;left:6;top:863;width:12851;height:10" type="#_x0000_t75" stroked="false">
                <v:imagedata r:id="rId261" o:title=""/>
              </v:shape>
              <v:shape style="position:absolute;left:6;top:1080;width:12851;height:10" type="#_x0000_t75" stroked="false">
                <v:imagedata r:id="rId261" o:title=""/>
              </v:shape>
              <v:shape style="position:absolute;left:6;top:1297;width:12851;height:10" type="#_x0000_t75" stroked="false">
                <v:imagedata r:id="rId261" o:title=""/>
              </v:shape>
            </v:group>
            <v:group style="position:absolute;left:6;top:1519;width:12849;height:2" coordorigin="6,1519" coordsize="12849,2">
              <v:shape style="position:absolute;left:6;top:1519;width:12849;height:2" coordorigin="6,1519" coordsize="12849,0" path="m6,1519l12854,1519e" filled="false" stroked="true" strokeweight=".580pt" strokecolor="#000000">
                <v:path arrowok="t"/>
              </v:shape>
              <v:shape style="position:absolute;left:84;top:134;width:961;height:159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58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Municipio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51" w:lineRule="auto" w:before="118"/>
                        <w:ind w:left="0" w:right="12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8"/>
                        </w:rPr>
                        <w:t>Paz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51" w:lineRule="auto" w:before="1"/>
                        <w:ind w:left="0" w:right="36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Loreto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0"/>
                        <w:ind w:left="30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B.C.Sur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47;top:26;width:17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Incendios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forestales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288;top:200;width:6824;height:1524" type="#_x0000_t202" filled="false" stroked="false">
                <v:textbox inset="0,0,0,0">
                  <w:txbxContent>
                    <w:p>
                      <w:pPr>
                        <w:tabs>
                          <w:tab w:pos="1138" w:val="left" w:leader="none"/>
                          <w:tab w:pos="2068" w:val="left" w:leader="none"/>
                          <w:tab w:pos="3029" w:val="left" w:leader="none"/>
                          <w:tab w:pos="4041" w:val="left" w:leader="none"/>
                          <w:tab w:pos="5026" w:val="left" w:leader="none"/>
                          <w:tab w:pos="6163" w:val="left" w:leader="none"/>
                        </w:tabs>
                        <w:spacing w:line="225" w:lineRule="exact" w:before="0"/>
                        <w:ind w:left="15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1999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2258" w:val="left" w:leader="none"/>
                          <w:tab w:pos="3219" w:val="left" w:leader="none"/>
                          <w:tab w:pos="4283" w:val="left" w:leader="none"/>
                          <w:tab w:pos="4944" w:val="left" w:leader="none"/>
                          <w:tab w:pos="6105" w:val="left" w:leader="none"/>
                        </w:tabs>
                        <w:spacing w:before="10"/>
                        <w:ind w:left="39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0-0-0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03-00-00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0-0-0</w:t>
                        <w:tab/>
                        <w:t>0-0-0</w:t>
                        <w:tab/>
                        <w:t>0-0-0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121-00-00</w:t>
                        <w:tab/>
                        <w:t>45-10-00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97" w:val="left" w:leader="none"/>
                          <w:tab w:pos="1959" w:val="left" w:leader="none"/>
                          <w:tab w:pos="3539" w:val="left" w:leader="none"/>
                          <w:tab w:pos="3983" w:val="left" w:leader="none"/>
                          <w:tab w:pos="5044" w:val="left" w:leader="none"/>
                          <w:tab w:pos="6104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100-00-00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0-0-0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04-00-00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05-00-00</w:t>
                        <w:tab/>
                        <w:t>40-00-00</w:t>
                        <w:tab/>
                        <w:t>31-30-00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97" w:val="left" w:leader="none"/>
                          <w:tab w:pos="1959" w:val="left" w:leader="none"/>
                          <w:tab w:pos="2921" w:val="left" w:leader="none"/>
                          <w:tab w:pos="3883" w:val="left" w:leader="none"/>
                          <w:tab w:pos="5044" w:val="left" w:leader="none"/>
                          <w:tab w:pos="6104" w:val="left" w:leader="none"/>
                        </w:tabs>
                        <w:spacing w:before="9"/>
                        <w:ind w:left="10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07-50-00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0-0-0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80-00-00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06-10-40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360-50-00</w:t>
                        <w:tab/>
                        <w:t>32-50-00</w:t>
                        <w:tab/>
                        <w:t>93-90-00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959" w:val="left" w:leader="none"/>
                          <w:tab w:pos="2920" w:val="left" w:leader="none"/>
                          <w:tab w:pos="3981" w:val="left" w:leader="none"/>
                          <w:tab w:pos="5042" w:val="left" w:leader="none"/>
                          <w:tab w:pos="6102" w:val="left" w:leader="none"/>
                        </w:tabs>
                        <w:spacing w:before="10"/>
                        <w:ind w:left="99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07-00-00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09-00-00</w:t>
                        <w:tab/>
                        <w:t>07-00-00</w:t>
                        <w:tab/>
                        <w:t>30-00-00</w:t>
                        <w:tab/>
                        <w:t>04-50-00</w:t>
                        <w:tab/>
                        <w:t>02-00-00</w:t>
                        <w:tab/>
                        <w:t>31-40-00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298" w:val="left" w:leader="none"/>
                          <w:tab w:pos="2259" w:val="left" w:leader="none"/>
                          <w:tab w:pos="3219" w:val="left" w:leader="none"/>
                          <w:tab w:pos="4282" w:val="left" w:leader="none"/>
                          <w:tab w:pos="5343" w:val="left" w:leader="none"/>
                          <w:tab w:pos="6104" w:val="left" w:leader="none"/>
                        </w:tabs>
                        <w:spacing w:before="10"/>
                        <w:ind w:left="3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0-0-0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0-0-0</w:t>
                        <w:tab/>
                        <w:t>0-0-0</w:t>
                        <w:tab/>
                        <w:t>0-0-0</w:t>
                        <w:tab/>
                        <w:t>0-0-0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0-0-0</w:t>
                        <w:tab/>
                        <w:t>12-30-00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1960" w:val="left" w:leader="none"/>
                          <w:tab w:pos="2922" w:val="left" w:leader="none"/>
                          <w:tab w:pos="3884" w:val="left" w:leader="none"/>
                          <w:tab w:pos="4944" w:val="left" w:leader="none"/>
                          <w:tab w:pos="6005" w:val="left" w:leader="none"/>
                        </w:tabs>
                        <w:spacing w:line="203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114-50-00</w:t>
                      </w: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12-00-00</w:t>
                        <w:tab/>
                        <w:t>91-00-00</w:t>
                        <w:tab/>
                        <w:t>36-10-40</w:t>
                        <w:tab/>
                        <w:t>370-00-00</w:t>
                        <w:tab/>
                        <w:t>195-50-00</w:t>
                        <w:tab/>
                        <w:t>214-00-00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357;top:242;width:818;height:1482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56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65-10-00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52-90-00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90-40-00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44-60-00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02-60-00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255-60-00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92;top:26;width:1628;height:39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40" w:right="0" w:hanging="141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8"/>
                        </w:rPr>
                        <w:t>Reforestación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1228" w:val="left" w:leader="none"/>
                        </w:tabs>
                        <w:spacing w:line="203" w:lineRule="exact" w:before="9"/>
                        <w:ind w:left="14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333;top:459;width:819;height:126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49-30-00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50-20-00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92-60-00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40-50-00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99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03-00-00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235-60-00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392;top:459;width:963;height:126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92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104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-00-00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23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73-90-00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9"/>
                        <w:ind w:left="-1" w:right="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284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–70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-00</w:t>
                      </w:r>
                      <w:r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10"/>
                        <w:ind w:left="19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18"/>
                          <w:szCs w:val="18"/>
                        </w:rPr>
                        <w:t>64–40-00</w:t>
                      </w:r>
                      <w:r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10"/>
                        <w:ind w:left="54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0-0-0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10"/>
                        <w:ind w:left="13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527-00-00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556;top:200;width:1236;height:1524" type="#_x0000_t202" filled="false" stroked="false">
                <v:textbox inset="0,0,0,0">
                  <w:txbxContent>
                    <w:p>
                      <w:pPr>
                        <w:tabs>
                          <w:tab w:pos="643" w:val="left" w:leader="none"/>
                        </w:tabs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2003</w:t>
                        <w:tab/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914" w:val="left" w:leader="none"/>
                        </w:tabs>
                        <w:spacing w:before="10"/>
                        <w:ind w:left="145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12" w:val="left" w:leader="none"/>
                        </w:tabs>
                        <w:spacing w:before="1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12" w:val="left" w:leader="none"/>
                        </w:tabs>
                        <w:spacing w:before="9"/>
                        <w:ind w:left="14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12" w:val="left" w:leader="none"/>
                        </w:tabs>
                        <w:spacing w:before="1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13" w:val="left" w:leader="none"/>
                        </w:tabs>
                        <w:spacing w:before="1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tabs>
                          <w:tab w:pos="913" w:val="left" w:leader="none"/>
                        </w:tabs>
                        <w:spacing w:line="203" w:lineRule="exact" w:before="10"/>
                        <w:ind w:left="141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8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n.d.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50" w:right="7636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Medio</w:t>
      </w:r>
      <w:r>
        <w:rPr/>
        <w:t> </w:t>
      </w:r>
      <w:r>
        <w:rPr>
          <w:spacing w:val="-2"/>
        </w:rPr>
        <w:t>Ambiente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</w:t>
      </w:r>
      <w:r>
        <w:rPr/>
        <w:t> </w:t>
      </w:r>
      <w:r>
        <w:rPr>
          <w:spacing w:val="-2"/>
        </w:rPr>
        <w:t>(SEMARNAT).</w:t>
      </w:r>
      <w:r>
        <w:rPr>
          <w:spacing w:val="53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preliminar.</w:t>
      </w:r>
      <w:r>
        <w:rPr>
          <w:b w:val="0"/>
        </w:rPr>
      </w:r>
    </w:p>
    <w:p>
      <w:pPr>
        <w:pStyle w:val="BodyText"/>
        <w:spacing w:line="240" w:lineRule="auto"/>
        <w:ind w:left="450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450" w:right="292"/>
        <w:jc w:val="left"/>
        <w:rPr>
          <w:b w:val="0"/>
          <w:bCs w:val="0"/>
        </w:rPr>
      </w:pPr>
      <w:r>
        <w:rPr>
          <w:spacing w:val="-1"/>
        </w:rPr>
        <w:t>Adicionalmente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establecieron</w:t>
      </w:r>
      <w:r>
        <w:rPr>
          <w:spacing w:val="1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/>
        <w:t>total de hectáreas de reforestación</w:t>
      </w:r>
      <w:r>
        <w:rPr>
          <w:spacing w:val="1"/>
        </w:rPr>
        <w:t> </w:t>
      </w:r>
      <w:r>
        <w:rPr/>
        <w:t>en el 2001,</w:t>
      </w:r>
      <w:r>
        <w:rPr>
          <w:spacing w:val="-3"/>
        </w:rPr>
        <w:t> </w:t>
      </w:r>
      <w:r>
        <w:rPr/>
        <w:t>19.4 kms. de cortinas</w:t>
      </w:r>
      <w:r>
        <w:rPr>
          <w:spacing w:val="1"/>
        </w:rPr>
        <w:t> </w:t>
      </w:r>
      <w:r>
        <w:rPr>
          <w:spacing w:val="-1"/>
        </w:rPr>
        <w:t>protectivas: </w:t>
      </w:r>
      <w:r>
        <w:rPr/>
        <w:t>en el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Paz 13.1</w:t>
      </w:r>
      <w:r>
        <w:rPr>
          <w:spacing w:val="1"/>
        </w:rPr>
        <w:t> </w:t>
      </w:r>
      <w:r>
        <w:rPr/>
        <w:t>km.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en 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</w:t>
      </w:r>
      <w:r>
        <w:rPr/>
        <w:t> 6.3</w:t>
      </w:r>
      <w:r>
        <w:rPr>
          <w:spacing w:val="79"/>
        </w:rPr>
        <w:t> </w:t>
      </w:r>
      <w:r>
        <w:rPr>
          <w:spacing w:val="-1"/>
        </w:rPr>
        <w:t>km.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620" w:right="1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3" w:id="13"/>
      <w:r>
        <w:rPr>
          <w:color w:val="006699"/>
        </w:rPr>
        <w:t>POLÍTICA</w:t>
      </w:r>
      <w:r>
        <w:rPr>
          <w:color w:val="006699"/>
          <w:spacing w:val="-23"/>
        </w:rPr>
        <w:t> </w:t>
      </w:r>
      <w:r>
        <w:rPr>
          <w:color w:val="006699"/>
        </w:rPr>
        <w:t>AGRARIA</w:t>
      </w:r>
      <w:bookmarkEnd w:id="13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630" w:right="3246" w:hanging="2247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Política Agraria </w:t>
      </w:r>
      <w:r>
        <w:rPr/>
        <w:t>por</w:t>
      </w:r>
      <w:r>
        <w:rPr>
          <w:spacing w:val="-1"/>
        </w:rPr>
        <w:t> modalidad,</w:t>
      </w:r>
      <w:r>
        <w:rPr/>
        <w:t> </w:t>
      </w:r>
      <w:r>
        <w:rPr>
          <w:spacing w:val="-1"/>
        </w:rPr>
        <w:t>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1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8.15pt;height:73.6pt;mso-position-horizontal-relative:char;mso-position-vertical-relative:line" coordorigin="0,0" coordsize="8563,1472">
            <v:group style="position:absolute;left:2739;top:19;width:2;height:1448" coordorigin="2739,19" coordsize="2,1448">
              <v:shape style="position:absolute;left:2739;top:19;width:2;height:1448" coordorigin="2739,19" coordsize="0,1448" path="m2739,19l2739,1466e" filled="false" stroked="true" strokeweight=".580pt" strokecolor="#000000">
                <v:path arrowok="t"/>
              </v:shape>
            </v:group>
            <v:group style="position:absolute;left:3769;top:19;width:2;height:1448" coordorigin="3769,19" coordsize="2,1448">
              <v:shape style="position:absolute;left:3769;top:19;width:2;height:1448" coordorigin="3769,19" coordsize="0,1448" path="m3769,19l3769,1466e" filled="false" stroked="true" strokeweight=".580pt" strokecolor="#000000">
                <v:path arrowok="t"/>
              </v:shape>
            </v:group>
            <v:group style="position:absolute;left:4688;top:19;width:2;height:1448" coordorigin="4688,19" coordsize="2,1448">
              <v:shape style="position:absolute;left:4688;top:19;width:2;height:1448" coordorigin="4688,19" coordsize="0,1448" path="m4688,19l4688,1466e" filled="false" stroked="true" strokeweight=".580pt" strokecolor="#000000">
                <v:path arrowok="t"/>
              </v:shape>
            </v:group>
            <v:group style="position:absolute;left:5689;top:19;width:2;height:1448" coordorigin="5689,19" coordsize="2,1448">
              <v:shape style="position:absolute;left:5689;top:19;width:2;height:1448" coordorigin="5689,19" coordsize="0,1448" path="m5689,19l5689,1466e" filled="false" stroked="true" strokeweight=".580pt" strokecolor="#000000">
                <v:path arrowok="t"/>
              </v:shape>
            </v:group>
            <v:group style="position:absolute;left:6645;top:19;width:2;height:1448" coordorigin="6645,19" coordsize="2,1448">
              <v:shape style="position:absolute;left:6645;top:19;width:2;height:1448" coordorigin="6645,19" coordsize="0,1448" path="m6645,19l6645,1466e" filled="false" stroked="true" strokeweight=".580pt" strokecolor="#000000">
                <v:path arrowok="t"/>
              </v:shape>
            </v:group>
            <v:group style="position:absolute;left:7565;top:19;width:2;height:1448" coordorigin="7565,19" coordsize="2,1448">
              <v:shape style="position:absolute;left:7565;top:19;width:2;height:1448" coordorigin="7565,19" coordsize="0,1448" path="m7565,19l7565,1466e" filled="false" stroked="true" strokeweight=".580pt" strokecolor="#000000">
                <v:path arrowok="t"/>
              </v:shape>
            </v:group>
            <v:group style="position:absolute;left:6;top:271;width:8552;height:2" coordorigin="6,271" coordsize="8552,2">
              <v:shape style="position:absolute;left:6;top:271;width:8552;height:2" coordorigin="6,271" coordsize="8552,0" path="m6,271l8557,271e" filled="false" stroked="true" strokeweight=".580pt" strokecolor="#000000">
                <v:path arrowok="t"/>
              </v:shape>
              <v:shape style="position:absolute;left:6;top:506;width:8552;height:10" type="#_x0000_t75" stroked="false">
                <v:imagedata r:id="rId262" o:title=""/>
              </v:shape>
              <v:shape style="position:absolute;left:6;top:746;width:8552;height:10" type="#_x0000_t75" stroked="false">
                <v:imagedata r:id="rId262" o:title=""/>
              </v:shape>
              <v:shape style="position:absolute;left:6;top:986;width:8552;height:10" type="#_x0000_t75" stroked="false">
                <v:imagedata r:id="rId262" o:title=""/>
              </v:shape>
            </v:group>
            <v:group style="position:absolute;left:6;top:1231;width:8552;height:2" coordorigin="6,1231" coordsize="8552,2">
              <v:shape style="position:absolute;left:6;top:1231;width:8552;height:2" coordorigin="6,1231" coordsize="8552,0" path="m6,1231l8557,1231e" filled="false" stroked="true" strokeweight=".580pt" strokecolor="#000000">
                <v:path arrowok="t"/>
              </v:shape>
              <v:shape style="position:absolute;left:83;top:51;width:1788;height:140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79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8"/>
                        <w:ind w:left="0" w:right="32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7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9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31;top:0;width:5464;height:1460" type="#_x0000_t202" filled="false" stroked="false">
                <v:textbox inset="0,0,0,0">
                  <w:txbxContent>
                    <w:p>
                      <w:pPr>
                        <w:tabs>
                          <w:tab w:pos="974" w:val="left" w:leader="none"/>
                          <w:tab w:pos="1935" w:val="left" w:leader="none"/>
                          <w:tab w:pos="2913" w:val="left" w:leader="none"/>
                          <w:tab w:pos="3849" w:val="left" w:leader="none"/>
                          <w:tab w:pos="4755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921" w:val="left" w:leader="none"/>
                          <w:tab w:pos="2876" w:val="left" w:leader="none"/>
                          <w:tab w:pos="3794" w:val="left" w:leader="none"/>
                          <w:tab w:pos="4962" w:val="left" w:leader="none"/>
                        </w:tabs>
                        <w:spacing w:before="2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3,765.2</w:t>
                        <w:tab/>
                        <w:t>4,022.3</w:t>
                        <w:tab/>
                        <w:t>4,284.8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7,638.2</w:t>
                        <w:tab/>
                        <w:t>2,023.3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5" w:val="left" w:leader="none"/>
                          <w:tab w:pos="2478" w:val="left" w:leader="none"/>
                          <w:tab w:pos="3433" w:val="left" w:leader="none"/>
                          <w:tab w:pos="4351" w:val="left" w:leader="none"/>
                          <w:tab w:pos="5351" w:val="left" w:leader="none"/>
                        </w:tabs>
                        <w:spacing w:before="10"/>
                        <w:ind w:left="5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118.5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2477" w:val="left" w:leader="none"/>
                          <w:tab w:pos="3432" w:val="left" w:leader="none"/>
                          <w:tab w:pos="3960" w:val="left" w:leader="none"/>
                          <w:tab w:pos="4961" w:val="left" w:leader="none"/>
                        </w:tabs>
                        <w:spacing w:before="10"/>
                        <w:ind w:left="55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335.4</w:t>
                        <w:tab/>
                        <w:t>354.3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6" w:val="left" w:leader="none"/>
                          <w:tab w:pos="2478" w:val="left" w:leader="none"/>
                          <w:tab w:pos="3043" w:val="left" w:leader="none"/>
                          <w:tab w:pos="4351" w:val="left" w:leader="none"/>
                          <w:tab w:pos="5351" w:val="left" w:leader="none"/>
                        </w:tabs>
                        <w:spacing w:before="10"/>
                        <w:ind w:left="55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921" w:val="left" w:leader="none"/>
                          <w:tab w:pos="2876" w:val="left" w:leader="none"/>
                          <w:tab w:pos="3794" w:val="left" w:leader="none"/>
                          <w:tab w:pos="4962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3,765.2</w:t>
                        <w:tab/>
                        <w:t>4,140.7</w:t>
                        <w:tab/>
                        <w:t>4,284.8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7,848.2</w:t>
                        <w:tab/>
                        <w:t>2,358.7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948.2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148" w:right="3533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214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Heading2"/>
        <w:spacing w:line="240" w:lineRule="auto"/>
        <w:ind w:left="5630" w:right="2786" w:hanging="2360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Política</w:t>
      </w:r>
      <w:r>
        <w:rPr>
          <w:spacing w:val="-1"/>
        </w:rPr>
        <w:t> Agraria </w:t>
      </w:r>
      <w:r>
        <w:rPr/>
        <w:t>por</w:t>
      </w:r>
      <w:r>
        <w:rPr>
          <w:spacing w:val="-1"/>
        </w:rPr>
        <w:t> </w:t>
      </w:r>
      <w:r>
        <w:rPr/>
        <w:t>dependencia,</w:t>
      </w:r>
      <w:r>
        <w:rPr>
          <w:spacing w:val="-2"/>
        </w:rPr>
        <w:t> </w:t>
      </w:r>
      <w:r>
        <w:rPr>
          <w:spacing w:val="-1"/>
        </w:rPr>
        <w:t>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8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9.5pt;height:73.7pt;mso-position-horizontal-relative:char;mso-position-vertical-relative:line" coordorigin="0,0" coordsize="9190,1474">
            <v:group style="position:absolute;left:3461;top:19;width:2;height:1450" coordorigin="3461,19" coordsize="2,1450">
              <v:shape style="position:absolute;left:3461;top:19;width:2;height:1450" coordorigin="3461,19" coordsize="0,1450" path="m3461,19l3461,1468e" filled="false" stroked="true" strokeweight=".580pt" strokecolor="#000000">
                <v:path arrowok="t"/>
              </v:shape>
            </v:group>
            <v:group style="position:absolute;left:4380;top:19;width:2;height:1450" coordorigin="4380,19" coordsize="2,1450">
              <v:shape style="position:absolute;left:4380;top:19;width:2;height:1450" coordorigin="4380,19" coordsize="0,1450" path="m4380,19l4380,1468e" filled="false" stroked="true" strokeweight=".580pt" strokecolor="#000000">
                <v:path arrowok="t"/>
              </v:shape>
            </v:group>
            <v:group style="position:absolute;left:5299;top:19;width:2;height:1450" coordorigin="5299,19" coordsize="2,1450">
              <v:shape style="position:absolute;left:5299;top:19;width:2;height:1450" coordorigin="5299,19" coordsize="0,1450" path="m5299,19l5299,1468e" filled="false" stroked="true" strokeweight=".580pt" strokecolor="#000000">
                <v:path arrowok="t"/>
              </v:shape>
            </v:group>
            <v:group style="position:absolute;left:6218;top:19;width:2;height:1450" coordorigin="6218,19" coordsize="2,1450">
              <v:shape style="position:absolute;left:6218;top:19;width:2;height:1450" coordorigin="6218,19" coordsize="0,1450" path="m6218,19l6218,1468e" filled="false" stroked="true" strokeweight=".580pt" strokecolor="#000000">
                <v:path arrowok="t"/>
              </v:shape>
            </v:group>
            <v:group style="position:absolute;left:7136;top:19;width:2;height:1450" coordorigin="7136,19" coordsize="2,1450">
              <v:shape style="position:absolute;left:7136;top:19;width:2;height:1450" coordorigin="7136,19" coordsize="0,1450" path="m7136,19l7136,1468e" filled="false" stroked="true" strokeweight=".580pt" strokecolor="#000000">
                <v:path arrowok="t"/>
              </v:shape>
            </v:group>
            <v:group style="position:absolute;left:8055;top:19;width:2;height:1450" coordorigin="8055,19" coordsize="2,1450">
              <v:shape style="position:absolute;left:8055;top:19;width:2;height:1450" coordorigin="8055,19" coordsize="0,1450" path="m8055,19l8055,1468e" filled="false" stroked="true" strokeweight=".580pt" strokecolor="#000000">
                <v:path arrowok="t"/>
              </v:shape>
            </v:group>
            <v:group style="position:absolute;left:6;top:273;width:9178;height:2" coordorigin="6,273" coordsize="9178,2">
              <v:shape style="position:absolute;left:6;top:273;width:9178;height:2" coordorigin="6,273" coordsize="9178,0" path="m6,273l9183,273e" filled="false" stroked="true" strokeweight=".580pt" strokecolor="#000000">
                <v:path arrowok="t"/>
              </v:shape>
              <v:shape style="position:absolute;left:6;top:508;width:9178;height:10" type="#_x0000_t75" stroked="false">
                <v:imagedata r:id="rId263" o:title=""/>
              </v:shape>
              <v:shape style="position:absolute;left:6;top:748;width:9178;height:10" type="#_x0000_t75" stroked="false">
                <v:imagedata r:id="rId263" o:title=""/>
              </v:shape>
              <v:shape style="position:absolute;left:6;top:988;width:9178;height:10" type="#_x0000_t75" stroked="false">
                <v:imagedata r:id="rId263" o:title=""/>
              </v:shape>
            </v:group>
            <v:group style="position:absolute;left:6;top:1233;width:9178;height:2" coordorigin="6,1233" coordsize="9178,2">
              <v:shape style="position:absolute;left:6;top:1233;width:9178;height:2" coordorigin="6,1233" coordsize="9178,0" path="m6,1233l9183,1233e" filled="false" stroked="true" strokeweight=".580pt" strokecolor="#000000">
                <v:path arrowok="t"/>
              </v:shape>
              <v:shape style="position:absolute;left:83;top:52;width:3107;height:141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2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Secretaria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Reforma Agraria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Procuraduría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Agraria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CORETT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Registro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Agrario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Nacional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0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0;top:0;width:5482;height:1462" type="#_x0000_t202" filled="false" stroked="false">
                <v:textbox inset="0,0,0,0">
                  <w:txbxContent>
                    <w:p>
                      <w:pPr>
                        <w:tabs>
                          <w:tab w:pos="975" w:val="left" w:leader="none"/>
                          <w:tab w:pos="1894" w:val="left" w:leader="none"/>
                          <w:tab w:pos="2813" w:val="left" w:leader="none"/>
                          <w:tab w:pos="3732" w:val="left" w:leader="none"/>
                          <w:tab w:pos="4705" w:val="left" w:leader="none"/>
                        </w:tabs>
                        <w:spacing w:line="247" w:lineRule="exact" w:before="0"/>
                        <w:ind w:left="5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838" w:val="left" w:leader="none"/>
                          <w:tab w:pos="2757" w:val="left" w:leader="none"/>
                          <w:tab w:pos="3843" w:val="left" w:leader="none"/>
                          <w:tab w:pos="4979" w:val="left" w:leader="none"/>
                        </w:tabs>
                        <w:spacing w:before="29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523.0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1,194.5</w:t>
                        <w:tab/>
                        <w:t>1,224.6</w:t>
                        <w:tab/>
                        <w:t>1,196.8</w:t>
                        <w:tab/>
                        <w:t>411.9</w:t>
                        <w:tab/>
                        <w:t>593.9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839" w:val="left" w:leader="none"/>
                          <w:tab w:pos="2758" w:val="left" w:leader="none"/>
                          <w:tab w:pos="4067" w:val="left" w:leader="none"/>
                          <w:tab w:pos="537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1,472.7</w:t>
                        <w:tab/>
                        <w:t>1,166.5</w:t>
                        <w:tab/>
                        <w:t>1,332.0</w:t>
                        <w:tab/>
                        <w:t>5,025.7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5" w:val="left" w:leader="none"/>
                          <w:tab w:pos="2004" w:val="left" w:leader="none"/>
                          <w:tab w:pos="2924" w:val="left" w:leader="none"/>
                          <w:tab w:pos="3843" w:val="left" w:leader="none"/>
                          <w:tab w:pos="4978" w:val="left" w:leader="none"/>
                        </w:tabs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222.8</w:t>
                        <w:tab/>
                        <w:t>118.5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190.6</w:t>
                        <w:tab/>
                        <w:t>210.0</w:t>
                        <w:tab/>
                        <w:t>335.5</w:t>
                        <w:tab/>
                        <w:t>354.3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839" w:val="left" w:leader="none"/>
                          <w:tab w:pos="2758" w:val="left" w:leader="none"/>
                          <w:tab w:pos="3677" w:val="left" w:leader="none"/>
                          <w:tab w:pos="5370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1,546.7</w:t>
                        <w:tab/>
                        <w:t>1,661.2</w:t>
                        <w:tab/>
                        <w:t>1,537.7</w:t>
                        <w:tab/>
                        <w:t>1,415.7</w:t>
                        <w:tab/>
                        <w:t>1,611.4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19" w:val="left" w:leader="none"/>
                          <w:tab w:pos="1838" w:val="left" w:leader="none"/>
                          <w:tab w:pos="2757" w:val="left" w:leader="none"/>
                          <w:tab w:pos="3676" w:val="left" w:leader="none"/>
                          <w:tab w:pos="4979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3,765.2</w:t>
                        <w:tab/>
                        <w:t>4,140.7</w:t>
                        <w:tab/>
                        <w:t>4,284.8</w:t>
                        <w:tab/>
                        <w:t>7,848.2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2,358.7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948.2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788" w:right="3893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178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78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3118" w:right="3108"/>
        <w:jc w:val="center"/>
        <w:rPr>
          <w:b w:val="0"/>
          <w:bCs w:val="0"/>
        </w:rPr>
      </w:pPr>
      <w:r>
        <w:rPr/>
        <w:t>Trámites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asuntos atendidos</w:t>
      </w:r>
      <w:r>
        <w:rPr/>
        <w:t> para</w:t>
      </w:r>
      <w:r>
        <w:rPr>
          <w:spacing w:val="-1"/>
        </w:rPr>
        <w:t> </w:t>
      </w:r>
      <w:r>
        <w:rPr/>
        <w:t>ordenar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regularizar</w:t>
      </w:r>
      <w:r>
        <w:rPr/>
        <w:t> la</w:t>
      </w:r>
      <w:r>
        <w:rPr>
          <w:spacing w:val="-1"/>
        </w:rPr>
        <w:t> </w:t>
      </w:r>
      <w:r>
        <w:rPr/>
        <w:t>propiedad</w:t>
      </w:r>
      <w:r>
        <w:rPr>
          <w:spacing w:val="24"/>
        </w:rPr>
        <w:t> </w:t>
      </w:r>
      <w:r>
        <w:rPr>
          <w:spacing w:val="-1"/>
        </w:rPr>
        <w:t>rural </w:t>
      </w:r>
      <w:r>
        <w:rPr/>
        <w:t>y</w:t>
      </w:r>
      <w:r>
        <w:rPr>
          <w:spacing w:val="-4"/>
        </w:rPr>
        <w:t> </w:t>
      </w:r>
      <w:r>
        <w:rPr/>
        <w:t>urbana</w:t>
      </w:r>
      <w:r>
        <w:rPr>
          <w:spacing w:val="53"/>
        </w:rPr>
        <w:t> </w:t>
      </w:r>
      <w:r>
        <w:rPr/>
        <w:t>por</w:t>
      </w:r>
      <w:r>
        <w:rPr>
          <w:spacing w:val="-1"/>
        </w:rPr>
        <w:t> el Registro</w:t>
      </w:r>
      <w:r>
        <w:rPr/>
        <w:t> </w:t>
      </w:r>
      <w:r>
        <w:rPr>
          <w:spacing w:val="-1"/>
        </w:rPr>
        <w:t>Agrario Nacional</w:t>
      </w:r>
      <w:r>
        <w:rPr>
          <w:spacing w:val="55"/>
        </w:rPr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line="229" w:lineRule="exact" w:before="0"/>
        <w:ind w:left="6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8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8.1pt;height:108.2pt;mso-position-horizontal-relative:char;mso-position-vertical-relative:line" coordorigin="0,0" coordsize="11162,2164">
            <v:group style="position:absolute;left:5948;top:19;width:2;height:2140" coordorigin="5948,19" coordsize="2,2140">
              <v:shape style="position:absolute;left:5948;top:19;width:2;height:2140" coordorigin="5948,19" coordsize="0,2140" path="m5948,19l5948,2158e" filled="false" stroked="true" strokeweight=".580pt" strokecolor="#000000">
                <v:path arrowok="t"/>
              </v:shape>
            </v:group>
            <v:group style="position:absolute;left:6817;top:19;width:2;height:2140" coordorigin="6817,19" coordsize="2,2140">
              <v:shape style="position:absolute;left:6817;top:19;width:2;height:2140" coordorigin="6817,19" coordsize="0,2140" path="m6817,19l6817,2158e" filled="false" stroked="true" strokeweight=".580pt" strokecolor="#000000">
                <v:path arrowok="t"/>
              </v:shape>
            </v:group>
            <v:group style="position:absolute;left:7809;top:19;width:2;height:2140" coordorigin="7809,19" coordsize="2,2140">
              <v:shape style="position:absolute;left:7809;top:19;width:2;height:2140" coordorigin="7809,19" coordsize="0,2140" path="m7809,19l7809,2158e" filled="false" stroked="true" strokeweight=".580pt" strokecolor="#000000">
                <v:path arrowok="t"/>
              </v:shape>
            </v:group>
            <v:group style="position:absolute;left:8801;top:19;width:2;height:2140" coordorigin="8801,19" coordsize="2,2140">
              <v:shape style="position:absolute;left:8801;top:19;width:2;height:2140" coordorigin="8801,19" coordsize="0,2140" path="m8801,19l8801,2158e" filled="false" stroked="true" strokeweight=".580pt" strokecolor="#000000">
                <v:path arrowok="t"/>
              </v:shape>
            </v:group>
            <v:group style="position:absolute;left:9553;top:19;width:2;height:2140" coordorigin="9553,19" coordsize="2,2140">
              <v:shape style="position:absolute;left:9553;top:19;width:2;height:2140" coordorigin="9553,19" coordsize="0,2140" path="m9553,19l9553,2158e" filled="false" stroked="true" strokeweight=".580pt" strokecolor="#000000">
                <v:path arrowok="t"/>
              </v:shape>
            </v:group>
            <v:group style="position:absolute;left:10358;top:19;width:2;height:2140" coordorigin="10358,19" coordsize="2,2140">
              <v:shape style="position:absolute;left:10358;top:19;width:2;height:2140" coordorigin="10358,19" coordsize="0,2140" path="m10358,19l10358,2158e" filled="false" stroked="true" strokeweight=".580pt" strokecolor="#000000">
                <v:path arrowok="t"/>
              </v:shape>
            </v:group>
            <v:group style="position:absolute;left:6;top:253;width:11151;height:2" coordorigin="6,253" coordsize="11151,2">
              <v:shape style="position:absolute;left:6;top:253;width:11151;height:2" coordorigin="6,253" coordsize="11151,0" path="m6,253l11156,253e" filled="false" stroked="true" strokeweight=".580pt" strokecolor="#000000">
                <v:path arrowok="t"/>
              </v:shape>
              <v:shape style="position:absolute;left:6;top:488;width:11154;height:10" type="#_x0000_t75" stroked="false">
                <v:imagedata r:id="rId264" o:title=""/>
              </v:shape>
              <v:shape style="position:absolute;left:6;top:728;width:11154;height:10" type="#_x0000_t75" stroked="false">
                <v:imagedata r:id="rId264" o:title=""/>
              </v:shape>
              <v:shape style="position:absolute;left:6;top:968;width:11154;height:10" type="#_x0000_t75" stroked="false">
                <v:imagedata r:id="rId264" o:title=""/>
              </v:shape>
              <v:shape style="position:absolute;left:6;top:1208;width:11154;height:10" type="#_x0000_t75" stroked="false">
                <v:imagedata r:id="rId264" o:title=""/>
              </v:shape>
              <v:shape style="position:absolute;left:6;top:1448;width:11154;height:10" type="#_x0000_t75" stroked="false">
                <v:imagedata r:id="rId264" o:title=""/>
              </v:shape>
            </v:group>
            <v:group style="position:absolute;left:6;top:1923;width:11151;height:2" coordorigin="6,1923" coordsize="11151,2">
              <v:shape style="position:absolute;left:6;top:1923;width:11151;height:2" coordorigin="6,1923" coordsize="11151,0" path="m6,1923l11156,1923e" filled="false" stroked="true" strokeweight=".580pt" strokecolor="#000000">
                <v:path arrowok="t"/>
              </v:shape>
              <v:shape style="position:absolute;left:83;top:42;width:5104;height:211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48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Trámites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asuntos atendidos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Beneficiados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por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expedidos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Certificados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parcelarios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uso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común expedidos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0"/>
                        </w:rPr>
                        <w:t>             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Títulos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solar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urbano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origen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parcelario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expedidos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expedidos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5" w:lineRule="auto" w:before="0"/>
                        <w:ind w:left="0" w:right="55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Inscripciones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realizadas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en diversos asuntos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Asuntos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jurídicos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contenciosos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consultivos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administrativos atendidos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5"/>
                        <w:ind w:left="6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59;top:0;width:4935;height:1682" type="#_x0000_t202" filled="false" stroked="false">
                <v:textbox inset="0,0,0,0">
                  <w:txbxContent>
                    <w:p>
                      <w:pPr>
                        <w:tabs>
                          <w:tab w:pos="930" w:val="left" w:leader="none"/>
                          <w:tab w:pos="1922" w:val="left" w:leader="none"/>
                          <w:tab w:pos="2794" w:val="left" w:leader="none"/>
                          <w:tab w:pos="3572" w:val="left" w:leader="none"/>
                          <w:tab w:pos="4322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77" w:val="left" w:leader="none"/>
                          <w:tab w:pos="2236" w:val="left" w:leader="none"/>
                          <w:tab w:pos="2967" w:val="left" w:leader="none"/>
                          <w:tab w:pos="3772" w:val="left" w:leader="none"/>
                          <w:tab w:pos="4822" w:val="left" w:leader="none"/>
                        </w:tabs>
                        <w:spacing w:line="218" w:lineRule="exact" w:before="9"/>
                        <w:ind w:left="25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1,373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375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n.d.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2" w:val="left" w:leader="none"/>
                          <w:tab w:pos="2234" w:val="left" w:leader="none"/>
                          <w:tab w:pos="2986" w:val="left" w:leader="none"/>
                          <w:tab w:pos="3769" w:val="left" w:leader="none"/>
                        </w:tabs>
                        <w:spacing w:line="252" w:lineRule="exact" w:before="0"/>
                        <w:ind w:left="25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470</w:t>
                        <w:tab/>
                        <w:t>155</w:t>
                        <w:tab/>
                        <w:t>143</w:t>
                        <w:tab/>
                        <w:t>789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  </w:t>
                      </w:r>
                      <w:r>
                        <w:rPr>
                          <w:rFonts w:ascii="Arial"/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1,508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77" w:val="left" w:leader="none"/>
                          <w:tab w:pos="2236" w:val="left" w:leader="none"/>
                          <w:tab w:pos="2987" w:val="left" w:leader="none"/>
                          <w:tab w:pos="3770" w:val="left" w:leader="none"/>
                          <w:tab w:pos="4820" w:val="left" w:leader="none"/>
                        </w:tabs>
                        <w:spacing w:line="218" w:lineRule="exact" w:before="10"/>
                        <w:ind w:left="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1,023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1,732</w:t>
                        <w:tab/>
                        <w:t>393</w:t>
                        <w:tab/>
                        <w:t>412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76" w:val="left" w:leader="none"/>
                          <w:tab w:pos="2236" w:val="left" w:leader="none"/>
                          <w:tab w:pos="2821" w:val="left" w:leader="none"/>
                        </w:tabs>
                        <w:spacing w:line="252" w:lineRule="exact" w:before="0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1,509</w:t>
                        <w:tab/>
                        <w:t>1,798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1,201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4,255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b/>
                          <w:position w:val="10"/>
                          <w:sz w:val="13"/>
                        </w:rPr>
                        <w:t>    </w:t>
                      </w:r>
                      <w:r>
                        <w:rPr>
                          <w:rFonts w:ascii="Arial"/>
                          <w:b/>
                          <w:spacing w:val="13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4,397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76" w:val="left" w:leader="none"/>
                          <w:tab w:pos="2068" w:val="left" w:leader="none"/>
                          <w:tab w:pos="2820" w:val="left" w:leader="none"/>
                          <w:tab w:pos="3771" w:val="left" w:leader="none"/>
                          <w:tab w:pos="4821" w:val="left" w:leader="none"/>
                        </w:tabs>
                        <w:spacing w:before="10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2,349</w:t>
                        <w:tab/>
                        <w:t>3,567</w:t>
                        <w:tab/>
                        <w:t>1,519</w:t>
                        <w:tab/>
                        <w:t>2,755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43" w:val="left" w:leader="none"/>
                          <w:tab w:pos="2347" w:val="left" w:leader="none"/>
                          <w:tab w:pos="2987" w:val="left" w:leader="none"/>
                          <w:tab w:pos="3771" w:val="left" w:leader="none"/>
                          <w:tab w:pos="4932" w:val="right" w:leader="none"/>
                        </w:tabs>
                        <w:spacing w:line="226" w:lineRule="exact" w:before="10"/>
                        <w:ind w:left="36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70</w:t>
                        <w:tab/>
                        <w:t>137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85</w:t>
                        <w:tab/>
                        <w:t>121</w:t>
                        <w:tab/>
                        <w:t>n.d.</w:t>
                        <w:tab/>
                        <w:t>150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45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6,031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37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8,767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29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3,051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82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5,278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86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4,255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91;top:1951;width:5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888" w:right="8913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Agrario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</w:t>
      </w:r>
      <w:r>
        <w:rPr>
          <w:spacing w:val="29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888" w:right="7374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Corresponde</w:t>
      </w:r>
      <w:r>
        <w:rPr/>
        <w:t> a </w:t>
      </w:r>
      <w:r>
        <w:rPr>
          <w:spacing w:val="-1"/>
        </w:rPr>
        <w:t>Certificados</w:t>
      </w:r>
      <w:r>
        <w:rPr/>
        <w:t> </w:t>
      </w:r>
      <w:r>
        <w:rPr>
          <w:spacing w:val="-1"/>
        </w:rPr>
        <w:t>parcelarios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Títulos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solar</w:t>
      </w:r>
      <w:r>
        <w:rPr>
          <w:spacing w:val="1"/>
        </w:rPr>
        <w:t> </w:t>
      </w:r>
      <w:r>
        <w:rPr>
          <w:spacing w:val="-1"/>
        </w:rPr>
        <w:t>urbano.</w:t>
      </w:r>
      <w:r>
        <w:rPr>
          <w:spacing w:val="44"/>
        </w:rPr>
        <w:t> </w:t>
      </w:r>
      <w:r>
        <w:rPr>
          <w:spacing w:val="-1"/>
        </w:rPr>
        <w:t>3/</w:t>
      </w:r>
      <w:r>
        <w:rPr/>
        <w:t> </w:t>
      </w:r>
      <w:r>
        <w:rPr>
          <w:spacing w:val="-1"/>
        </w:rPr>
        <w:t>Expedición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documentos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Certificación</w:t>
      </w:r>
      <w:r>
        <w:rPr>
          <w:spacing w:val="1"/>
        </w:rPr>
        <w:t> </w:t>
      </w:r>
      <w:r>
        <w:rPr/>
        <w:t>de núcleos agrarios.</w:t>
      </w:r>
      <w:r>
        <w:rPr>
          <w:spacing w:val="29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888" w:right="0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2004,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desagregó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correspondiente</w:t>
      </w:r>
      <w:r>
        <w:rPr/>
        <w:t> a </w:t>
      </w:r>
      <w:r>
        <w:rPr>
          <w:spacing w:val="-1"/>
        </w:rPr>
        <w:t>Certificados</w:t>
      </w:r>
      <w:r>
        <w:rPr/>
        <w:t> </w:t>
      </w:r>
      <w:r>
        <w:rPr>
          <w:spacing w:val="-1"/>
        </w:rPr>
        <w:t>parcelarios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Títulos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solar</w:t>
      </w:r>
      <w:r>
        <w:rPr>
          <w:spacing w:val="1"/>
        </w:rPr>
        <w:t> </w:t>
      </w:r>
      <w:r>
        <w:rPr>
          <w:spacing w:val="-1"/>
        </w:rPr>
        <w:t>urbano.</w:t>
      </w:r>
      <w:r>
        <w:rPr>
          <w:b w:val="0"/>
        </w:rPr>
      </w:r>
    </w:p>
    <w:p>
      <w:pPr>
        <w:pStyle w:val="BodyText"/>
        <w:spacing w:line="240" w:lineRule="auto"/>
        <w:ind w:left="88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2824" w:right="2813"/>
        <w:jc w:val="center"/>
        <w:rPr>
          <w:b w:val="0"/>
          <w:bCs w:val="0"/>
        </w:rPr>
      </w:pPr>
      <w:r>
        <w:rPr/>
        <w:t>Lotes</w:t>
      </w:r>
      <w:r>
        <w:rPr>
          <w:spacing w:val="-1"/>
        </w:rPr>
        <w:t> </w:t>
      </w:r>
      <w:r>
        <w:rPr/>
        <w:t>urbanos</w:t>
      </w:r>
      <w:r>
        <w:rPr>
          <w:spacing w:val="-1"/>
        </w:rPr>
        <w:t> regularizados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Comisión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Regularización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Tenencia de la Tierra por municipios</w:t>
      </w:r>
      <w:r>
        <w:rPr/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6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3.4pt;height:72.75pt;mso-position-horizontal-relative:char;mso-position-vertical-relative:line" coordorigin="0,0" coordsize="9468,1455">
            <v:group style="position:absolute;left:2047;top:19;width:2;height:1431" coordorigin="2047,19" coordsize="2,1431">
              <v:shape style="position:absolute;left:2047;top:19;width:2;height:1431" coordorigin="2047,19" coordsize="0,1431" path="m2047,19l2047,1449e" filled="false" stroked="true" strokeweight=".580pt" strokecolor="#000000">
                <v:path arrowok="t"/>
              </v:shape>
            </v:group>
            <v:group style="position:absolute;left:3169;top:19;width:2;height:1431" coordorigin="3169,19" coordsize="2,1431">
              <v:shape style="position:absolute;left:3169;top:19;width:2;height:1431" coordorigin="3169,19" coordsize="0,1431" path="m3169,19l3169,1449e" filled="false" stroked="true" strokeweight=".580pt" strokecolor="#000000">
                <v:path arrowok="t"/>
              </v:shape>
            </v:group>
            <v:group style="position:absolute;left:4429;top:19;width:2;height:1431" coordorigin="4429,19" coordsize="2,1431">
              <v:shape style="position:absolute;left:4429;top:19;width:2;height:1431" coordorigin="4429,19" coordsize="0,1431" path="m4429,19l4429,1449e" filled="false" stroked="true" strokeweight=".580pt" strokecolor="#000000">
                <v:path arrowok="t"/>
              </v:shape>
            </v:group>
            <v:group style="position:absolute;left:5689;top:19;width:2;height:1431" coordorigin="5689,19" coordsize="2,1431">
              <v:shape style="position:absolute;left:5689;top:19;width:2;height:1431" coordorigin="5689,19" coordsize="0,1431" path="m5689,19l5689,1449e" filled="false" stroked="true" strokeweight=".580pt" strokecolor="#000000">
                <v:path arrowok="t"/>
              </v:shape>
            </v:group>
            <v:group style="position:absolute;left:6949;top:19;width:2;height:1431" coordorigin="6949,19" coordsize="2,1431">
              <v:shape style="position:absolute;left:6949;top:19;width:2;height:1431" coordorigin="6949,19" coordsize="0,1431" path="m6949,19l6949,1449e" filled="false" stroked="true" strokeweight=".580pt" strokecolor="#000000">
                <v:path arrowok="t"/>
              </v:shape>
            </v:group>
            <v:group style="position:absolute;left:8209;top:19;width:2;height:1431" coordorigin="8209,19" coordsize="2,1431">
              <v:shape style="position:absolute;left:8209;top:19;width:2;height:1431" coordorigin="8209,19" coordsize="0,1431" path="m8209,19l8209,1449e" filled="false" stroked="true" strokeweight=".580pt" strokecolor="#000000">
                <v:path arrowok="t"/>
              </v:shape>
            </v:group>
            <v:group style="position:absolute;left:6;top:254;width:9456;height:2" coordorigin="6,254" coordsize="9456,2">
              <v:shape style="position:absolute;left:6;top:254;width:9456;height:2" coordorigin="6,254" coordsize="9456,0" path="m6,254l9462,254e" filled="false" stroked="true" strokeweight=".580pt" strokecolor="#000000">
                <v:path arrowok="t"/>
              </v:shape>
              <v:shape style="position:absolute;left:6;top:489;width:9456;height:10" type="#_x0000_t75" stroked="false">
                <v:imagedata r:id="rId265" o:title=""/>
              </v:shape>
              <v:shape style="position:absolute;left:6;top:729;width:9456;height:10" type="#_x0000_t75" stroked="false">
                <v:imagedata r:id="rId265" o:title=""/>
              </v:shape>
              <v:shape style="position:absolute;left:6;top:969;width:9456;height:10" type="#_x0000_t75" stroked="false">
                <v:imagedata r:id="rId265" o:title=""/>
              </v:shape>
            </v:group>
            <v:group style="position:absolute;left:6;top:1214;width:9456;height:2" coordorigin="6,1214" coordsize="9456,2">
              <v:shape style="position:absolute;left:6;top:1214;width:9456;height:2" coordorigin="6,1214" coordsize="9456,0" path="m6,1214l9462,1214e" filled="false" stroked="true" strokeweight=".580pt" strokecolor="#000000">
                <v:path arrowok="t"/>
              </v:shape>
              <v:shape style="position:absolute;left:83;top:42;width:141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48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39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5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86;top:42;width:44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42;width:44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36;top:42;width:44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96;top:42;width:44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55;top:42;width:44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61;top:0;width:555;height:144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18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608" w:right="588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Reguladora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Tenencia de</w:t>
      </w:r>
      <w:r>
        <w:rPr/>
        <w:t> la </w:t>
      </w:r>
      <w:r>
        <w:rPr>
          <w:spacing w:val="-1"/>
        </w:rPr>
        <w:t>Tierra</w:t>
      </w:r>
      <w:r>
        <w:rPr>
          <w:spacing w:val="1"/>
        </w:rPr>
        <w:t> </w:t>
      </w:r>
      <w:r>
        <w:rPr>
          <w:spacing w:val="-1"/>
        </w:rPr>
        <w:t>(CORETT)</w:t>
      </w:r>
      <w:r>
        <w:rPr/>
        <w:t> en </w:t>
      </w:r>
      <w:r>
        <w:rPr>
          <w:spacing w:val="-1"/>
        </w:rPr>
        <w:t>B.C.Sur.</w:t>
      </w:r>
      <w:r>
        <w:rPr>
          <w:spacing w:val="51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60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608" w:right="0"/>
        <w:jc w:val="left"/>
        <w:rPr>
          <w:b w:val="0"/>
          <w:bCs w:val="0"/>
        </w:rPr>
      </w:pP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Loreto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período.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 w:before="74"/>
        <w:ind w:left="3095" w:right="3083"/>
        <w:jc w:val="center"/>
        <w:rPr>
          <w:b w:val="0"/>
          <w:bCs w:val="0"/>
        </w:rPr>
      </w:pPr>
      <w:r>
        <w:rPr>
          <w:spacing w:val="-1"/>
        </w:rPr>
        <w:t>Regularización</w:t>
      </w:r>
      <w:r>
        <w:rPr/>
        <w:t> de</w:t>
      </w:r>
      <w:r>
        <w:rPr>
          <w:spacing w:val="-1"/>
        </w:rPr>
        <w:t> tenencia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tierra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control</w:t>
      </w:r>
      <w:r>
        <w:rPr/>
        <w:t> del</w:t>
      </w:r>
      <w:r>
        <w:rPr>
          <w:spacing w:val="-1"/>
        </w:rPr>
        <w:t> </w:t>
      </w:r>
      <w:r>
        <w:rPr/>
        <w:t>patrimonio</w:t>
      </w:r>
      <w:r>
        <w:rPr>
          <w:spacing w:val="25"/>
        </w:rPr>
        <w:t> </w:t>
      </w:r>
      <w:r>
        <w:rPr>
          <w:spacing w:val="-1"/>
        </w:rPr>
        <w:t>inmobiliario</w:t>
      </w:r>
      <w:r>
        <w:rPr>
          <w:spacing w:val="-2"/>
        </w:rPr>
        <w:t> </w:t>
      </w:r>
      <w:r>
        <w:rPr>
          <w:spacing w:val="-1"/>
        </w:rPr>
        <w:t>del Gobierno del Estado en B.C.Sur,</w:t>
      </w:r>
      <w:r>
        <w:rPr>
          <w:b w:val="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7668" w:val="left" w:leader="none"/>
          <w:tab w:pos="8604" w:val="left" w:leader="none"/>
          <w:tab w:pos="9525" w:val="left" w:leader="none"/>
          <w:tab w:pos="10390" w:val="left" w:leader="none"/>
          <w:tab w:pos="11219" w:val="left" w:leader="none"/>
          <w:tab w:pos="12049" w:val="left" w:leader="none"/>
        </w:tabs>
        <w:spacing w:before="0"/>
        <w:ind w:left="33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389999pt;margin-top:-.21025pt;width:627.950pt;height:300.05pt;mso-position-horizontal-relative:page;mso-position-vertical-relative:paragraph;z-index:-1071640" coordorigin="1888,-4" coordsize="12559,6001">
            <v:group style="position:absolute;left:9186;top:2;width:2;height:5990" coordorigin="9186,2" coordsize="2,5990">
              <v:shape style="position:absolute;left:9186;top:2;width:2;height:5990" coordorigin="9186,2" coordsize="0,5990" path="m9186,2l9186,5991e" filled="false" stroked="true" strokeweight=".580pt" strokecolor="#000000">
                <v:path arrowok="t"/>
              </v:shape>
            </v:group>
            <v:group style="position:absolute;left:10116;top:2;width:2;height:5990" coordorigin="10116,2" coordsize="2,5990">
              <v:shape style="position:absolute;left:10116;top:2;width:2;height:5990" coordorigin="10116,2" coordsize="0,5990" path="m10116,2l10116,5991e" filled="false" stroked="true" strokeweight=".580pt" strokecolor="#000000">
                <v:path arrowok="t"/>
              </v:shape>
            </v:group>
            <v:group style="position:absolute;left:11058;top:2;width:2;height:5990" coordorigin="11058,2" coordsize="2,5990">
              <v:shape style="position:absolute;left:11058;top:2;width:2;height:5990" coordorigin="11058,2" coordsize="0,5990" path="m11058,2l11058,5991e" filled="false" stroked="true" strokeweight=".580pt" strokecolor="#000000">
                <v:path arrowok="t"/>
              </v:shape>
            </v:group>
            <v:group style="position:absolute;left:11958;top:2;width:2;height:5990" coordorigin="11958,2" coordsize="2,5990">
              <v:shape style="position:absolute;left:11958;top:2;width:2;height:5990" coordorigin="11958,2" coordsize="0,5990" path="m11958,2l11958,5991e" filled="false" stroked="true" strokeweight=".580pt" strokecolor="#000000">
                <v:path arrowok="t"/>
              </v:shape>
            </v:group>
            <v:group style="position:absolute;left:12788;top:2;width:2;height:5990" coordorigin="12788,2" coordsize="2,5990">
              <v:shape style="position:absolute;left:12788;top:2;width:2;height:5990" coordorigin="12788,2" coordsize="0,5990" path="m12788,2l12788,5991e" filled="false" stroked="true" strokeweight=".580pt" strokecolor="#000000">
                <v:path arrowok="t"/>
              </v:shape>
            </v:group>
            <v:group style="position:absolute;left:13619;top:2;width:2;height:5990" coordorigin="13619,2" coordsize="2,5990">
              <v:shape style="position:absolute;left:13619;top:2;width:2;height:5990" coordorigin="13619,2" coordsize="0,5990" path="m13619,2l13619,5991e" filled="false" stroked="true" strokeweight=".580pt" strokecolor="#000000">
                <v:path arrowok="t"/>
              </v:shape>
            </v:group>
            <v:group style="position:absolute;left:1894;top:237;width:12548;height:2" coordorigin="1894,237" coordsize="12548,2">
              <v:shape style="position:absolute;left:1894;top:237;width:12548;height:2" coordorigin="1894,237" coordsize="12548,0" path="m1894,237l14441,237e" filled="false" stroked="true" strokeweight=".580pt" strokecolor="#000000">
                <v:path arrowok="t"/>
              </v:shape>
              <v:shape style="position:absolute;left:1894;top:472;width:12551;height:10" type="#_x0000_t75" stroked="false">
                <v:imagedata r:id="rId266" o:title=""/>
              </v:shape>
              <v:shape style="position:absolute;left:1894;top:712;width:12551;height:10" type="#_x0000_t75" stroked="false">
                <v:imagedata r:id="rId266" o:title=""/>
              </v:shape>
              <v:shape style="position:absolute;left:1894;top:952;width:12551;height:10" type="#_x0000_t75" stroked="false">
                <v:imagedata r:id="rId266" o:title=""/>
              </v:shape>
              <v:shape style="position:absolute;left:1894;top:1192;width:12551;height:10" type="#_x0000_t75" stroked="false">
                <v:imagedata r:id="rId266" o:title=""/>
              </v:shape>
              <v:shape style="position:absolute;left:1894;top:1432;width:12551;height:10" type="#_x0000_t75" stroked="false">
                <v:imagedata r:id="rId266" o:title=""/>
              </v:shape>
              <v:shape style="position:absolute;left:1894;top:1672;width:12551;height:10" type="#_x0000_t75" stroked="false">
                <v:imagedata r:id="rId266" o:title=""/>
              </v:shape>
              <v:shape style="position:absolute;left:1894;top:1912;width:12551;height:10" type="#_x0000_t75" stroked="false">
                <v:imagedata r:id="rId266" o:title=""/>
              </v:shape>
              <v:shape style="position:absolute;left:1894;top:2152;width:12551;height:10" type="#_x0000_t75" stroked="false">
                <v:imagedata r:id="rId266" o:title=""/>
              </v:shape>
              <v:shape style="position:absolute;left:1894;top:2392;width:12551;height:10" type="#_x0000_t75" stroked="false">
                <v:imagedata r:id="rId266" o:title=""/>
              </v:shape>
              <v:shape style="position:absolute;left:1894;top:2632;width:12551;height:10" type="#_x0000_t75" stroked="false">
                <v:imagedata r:id="rId266" o:title=""/>
              </v:shape>
              <v:shape style="position:absolute;left:1894;top:2872;width:12551;height:10" type="#_x0000_t75" stroked="false">
                <v:imagedata r:id="rId266" o:title=""/>
              </v:shape>
              <v:shape style="position:absolute;left:1894;top:3112;width:12551;height:10" type="#_x0000_t75" stroked="false">
                <v:imagedata r:id="rId266" o:title=""/>
              </v:shape>
              <v:shape style="position:absolute;left:1894;top:3352;width:12551;height:10" type="#_x0000_t75" stroked="false">
                <v:imagedata r:id="rId266" o:title=""/>
              </v:shape>
              <v:shape style="position:absolute;left:1894;top:3592;width:12551;height:10" type="#_x0000_t75" stroked="false">
                <v:imagedata r:id="rId266" o:title=""/>
              </v:shape>
              <v:shape style="position:absolute;left:1894;top:3832;width:12551;height:10" type="#_x0000_t75" stroked="false">
                <v:imagedata r:id="rId266" o:title=""/>
              </v:shape>
              <v:shape style="position:absolute;left:1894;top:4072;width:12551;height:10" type="#_x0000_t75" stroked="false">
                <v:imagedata r:id="rId266" o:title=""/>
              </v:shape>
              <v:shape style="position:absolute;left:1894;top:4312;width:12551;height:10" type="#_x0000_t75" stroked="false">
                <v:imagedata r:id="rId266" o:title=""/>
              </v:shape>
              <v:shape style="position:absolute;left:1894;top:4552;width:12551;height:10" type="#_x0000_t75" stroked="false">
                <v:imagedata r:id="rId266" o:title=""/>
              </v:shape>
              <v:shape style="position:absolute;left:1894;top:4792;width:12551;height:10" type="#_x0000_t75" stroked="false">
                <v:imagedata r:id="rId266" o:title=""/>
              </v:shape>
              <v:shape style="position:absolute;left:1894;top:5032;width:12551;height:10" type="#_x0000_t75" stroked="false">
                <v:imagedata r:id="rId266" o:title=""/>
              </v:shape>
              <v:shape style="position:absolute;left:1894;top:5272;width:12551;height:10" type="#_x0000_t75" stroked="false">
                <v:imagedata r:id="rId266" o:title=""/>
              </v:shape>
              <v:shape style="position:absolute;left:1894;top:5512;width:12551;height:10" type="#_x0000_t75" stroked="false">
                <v:imagedata r:id="rId266" o:title=""/>
              </v:shape>
            </v:group>
            <v:group style="position:absolute;left:1894;top:5757;width:12548;height:2" coordorigin="1894,5757" coordsize="12548,2">
              <v:shape style="position:absolute;left:1894;top:5757;width:12548;height:2" coordorigin="1894,5757" coordsize="12548,0" path="m1894,5757l14441,5757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sz w:val="20"/>
        </w:rPr>
        <w:t>Servicio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pStyle w:val="Heading2"/>
        <w:tabs>
          <w:tab w:pos="8061" w:val="left" w:leader="none"/>
          <w:tab w:pos="8726" w:val="left" w:leader="none"/>
          <w:tab w:pos="9626" w:val="left" w:leader="none"/>
          <w:tab w:pos="10456" w:val="left" w:leader="none"/>
          <w:tab w:pos="11286" w:val="left" w:leader="none"/>
          <w:tab w:pos="12617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Asignación</w:t>
      </w:r>
      <w:r>
        <w:rPr/>
        <w:t> de</w:t>
      </w:r>
      <w:r>
        <w:rPr>
          <w:spacing w:val="-1"/>
        </w:rPr>
        <w:t> </w:t>
      </w:r>
      <w:r>
        <w:rPr/>
        <w:t>terrenos</w:t>
        <w:tab/>
      </w:r>
      <w:r>
        <w:rPr>
          <w:spacing w:val="-1"/>
          <w:w w:val="95"/>
        </w:rPr>
        <w:t>15</w:t>
        <w:tab/>
        <w:t>1,565</w:t>
        <w:tab/>
        <w:t>1,974</w:t>
        <w:tab/>
        <w:t>1,949</w:t>
        <w:tab/>
      </w:r>
      <w:r>
        <w:rPr>
          <w:spacing w:val="-1"/>
        </w:rPr>
        <w:t>1,148</w:t>
        <w:tab/>
        <w:t>531</w:t>
      </w:r>
      <w:r>
        <w:rPr>
          <w:b w:val="0"/>
        </w:rPr>
      </w:r>
    </w:p>
    <w:p>
      <w:pPr>
        <w:pStyle w:val="Heading2"/>
        <w:tabs>
          <w:tab w:pos="7949" w:val="left" w:leader="none"/>
          <w:tab w:pos="8725" w:val="left" w:leader="none"/>
          <w:tab w:pos="9792" w:val="left" w:leader="none"/>
          <w:tab w:pos="10734" w:val="left" w:leader="none"/>
          <w:tab w:pos="11285" w:val="left" w:leader="none"/>
          <w:tab w:pos="12617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Contratos de</w:t>
      </w:r>
      <w:r>
        <w:rPr>
          <w:spacing w:val="-1"/>
        </w:rPr>
        <w:t> compraventa</w:t>
        <w:tab/>
      </w:r>
      <w:r>
        <w:rPr/>
        <w:t>419</w:t>
        <w:tab/>
      </w:r>
      <w:r>
        <w:rPr>
          <w:w w:val="95"/>
        </w:rPr>
        <w:t>1,849</w:t>
        <w:tab/>
      </w:r>
      <w:r>
        <w:rPr/>
        <w:t>212</w:t>
        <w:tab/>
        <w:t>82</w:t>
        <w:tab/>
        <w:t>1,291</w:t>
        <w:tab/>
        <w:t>198</w:t>
      </w:r>
      <w:r>
        <w:rPr>
          <w:b w:val="0"/>
        </w:rPr>
      </w:r>
    </w:p>
    <w:p>
      <w:pPr>
        <w:pStyle w:val="Heading2"/>
        <w:tabs>
          <w:tab w:pos="8061" w:val="left" w:leader="none"/>
          <w:tab w:pos="8893" w:val="left" w:leader="none"/>
          <w:tab w:pos="9793" w:val="left" w:leader="none"/>
          <w:tab w:pos="10623" w:val="left" w:leader="none"/>
          <w:tab w:pos="11452" w:val="left" w:leader="none"/>
          <w:tab w:pos="12116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Títulos</w:t>
        <w:tab/>
        <w:t>23</w:t>
        <w:tab/>
        <w:t>574</w:t>
        <w:tab/>
        <w:t>300</w:t>
        <w:tab/>
      </w:r>
      <w:r>
        <w:rPr>
          <w:w w:val="95"/>
        </w:rPr>
        <w:t>629</w:t>
        <w:tab/>
        <w:t>776</w:t>
        <w:tab/>
      </w:r>
      <w:r>
        <w:rPr/>
        <w:t>2,665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006" w:val="left" w:leader="none"/>
          <w:tab w:pos="10017" w:val="left" w:leader="none"/>
          <w:tab w:pos="10736" w:val="left" w:leader="none"/>
          <w:tab w:pos="11676" w:val="left" w:leader="none"/>
          <w:tab w:pos="12618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Donaciones</w:t>
      </w:r>
      <w:r>
        <w:rPr/>
        <w:t> para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social</w:t>
        <w:tab/>
      </w:r>
      <w:r>
        <w:rPr/>
        <w:t>8</w:t>
        <w:tab/>
      </w:r>
      <w:r>
        <w:rPr>
          <w:spacing w:val="-1"/>
          <w:w w:val="95"/>
        </w:rPr>
        <w:t>11</w:t>
        <w:tab/>
      </w:r>
      <w:r>
        <w:rPr/>
        <w:t>9</w:t>
        <w:tab/>
      </w:r>
      <w:r>
        <w:rPr>
          <w:spacing w:val="-1"/>
          <w:w w:val="95"/>
        </w:rPr>
        <w:t>11</w:t>
        <w:tab/>
      </w:r>
      <w:r>
        <w:rPr/>
        <w:t>8</w:t>
        <w:tab/>
        <w:t>4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117" w:val="left" w:leader="none"/>
          <w:tab w:pos="10017" w:val="left" w:leader="none"/>
          <w:tab w:pos="10847" w:val="left" w:leader="none"/>
          <w:tab w:pos="11676" w:val="left" w:leader="none"/>
          <w:tab w:pos="12506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El </w:t>
      </w:r>
      <w:r>
        <w:rPr/>
        <w:t>gobierno</w:t>
      </w:r>
      <w:r>
        <w:rPr>
          <w:spacing w:val="-1"/>
        </w:rPr>
        <w:t> recibe en </w:t>
      </w:r>
      <w:r>
        <w:rPr/>
        <w:t>donación</w:t>
        <w:tab/>
        <w:t>0</w:t>
        <w:tab/>
        <w:t>1</w:t>
        <w:tab/>
        <w:t>3</w:t>
        <w:tab/>
      </w:r>
      <w:r>
        <w:rPr>
          <w:w w:val="95"/>
        </w:rPr>
        <w:t>1</w:t>
        <w:tab/>
        <w:t>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118" w:val="left" w:leader="none"/>
          <w:tab w:pos="10017" w:val="left" w:leader="none"/>
          <w:tab w:pos="10848" w:val="left" w:leader="none"/>
          <w:tab w:pos="11677" w:val="left" w:leader="none"/>
          <w:tab w:pos="12618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Permuta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inmuebles</w:t>
        <w:tab/>
        <w:t>3</w:t>
        <w:tab/>
        <w:t>2</w:t>
        <w:tab/>
        <w:t>3</w:t>
        <w:tab/>
      </w:r>
      <w:r>
        <w:rPr>
          <w:w w:val="95"/>
        </w:rPr>
        <w:t>0</w:t>
        <w:tab/>
      </w:r>
      <w:r>
        <w:rPr/>
        <w:t>2</w:t>
        <w:tab/>
        <w:t>1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6" w:val="left" w:leader="none"/>
          <w:tab w:pos="11675" w:val="left" w:leader="none"/>
          <w:tab w:pos="12506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Contratos de</w:t>
      </w:r>
      <w:r>
        <w:rPr>
          <w:spacing w:val="-1"/>
        </w:rPr>
        <w:t> </w:t>
      </w:r>
      <w:r>
        <w:rPr/>
        <w:t>comodatos y</w:t>
      </w:r>
      <w:r>
        <w:rPr>
          <w:spacing w:val="-4"/>
        </w:rPr>
        <w:t> </w:t>
      </w:r>
      <w:r>
        <w:rPr/>
        <w:t>usufructos</w:t>
        <w:tab/>
        <w:t>1</w:t>
        <w:tab/>
        <w:t>9</w:t>
        <w:tab/>
        <w:t>2</w:t>
        <w:tab/>
      </w:r>
      <w:r>
        <w:rPr>
          <w:w w:val="95"/>
        </w:rPr>
        <w:t>2</w:t>
        <w:tab/>
        <w:t>1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6" w:val="left" w:leader="none"/>
          <w:tab w:pos="11675" w:val="left" w:leader="none"/>
          <w:tab w:pos="12617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Contrato de</w:t>
      </w:r>
      <w:r>
        <w:rPr>
          <w:spacing w:val="-1"/>
        </w:rPr>
        <w:t> </w:t>
      </w:r>
      <w:r>
        <w:rPr/>
        <w:t>arrendamiento</w:t>
        <w:tab/>
        <w:t>0</w:t>
        <w:tab/>
        <w:t>2</w:t>
        <w:tab/>
        <w:t>1</w:t>
        <w:tab/>
      </w:r>
      <w:r>
        <w:rPr>
          <w:w w:val="95"/>
        </w:rPr>
        <w:t>2</w:t>
        <w:tab/>
      </w:r>
      <w:r>
        <w:rPr/>
        <w:t>2</w:t>
        <w:tab/>
        <w:t>1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7" w:val="left" w:leader="none"/>
          <w:tab w:pos="10017" w:val="left" w:leader="none"/>
          <w:tab w:pos="10847" w:val="left" w:leader="none"/>
          <w:tab w:pos="11676" w:val="left" w:leader="none"/>
          <w:tab w:pos="12506" w:val="left" w:leader="none"/>
        </w:tabs>
        <w:spacing w:line="218" w:lineRule="exact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Convenios </w:t>
      </w:r>
      <w:r>
        <w:rPr/>
        <w:t>de</w:t>
      </w:r>
      <w:r>
        <w:rPr>
          <w:spacing w:val="-1"/>
        </w:rPr>
        <w:t> </w:t>
      </w:r>
      <w:r>
        <w:rPr/>
        <w:t>concentración</w:t>
        <w:tab/>
        <w:t>0</w:t>
        <w:tab/>
        <w:t>0</w:t>
        <w:tab/>
        <w:t>0</w:t>
        <w:tab/>
      </w:r>
      <w:r>
        <w:rPr>
          <w:w w:val="95"/>
        </w:rPr>
        <w:t>1</w:t>
        <w:tab/>
        <w:t>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061" w:val="left" w:leader="none"/>
          <w:tab w:pos="9005" w:val="left" w:leader="none"/>
          <w:tab w:pos="10016" w:val="left" w:leader="none"/>
          <w:tab w:pos="10847" w:val="left" w:leader="none"/>
          <w:tab w:pos="11676" w:val="left" w:leader="none"/>
          <w:tab w:pos="12618" w:val="right" w:leader="none"/>
        </w:tabs>
        <w:spacing w:line="252" w:lineRule="exact"/>
        <w:ind w:left="211" w:right="0"/>
        <w:jc w:val="left"/>
        <w:rPr>
          <w:b w:val="0"/>
          <w:bCs w:val="0"/>
        </w:rPr>
      </w:pPr>
      <w:r>
        <w:rPr/>
        <w:t>Integración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expedientes</w:t>
      </w:r>
      <w:r>
        <w:rPr/>
        <w:t> 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</w:t>
      </w:r>
      <w:r>
        <w:rPr/>
        <w:t>inmuebles</w:t>
      </w:r>
      <w:r>
        <w:rPr>
          <w:spacing w:val="-2"/>
        </w:rPr>
        <w:t> </w:t>
      </w:r>
      <w:r>
        <w:rPr>
          <w:spacing w:val="-1"/>
          <w:position w:val="10"/>
          <w:sz w:val="13"/>
        </w:rPr>
        <w:t>1/</w:t>
        <w:tab/>
      </w:r>
      <w:r>
        <w:rPr/>
        <w:t>14</w:t>
        <w:tab/>
        <w:t>10</w:t>
        <w:tab/>
        <w:t>4</w:t>
        <w:tab/>
      </w:r>
      <w:r>
        <w:rPr>
          <w:w w:val="95"/>
        </w:rPr>
        <w:t>0</w:t>
        <w:tab/>
      </w:r>
      <w:r>
        <w:rPr/>
        <w:t>0</w:t>
        <w:tab/>
        <w:t>12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117" w:val="left" w:leader="none"/>
          <w:tab w:pos="10017" w:val="left" w:leader="none"/>
          <w:tab w:pos="10847" w:val="left" w:leader="none"/>
          <w:tab w:pos="11676" w:val="left" w:leader="none"/>
          <w:tab w:pos="12618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Compraventas </w:t>
      </w:r>
      <w:r>
        <w:rPr/>
        <w:t>a</w:t>
      </w:r>
      <w:r>
        <w:rPr>
          <w:spacing w:val="-1"/>
        </w:rPr>
        <w:t> favor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  <w:tab/>
        <w:t>0</w:t>
        <w:tab/>
        <w:t>5</w:t>
        <w:tab/>
        <w:t>5</w:t>
        <w:tab/>
      </w:r>
      <w:r>
        <w:rPr>
          <w:w w:val="95"/>
        </w:rPr>
        <w:t>0</w:t>
        <w:tab/>
      </w:r>
      <w:r>
        <w:rPr/>
        <w:t>2</w:t>
        <w:tab/>
        <w:t>5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506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Adquisición</w:t>
      </w:r>
      <w:r>
        <w:rPr/>
        <w:t> de</w:t>
      </w:r>
      <w:r>
        <w:rPr>
          <w:spacing w:val="-1"/>
        </w:rPr>
        <w:t> </w:t>
      </w:r>
      <w:r>
        <w:rPr>
          <w:spacing w:val="-2"/>
        </w:rPr>
        <w:t>reserva</w:t>
      </w:r>
      <w:r>
        <w:rPr>
          <w:spacing w:val="-1"/>
        </w:rPr>
        <w:t> </w:t>
      </w:r>
      <w:r>
        <w:rPr/>
        <w:t>territorial</w:t>
        <w:tab/>
        <w:t>3</w:t>
        <w:tab/>
        <w:t>0</w:t>
        <w:tab/>
        <w:t>1</w:t>
        <w:tab/>
      </w:r>
      <w:r>
        <w:rPr>
          <w:w w:val="95"/>
        </w:rPr>
        <w:t>5</w:t>
        <w:tab/>
        <w:t>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8893" w:val="left" w:leader="none"/>
          <w:tab w:pos="9904" w:val="left" w:leader="none"/>
          <w:tab w:pos="10734" w:val="left" w:leader="none"/>
          <w:tab w:pos="11563" w:val="left" w:leader="none"/>
          <w:tab w:pos="12616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Constancias</w:t>
      </w:r>
      <w:r>
        <w:rPr/>
        <w:t> de</w:t>
      </w:r>
      <w:r>
        <w:rPr>
          <w:spacing w:val="-1"/>
        </w:rPr>
        <w:t> </w:t>
      </w:r>
      <w:r>
        <w:rPr/>
        <w:t>propiedad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total</w:t>
        <w:tab/>
        <w:t>0</w:t>
        <w:tab/>
      </w:r>
      <w:r>
        <w:rPr>
          <w:spacing w:val="-1"/>
        </w:rPr>
        <w:t>180</w:t>
        <w:tab/>
      </w:r>
      <w:r>
        <w:rPr>
          <w:spacing w:val="-1"/>
          <w:w w:val="95"/>
        </w:rPr>
        <w:t>25</w:t>
        <w:tab/>
        <w:t>20</w:t>
        <w:tab/>
      </w:r>
      <w:r>
        <w:rPr>
          <w:spacing w:val="-1"/>
        </w:rPr>
        <w:t>22</w:t>
        <w:tab/>
        <w:t>50</w:t>
      </w:r>
      <w:r>
        <w:rPr>
          <w:b w:val="0"/>
        </w:rPr>
      </w:r>
    </w:p>
    <w:p>
      <w:pPr>
        <w:pStyle w:val="Heading2"/>
        <w:tabs>
          <w:tab w:pos="8063" w:val="left" w:leader="none"/>
          <w:tab w:pos="9006" w:val="left" w:leader="none"/>
          <w:tab w:pos="10017" w:val="left" w:leader="none"/>
          <w:tab w:pos="10847" w:val="left" w:leader="none"/>
          <w:tab w:pos="11677" w:val="left" w:leader="none"/>
          <w:tab w:pos="12507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Indemnizaciones</w:t>
        <w:tab/>
      </w:r>
      <w:r>
        <w:rPr>
          <w:spacing w:val="-1"/>
          <w:w w:val="95"/>
        </w:rPr>
        <w:t>28</w:t>
        <w:tab/>
        <w:t>10</w:t>
        <w:tab/>
      </w:r>
      <w:r>
        <w:rPr/>
        <w:t>1</w:t>
        <w:tab/>
      </w:r>
      <w:r>
        <w:rPr>
          <w:w w:val="95"/>
        </w:rPr>
        <w:t>0</w:t>
        <w:tab/>
        <w:t>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117" w:val="left" w:leader="none"/>
          <w:tab w:pos="10017" w:val="left" w:leader="none"/>
          <w:tab w:pos="10735" w:val="left" w:leader="none"/>
          <w:tab w:pos="11564" w:val="left" w:leader="none"/>
          <w:tab w:pos="12617" w:val="righ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Pago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cesión</w:t>
      </w:r>
      <w:r>
        <w:rPr/>
        <w:t> de</w:t>
      </w:r>
      <w:r>
        <w:rPr>
          <w:spacing w:val="-1"/>
        </w:rPr>
        <w:t> </w:t>
      </w:r>
      <w:r>
        <w:rPr/>
        <w:t>derechos</w:t>
        <w:tab/>
        <w:t>0</w:t>
        <w:tab/>
        <w:t>0</w:t>
        <w:tab/>
        <w:t>0</w:t>
        <w:tab/>
      </w:r>
      <w:r>
        <w:rPr>
          <w:spacing w:val="-1"/>
          <w:w w:val="95"/>
        </w:rPr>
        <w:t>11</w:t>
        <w:tab/>
      </w:r>
      <w:r>
        <w:rPr>
          <w:spacing w:val="-1"/>
        </w:rPr>
        <w:t>20</w:t>
        <w:tab/>
        <w:t>10</w:t>
      </w:r>
      <w:r>
        <w:rPr>
          <w:b w:val="0"/>
        </w:rPr>
      </w:r>
    </w:p>
    <w:p>
      <w:pPr>
        <w:pStyle w:val="Heading2"/>
        <w:tabs>
          <w:tab w:pos="8174" w:val="left" w:leader="none"/>
          <w:tab w:pos="9117" w:val="left" w:leader="none"/>
          <w:tab w:pos="10017" w:val="left" w:leader="none"/>
          <w:tab w:pos="10847" w:val="left" w:leader="none"/>
          <w:tab w:pos="11676" w:val="left" w:leader="none"/>
          <w:tab w:pos="12507" w:val="left" w:leader="none"/>
        </w:tabs>
        <w:spacing w:line="240" w:lineRule="auto" w:before="10"/>
        <w:ind w:left="211" w:right="0"/>
        <w:jc w:val="left"/>
        <w:rPr>
          <w:b w:val="0"/>
          <w:bCs w:val="0"/>
        </w:rPr>
      </w:pPr>
      <w:r>
        <w:rPr/>
        <w:t>Enajenación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predios</w:t>
        <w:tab/>
        <w:t>0</w:t>
        <w:tab/>
        <w:t>0</w:t>
        <w:tab/>
        <w:t>0</w:t>
        <w:tab/>
      </w:r>
      <w:r>
        <w:rPr>
          <w:w w:val="95"/>
        </w:rPr>
        <w:t>6</w:t>
        <w:tab/>
        <w:t>2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735" w:val="left" w:leader="none"/>
          <w:tab w:pos="11564" w:val="left" w:leader="none"/>
          <w:tab w:pos="12617" w:val="right" w:leader="none"/>
        </w:tabs>
        <w:spacing w:line="218" w:lineRule="exact" w:before="10"/>
        <w:ind w:left="211" w:right="0"/>
        <w:jc w:val="left"/>
        <w:rPr>
          <w:b w:val="0"/>
          <w:bCs w:val="0"/>
        </w:rPr>
      </w:pPr>
      <w:r>
        <w:rPr>
          <w:spacing w:val="-1"/>
        </w:rPr>
        <w:t>Levantamientos </w:t>
      </w:r>
      <w:r>
        <w:rPr/>
        <w:t>topográficos</w:t>
        <w:tab/>
        <w:t>0</w:t>
        <w:tab/>
        <w:t>0</w:t>
        <w:tab/>
        <w:t>0</w:t>
        <w:tab/>
        <w:t>25</w:t>
        <w:tab/>
        <w:t>28</w:t>
        <w:tab/>
        <w:t>29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564" w:val="left" w:leader="none"/>
          <w:tab w:pos="12618" w:val="right" w:leader="none"/>
        </w:tabs>
        <w:spacing w:line="240" w:lineRule="exact"/>
        <w:ind w:left="211" w:right="0"/>
        <w:jc w:val="left"/>
        <w:rPr>
          <w:b w:val="0"/>
          <w:bCs w:val="0"/>
        </w:rPr>
      </w:pPr>
      <w:r>
        <w:rPr/>
        <w:t>Instrucciones</w:t>
      </w:r>
      <w:r>
        <w:rPr>
          <w:spacing w:val="-3"/>
        </w:rPr>
        <w:t> </w:t>
      </w:r>
      <w:r>
        <w:rPr>
          <w:spacing w:val="-1"/>
        </w:rPr>
        <w:t>al </w:t>
      </w:r>
      <w:r>
        <w:rPr/>
        <w:t>notario</w:t>
      </w:r>
      <w:r>
        <w:rPr>
          <w:spacing w:val="-2"/>
        </w:rPr>
        <w:t>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4</w:t>
        <w:tab/>
      </w:r>
      <w:r>
        <w:rPr/>
        <w:t>17</w:t>
        <w:tab/>
        <w:t>21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506" w:val="left" w:leader="none"/>
        </w:tabs>
        <w:spacing w:line="240" w:lineRule="exact"/>
        <w:ind w:left="211" w:right="0"/>
        <w:jc w:val="left"/>
        <w:rPr>
          <w:b w:val="0"/>
          <w:bCs w:val="0"/>
        </w:rPr>
      </w:pPr>
      <w:r>
        <w:rPr>
          <w:spacing w:val="-1"/>
        </w:rPr>
        <w:t>Elaboración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memorias </w:t>
      </w:r>
      <w:r>
        <w:rPr>
          <w:spacing w:val="-2"/>
        </w:rPr>
        <w:t>descriptivas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1</w:t>
        <w:tab/>
        <w:t>1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506" w:val="left" w:leader="none"/>
        </w:tabs>
        <w:spacing w:line="240" w:lineRule="exact"/>
        <w:ind w:left="211" w:right="0"/>
        <w:jc w:val="left"/>
        <w:rPr>
          <w:b w:val="0"/>
          <w:bCs w:val="0"/>
        </w:rPr>
      </w:pPr>
      <w:r>
        <w:rPr/>
        <w:t>Inscripción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memorias </w:t>
      </w:r>
      <w:r>
        <w:rPr>
          <w:spacing w:val="-2"/>
        </w:rPr>
        <w:t>descriptivas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3</w:t>
        <w:tab/>
        <w:t>1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618" w:val="right" w:leader="none"/>
        </w:tabs>
        <w:spacing w:line="240" w:lineRule="exact"/>
        <w:ind w:left="211" w:right="0"/>
        <w:jc w:val="left"/>
        <w:rPr>
          <w:b w:val="0"/>
          <w:bCs w:val="0"/>
        </w:rPr>
      </w:pPr>
      <w:r>
        <w:rPr>
          <w:spacing w:val="-1"/>
        </w:rPr>
        <w:t>Participación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enajenación</w:t>
      </w:r>
      <w:r>
        <w:rPr/>
        <w:t> de</w:t>
      </w:r>
      <w:r>
        <w:rPr>
          <w:spacing w:val="-1"/>
        </w:rPr>
        <w:t> </w:t>
      </w:r>
      <w:r>
        <w:rPr/>
        <w:t>predios</w:t>
      </w:r>
      <w:r>
        <w:rPr>
          <w:spacing w:val="-2"/>
        </w:rPr>
        <w:t>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7</w:t>
        <w:tab/>
      </w:r>
      <w:r>
        <w:rPr/>
        <w:t>7</w:t>
        <w:tab/>
        <w:t>10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618" w:val="right" w:leader="none"/>
        </w:tabs>
        <w:spacing w:line="240" w:lineRule="exact"/>
        <w:ind w:left="211" w:right="0"/>
        <w:jc w:val="left"/>
        <w:rPr>
          <w:b w:val="0"/>
          <w:bCs w:val="0"/>
        </w:rPr>
      </w:pPr>
      <w:r>
        <w:rPr/>
        <w:t>Licitaciones</w:t>
      </w:r>
      <w:r>
        <w:rPr>
          <w:spacing w:val="-3"/>
        </w:rPr>
        <w:t> </w:t>
      </w:r>
      <w:r>
        <w:rPr/>
        <w:t>públicas</w:t>
      </w:r>
      <w:r>
        <w:rPr>
          <w:spacing w:val="-2"/>
        </w:rPr>
        <w:t>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8</w:t>
        <w:tab/>
      </w:r>
      <w:r>
        <w:rPr/>
        <w:t>6</w:t>
        <w:tab/>
        <w:t>4</w:t>
      </w:r>
      <w:r>
        <w:rPr>
          <w:b w:val="0"/>
        </w:rPr>
      </w:r>
    </w:p>
    <w:p>
      <w:pPr>
        <w:pStyle w:val="Heading2"/>
        <w:tabs>
          <w:tab w:pos="8173" w:val="left" w:leader="none"/>
          <w:tab w:pos="9116" w:val="left" w:leader="none"/>
          <w:tab w:pos="10016" w:val="left" w:leader="none"/>
          <w:tab w:pos="10847" w:val="left" w:leader="none"/>
          <w:tab w:pos="11676" w:val="left" w:leader="none"/>
          <w:tab w:pos="12618" w:val="right" w:leader="none"/>
        </w:tabs>
        <w:spacing w:line="252" w:lineRule="exact"/>
        <w:ind w:left="211" w:right="0"/>
        <w:jc w:val="left"/>
        <w:rPr>
          <w:b w:val="0"/>
          <w:bCs w:val="0"/>
        </w:rPr>
      </w:pPr>
      <w:r>
        <w:rPr/>
        <w:t>Integración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expediente</w:t>
      </w:r>
      <w:r>
        <w:rPr/>
        <w:t> para</w:t>
      </w:r>
      <w:r>
        <w:rPr>
          <w:spacing w:val="-1"/>
        </w:rPr>
        <w:t> elaboración</w:t>
      </w:r>
      <w:r>
        <w:rPr/>
        <w:t> de</w:t>
      </w:r>
      <w:r>
        <w:rPr>
          <w:spacing w:val="-1"/>
        </w:rPr>
        <w:t> iniciativa </w:t>
      </w:r>
      <w:r>
        <w:rPr/>
        <w:t>de</w:t>
      </w:r>
      <w:r>
        <w:rPr>
          <w:spacing w:val="-1"/>
        </w:rPr>
        <w:t> </w:t>
      </w:r>
      <w:r>
        <w:rPr/>
        <w:t>decreto </w:t>
      </w:r>
      <w:r>
        <w:rPr>
          <w:spacing w:val="-1"/>
          <w:position w:val="10"/>
          <w:sz w:val="13"/>
        </w:rPr>
        <w:t>2/</w:t>
        <w:tab/>
      </w:r>
      <w:r>
        <w:rPr/>
        <w:t>0</w:t>
        <w:tab/>
        <w:t>0</w:t>
        <w:tab/>
        <w:t>0</w:t>
        <w:tab/>
      </w:r>
      <w:r>
        <w:rPr>
          <w:w w:val="95"/>
        </w:rPr>
        <w:t>1</w:t>
        <w:tab/>
      </w:r>
      <w:r>
        <w:rPr/>
        <w:t>6</w:t>
        <w:tab/>
        <w:t>5</w:t>
      </w:r>
      <w:r>
        <w:rPr>
          <w:b w:val="0"/>
        </w:rPr>
      </w:r>
    </w:p>
    <w:p>
      <w:pPr>
        <w:tabs>
          <w:tab w:pos="7950" w:val="left" w:leader="none"/>
          <w:tab w:pos="8726" w:val="left" w:leader="none"/>
          <w:tab w:pos="9626" w:val="left" w:leader="none"/>
          <w:tab w:pos="10457" w:val="left" w:leader="none"/>
          <w:tab w:pos="11286" w:val="left" w:leader="none"/>
          <w:tab w:pos="12116" w:val="left" w:leader="none"/>
        </w:tabs>
        <w:spacing w:line="230" w:lineRule="exact" w:before="10"/>
        <w:ind w:left="34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pacing w:val="-1"/>
          <w:w w:val="95"/>
          <w:sz w:val="20"/>
        </w:rPr>
        <w:t>514</w:t>
        <w:tab/>
        <w:t>4,219</w:t>
        <w:tab/>
        <w:t>2,540</w:t>
        <w:tab/>
        <w:t>2,768</w:t>
        <w:tab/>
        <w:t>3,340</w:t>
        <w:tab/>
      </w:r>
      <w:r>
        <w:rPr>
          <w:rFonts w:ascii="Arial"/>
          <w:b/>
          <w:color w:val="006699"/>
          <w:spacing w:val="-1"/>
          <w:sz w:val="20"/>
        </w:rPr>
        <w:t>3,546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168" w:right="4158"/>
        <w:jc w:val="left"/>
        <w:rPr>
          <w:b w:val="0"/>
          <w:bCs w:val="0"/>
        </w:rPr>
      </w:pPr>
      <w:r>
        <w:rPr>
          <w:spacing w:val="-1"/>
        </w:rPr>
        <w:t>Fuente: </w:t>
      </w:r>
      <w:r>
        <w:rPr/>
        <w:t>Secretaría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Urbana,</w:t>
      </w:r>
      <w:r>
        <w:rPr/>
        <w:t> </w:t>
      </w:r>
      <w:r>
        <w:rPr>
          <w:spacing w:val="-1"/>
        </w:rPr>
        <w:t>Infraestructura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Ecología</w:t>
      </w:r>
      <w:r>
        <w:rPr/>
        <w:t> </w:t>
      </w:r>
      <w:r>
        <w:rPr>
          <w:spacing w:val="-1"/>
        </w:rPr>
        <w:t>(SEPUIE),</w:t>
      </w:r>
      <w:r>
        <w:rPr/>
        <w:t> </w:t>
      </w:r>
      <w:r>
        <w:rPr>
          <w:spacing w:val="-1"/>
        </w:rPr>
        <w:t>Coordinación</w:t>
      </w:r>
      <w:r>
        <w:rPr/>
        <w:t> Estatal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Patrimonio</w:t>
      </w:r>
      <w:r>
        <w:rPr/>
        <w:t> </w:t>
      </w:r>
      <w:r>
        <w:rPr>
          <w:spacing w:val="-1"/>
        </w:rPr>
        <w:t>Inmobiliario.</w:t>
      </w:r>
      <w:r>
        <w:rPr>
          <w:spacing w:val="125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2"/>
        </w:rPr>
        <w:t>Constituye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patrimonio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Estado.</w:t>
      </w:r>
      <w:r>
        <w:rPr>
          <w:b w:val="0"/>
        </w:rPr>
      </w:r>
    </w:p>
    <w:p>
      <w:pPr>
        <w:pStyle w:val="BodyText"/>
        <w:spacing w:line="240" w:lineRule="auto"/>
        <w:ind w:left="168" w:right="8913"/>
        <w:jc w:val="left"/>
        <w:rPr>
          <w:b w:val="0"/>
          <w:bCs w:val="0"/>
        </w:rPr>
      </w:pPr>
      <w:r>
        <w:rPr/>
        <w:t>2/ </w:t>
      </w:r>
      <w:r>
        <w:rPr>
          <w:spacing w:val="-1"/>
        </w:rPr>
        <w:t>Acciones</w:t>
      </w:r>
      <w:r>
        <w:rPr>
          <w:spacing w:val="1"/>
        </w:rPr>
        <w:t> </w:t>
      </w:r>
      <w:r>
        <w:rPr/>
        <w:t>realizadas a partir del año 2002.</w:t>
      </w:r>
      <w:r>
        <w:rPr>
          <w:spacing w:val="23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68" w:right="0"/>
        <w:jc w:val="left"/>
        <w:rPr>
          <w:b w:val="0"/>
          <w:bCs w:val="0"/>
        </w:rPr>
      </w:pPr>
      <w:r>
        <w:rPr/>
        <w:t>Para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2001</w:t>
      </w:r>
      <w:r>
        <w:rPr/>
        <w:t> 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2" w:id="14"/>
      <w:r>
        <w:rPr>
          <w:color w:val="006699"/>
        </w:rPr>
        <w:t>RESCATE,</w:t>
      </w:r>
      <w:r>
        <w:rPr>
          <w:color w:val="006699"/>
          <w:spacing w:val="-16"/>
        </w:rPr>
        <w:t> </w:t>
      </w:r>
      <w:r>
        <w:rPr>
          <w:color w:val="006699"/>
        </w:rPr>
        <w:t>PRODUCCIÓN</w:t>
      </w:r>
      <w:r>
        <w:rPr>
          <w:color w:val="006699"/>
          <w:spacing w:val="-15"/>
        </w:rPr>
        <w:t> </w:t>
      </w:r>
      <w:r>
        <w:rPr>
          <w:color w:val="006699"/>
        </w:rPr>
        <w:t>Y</w:t>
      </w:r>
      <w:r>
        <w:rPr>
          <w:color w:val="006699"/>
          <w:spacing w:val="-15"/>
        </w:rPr>
        <w:t> </w:t>
      </w:r>
      <w:r>
        <w:rPr>
          <w:color w:val="006699"/>
        </w:rPr>
        <w:t>COMERCIALIZACIÓN</w:t>
      </w:r>
      <w:r>
        <w:rPr>
          <w:color w:val="006699"/>
          <w:spacing w:val="-16"/>
        </w:rPr>
        <w:t> </w:t>
      </w:r>
      <w:r>
        <w:rPr>
          <w:color w:val="006699"/>
        </w:rPr>
        <w:t>DE</w:t>
      </w:r>
      <w:r>
        <w:rPr>
          <w:color w:val="006699"/>
          <w:spacing w:val="-15"/>
        </w:rPr>
        <w:t> </w:t>
      </w:r>
      <w:r>
        <w:rPr>
          <w:color w:val="006699"/>
        </w:rPr>
        <w:t>ARTESANÍAS</w:t>
      </w:r>
      <w:bookmarkEnd w:id="14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before="0"/>
        <w:ind w:left="2641" w:right="263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Fomento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-1"/>
          <w:sz w:val="20"/>
        </w:rPr>
        <w:t> artesanías:</w:t>
      </w:r>
      <w:r>
        <w:rPr>
          <w:rFonts w:ascii="Arial" w:hAnsi="Arial"/>
          <w:b/>
          <w:sz w:val="20"/>
        </w:rPr>
        <w:t> participación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 Concurso</w:t>
      </w:r>
      <w:r>
        <w:rPr>
          <w:rFonts w:ascii="Arial" w:hAnsi="Arial"/>
          <w:b/>
          <w:sz w:val="20"/>
        </w:rPr>
        <w:t> Estatal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Artesanías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sz w:val="20"/>
        </w:rPr>
      </w:r>
    </w:p>
    <w:p>
      <w:pPr>
        <w:spacing w:line="229" w:lineRule="exact"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0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9.3pt;height:103.4pt;mso-position-horizontal-relative:char;mso-position-vertical-relative:line" coordorigin="0,0" coordsize="8786,2068">
            <v:group style="position:absolute;left:1159;top:6;width:2;height:2056" coordorigin="1159,6" coordsize="2,2056">
              <v:shape style="position:absolute;left:1159;top:6;width:2;height:2056" coordorigin="1159,6" coordsize="0,2056" path="m1159,6l1159,2061e" filled="false" stroked="true" strokeweight=".580pt" strokecolor="#000000">
                <v:path arrowok="t"/>
              </v:shape>
            </v:group>
            <v:group style="position:absolute;left:5028;top:6;width:2;height:2056" coordorigin="5028,6" coordsize="2,2056">
              <v:shape style="position:absolute;left:5028;top:6;width:2;height:2056" coordorigin="5028,6" coordsize="0,2056" path="m5028,6l5028,2061e" filled="false" stroked="true" strokeweight=".580pt" strokecolor="#000000">
                <v:path arrowok="t"/>
              </v:shape>
            </v:group>
            <v:group style="position:absolute;left:1154;top:241;width:7626;height:2" coordorigin="1154,241" coordsize="7626,2">
              <v:shape style="position:absolute;left:1154;top:241;width:7626;height:2" coordorigin="1154,241" coordsize="7626,0" path="m1154,241l8780,241e" filled="false" stroked="true" strokeweight=".580pt" strokecolor="#000000">
                <v:path arrowok="t"/>
              </v:shape>
            </v:group>
            <v:group style="position:absolute;left:1879;top:246;width:2;height:1816" coordorigin="1879,246" coordsize="2,1816">
              <v:shape style="position:absolute;left:1879;top:246;width:2;height:1816" coordorigin="1879,246" coordsize="0,1816" path="m1879,246l1879,2061e" filled="false" stroked="true" strokeweight=".580pt" strokecolor="#000000">
                <v:path arrowok="t"/>
              </v:shape>
            </v:group>
            <v:group style="position:absolute;left:2496;top:246;width:2;height:1816" coordorigin="2496,246" coordsize="2,1816">
              <v:shape style="position:absolute;left:2496;top:246;width:2;height:1816" coordorigin="2496,246" coordsize="0,1816" path="m2496,246l2496,2061e" filled="false" stroked="true" strokeweight=".580pt" strokecolor="#000000">
                <v:path arrowok="t"/>
              </v:shape>
            </v:group>
            <v:group style="position:absolute;left:3113;top:246;width:2;height:1816" coordorigin="3113,246" coordsize="2,1816">
              <v:shape style="position:absolute;left:3113;top:246;width:2;height:1816" coordorigin="3113,246" coordsize="0,1816" path="m3113,246l3113,2061e" filled="false" stroked="true" strokeweight=".580pt" strokecolor="#000000">
                <v:path arrowok="t"/>
              </v:shape>
            </v:group>
            <v:group style="position:absolute;left:3729;top:246;width:2;height:1816" coordorigin="3729,246" coordsize="2,1816">
              <v:shape style="position:absolute;left:3729;top:246;width:2;height:1816" coordorigin="3729,246" coordsize="0,1816" path="m3729,246l3729,2061e" filled="false" stroked="true" strokeweight=".580pt" strokecolor="#000000">
                <v:path arrowok="t"/>
              </v:shape>
            </v:group>
            <v:group style="position:absolute;left:4346;top:246;width:2;height:1816" coordorigin="4346,246" coordsize="2,1816">
              <v:shape style="position:absolute;left:4346;top:246;width:2;height:1816" coordorigin="4346,246" coordsize="0,1816" path="m4346,246l4346,2061e" filled="false" stroked="true" strokeweight=".580pt" strokecolor="#000000">
                <v:path arrowok="t"/>
              </v:shape>
            </v:group>
            <v:group style="position:absolute;left:5581;top:246;width:2;height:1816" coordorigin="5581,246" coordsize="2,1816">
              <v:shape style="position:absolute;left:5581;top:246;width:2;height:1816" coordorigin="5581,246" coordsize="0,1816" path="m5581,246l5581,2061e" filled="false" stroked="true" strokeweight=".580pt" strokecolor="#000000">
                <v:path arrowok="t"/>
              </v:shape>
            </v:group>
            <v:group style="position:absolute;left:6198;top:246;width:2;height:1816" coordorigin="6198,246" coordsize="2,1816">
              <v:shape style="position:absolute;left:6198;top:246;width:2;height:1816" coordorigin="6198,246" coordsize="0,1816" path="m6198,246l6198,2061e" filled="false" stroked="true" strokeweight=".580pt" strokecolor="#000000">
                <v:path arrowok="t"/>
              </v:shape>
            </v:group>
            <v:group style="position:absolute;left:6815;top:246;width:2;height:1816" coordorigin="6815,246" coordsize="2,1816">
              <v:shape style="position:absolute;left:6815;top:246;width:2;height:1816" coordorigin="6815,246" coordsize="0,1816" path="m6815,246l6815,2061e" filled="false" stroked="true" strokeweight=".580pt" strokecolor="#000000">
                <v:path arrowok="t"/>
              </v:shape>
            </v:group>
            <v:group style="position:absolute;left:7431;top:246;width:2;height:1816" coordorigin="7431,246" coordsize="2,1816">
              <v:shape style="position:absolute;left:7431;top:246;width:2;height:1816" coordorigin="7431,246" coordsize="0,1816" path="m7431,246l7431,2061e" filled="false" stroked="true" strokeweight=".580pt" strokecolor="#000000">
                <v:path arrowok="t"/>
              </v:shape>
            </v:group>
            <v:group style="position:absolute;left:8048;top:246;width:2;height:1816" coordorigin="8048,246" coordsize="2,1816">
              <v:shape style="position:absolute;left:8048;top:246;width:2;height:1816" coordorigin="8048,246" coordsize="0,1816" path="m8048,246l8048,2061e" filled="false" stroked="true" strokeweight=".580pt" strokecolor="#000000">
                <v:path arrowok="t"/>
              </v:shape>
              <v:shape style="position:absolute;left:8771;top:246;width:10;height:230" type="#_x0000_t75" stroked="false">
                <v:imagedata r:id="rId268" o:title=""/>
              </v:shape>
            </v:group>
            <v:group style="position:absolute;left:6;top:481;width:8775;height:2" coordorigin="6,481" coordsize="8775,2">
              <v:shape style="position:absolute;left:6;top:481;width:8775;height:2" coordorigin="6,481" coordsize="8775,0" path="m6,481l8780,481e" filled="false" stroked="true" strokeweight=".580pt" strokecolor="#000000">
                <v:path arrowok="t"/>
              </v:shape>
              <v:shape style="position:absolute;left:6;top:762;width:8762;height:10" type="#_x0000_t75" stroked="false">
                <v:imagedata r:id="rId269" o:title=""/>
              </v:shape>
              <v:shape style="position:absolute;left:6;top:1021;width:8762;height:10" type="#_x0000_t75" stroked="false">
                <v:imagedata r:id="rId269" o:title=""/>
              </v:shape>
              <v:shape style="position:absolute;left:6;top:1281;width:8762;height:10" type="#_x0000_t75" stroked="false">
                <v:imagedata r:id="rId269" o:title=""/>
              </v:shape>
              <v:shape style="position:absolute;left:6;top:1542;width:8762;height:10" type="#_x0000_t75" stroked="false">
                <v:imagedata r:id="rId269" o:title=""/>
              </v:shape>
            </v:group>
            <v:group style="position:absolute;left:6;top:1806;width:8763;height:2" coordorigin="6,1806" coordsize="8763,2">
              <v:shape style="position:absolute;left:6;top:1806;width:8763;height:2" coordorigin="6,1806" coordsize="8763,0" path="m6,1806l8768,1806e" filled="false" stroked="true" strokeweight=".580pt" strokecolor="#000000">
                <v:path arrowok="t"/>
              </v:shape>
              <v:shape style="position:absolute;left:43;top:149;width:1025;height:188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7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7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0" w:lineRule="exact" w:before="0"/>
                        <w:ind w:left="17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01;top:29;width:9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Artesanos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91;top:29;width:6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Piezas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269;width:2406;height:1766" type="#_x0000_t202" filled="false" stroked="false">
                <v:textbox inset="0,0,0,0">
                  <w:txbxContent>
                    <w:p>
                      <w:pPr>
                        <w:tabs>
                          <w:tab w:pos="669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8" w:val="left" w:leader="none"/>
                          <w:tab w:pos="1565" w:val="left" w:leader="none"/>
                          <w:tab w:pos="2293" w:val="left" w:leader="none"/>
                        </w:tabs>
                        <w:spacing w:before="10"/>
                        <w:ind w:left="33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40</w:t>
                        <w:tab/>
                        <w:t>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0" w:val="left" w:leader="none"/>
                          <w:tab w:pos="1677" w:val="left" w:leader="none"/>
                          <w:tab w:pos="2293" w:val="left" w:leader="none"/>
                        </w:tabs>
                        <w:spacing w:before="55"/>
                        <w:ind w:left="33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  <w:t>6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7" w:val="left" w:leader="none"/>
                          <w:tab w:pos="1563" w:val="left" w:leader="none"/>
                          <w:tab w:pos="2292" w:val="left" w:leader="none"/>
                        </w:tabs>
                        <w:spacing w:before="29"/>
                        <w:ind w:left="32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44</w:t>
                        <w:tab/>
                        <w:t>42</w:t>
                        <w:tab/>
                        <w:t>59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8" w:val="left" w:leader="none"/>
                          <w:tab w:pos="1675" w:val="left" w:leader="none"/>
                          <w:tab w:pos="2292" w:val="left" w:leader="none"/>
                        </w:tabs>
                        <w:spacing w:before="3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  <w:tab w:pos="1675" w:val="left" w:leader="none"/>
                          <w:tab w:pos="2292" w:val="left" w:leader="none"/>
                        </w:tabs>
                        <w:spacing w:before="30"/>
                        <w:ind w:left="44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8" w:val="left" w:leader="none"/>
                          <w:tab w:pos="1565" w:val="left" w:leader="none"/>
                          <w:tab w:pos="2293" w:val="left" w:leader="none"/>
                        </w:tabs>
                        <w:spacing w:line="226" w:lineRule="exact" w:before="29"/>
                        <w:ind w:left="21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106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74</w:t>
                        <w:tab/>
                        <w:t>83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14;top:269;width:503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54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63;top:269;width:106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74;top:509;width:224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6;top:509;width:336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65;top:269;width:3080;height:1766" type="#_x0000_t202" filled="false" stroked="false">
                <v:textbox inset="0,0,0,0">
                  <w:txbxContent>
                    <w:p>
                      <w:pPr>
                        <w:tabs>
                          <w:tab w:pos="252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95" w:val="left" w:leader="none"/>
                          <w:tab w:pos="1624" w:val="left" w:leader="none"/>
                          <w:tab w:pos="2129" w:val="left" w:leader="none"/>
                          <w:tab w:pos="2856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</w:t>
                        <w:tab/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23</w:t>
                        <w:tab/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7" w:val="left" w:leader="none"/>
                          <w:tab w:pos="1624" w:val="left" w:leader="none"/>
                          <w:tab w:pos="2018" w:val="left" w:leader="none"/>
                          <w:tab w:pos="2856" w:val="left" w:leader="none"/>
                        </w:tabs>
                        <w:spacing w:before="55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83" w:val="left" w:leader="none"/>
                          <w:tab w:pos="1622" w:val="left" w:leader="none"/>
                          <w:tab w:pos="2128" w:val="left" w:leader="none"/>
                          <w:tab w:pos="2855" w:val="left" w:leader="none"/>
                        </w:tabs>
                        <w:spacing w:before="29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82</w:t>
                        <w:tab/>
                        <w:t>156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24</w:t>
                        <w:tab/>
                        <w:t>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6" w:val="left" w:leader="none"/>
                          <w:tab w:pos="1623" w:val="left" w:leader="none"/>
                          <w:tab w:pos="2240" w:val="left" w:leader="none"/>
                          <w:tab w:pos="2855" w:val="left" w:leader="none"/>
                        </w:tabs>
                        <w:spacing w:before="3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  <w:tab/>
                        <w:t>0</w:t>
                        <w:tab/>
                        <w:t>0</w:t>
                        <w:tab/>
                        <w:t>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07" w:val="left" w:leader="none"/>
                          <w:tab w:pos="1624" w:val="left" w:leader="none"/>
                          <w:tab w:pos="2240" w:val="left" w:leader="none"/>
                          <w:tab w:pos="2968" w:val="left" w:leader="none"/>
                        </w:tabs>
                        <w:spacing w:before="3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0</w:t>
                        <w:tab/>
                        <w:t>2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83" w:val="left" w:leader="none"/>
                          <w:tab w:pos="1623" w:val="left" w:leader="none"/>
                          <w:tab w:pos="2017" w:val="left" w:leader="none"/>
                          <w:tab w:pos="2744" w:val="left" w:leader="none"/>
                        </w:tabs>
                        <w:spacing w:line="226" w:lineRule="exact" w:before="29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135</w:t>
                        <w:tab/>
                        <w:t>186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</w:t>
                        <w:tab/>
                        <w:t>266</w:t>
                        <w:tab/>
                        <w:t>164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808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5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81.1pt;height:103.55pt;mso-position-horizontal-relative:char;mso-position-vertical-relative:line" coordorigin="0,0" coordsize="5622,2071">
            <v:group style="position:absolute;left:1141;top:6;width:2;height:2056" coordorigin="1141,6" coordsize="2,2056">
              <v:shape style="position:absolute;left:1141;top:6;width:2;height:2056" coordorigin="1141,6" coordsize="0,2056" path="m1141,6l1141,2061e" filled="false" stroked="true" strokeweight=".580pt" strokecolor="#000000">
                <v:path arrowok="t"/>
              </v:shape>
            </v:group>
            <v:group style="position:absolute;left:1136;top:241;width:4480;height:2" coordorigin="1136,241" coordsize="4480,2">
              <v:shape style="position:absolute;left:1136;top:241;width:4480;height:2" coordorigin="1136,241" coordsize="4480,0" path="m1136,241l5616,241e" filled="false" stroked="true" strokeweight=".580pt" strokecolor="#000000">
                <v:path arrowok="t"/>
              </v:shape>
            </v:group>
            <v:group style="position:absolute;left:1813;top:246;width:2;height:1816" coordorigin="1813,246" coordsize="2,1816">
              <v:shape style="position:absolute;left:1813;top:246;width:2;height:1816" coordorigin="1813,246" coordsize="0,1816" path="m1813,246l1813,2061e" filled="false" stroked="true" strokeweight=".580pt" strokecolor="#000000">
                <v:path arrowok="t"/>
              </v:shape>
            </v:group>
            <v:group style="position:absolute;left:2595;top:246;width:2;height:1816" coordorigin="2595,246" coordsize="2,1816">
              <v:shape style="position:absolute;left:2595;top:246;width:2;height:1816" coordorigin="2595,246" coordsize="0,1816" path="m2595,246l2595,2061e" filled="false" stroked="true" strokeweight=".580pt" strokecolor="#000000">
                <v:path arrowok="t"/>
              </v:shape>
            </v:group>
            <v:group style="position:absolute;left:3379;top:246;width:2;height:1816" coordorigin="3379,246" coordsize="2,1816">
              <v:shape style="position:absolute;left:3379;top:246;width:2;height:1816" coordorigin="3379,246" coordsize="0,1816" path="m3379,246l3379,2061e" filled="false" stroked="true" strokeweight=".580pt" strokecolor="#000000">
                <v:path arrowok="t"/>
              </v:shape>
            </v:group>
            <v:group style="position:absolute;left:3996;top:246;width:2;height:1816" coordorigin="3996,246" coordsize="2,1816">
              <v:shape style="position:absolute;left:3996;top:246;width:2;height:1816" coordorigin="3996,246" coordsize="0,1816" path="m3996,246l3996,2061e" filled="false" stroked="true" strokeweight=".580pt" strokecolor="#000000">
                <v:path arrowok="t"/>
              </v:shape>
            </v:group>
            <v:group style="position:absolute;left:4778;top:246;width:2;height:1816" coordorigin="4778,246" coordsize="2,1816">
              <v:shape style="position:absolute;left:4778;top:246;width:2;height:1816" coordorigin="4778,246" coordsize="0,1816" path="m4778,246l4778,2061e" filled="false" stroked="true" strokeweight=".580pt" strokecolor="#000000">
                <v:path arrowok="t"/>
              </v:shape>
            </v:group>
            <v:group style="position:absolute;left:6;top:481;width:5549;height:2" coordorigin="6,481" coordsize="5549,2">
              <v:shape style="position:absolute;left:6;top:481;width:5549;height:2" coordorigin="6,481" coordsize="5549,0" path="m6,481l5555,481e" filled="false" stroked="true" strokeweight=".580pt" strokecolor="#000000">
                <v:path arrowok="t"/>
              </v:shape>
              <v:shape style="position:absolute;left:6;top:761;width:5550;height:10" type="#_x0000_t75" stroked="false">
                <v:imagedata r:id="rId270" o:title=""/>
              </v:shape>
              <v:shape style="position:absolute;left:6;top:1021;width:5550;height:10" type="#_x0000_t75" stroked="false">
                <v:imagedata r:id="rId270" o:title=""/>
              </v:shape>
              <v:shape style="position:absolute;left:6;top:1281;width:5550;height:10" type="#_x0000_t75" stroked="false">
                <v:imagedata r:id="rId270" o:title=""/>
              </v:shape>
              <v:shape style="position:absolute;left:6;top:1541;width:5550;height:10" type="#_x0000_t75" stroked="false">
                <v:imagedata r:id="rId270" o:title=""/>
              </v:shape>
            </v:group>
            <v:group style="position:absolute;left:6;top:1806;width:5549;height:2" coordorigin="6,1806" coordsize="5549,2">
              <v:shape style="position:absolute;left:6;top:1806;width:5549;height:2" coordorigin="6,1806" coordsize="5549,0" path="m6,1806l5555,1806e" filled="false" stroked="true" strokeweight=".580pt" strokecolor="#000000">
                <v:path arrowok="t"/>
              </v:shape>
              <v:shape style="position:absolute;left:6;top:2061;width:5550;height:10" type="#_x0000_t75" stroked="false">
                <v:imagedata r:id="rId271" o:title=""/>
              </v:shape>
              <v:shape style="position:absolute;left:43;top:149;width:1025;height:188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7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1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69;top:29;width:142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Ventas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54;top:269;width:4277;height:1766" type="#_x0000_t202" filled="false" stroked="false">
                <v:textbox inset="0,0,0,0">
                  <w:txbxContent>
                    <w:p>
                      <w:pPr>
                        <w:tabs>
                          <w:tab w:pos="727" w:val="left" w:leader="none"/>
                          <w:tab w:pos="1509" w:val="left" w:leader="none"/>
                          <w:tab w:pos="2209" w:val="left" w:leader="none"/>
                          <w:tab w:pos="2909" w:val="left" w:leader="none"/>
                          <w:tab w:pos="3691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10" w:val="left" w:leader="none"/>
                          <w:tab w:pos="1592" w:val="left" w:leader="none"/>
                          <w:tab w:pos="2600" w:val="left" w:leader="none"/>
                          <w:tab w:pos="2992" w:val="left" w:leader="none"/>
                          <w:tab w:pos="3774" w:val="left" w:leader="none"/>
                        </w:tabs>
                        <w:spacing w:before="1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2,365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1,950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9,000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7,160</w:t>
                        <w:tab/>
                        <w:t>1,000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59" w:val="left" w:leader="none"/>
                          <w:tab w:pos="2600" w:val="left" w:leader="none"/>
                          <w:tab w:pos="3382" w:val="left" w:leader="none"/>
                          <w:tab w:pos="3774" w:val="left" w:leader="none"/>
                        </w:tabs>
                        <w:spacing w:before="54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13,160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00" w:val="left" w:leader="none"/>
                        </w:tabs>
                        <w:spacing w:before="30"/>
                        <w:ind w:left="2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3,770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10,710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32,500</w:t>
                        <w:tab/>
                        <w:t>0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27,380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42,500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590" w:val="left" w:leader="none"/>
                          <w:tab w:pos="2598" w:val="left" w:leader="none"/>
                          <w:tab w:pos="2990" w:val="left" w:leader="none"/>
                        </w:tabs>
                        <w:spacing w:before="30"/>
                        <w:ind w:left="19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660</w:t>
                        <w:tab/>
                        <w:t>500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4,200</w:t>
                        <w:tab/>
                        <w:t>0</w:t>
                        <w:tab/>
                        <w:t>4,000 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0" w:val="left" w:leader="none"/>
                          <w:tab w:pos="1982" w:val="left" w:leader="none"/>
                          <w:tab w:pos="2600" w:val="left" w:leader="none"/>
                          <w:tab w:pos="3382" w:val="left" w:leader="none"/>
                          <w:tab w:pos="4165" w:val="left" w:leader="none"/>
                        </w:tabs>
                        <w:spacing w:before="29"/>
                        <w:ind w:left="4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00" w:val="left" w:leader="none"/>
                        </w:tabs>
                        <w:spacing w:line="226" w:lineRule="exact" w:before="30"/>
                        <w:ind w:left="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8,095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26,320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46,500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38,540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69,500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711" w:right="3841" w:hanging="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Promoción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Fomento</w:t>
      </w:r>
      <w:r>
        <w:rPr/>
        <w:t> a la</w:t>
      </w:r>
      <w:r>
        <w:rPr>
          <w:spacing w:val="39"/>
        </w:rPr>
        <w:t> </w:t>
      </w:r>
      <w:r>
        <w:rPr>
          <w:spacing w:val="-1"/>
        </w:rPr>
        <w:t>Inversión.</w:t>
      </w:r>
      <w:r>
        <w:rPr>
          <w:b w:val="0"/>
        </w:rPr>
      </w:r>
    </w:p>
    <w:p>
      <w:pPr>
        <w:pStyle w:val="BodyText"/>
        <w:spacing w:line="240" w:lineRule="auto" w:before="1"/>
        <w:ind w:left="3710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711" w:right="3646" w:firstLine="1"/>
        <w:jc w:val="left"/>
        <w:rPr>
          <w:b w:val="0"/>
          <w:bCs w:val="0"/>
        </w:rPr>
      </w:pPr>
      <w:r>
        <w:rPr/>
        <w:t>En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2002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obras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remodelación</w:t>
      </w:r>
      <w:r>
        <w:rPr>
          <w:spacing w:val="1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construcción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casa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artesano</w:t>
      </w:r>
      <w:r>
        <w:rPr/>
        <w:t> </w:t>
      </w:r>
      <w:r>
        <w:rPr>
          <w:spacing w:val="-1"/>
        </w:rPr>
        <w:t>sudcaliforniano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parque </w:t>
      </w:r>
      <w:r>
        <w:rPr>
          <w:spacing w:val="-1"/>
        </w:rPr>
        <w:t>Cuauhtémoc,</w:t>
      </w:r>
      <w:r>
        <w:rPr>
          <w:spacing w:val="34"/>
        </w:rPr>
        <w:t> </w:t>
      </w:r>
      <w:r>
        <w:rPr>
          <w:spacing w:val="-1"/>
        </w:rPr>
        <w:t>sede</w:t>
      </w:r>
      <w:r>
        <w:rPr/>
        <w:t> del </w:t>
      </w:r>
      <w:r>
        <w:rPr>
          <w:spacing w:val="-1"/>
        </w:rPr>
        <w:t>concurso.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67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1" w:id="15"/>
      <w:r>
        <w:rPr>
          <w:color w:val="006699"/>
        </w:rPr>
        <w:t>COMERCIO</w:t>
      </w:r>
      <w:r>
        <w:rPr>
          <w:color w:val="006699"/>
          <w:spacing w:val="-16"/>
        </w:rPr>
        <w:t> </w:t>
      </w:r>
      <w:r>
        <w:rPr>
          <w:color w:val="006699"/>
        </w:rPr>
        <w:t>Y</w:t>
      </w:r>
      <w:r>
        <w:rPr>
          <w:color w:val="006699"/>
          <w:spacing w:val="-14"/>
        </w:rPr>
        <w:t> </w:t>
      </w:r>
      <w:r>
        <w:rPr>
          <w:color w:val="006699"/>
          <w:spacing w:val="-1"/>
        </w:rPr>
        <w:t>SERVICIOS</w:t>
      </w:r>
      <w:bookmarkEnd w:id="15"/>
      <w:r>
        <w:rPr>
          <w:b w:val="0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spacing w:before="74"/>
        <w:ind w:left="5095" w:right="3060" w:hanging="202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 en Comercio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Servicios</w:t>
      </w:r>
      <w:r>
        <w:rPr>
          <w:rFonts w:ascii="Arial" w:hAnsi="Arial"/>
          <w:b/>
          <w:spacing w:val="-1"/>
          <w:sz w:val="20"/>
        </w:rPr>
        <w:t> por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8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2.6pt;height:132.7pt;mso-position-horizontal-relative:char;mso-position-vertical-relative:line" coordorigin="0,0" coordsize="11052,2654">
            <v:group style="position:absolute;left:3543;top:19;width:2;height:2630" coordorigin="3543,19" coordsize="2,2630">
              <v:shape style="position:absolute;left:3543;top:19;width:2;height:2630" coordorigin="3543,19" coordsize="0,2630" path="m3543,19l3543,2648e" filled="false" stroked="true" strokeweight=".580pt" strokecolor="#000000">
                <v:path arrowok="t"/>
              </v:shape>
            </v:group>
            <v:group style="position:absolute;left:4700;top:19;width:2;height:2630" coordorigin="4700,19" coordsize="2,2630">
              <v:shape style="position:absolute;left:4700;top:19;width:2;height:2630" coordorigin="4700,19" coordsize="0,2630" path="m4700,19l4700,2648e" filled="false" stroked="true" strokeweight=".580pt" strokecolor="#000000">
                <v:path arrowok="t"/>
              </v:shape>
            </v:group>
            <v:group style="position:absolute;left:5967;top:19;width:2;height:2630" coordorigin="5967,19" coordsize="2,2630">
              <v:shape style="position:absolute;left:5967;top:19;width:2;height:2630" coordorigin="5967,19" coordsize="0,2630" path="m5967,19l5967,2648e" filled="false" stroked="true" strokeweight=".580pt" strokecolor="#000000">
                <v:path arrowok="t"/>
              </v:shape>
            </v:group>
            <v:group style="position:absolute;left:7236;top:19;width:2;height:2630" coordorigin="7236,19" coordsize="2,2630">
              <v:shape style="position:absolute;left:7236;top:19;width:2;height:2630" coordorigin="7236,19" coordsize="0,2630" path="m7236,19l7236,2648e" filled="false" stroked="true" strokeweight=".580pt" strokecolor="#000000">
                <v:path arrowok="t"/>
              </v:shape>
            </v:group>
            <v:group style="position:absolute;left:8539;top:19;width:2;height:2630" coordorigin="8539,19" coordsize="2,2630">
              <v:shape style="position:absolute;left:8539;top:19;width:2;height:2630" coordorigin="8539,19" coordsize="0,2630" path="m8539,19l8539,2648e" filled="false" stroked="true" strokeweight=".580pt" strokecolor="#000000">
                <v:path arrowok="t"/>
              </v:shape>
            </v:group>
            <v:group style="position:absolute;left:9795;top:19;width:2;height:2630" coordorigin="9795,19" coordsize="2,2630">
              <v:shape style="position:absolute;left:9795;top:19;width:2;height:2630" coordorigin="9795,19" coordsize="0,2630" path="m9795,19l9795,2648e" filled="false" stroked="true" strokeweight=".580pt" strokecolor="#000000">
                <v:path arrowok="t"/>
              </v:shape>
            </v:group>
            <v:group style="position:absolute;left:6;top:253;width:11040;height:2" coordorigin="6,253" coordsize="11040,2">
              <v:shape style="position:absolute;left:6;top:253;width:11040;height:2" coordorigin="6,253" coordsize="11040,0" path="m6,253l11046,253e" filled="false" stroked="true" strokeweight=".580pt" strokecolor="#000000">
                <v:path arrowok="t"/>
              </v:shape>
              <v:shape style="position:absolute;left:6;top:488;width:11042;height:10" type="#_x0000_t75" stroked="false">
                <v:imagedata r:id="rId273" o:title=""/>
              </v:shape>
              <v:shape style="position:absolute;left:6;top:728;width:11042;height:10" type="#_x0000_t75" stroked="false">
                <v:imagedata r:id="rId273" o:title=""/>
              </v:shape>
              <v:shape style="position:absolute;left:6;top:968;width:11042;height:10" type="#_x0000_t75" stroked="false">
                <v:imagedata r:id="rId273" o:title=""/>
              </v:shape>
              <v:shape style="position:absolute;left:6;top:1208;width:11042;height:10" type="#_x0000_t75" stroked="false">
                <v:imagedata r:id="rId273" o:title=""/>
              </v:shape>
              <v:shape style="position:absolute;left:6;top:1448;width:11042;height:10" type="#_x0000_t75" stroked="false">
                <v:imagedata r:id="rId273" o:title=""/>
              </v:shape>
              <v:shape style="position:absolute;left:6;top:1688;width:11042;height:10" type="#_x0000_t75" stroked="false">
                <v:imagedata r:id="rId273" o:title=""/>
              </v:shape>
              <v:shape style="position:absolute;left:6;top:1928;width:11042;height:10" type="#_x0000_t75" stroked="false">
                <v:imagedata r:id="rId273" o:title=""/>
              </v:shape>
              <v:shape style="position:absolute;left:6;top:2168;width:11042;height:10" type="#_x0000_t75" stroked="false">
                <v:imagedata r:id="rId273" o:title=""/>
              </v:shape>
            </v:group>
            <v:group style="position:absolute;left:6;top:2413;width:11040;height:2" coordorigin="6,2413" coordsize="11040,2">
              <v:shape style="position:absolute;left:6;top:2413;width:11040;height:2" coordorigin="6,2413" coordsize="11040,0" path="m6,2413l11046,2413e" filled="false" stroked="true" strokeweight=".580pt" strokecolor="#000000">
                <v:path arrowok="t"/>
              </v:shape>
              <v:shape style="position:absolute;left:83;top:42;width:4438;height:2600" type="#_x0000_t202" filled="false" stroked="false">
                <v:textbox inset="0,0,0,0">
                  <w:txbxContent>
                    <w:p>
                      <w:pPr>
                        <w:tabs>
                          <w:tab w:pos="3817" w:val="left" w:leader="none"/>
                        </w:tabs>
                        <w:spacing w:line="205" w:lineRule="exact" w:before="0"/>
                        <w:ind w:left="11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  <w:tab/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657" w:val="left" w:leader="none"/>
                        </w:tabs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34,021.5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69" w:val="left" w:leader="none"/>
                          <w:tab w:pos="4325" w:val="left" w:leader="none"/>
                        </w:tabs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Financiamiento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Desarrollo</w:t>
                        <w:tab/>
                        <w:t>4,141.0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325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437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</w:t>
                        <w:tab/>
                        <w:t>787.9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047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  <w:tab/>
                        <w:t>65.0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325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39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68" w:val="left" w:leader="none"/>
                          <w:tab w:pos="4325" w:val="left" w:leader="none"/>
                        </w:tabs>
                        <w:spacing w:line="250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2,744.0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Programas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  <w:tab/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658" w:val="left" w:leader="none"/>
                        </w:tabs>
                        <w:spacing w:line="226" w:lineRule="exact" w:before="0"/>
                        <w:ind w:left="13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41,759.4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07;top:42;width:781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0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34,520.5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7,379.9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1,064.9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1,731.5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44,696.8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76;top:42;width:781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0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48,982.1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1,653.5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9,596.9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60,232.5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66;top:42;width:892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9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31,333.2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63,400.0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1,193.8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26,067.0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3,351.5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1,239.8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126,585.4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35;top:0;width:2038;height:2642" type="#_x0000_t202" filled="false" stroked="false">
                <v:textbox inset="0,0,0,0">
                  <w:txbxContent>
                    <w:p>
                      <w:pPr>
                        <w:tabs>
                          <w:tab w:pos="1203" w:val="left" w:leader="none"/>
                        </w:tabs>
                        <w:spacing w:line="247" w:lineRule="exact" w:before="0"/>
                        <w:ind w:left="0" w:right="61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145" w:val="left" w:leader="none"/>
                        </w:tabs>
                        <w:spacing w:before="9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4,083.9</w:t>
                        <w:tab/>
                        <w:t>355,440.3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7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892.0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17,109.9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19,729.7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837.0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423.2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6" w:val="left" w:leader="none"/>
                        </w:tabs>
                        <w:spacing w:before="10"/>
                        <w:ind w:left="6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926" w:val="left" w:leader="none"/>
                        </w:tabs>
                        <w:spacing w:before="10"/>
                        <w:ind w:left="6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5" w:val="left" w:leader="none"/>
                        </w:tabs>
                        <w:spacing w:before="10"/>
                        <w:ind w:left="6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7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2,017.0</w:t>
                        <w:tab/>
                        <w:t>13,278.0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6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3,317.9</w:t>
                        <w:tab/>
                        <w:t>329.6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6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30,877.4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386,881.0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068" w:right="465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161" w:lineRule="exact" w:before="1"/>
        <w:ind w:left="106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184" w:lineRule="exact"/>
        <w:ind w:left="1068" w:right="0"/>
        <w:jc w:val="left"/>
        <w:rPr>
          <w:b w:val="0"/>
          <w:bCs w:val="0"/>
          <w:sz w:val="16"/>
          <w:szCs w:val="16"/>
        </w:rPr>
      </w:pPr>
      <w:r>
        <w:rPr/>
        <w:t>La dependencia</w:t>
      </w:r>
      <w:r>
        <w:rPr>
          <w:spacing w:val="-1"/>
        </w:rPr>
        <w:t> 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</w:t>
      </w:r>
      <w:r>
        <w:rPr/>
        <w:t> y</w:t>
      </w:r>
      <w:r>
        <w:rPr>
          <w:spacing w:val="-7"/>
        </w:rPr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los parciales no necesariamente</w:t>
      </w:r>
      <w:r>
        <w:rPr>
          <w:spacing w:val="-1"/>
        </w:rPr>
        <w:t> coincide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</w:t>
      </w:r>
      <w:r>
        <w:rPr>
          <w:spacing w:val="-1"/>
          <w:sz w:val="16"/>
        </w:rPr>
        <w:t>.</w:t>
      </w:r>
      <w:r>
        <w:rPr>
          <w:b w:val="0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5630" w:right="3486" w:hanging="1811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Comercio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Servicios, 1999-2004</w:t>
      </w:r>
      <w:r>
        <w:rPr>
          <w:spacing w:val="27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footerReference w:type="default" r:id="rId272"/>
          <w:pgSz w:w="15840" w:h="12240" w:orient="landscape"/>
          <w:pgMar w:footer="697" w:header="384" w:top="1360" w:bottom="880" w:left="1760" w:right="1260"/>
          <w:pgNumType w:start="121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  <w:w w:val="95"/>
        </w:rPr>
        <w:t>450,000.0</w:t>
      </w:r>
      <w:r>
        <w:rPr>
          <w:i w:val="0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400,000.0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350,000.0</w:t>
      </w:r>
      <w:r>
        <w:rPr>
          <w:rFonts w:ascii="Arial"/>
          <w:sz w:val="16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300,000.0</w:t>
      </w:r>
      <w:r>
        <w:rPr>
          <w:rFonts w:ascii="Arial"/>
          <w:sz w:val="16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250,000.0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3"/>
          <w:szCs w:val="2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150,000.0</w:t>
      </w:r>
      <w:r>
        <w:rPr>
          <w:rFonts w:ascii="Arial"/>
          <w:sz w:val="16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100,000.0</w:t>
      </w:r>
      <w:r>
        <w:rPr>
          <w:rFonts w:ascii="Arial"/>
          <w:sz w:val="16"/>
        </w:rPr>
      </w:r>
    </w:p>
    <w:p>
      <w:pPr>
        <w:spacing w:before="4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50,000.0</w:t>
      </w:r>
      <w:r>
        <w:rPr>
          <w:rFonts w:ascii="Arial"/>
          <w:sz w:val="16"/>
        </w:rPr>
      </w:r>
    </w:p>
    <w:p>
      <w:pPr>
        <w:spacing w:before="39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i/>
          <w:sz w:val="15"/>
          <w:szCs w:val="15"/>
        </w:rPr>
      </w:pPr>
      <w:r>
        <w:rPr/>
        <w:br w:type="column"/>
      </w:r>
      <w:r>
        <w:rPr>
          <w:rFonts w:ascii="Arial"/>
          <w:i/>
          <w:sz w:val="15"/>
        </w:rPr>
      </w:r>
    </w:p>
    <w:p>
      <w:pPr>
        <w:spacing w:line="200" w:lineRule="atLeast"/>
        <w:ind w:left="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7.75pt;height:104.3pt;mso-position-horizontal-relative:char;mso-position-vertical-relative:line" coordorigin="0,0" coordsize="7155,2086">
            <v:group style="position:absolute;left:485;top:1838;width:329;height:188" coordorigin="485,1838" coordsize="329,188">
              <v:shape style="position:absolute;left:485;top:1838;width:329;height:188" coordorigin="485,1838" coordsize="329,188" path="m814,1838l814,2026,485,2026,485,1838,814,1838xe" filled="true" fillcolor="#ffffc0" stroked="false">
                <v:path arrowok="t"/>
                <v:fill type="solid"/>
              </v:shape>
            </v:group>
            <v:group style="position:absolute;left:485;top:1838;width:329;height:188" coordorigin="485,1838" coordsize="329,188">
              <v:shape style="position:absolute;left:485;top:1838;width:329;height:188" coordorigin="485,1838" coordsize="329,188" path="m814,1838l814,2026,485,2026,485,1838,814,1838xe" filled="false" stroked="true" strokeweight=".96pt" strokecolor="#000000">
                <v:path arrowok="t"/>
              </v:shape>
            </v:group>
            <v:group style="position:absolute;left:1666;top:1826;width:329;height:200" coordorigin="1666,1826" coordsize="329,200">
              <v:shape style="position:absolute;left:1666;top:1826;width:329;height:200" coordorigin="1666,1826" coordsize="329,200" path="m1994,1826l1994,2026,1666,2026,1666,1826,1994,1826xe" filled="true" fillcolor="#ffffc0" stroked="false">
                <v:path arrowok="t"/>
                <v:fill type="solid"/>
              </v:shape>
            </v:group>
            <v:group style="position:absolute;left:1666;top:1826;width:329;height:200" coordorigin="1666,1826" coordsize="329,200">
              <v:shape style="position:absolute;left:1666;top:1826;width:329;height:200" coordorigin="1666,1826" coordsize="329,200" path="m1994,1826l1994,2026,1666,2026,1666,1826,1994,1826xe" filled="false" stroked="true" strokeweight=".96pt" strokecolor="#000000">
                <v:path arrowok="t"/>
              </v:shape>
            </v:group>
            <v:group style="position:absolute;left:2846;top:1757;width:329;height:269" coordorigin="2846,1757" coordsize="329,269">
              <v:shape style="position:absolute;left:2846;top:1757;width:329;height:269" coordorigin="2846,1757" coordsize="329,269" path="m3175,1757l3175,2026,2846,2026,2846,1757,3175,1757xe" filled="true" fillcolor="#ffffc0" stroked="false">
                <v:path arrowok="t"/>
                <v:fill type="solid"/>
              </v:shape>
            </v:group>
            <v:group style="position:absolute;left:2846;top:1757;width:329;height:269" coordorigin="2846,1757" coordsize="329,269">
              <v:shape style="position:absolute;left:2846;top:1757;width:329;height:269" coordorigin="2846,1757" coordsize="329,269" path="m3175,1757l3175,2026,2846,2026,2846,1757,3175,1757xe" filled="false" stroked="true" strokeweight=".96pt" strokecolor="#000000">
                <v:path arrowok="t"/>
              </v:shape>
            </v:group>
            <v:group style="position:absolute;left:4027;top:1459;width:329;height:567" coordorigin="4027,1459" coordsize="329,567">
              <v:shape style="position:absolute;left:4027;top:1459;width:329;height:567" coordorigin="4027,1459" coordsize="329,567" path="m4356,1459l4356,2026,4027,2026,4027,1459,4356,1459xe" filled="true" fillcolor="#ffffc0" stroked="false">
                <v:path arrowok="t"/>
                <v:fill type="solid"/>
              </v:shape>
            </v:group>
            <v:group style="position:absolute;left:4027;top:1459;width:329;height:567" coordorigin="4027,1459" coordsize="329,567">
              <v:shape style="position:absolute;left:4027;top:1459;width:329;height:567" coordorigin="4027,1459" coordsize="329,567" path="m4356,1459l4356,2026,4027,2026,4027,1459,4356,1459xe" filled="false" stroked="true" strokeweight=".96pt" strokecolor="#000000">
                <v:path arrowok="t"/>
              </v:shape>
            </v:group>
            <v:group style="position:absolute;left:5208;top:1886;width:329;height:140" coordorigin="5208,1886" coordsize="329,140">
              <v:shape style="position:absolute;left:5208;top:1886;width:329;height:140" coordorigin="5208,1886" coordsize="329,140" path="m5537,1886l5537,2026,5208,2026,5208,1886,5537,1886xe" filled="true" fillcolor="#ffffc0" stroked="false">
                <v:path arrowok="t"/>
                <v:fill type="solid"/>
              </v:shape>
            </v:group>
            <v:group style="position:absolute;left:5208;top:1886;width:329;height:140" coordorigin="5208,1886" coordsize="329,140">
              <v:shape style="position:absolute;left:5208;top:1886;width:329;height:140" coordorigin="5208,1886" coordsize="329,140" path="m5537,1886l5537,2026,5208,2026,5208,1886,5537,1886xe" filled="false" stroked="true" strokeweight=".96pt" strokecolor="#000000">
                <v:path arrowok="t"/>
              </v:shape>
            </v:group>
            <v:group style="position:absolute;left:6389;top:293;width:329;height:1733" coordorigin="6389,293" coordsize="329,1733">
              <v:shape style="position:absolute;left:6389;top:293;width:329;height:1733" coordorigin="6389,293" coordsize="329,1733" path="m6718,293l6718,2026,6389,2026,6389,293,6718,293xe" filled="true" fillcolor="#ffffc0" stroked="false">
                <v:path arrowok="t"/>
                <v:fill type="solid"/>
              </v:shape>
            </v:group>
            <v:group style="position:absolute;left:6389;top:293;width:329;height:1733" coordorigin="6389,293" coordsize="329,1733">
              <v:shape style="position:absolute;left:6389;top:293;width:329;height:1733" coordorigin="6389,293" coordsize="329,1733" path="m6718,293l6718,2026,6389,2026,6389,293,6718,293xe" filled="false" stroked="true" strokeweight=".96pt" strokecolor="#000000">
                <v:path arrowok="t"/>
              </v:shape>
            </v:group>
            <v:group style="position:absolute;left:60;top:10;width:2;height:2067" coordorigin="60,10" coordsize="2,2067">
              <v:shape style="position:absolute;left:60;top:10;width:2;height:2067" coordorigin="60,10" coordsize="0,2067" path="m60,10l60,2076e" filled="false" stroked="true" strokeweight=".96pt" strokecolor="#000000">
                <v:path arrowok="t"/>
              </v:shape>
            </v:group>
            <v:group style="position:absolute;left:10;top:2026;width:7136;height:2" coordorigin="10,2026" coordsize="7136,2">
              <v:shape style="position:absolute;left:10;top:2026;width:7136;height:2" coordorigin="10,2026" coordsize="7136,0" path="m7145,2026l10,2026e" filled="false" stroked="true" strokeweight=".96pt" strokecolor="#000000">
                <v:path arrowok="t"/>
              </v:shape>
            </v:group>
            <v:group style="position:absolute;left:10;top:1802;width:51;height:2" coordorigin="10,1802" coordsize="51,2">
              <v:shape style="position:absolute;left:10;top:1802;width:51;height:2" coordorigin="10,1802" coordsize="51,0" path="m10,1802l60,1802e" filled="false" stroked="true" strokeweight=".96pt" strokecolor="#000000">
                <v:path arrowok="t"/>
              </v:shape>
            </v:group>
            <v:group style="position:absolute;left:10;top:1577;width:51;height:2" coordorigin="10,1577" coordsize="51,2">
              <v:shape style="position:absolute;left:10;top:1577;width:51;height:2" coordorigin="10,1577" coordsize="51,0" path="m10,1577l60,1577e" filled="false" stroked="true" strokeweight=".96pt" strokecolor="#000000">
                <v:path arrowok="t"/>
              </v:shape>
            </v:group>
            <v:group style="position:absolute;left:10;top:1354;width:51;height:2" coordorigin="10,1354" coordsize="51,2">
              <v:shape style="position:absolute;left:10;top:1354;width:51;height:2" coordorigin="10,1354" coordsize="51,0" path="m10,1354l60,1354e" filled="false" stroked="true" strokeweight=".96pt" strokecolor="#000000">
                <v:path arrowok="t"/>
              </v:shape>
            </v:group>
            <v:group style="position:absolute;left:10;top:1130;width:51;height:2" coordorigin="10,1130" coordsize="51,2">
              <v:shape style="position:absolute;left:10;top:1130;width:51;height:2" coordorigin="10,1130" coordsize="51,0" path="m10,1130l60,1130e" filled="false" stroked="true" strokeweight=".96pt" strokecolor="#000000">
                <v:path arrowok="t"/>
              </v:shape>
            </v:group>
            <v:group style="position:absolute;left:10;top:905;width:51;height:2" coordorigin="10,905" coordsize="51,2">
              <v:shape style="position:absolute;left:10;top:905;width:51;height:2" coordorigin="10,905" coordsize="51,0" path="m10,905l60,905e" filled="false" stroked="true" strokeweight=".96pt" strokecolor="#000000">
                <v:path arrowok="t"/>
              </v:shape>
            </v:group>
            <v:group style="position:absolute;left:10;top:682;width:51;height:2" coordorigin="10,682" coordsize="51,2">
              <v:shape style="position:absolute;left:10;top:682;width:51;height:2" coordorigin="10,682" coordsize="51,0" path="m10,682l60,682e" filled="false" stroked="true" strokeweight=".96pt" strokecolor="#000000">
                <v:path arrowok="t"/>
              </v:shape>
            </v:group>
            <v:group style="position:absolute;left:10;top:458;width:51;height:2" coordorigin="10,458" coordsize="51,2">
              <v:shape style="position:absolute;left:10;top:458;width:51;height:2" coordorigin="10,458" coordsize="51,0" path="m10,458l60,458e" filled="false" stroked="true" strokeweight=".96pt" strokecolor="#000000">
                <v:path arrowok="t"/>
              </v:shape>
            </v:group>
            <v:group style="position:absolute;left:10;top:233;width:51;height:2" coordorigin="10,233" coordsize="51,2">
              <v:shape style="position:absolute;left:10;top:233;width:51;height:2" coordorigin="10,233" coordsize="51,0" path="m10,233l60,233e" filled="false" stroked="true" strokeweight=".96pt" strokecolor="#000000">
                <v:path arrowok="t"/>
              </v:shape>
            </v:group>
            <v:group style="position:absolute;left:10;top:10;width:51;height:2" coordorigin="10,10" coordsize="51,2">
              <v:shape style="position:absolute;left:10;top:10;width:51;height:2" coordorigin="10,10" coordsize="51,0" path="m10,10l60,10e" filled="false" stroked="true" strokeweight=".96pt" strokecolor="#000000">
                <v:path arrowok="t"/>
              </v:shape>
            </v:group>
            <v:group style="position:absolute;left:1241;top:2026;width:2;height:51" coordorigin="1241,2026" coordsize="2,51">
              <v:shape style="position:absolute;left:1241;top:2026;width:2;height:51" coordorigin="1241,2026" coordsize="0,51" path="m1241,2076l1241,2026e" filled="false" stroked="true" strokeweight=".96pt" strokecolor="#000000">
                <v:path arrowok="t"/>
              </v:shape>
            </v:group>
            <v:group style="position:absolute;left:2422;top:2026;width:2;height:51" coordorigin="2422,2026" coordsize="2,51">
              <v:shape style="position:absolute;left:2422;top:2026;width:2;height:51" coordorigin="2422,2026" coordsize="0,51" path="m2422,2076l2422,2026e" filled="false" stroked="true" strokeweight=".96pt" strokecolor="#000000">
                <v:path arrowok="t"/>
              </v:shape>
            </v:group>
            <v:group style="position:absolute;left:3602;top:2026;width:2;height:51" coordorigin="3602,2026" coordsize="2,51">
              <v:shape style="position:absolute;left:3602;top:2026;width:2;height:51" coordorigin="3602,2026" coordsize="0,51" path="m3602,2076l3602,2026e" filled="false" stroked="true" strokeweight=".96pt" strokecolor="#000000">
                <v:path arrowok="t"/>
              </v:shape>
            </v:group>
            <v:group style="position:absolute;left:4783;top:2026;width:2;height:51" coordorigin="4783,2026" coordsize="2,51">
              <v:shape style="position:absolute;left:4783;top:2026;width:2;height:51" coordorigin="4783,2026" coordsize="0,51" path="m4783,2076l4783,2026e" filled="false" stroked="true" strokeweight=".96pt" strokecolor="#000000">
                <v:path arrowok="t"/>
              </v:shape>
            </v:group>
            <v:group style="position:absolute;left:5964;top:2026;width:2;height:51" coordorigin="5964,2026" coordsize="2,51">
              <v:shape style="position:absolute;left:5964;top:2026;width:2;height:51" coordorigin="5964,2026" coordsize="0,51" path="m5964,2076l5964,2026e" filled="false" stroked="true" strokeweight=".96pt" strokecolor="#000000">
                <v:path arrowok="t"/>
              </v:shape>
            </v:group>
            <v:group style="position:absolute;left:7145;top:2026;width:2;height:51" coordorigin="7145,2026" coordsize="2,51">
              <v:shape style="position:absolute;left:7145;top:2026;width:2;height:51" coordorigin="7145,2026" coordsize="0,51" path="m7145,2076l7145,2026e" filled="false" stroked="true" strokeweight=".96pt" strokecolor="#000000">
                <v:path arrowok="t"/>
              </v:shape>
              <v:shape style="position:absolute;left:6197;top:29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386,881.0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893;top:1196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126,585.4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08;top:1426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41,759.4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98;top:1354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60,232.5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466;top:1503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44,696.8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59;top:1623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30,877.4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180" w:val="left" w:leader="none"/>
          <w:tab w:pos="2361" w:val="left" w:leader="none"/>
          <w:tab w:pos="3542" w:val="left" w:leader="none"/>
          <w:tab w:pos="4722" w:val="left" w:leader="none"/>
          <w:tab w:pos="5903" w:val="left" w:leader="none"/>
        </w:tabs>
        <w:spacing w:before="75"/>
        <w:ind w:left="0" w:right="2344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1999</w:t>
        <w:tab/>
        <w:t>2000</w:t>
        <w:tab/>
      </w:r>
      <w:r>
        <w:rPr>
          <w:rFonts w:ascii="Arial"/>
          <w:i/>
          <w:spacing w:val="-1"/>
          <w:sz w:val="16"/>
        </w:rPr>
        <w:t>2001</w:t>
        <w:tab/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40" w:lineRule="auto" w:before="99"/>
        <w:ind w:left="0" w:right="2366"/>
        <w:jc w:val="center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340" w:bottom="280" w:left="1760" w:right="1260"/>
          <w:cols w:num="2" w:equalWidth="0">
            <w:col w:w="3182" w:space="40"/>
            <w:col w:w="9598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097" w:right="3486" w:hanging="1600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Comercio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</w:t>
      </w:r>
      <w:r>
        <w:rPr/>
        <w:t>por</w:t>
      </w:r>
      <w:r>
        <w:rPr>
          <w:spacing w:val="-1"/>
        </w:rPr>
        <w:t> </w:t>
      </w:r>
      <w:r>
        <w:rPr/>
        <w:t>dependencia,</w:t>
      </w:r>
      <w:r>
        <w:rPr>
          <w:spacing w:val="27"/>
        </w:rPr>
        <w:t> </w:t>
      </w:r>
      <w:r>
        <w:rPr>
          <w:spacing w:val="-1"/>
        </w:rPr>
        <w:t>1999-2004</w:t>
      </w:r>
      <w:r>
        <w:rPr>
          <w:spacing w:val="50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9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4.550pt;height:204.75pt;mso-position-horizontal-relative:char;mso-position-vertical-relative:line" coordorigin="0,0" coordsize="10891,4095">
            <v:group style="position:absolute;left:4199;top:19;width:2;height:4071" coordorigin="4199,19" coordsize="2,4071">
              <v:shape style="position:absolute;left:4199;top:19;width:2;height:4071" coordorigin="4199,19" coordsize="0,4071" path="m4199,19l4199,4089e" filled="false" stroked="true" strokeweight=".580pt" strokecolor="#000000">
                <v:path arrowok="t"/>
              </v:shape>
            </v:group>
            <v:group style="position:absolute;left:5300;top:19;width:2;height:4071" coordorigin="5300,19" coordsize="2,4071">
              <v:shape style="position:absolute;left:5300;top:19;width:2;height:4071" coordorigin="5300,19" coordsize="0,4071" path="m5300,19l5300,4089e" filled="false" stroked="true" strokeweight=".580pt" strokecolor="#000000">
                <v:path arrowok="t"/>
              </v:shape>
            </v:group>
            <v:group style="position:absolute;left:6403;top:19;width:2;height:4071" coordorigin="6403,19" coordsize="2,4071">
              <v:shape style="position:absolute;left:6403;top:19;width:2;height:4071" coordorigin="6403,19" coordsize="0,4071" path="m6403,19l6403,4089e" filled="false" stroked="true" strokeweight=".580pt" strokecolor="#000000">
                <v:path arrowok="t"/>
              </v:shape>
            </v:group>
            <v:group style="position:absolute;left:7435;top:19;width:2;height:4071" coordorigin="7435,19" coordsize="2,4071">
              <v:shape style="position:absolute;left:7435;top:19;width:2;height:4071" coordorigin="7435,19" coordsize="0,4071" path="m7435,19l7435,4089e" filled="false" stroked="true" strokeweight=".580pt" strokecolor="#000000">
                <v:path arrowok="t"/>
              </v:shape>
            </v:group>
            <v:group style="position:absolute;left:8577;top:19;width:2;height:4071" coordorigin="8577,19" coordsize="2,4071">
              <v:shape style="position:absolute;left:8577;top:19;width:2;height:4071" coordorigin="8577,19" coordsize="0,4071" path="m8577,19l8577,4089e" filled="false" stroked="true" strokeweight=".580pt" strokecolor="#000000">
                <v:path arrowok="t"/>
              </v:shape>
            </v:group>
            <v:group style="position:absolute;left:9609;top:19;width:2;height:4071" coordorigin="9609,19" coordsize="2,4071">
              <v:shape style="position:absolute;left:9609;top:19;width:2;height:4071" coordorigin="9609,19" coordsize="0,4071" path="m9609,19l9609,4089e" filled="false" stroked="true" strokeweight=".580pt" strokecolor="#000000">
                <v:path arrowok="t"/>
              </v:shape>
            </v:group>
            <v:group style="position:absolute;left:6;top:254;width:10880;height:2" coordorigin="6,254" coordsize="10880,2">
              <v:shape style="position:absolute;left:6;top:254;width:10880;height:2" coordorigin="6,254" coordsize="10880,0" path="m6,254l10885,254e" filled="false" stroked="true" strokeweight=".580pt" strokecolor="#000000">
                <v:path arrowok="t"/>
              </v:shape>
              <v:shape style="position:absolute;left:6;top:489;width:10880;height:10" type="#_x0000_t75" stroked="false">
                <v:imagedata r:id="rId274" o:title=""/>
              </v:shape>
              <v:shape style="position:absolute;left:6;top:729;width:10880;height:10" type="#_x0000_t75" stroked="false">
                <v:imagedata r:id="rId274" o:title=""/>
              </v:shape>
              <v:shape style="position:absolute;left:6;top:969;width:10880;height:10" type="#_x0000_t75" stroked="false">
                <v:imagedata r:id="rId274" o:title=""/>
              </v:shape>
              <v:shape style="position:absolute;left:6;top:1209;width:10880;height:10" type="#_x0000_t75" stroked="false">
                <v:imagedata r:id="rId274" o:title=""/>
              </v:shape>
              <v:shape style="position:absolute;left:6;top:1449;width:10880;height:10" type="#_x0000_t75" stroked="false">
                <v:imagedata r:id="rId274" o:title=""/>
              </v:shape>
              <v:shape style="position:absolute;left:6;top:1689;width:10880;height:10" type="#_x0000_t75" stroked="false">
                <v:imagedata r:id="rId274" o:title=""/>
              </v:shape>
              <v:shape style="position:absolute;left:6;top:1929;width:10880;height:10" type="#_x0000_t75" stroked="false">
                <v:imagedata r:id="rId274" o:title=""/>
              </v:shape>
              <v:shape style="position:absolute;left:6;top:2169;width:10880;height:10" type="#_x0000_t75" stroked="false">
                <v:imagedata r:id="rId274" o:title=""/>
              </v:shape>
              <v:shape style="position:absolute;left:6;top:2409;width:10880;height:10" type="#_x0000_t75" stroked="false">
                <v:imagedata r:id="rId274" o:title=""/>
              </v:shape>
              <v:shape style="position:absolute;left:6;top:2649;width:10880;height:10" type="#_x0000_t75" stroked="false">
                <v:imagedata r:id="rId274" o:title=""/>
              </v:shape>
              <v:shape style="position:absolute;left:6;top:2889;width:10880;height:10" type="#_x0000_t75" stroked="false">
                <v:imagedata r:id="rId274" o:title=""/>
              </v:shape>
              <v:shape style="position:absolute;left:6;top:3129;width:10880;height:10" type="#_x0000_t75" stroked="false">
                <v:imagedata r:id="rId274" o:title=""/>
              </v:shape>
              <v:shape style="position:absolute;left:6;top:3369;width:10880;height:10" type="#_x0000_t75" stroked="false">
                <v:imagedata r:id="rId274" o:title=""/>
              </v:shape>
              <v:shape style="position:absolute;left:6;top:3609;width:10880;height:10" type="#_x0000_t75" stroked="false">
                <v:imagedata r:id="rId274" o:title=""/>
              </v:shape>
            </v:group>
            <v:group style="position:absolute;left:6;top:3854;width:10880;height:2" coordorigin="6,3854" coordsize="10880,2">
              <v:shape style="position:absolute;left:6;top:3854;width:10880;height:2" coordorigin="6,3854" coordsize="10880,0" path="m6,3854l10885,3854e" filled="false" stroked="true" strokeweight=".580pt" strokecolor="#000000">
                <v:path arrowok="t"/>
              </v:shape>
              <v:shape style="position:absolute;left:83;top:42;width:3929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9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65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Economía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SEDESOL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091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Diconsa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Liconsa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FONAES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2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Trabajo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Previsión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FONACOT PROFECO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03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Financiera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Rural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(BANRURAL)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NAFIN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>                                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FIRA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FIMID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Patronato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Estudiante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Sudcaliforniano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78;top:42;width:853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791.0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787.9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21,890.4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3,042.3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6,978.8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1,284.0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4,141.0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2,744.0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41,759.4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29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84;top:42;width:782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18,363.9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2,089.7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28,300.0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1,582.0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9,596.9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60,232.5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16;top:42;width:893;height:4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26,067.0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1,193.8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17,294.8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11,409.2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1,314.8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1,314.4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63,400.0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538.6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1,239.8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2,812.9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126,585.4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69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82;top:282;width:852;height:38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1,064.9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17,230.1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15,333.4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1,957.0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1,379.9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1,731.5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7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44,696.8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59;top:282;width:781;height:38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837.0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1,760.0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2,227.4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2,323.9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892.0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2,017.0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20,820.1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30,877.4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821;top:0;width:1002;height:40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423.2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1,838.0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17,602.2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17,109.9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300,000.0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13,278.0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629.6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10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386,881.0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248" w:right="4433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año 1999, 2002 y</w:t>
      </w:r>
      <w:r>
        <w:rPr>
          <w:spacing w:val="-5"/>
        </w:rPr>
        <w:t> </w:t>
      </w:r>
      <w:r>
        <w:rPr/>
        <w:t>2003. La suma de </w:t>
      </w:r>
      <w:r>
        <w:rPr>
          <w:spacing w:val="-2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 coincide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1831" w:right="0"/>
        <w:jc w:val="left"/>
        <w:rPr>
          <w:b w:val="0"/>
          <w:bCs w:val="0"/>
        </w:rPr>
      </w:pPr>
      <w:r>
        <w:rPr>
          <w:color w:val="006699"/>
          <w:spacing w:val="-1"/>
        </w:rPr>
        <w:t>Municipio</w:t>
      </w:r>
      <w:r>
        <w:rPr>
          <w:b w:val="0"/>
        </w:rPr>
      </w:r>
    </w:p>
    <w:p>
      <w:pPr>
        <w:spacing w:before="74"/>
        <w:ind w:left="3130" w:right="4290" w:hanging="1634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Tiendas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pacing w:val="-2"/>
          <w:sz w:val="20"/>
        </w:rPr>
        <w:t>apoyadas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por</w:t>
      </w:r>
      <w:r>
        <w:rPr>
          <w:rFonts w:ascii="Arial"/>
          <w:b/>
          <w:spacing w:val="-1"/>
          <w:sz w:val="20"/>
        </w:rPr>
        <w:t> DICONSA en B.C.Sur,</w:t>
      </w:r>
      <w:r>
        <w:rPr>
          <w:rFonts w:ascii="Arial"/>
          <w:b/>
          <w:spacing w:val="28"/>
          <w:sz w:val="20"/>
        </w:rPr>
        <w:t> </w: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tabs>
          <w:tab w:pos="3836" w:val="left" w:leader="none"/>
        </w:tabs>
        <w:spacing w:line="217" w:lineRule="exact" w:before="0"/>
        <w:ind w:left="0" w:right="181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74.070007pt;margin-top:-.249641pt;width:468.7pt;height:102.6pt;mso-position-horizontal-relative:page;mso-position-vertical-relative:paragraph;z-index:-1070728" coordorigin="3481,-5" coordsize="9374,2052">
            <v:group style="position:absolute;left:4622;top:1;width:2;height:2040" coordorigin="4622,1" coordsize="2,2040">
              <v:shape style="position:absolute;left:4622;top:1;width:2;height:2040" coordorigin="4622,1" coordsize="0,2040" path="m4622,1l4622,2041e" filled="false" stroked="true" strokeweight=".580pt" strokecolor="#000000">
                <v:path arrowok="t"/>
              </v:shape>
            </v:group>
            <v:group style="position:absolute;left:8324;top:1;width:2;height:2040" coordorigin="8324,1" coordsize="2,2040">
              <v:shape style="position:absolute;left:8324;top:1;width:2;height:2040" coordorigin="8324,1" coordsize="0,2040" path="m8324,1l8324,2041e" filled="false" stroked="true" strokeweight=".580pt" strokecolor="#000000">
                <v:path arrowok="t"/>
              </v:shape>
            </v:group>
            <v:group style="position:absolute;left:4618;top:236;width:8232;height:2" coordorigin="4618,236" coordsize="8232,2">
              <v:shape style="position:absolute;left:4618;top:236;width:8232;height:2" coordorigin="4618,236" coordsize="8232,0" path="m4618,236l12850,236e" filled="false" stroked="true" strokeweight=".580pt" strokecolor="#000000">
                <v:path arrowok="t"/>
              </v:shape>
            </v:group>
            <v:group style="position:absolute;left:5239;top:241;width:2;height:1800" coordorigin="5239,241" coordsize="2,1800">
              <v:shape style="position:absolute;left:5239;top:241;width:2;height:1800" coordorigin="5239,241" coordsize="0,1800" path="m5239,241l5239,2041e" filled="false" stroked="true" strokeweight=".580pt" strokecolor="#000000">
                <v:path arrowok="t"/>
              </v:shape>
            </v:group>
            <v:group style="position:absolute;left:5856;top:241;width:2;height:1800" coordorigin="5856,241" coordsize="2,1800">
              <v:shape style="position:absolute;left:5856;top:241;width:2;height:1800" coordorigin="5856,241" coordsize="0,1800" path="m5856,241l5856,2041e" filled="false" stroked="true" strokeweight=".580pt" strokecolor="#000000">
                <v:path arrowok="t"/>
              </v:shape>
            </v:group>
            <v:group style="position:absolute;left:6474;top:241;width:2;height:1800" coordorigin="6474,241" coordsize="2,1800">
              <v:shape style="position:absolute;left:6474;top:241;width:2;height:1800" coordorigin="6474,241" coordsize="0,1800" path="m6474,241l6474,2041e" filled="false" stroked="true" strokeweight=".580pt" strokecolor="#000000">
                <v:path arrowok="t"/>
              </v:shape>
            </v:group>
            <v:group style="position:absolute;left:7091;top:241;width:2;height:1800" coordorigin="7091,241" coordsize="2,1800">
              <v:shape style="position:absolute;left:7091;top:241;width:2;height:1800" coordorigin="7091,241" coordsize="0,1800" path="m7091,241l7091,2041e" filled="false" stroked="true" strokeweight=".580pt" strokecolor="#000000">
                <v:path arrowok="t"/>
              </v:shape>
            </v:group>
            <v:group style="position:absolute;left:7708;top:241;width:2;height:1800" coordorigin="7708,241" coordsize="2,1800">
              <v:shape style="position:absolute;left:7708;top:241;width:2;height:1800" coordorigin="7708,241" coordsize="0,1800" path="m7708,241l7708,2041e" filled="false" stroked="true" strokeweight=".580pt" strokecolor="#000000">
                <v:path arrowok="t"/>
              </v:shape>
            </v:group>
            <v:group style="position:absolute;left:9108;top:241;width:2;height:1800" coordorigin="9108,241" coordsize="2,1800">
              <v:shape style="position:absolute;left:9108;top:241;width:2;height:1800" coordorigin="9108,241" coordsize="0,1800" path="m9108,241l9108,2041e" filled="false" stroked="true" strokeweight=".580pt" strokecolor="#000000">
                <v:path arrowok="t"/>
              </v:shape>
            </v:group>
            <v:group style="position:absolute;left:9890;top:241;width:2;height:1800" coordorigin="9890,241" coordsize="2,1800">
              <v:shape style="position:absolute;left:9890;top:241;width:2;height:1800" coordorigin="9890,241" coordsize="0,1800" path="m9890,241l9890,2041e" filled="false" stroked="true" strokeweight=".580pt" strokecolor="#000000">
                <v:path arrowok="t"/>
              </v:shape>
            </v:group>
            <v:group style="position:absolute;left:10674;top:241;width:2;height:1800" coordorigin="10674,241" coordsize="2,1800">
              <v:shape style="position:absolute;left:10674;top:241;width:2;height:1800" coordorigin="10674,241" coordsize="0,1800" path="m10674,241l10674,2041e" filled="false" stroked="true" strokeweight=".580pt" strokecolor="#000000">
                <v:path arrowok="t"/>
              </v:shape>
            </v:group>
            <v:group style="position:absolute;left:11456;top:241;width:2;height:1800" coordorigin="11456,241" coordsize="2,1800">
              <v:shape style="position:absolute;left:11456;top:241;width:2;height:1800" coordorigin="11456,241" coordsize="0,1800" path="m11456,241l11456,2041e" filled="false" stroked="true" strokeweight=".580pt" strokecolor="#000000">
                <v:path arrowok="t"/>
              </v:shape>
            </v:group>
            <v:group style="position:absolute;left:12073;top:241;width:2;height:1800" coordorigin="12073,241" coordsize="2,1800">
              <v:shape style="position:absolute;left:12073;top:241;width:2;height:1800" coordorigin="12073,241" coordsize="0,1800" path="m12073,241l12073,2041e" filled="false" stroked="true" strokeweight=".580pt" strokecolor="#000000">
                <v:path arrowok="t"/>
              </v:shape>
            </v:group>
            <v:group style="position:absolute;left:3487;top:476;width:9363;height:2" coordorigin="3487,476" coordsize="9363,2">
              <v:shape style="position:absolute;left:3487;top:476;width:9363;height:2" coordorigin="3487,476" coordsize="9363,0" path="m3487,476l12850,476e" filled="false" stroked="true" strokeweight=".580pt" strokecolor="#000000">
                <v:path arrowok="t"/>
              </v:shape>
              <v:shape style="position:absolute;left:3487;top:732;width:9364;height:10" type="#_x0000_t75" stroked="false">
                <v:imagedata r:id="rId275" o:title=""/>
              </v:shape>
              <v:shape style="position:absolute;left:3487;top:991;width:9364;height:10" type="#_x0000_t75" stroked="false">
                <v:imagedata r:id="rId275" o:title=""/>
              </v:shape>
              <v:shape style="position:absolute;left:3487;top:1251;width:9364;height:10" type="#_x0000_t75" stroked="false">
                <v:imagedata r:id="rId275" o:title=""/>
              </v:shape>
              <v:shape style="position:absolute;left:3487;top:1512;width:9364;height:10" type="#_x0000_t75" stroked="false">
                <v:imagedata r:id="rId275" o:title=""/>
              </v:shape>
            </v:group>
            <v:group style="position:absolute;left:3487;top:1776;width:9363;height:2" coordorigin="3487,1776" coordsize="9363,2">
              <v:shape style="position:absolute;left:3487;top:1776;width:9363;height:2" coordorigin="3487,1776" coordsize="9363,0" path="m3487,1776l12850,1776e" filled="false" stroked="true" strokeweight=".580pt" strokecolor="#000000">
                <v:path arrowok="t"/>
              </v:shape>
            </v:group>
            <v:group style="position:absolute;left:3487;top:2036;width:9363;height:2" coordorigin="3487,2036" coordsize="9363,2">
              <v:shape style="position:absolute;left:3487;top:2036;width:9363;height:2" coordorigin="3487,2036" coordsize="9363,0" path="m3487,2036l12850,2036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Tiendas</w:t>
      </w:r>
      <w:r>
        <w:rPr>
          <w:rFonts w:ascii="Arial"/>
          <w:b/>
          <w:color w:val="006699"/>
          <w:spacing w:val="-1"/>
          <w:sz w:val="20"/>
        </w:rPr>
        <w:t> apoyadas</w:t>
        <w:tab/>
      </w:r>
      <w:r>
        <w:rPr>
          <w:rFonts w:ascii="Arial"/>
          <w:b/>
          <w:color w:val="006699"/>
          <w:sz w:val="20"/>
        </w:rPr>
        <w:t>Ventas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20"/>
        </w:rPr>
        <w:t>(miles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20"/>
        </w:rPr>
        <w:t>de</w:t>
      </w:r>
      <w:r>
        <w:rPr>
          <w:rFonts w:ascii="Arial"/>
          <w:b/>
          <w:color w:val="006699"/>
          <w:spacing w:val="-1"/>
          <w:sz w:val="20"/>
        </w:rPr>
        <w:t> </w:t>
      </w:r>
      <w:r>
        <w:rPr>
          <w:rFonts w:ascii="Arial"/>
          <w:b/>
          <w:color w:val="006699"/>
          <w:sz w:val="20"/>
        </w:rPr>
        <w:t>pesos)</w:t>
      </w:r>
      <w:r>
        <w:rPr>
          <w:rFonts w:ascii="Arial"/>
          <w:sz w:val="20"/>
        </w:rPr>
      </w:r>
    </w:p>
    <w:p>
      <w:pPr>
        <w:tabs>
          <w:tab w:pos="3784" w:val="left" w:leader="none"/>
          <w:tab w:pos="4567" w:val="left" w:leader="none"/>
          <w:tab w:pos="5295" w:val="left" w:leader="none"/>
          <w:tab w:pos="6134" w:val="left" w:leader="none"/>
          <w:tab w:pos="6833" w:val="left" w:leader="none"/>
          <w:tab w:pos="7533" w:val="left" w:leader="none"/>
        </w:tabs>
        <w:spacing w:line="252" w:lineRule="exact" w:before="0"/>
        <w:ind w:left="0" w:right="17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z w:val="20"/>
        </w:rPr>
        <w:t>1999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2000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2001  </w:t>
      </w:r>
      <w:r>
        <w:rPr>
          <w:rFonts w:ascii="Arial"/>
          <w:b/>
          <w:color w:val="006699"/>
          <w:spacing w:val="5"/>
          <w:sz w:val="20"/>
        </w:rPr>
        <w:t> </w:t>
      </w:r>
      <w:r>
        <w:rPr>
          <w:rFonts w:ascii="Arial"/>
          <w:b/>
          <w:color w:val="006699"/>
          <w:sz w:val="20"/>
        </w:rPr>
        <w:t>2002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2003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z w:val="20"/>
        </w:rPr>
        <w:t>2004</w:t>
        <w:tab/>
        <w:t>1999</w:t>
        <w:tab/>
      </w:r>
      <w:r>
        <w:rPr>
          <w:rFonts w:ascii="Arial"/>
          <w:b/>
          <w:color w:val="006699"/>
          <w:w w:val="95"/>
          <w:sz w:val="20"/>
        </w:rPr>
        <w:t>2000</w:t>
        <w:tab/>
        <w:t>2001</w:t>
      </w:r>
      <w:r>
        <w:rPr>
          <w:rFonts w:ascii="Arial"/>
          <w:b/>
          <w:color w:val="006699"/>
          <w:w w:val="95"/>
          <w:position w:val="10"/>
          <w:sz w:val="13"/>
        </w:rPr>
        <w:t>1/</w:t>
        <w:tab/>
      </w:r>
      <w:r>
        <w:rPr>
          <w:rFonts w:ascii="Arial"/>
          <w:b/>
          <w:color w:val="006699"/>
          <w:sz w:val="20"/>
        </w:rPr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spacing w:after="0" w:line="252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2766" w:space="40"/>
            <w:col w:w="10014"/>
          </w:cols>
        </w:sectPr>
      </w:pPr>
    </w:p>
    <w:p>
      <w:pPr>
        <w:tabs>
          <w:tab w:pos="1471" w:val="left" w:leader="none"/>
          <w:tab w:pos="2087" w:val="left" w:leader="none"/>
          <w:tab w:pos="2704" w:val="left" w:leader="none"/>
          <w:tab w:pos="3322" w:val="left" w:leader="none"/>
          <w:tab w:pos="3806" w:val="left" w:leader="none"/>
          <w:tab w:pos="4557" w:val="left" w:leader="none"/>
          <w:tab w:pos="8172" w:val="left" w:leader="none"/>
        </w:tabs>
        <w:spacing w:before="9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position w:val="1"/>
          <w:sz w:val="20"/>
        </w:rPr>
        <w:t>Comondú</w:t>
        <w:tab/>
      </w:r>
      <w:r>
        <w:rPr>
          <w:rFonts w:ascii="Arial" w:hAnsi="Arial"/>
          <w:b/>
          <w:sz w:val="20"/>
        </w:rPr>
        <w:t>56</w:t>
        <w:tab/>
        <w:t>44</w:t>
        <w:tab/>
        <w:t>50</w:t>
        <w:tab/>
        <w:t>57</w:t>
        <w:tab/>
        <w:t>n.d.</w:t>
        <w:tab/>
        <w:t>48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21,850 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39,952</w:t>
      </w:r>
      <w:r>
        <w:rPr>
          <w:rFonts w:ascii="Arial" w:hAnsi="Arial"/>
          <w:b/>
          <w:sz w:val="20"/>
        </w:rPr>
        <w:t>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17,591</w:t>
      </w:r>
      <w:r>
        <w:rPr>
          <w:rFonts w:ascii="Arial" w:hAnsi="Arial"/>
          <w:b/>
          <w:sz w:val="20"/>
        </w:rPr>
        <w:t> 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18,411</w:t>
        <w:tab/>
      </w:r>
      <w:r>
        <w:rPr>
          <w:rFonts w:ascii="Arial" w:hAnsi="Arial"/>
          <w:b/>
          <w:sz w:val="20"/>
        </w:rPr>
        <w:t>n.d.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12,271</w:t>
      </w:r>
      <w:r>
        <w:rPr>
          <w:rFonts w:ascii="Arial" w:hAnsi="Arial"/>
          <w:sz w:val="20"/>
        </w:rPr>
      </w:r>
    </w:p>
    <w:p>
      <w:pPr>
        <w:tabs>
          <w:tab w:pos="1471" w:val="left" w:leader="none"/>
          <w:tab w:pos="2087" w:val="left" w:leader="none"/>
          <w:tab w:pos="2704" w:val="left" w:leader="none"/>
          <w:tab w:pos="3322" w:val="left" w:leader="none"/>
          <w:tab w:pos="3806" w:val="left" w:leader="none"/>
          <w:tab w:pos="4557" w:val="left" w:leader="none"/>
          <w:tab w:pos="8172" w:val="left" w:leader="none"/>
        </w:tabs>
        <w:spacing w:before="2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position w:val="1"/>
          <w:sz w:val="20"/>
        </w:rPr>
        <w:t>Mulegé</w:t>
        <w:tab/>
      </w:r>
      <w:r>
        <w:rPr>
          <w:rFonts w:ascii="Arial" w:hAnsi="Arial"/>
          <w:b/>
          <w:sz w:val="20"/>
        </w:rPr>
        <w:t>39</w:t>
        <w:tab/>
        <w:t>40</w:t>
        <w:tab/>
        <w:t>40</w:t>
        <w:tab/>
        <w:t>40</w:t>
        <w:tab/>
        <w:t>n.d.</w:t>
        <w:tab/>
        <w:t>43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10,716 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11,570</w:t>
      </w:r>
      <w:r>
        <w:rPr>
          <w:rFonts w:ascii="Arial" w:hAnsi="Arial"/>
          <w:b/>
          <w:sz w:val="20"/>
        </w:rPr>
        <w:t>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11,876</w:t>
      </w:r>
      <w:r>
        <w:rPr>
          <w:rFonts w:ascii="Arial" w:hAnsi="Arial"/>
          <w:b/>
          <w:sz w:val="20"/>
        </w:rPr>
        <w:t>  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pacing w:val="-1"/>
          <w:sz w:val="20"/>
        </w:rPr>
        <w:t>11,009</w:t>
        <w:tab/>
      </w:r>
      <w:r>
        <w:rPr>
          <w:rFonts w:ascii="Arial" w:hAnsi="Arial"/>
          <w:b/>
          <w:sz w:val="20"/>
        </w:rPr>
        <w:t>n.d.  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11,370</w:t>
      </w:r>
      <w:r>
        <w:rPr>
          <w:rFonts w:ascii="Arial" w:hAnsi="Arial"/>
          <w:sz w:val="20"/>
        </w:rPr>
      </w:r>
    </w:p>
    <w:p>
      <w:pPr>
        <w:tabs>
          <w:tab w:pos="1471" w:val="left" w:leader="none"/>
          <w:tab w:pos="2088" w:val="left" w:leader="none"/>
          <w:tab w:pos="2704" w:val="left" w:leader="none"/>
          <w:tab w:pos="3322" w:val="left" w:leader="none"/>
          <w:tab w:pos="3807" w:val="left" w:leader="none"/>
          <w:tab w:pos="4557" w:val="left" w:leader="none"/>
          <w:tab w:pos="8172" w:val="left" w:leader="none"/>
        </w:tabs>
        <w:spacing w:before="19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position w:val="1"/>
          <w:sz w:val="20"/>
        </w:rPr>
        <w:t>La</w:t>
      </w:r>
      <w:r>
        <w:rPr>
          <w:rFonts w:ascii="Arial"/>
          <w:b/>
          <w:spacing w:val="-1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Paz</w:t>
        <w:tab/>
      </w:r>
      <w:r>
        <w:rPr>
          <w:rFonts w:ascii="Arial"/>
          <w:b/>
          <w:sz w:val="20"/>
        </w:rPr>
        <w:t>61</w:t>
        <w:tab/>
        <w:t>15</w:t>
        <w:tab/>
        <w:t>43</w:t>
        <w:tab/>
        <w:t>39</w:t>
        <w:tab/>
        <w:t>n.d.</w:t>
        <w:tab/>
        <w:t>52  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18,325  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pacing w:val="-1"/>
          <w:sz w:val="20"/>
        </w:rPr>
        <w:t>13,763</w:t>
      </w:r>
      <w:r>
        <w:rPr>
          <w:rFonts w:ascii="Arial"/>
          <w:b/>
          <w:sz w:val="20"/>
        </w:rPr>
        <w:t>  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pacing w:val="-1"/>
          <w:sz w:val="20"/>
        </w:rPr>
        <w:t>14,083</w:t>
      </w:r>
      <w:r>
        <w:rPr>
          <w:rFonts w:ascii="Arial"/>
          <w:b/>
          <w:sz w:val="20"/>
        </w:rPr>
        <w:t>  </w:t>
      </w:r>
      <w:r>
        <w:rPr>
          <w:rFonts w:ascii="Arial"/>
          <w:b/>
          <w:spacing w:val="3"/>
          <w:sz w:val="20"/>
        </w:rPr>
        <w:t> </w:t>
      </w:r>
      <w:r>
        <w:rPr>
          <w:rFonts w:ascii="Arial"/>
          <w:b/>
          <w:spacing w:val="-1"/>
          <w:sz w:val="20"/>
        </w:rPr>
        <w:t>12,305</w:t>
        <w:tab/>
      </w:r>
      <w:r>
        <w:rPr>
          <w:rFonts w:ascii="Arial"/>
          <w:b/>
          <w:sz w:val="20"/>
        </w:rPr>
        <w:t>n.d.  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pacing w:val="-1"/>
          <w:sz w:val="20"/>
        </w:rPr>
        <w:t>13,306</w:t>
      </w:r>
      <w:r>
        <w:rPr>
          <w:rFonts w:ascii="Arial"/>
          <w:sz w:val="20"/>
        </w:rPr>
      </w:r>
    </w:p>
    <w:p>
      <w:pPr>
        <w:tabs>
          <w:tab w:pos="1471" w:val="left" w:leader="none"/>
          <w:tab w:pos="2199" w:val="left" w:leader="none"/>
          <w:tab w:pos="2704" w:val="left" w:leader="none"/>
          <w:tab w:pos="3322" w:val="left" w:leader="none"/>
          <w:tab w:pos="3807" w:val="left" w:leader="none"/>
          <w:tab w:pos="4557" w:val="left" w:leader="none"/>
          <w:tab w:pos="5844" w:val="left" w:leader="none"/>
          <w:tab w:pos="6626" w:val="left" w:leader="none"/>
          <w:tab w:pos="7409" w:val="left" w:leader="none"/>
          <w:tab w:pos="8172" w:val="left" w:leader="none"/>
          <w:tab w:pos="8809" w:val="left" w:leader="none"/>
        </w:tabs>
        <w:spacing w:before="2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position w:val="1"/>
          <w:sz w:val="20"/>
        </w:rPr>
        <w:t>Los</w:t>
      </w:r>
      <w:r>
        <w:rPr>
          <w:rFonts w:ascii="Arial"/>
          <w:b/>
          <w:spacing w:val="-1"/>
          <w:position w:val="1"/>
          <w:sz w:val="20"/>
        </w:rPr>
        <w:t> Cabos</w:t>
        <w:tab/>
      </w:r>
      <w:r>
        <w:rPr>
          <w:rFonts w:ascii="Arial"/>
          <w:b/>
          <w:sz w:val="20"/>
        </w:rPr>
        <w:t>27</w:t>
        <w:tab/>
        <w:t>6</w:t>
        <w:tab/>
        <w:t>13</w:t>
        <w:tab/>
      </w:r>
      <w:r>
        <w:rPr>
          <w:rFonts w:ascii="Arial"/>
          <w:b/>
          <w:w w:val="95"/>
          <w:sz w:val="20"/>
        </w:rPr>
        <w:t>19</w:t>
        <w:tab/>
      </w:r>
      <w:r>
        <w:rPr>
          <w:rFonts w:ascii="Arial"/>
          <w:b/>
          <w:sz w:val="20"/>
        </w:rPr>
        <w:t>n.d.</w:t>
        <w:tab/>
        <w:t>18  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12,653</w:t>
        <w:tab/>
      </w:r>
      <w:r>
        <w:rPr>
          <w:rFonts w:ascii="Arial"/>
          <w:b/>
          <w:spacing w:val="-1"/>
          <w:w w:val="95"/>
          <w:sz w:val="20"/>
        </w:rPr>
        <w:t>4,653</w:t>
        <w:tab/>
        <w:t>4,258</w:t>
        <w:tab/>
        <w:t>6,697</w:t>
        <w:tab/>
      </w:r>
      <w:r>
        <w:rPr>
          <w:rFonts w:ascii="Arial"/>
          <w:b/>
          <w:sz w:val="20"/>
        </w:rPr>
        <w:t>n.d.</w:t>
        <w:tab/>
      </w:r>
      <w:r>
        <w:rPr>
          <w:rFonts w:ascii="Arial"/>
          <w:b/>
          <w:spacing w:val="-1"/>
          <w:sz w:val="20"/>
        </w:rPr>
        <w:t>3,948</w:t>
      </w:r>
      <w:r>
        <w:rPr>
          <w:rFonts w:ascii="Arial"/>
          <w:sz w:val="20"/>
        </w:rPr>
      </w:r>
    </w:p>
    <w:p>
      <w:pPr>
        <w:tabs>
          <w:tab w:pos="1471" w:val="left" w:leader="none"/>
          <w:tab w:pos="2199" w:val="left" w:leader="none"/>
          <w:tab w:pos="2816" w:val="left" w:leader="none"/>
          <w:tab w:pos="3434" w:val="left" w:leader="none"/>
          <w:tab w:pos="3807" w:val="left" w:leader="none"/>
          <w:tab w:pos="4668" w:val="left" w:leader="none"/>
          <w:tab w:pos="5061" w:val="left" w:leader="none"/>
          <w:tab w:pos="5844" w:val="left" w:leader="none"/>
          <w:tab w:pos="6626" w:val="left" w:leader="none"/>
          <w:tab w:pos="7409" w:val="left" w:leader="none"/>
          <w:tab w:pos="8172" w:val="left" w:leader="none"/>
          <w:tab w:pos="8809" w:val="left" w:leader="none"/>
        </w:tabs>
        <w:spacing w:before="2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position w:val="1"/>
          <w:sz w:val="20"/>
        </w:rPr>
        <w:t>Loreto</w:t>
        <w:tab/>
      </w:r>
      <w:r>
        <w:rPr>
          <w:rFonts w:ascii="Arial"/>
          <w:b/>
          <w:spacing w:val="-1"/>
          <w:sz w:val="20"/>
        </w:rPr>
        <w:t>10</w:t>
        <w:tab/>
      </w:r>
      <w:r>
        <w:rPr>
          <w:rFonts w:ascii="Arial"/>
          <w:b/>
          <w:sz w:val="20"/>
        </w:rPr>
        <w:t>6</w:t>
        <w:tab/>
        <w:t>6</w:t>
        <w:tab/>
        <w:t>5</w:t>
        <w:tab/>
        <w:t>n.d.</w:t>
        <w:tab/>
      </w:r>
      <w:r>
        <w:rPr>
          <w:rFonts w:ascii="Arial"/>
          <w:b/>
          <w:w w:val="95"/>
          <w:sz w:val="20"/>
        </w:rPr>
        <w:t>6</w:t>
        <w:tab/>
      </w:r>
      <w:r>
        <w:rPr>
          <w:rFonts w:ascii="Arial"/>
          <w:b/>
          <w:spacing w:val="-1"/>
          <w:w w:val="95"/>
          <w:sz w:val="20"/>
        </w:rPr>
        <w:t>2,677</w:t>
        <w:tab/>
        <w:t>2,709</w:t>
        <w:tab/>
        <w:t>2,111</w:t>
        <w:tab/>
        <w:t>1,974</w:t>
        <w:tab/>
      </w:r>
      <w:r>
        <w:rPr>
          <w:rFonts w:ascii="Arial"/>
          <w:b/>
          <w:sz w:val="20"/>
        </w:rPr>
        <w:t>n.d.</w:t>
        <w:tab/>
      </w:r>
      <w:r>
        <w:rPr>
          <w:rFonts w:ascii="Arial"/>
          <w:b/>
          <w:spacing w:val="-1"/>
          <w:sz w:val="20"/>
        </w:rPr>
        <w:t>1,537</w:t>
      </w:r>
      <w:r>
        <w:rPr>
          <w:rFonts w:ascii="Arial"/>
          <w:sz w:val="20"/>
        </w:rPr>
      </w:r>
    </w:p>
    <w:p>
      <w:pPr>
        <w:tabs>
          <w:tab w:pos="1359" w:val="left" w:leader="none"/>
          <w:tab w:pos="1976" w:val="left" w:leader="none"/>
          <w:tab w:pos="2592" w:val="left" w:leader="none"/>
          <w:tab w:pos="3210" w:val="left" w:leader="none"/>
          <w:tab w:pos="3806" w:val="left" w:leader="none"/>
          <w:tab w:pos="4445" w:val="left" w:leader="none"/>
          <w:tab w:pos="8172" w:val="left" w:leader="none"/>
        </w:tabs>
        <w:spacing w:before="19"/>
        <w:ind w:left="17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position w:val="1"/>
          <w:sz w:val="20"/>
        </w:rPr>
        <w:t>B.C.Sur</w:t>
        <w:tab/>
      </w:r>
      <w:r>
        <w:rPr>
          <w:rFonts w:ascii="Arial"/>
          <w:b/>
          <w:color w:val="006699"/>
          <w:sz w:val="20"/>
        </w:rPr>
        <w:t>193</w:t>
        <w:tab/>
        <w:t>111</w:t>
        <w:tab/>
        <w:t>152</w:t>
        <w:tab/>
        <w:t>160</w:t>
        <w:tab/>
      </w:r>
      <w:r>
        <w:rPr>
          <w:rFonts w:ascii="Arial"/>
          <w:b/>
          <w:color w:val="006699"/>
          <w:w w:val="95"/>
          <w:sz w:val="20"/>
        </w:rPr>
        <w:t>n.d.</w:t>
        <w:tab/>
      </w:r>
      <w:r>
        <w:rPr>
          <w:rFonts w:ascii="Arial"/>
          <w:b/>
          <w:color w:val="006699"/>
          <w:sz w:val="20"/>
        </w:rPr>
        <w:t>167  </w:t>
      </w:r>
      <w:r>
        <w:rPr>
          <w:rFonts w:ascii="Arial"/>
          <w:b/>
          <w:color w:val="006699"/>
          <w:spacing w:val="2"/>
          <w:sz w:val="20"/>
        </w:rPr>
        <w:t> </w:t>
      </w:r>
      <w:r>
        <w:rPr>
          <w:rFonts w:ascii="Arial"/>
          <w:b/>
          <w:color w:val="006699"/>
          <w:sz w:val="20"/>
        </w:rPr>
        <w:t>66,221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72,647</w:t>
      </w:r>
      <w:r>
        <w:rPr>
          <w:rFonts w:ascii="Arial"/>
          <w:b/>
          <w:color w:val="006699"/>
          <w:sz w:val="20"/>
        </w:rPr>
        <w:t>  </w:t>
      </w:r>
      <w:r>
        <w:rPr>
          <w:rFonts w:ascii="Arial"/>
          <w:b/>
          <w:color w:val="006699"/>
          <w:spacing w:val="2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49,918</w:t>
      </w:r>
      <w:r>
        <w:rPr>
          <w:rFonts w:ascii="Arial"/>
          <w:b/>
          <w:color w:val="006699"/>
          <w:sz w:val="20"/>
        </w:rPr>
        <w:t>  </w:t>
      </w:r>
      <w:r>
        <w:rPr>
          <w:rFonts w:ascii="Arial"/>
          <w:b/>
          <w:color w:val="006699"/>
          <w:spacing w:val="3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50,396</w:t>
        <w:tab/>
      </w:r>
      <w:r>
        <w:rPr>
          <w:rFonts w:ascii="Arial"/>
          <w:b/>
          <w:color w:val="006699"/>
          <w:sz w:val="20"/>
        </w:rPr>
        <w:t>n.d.  </w:t>
      </w:r>
      <w:r>
        <w:rPr>
          <w:rFonts w:ascii="Arial"/>
          <w:b/>
          <w:color w:val="006699"/>
          <w:spacing w:val="2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42,432</w:t>
      </w:r>
      <w:r>
        <w:rPr>
          <w:rFonts w:ascii="Arial"/>
          <w:sz w:val="20"/>
        </w:rPr>
      </w:r>
    </w:p>
    <w:p>
      <w:pPr>
        <w:pStyle w:val="BodyText"/>
        <w:spacing w:line="240" w:lineRule="auto" w:before="20"/>
        <w:ind w:left="160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Distribuidora</w:t>
      </w:r>
      <w:r>
        <w:rPr/>
        <w:t> </w:t>
      </w:r>
      <w:r>
        <w:rPr>
          <w:spacing w:val="-1"/>
        </w:rPr>
        <w:t>Conasupo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Pacífico,</w:t>
      </w:r>
      <w:r>
        <w:rPr>
          <w:spacing w:val="1"/>
        </w:rPr>
        <w:t> </w:t>
      </w:r>
      <w:r>
        <w:rPr>
          <w:spacing w:val="-2"/>
        </w:rPr>
        <w:t>S.A.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C.V.</w:t>
      </w:r>
      <w:r>
        <w:rPr>
          <w:spacing w:val="1"/>
        </w:rPr>
        <w:t> </w:t>
      </w:r>
      <w:r>
        <w:rPr>
          <w:spacing w:val="-2"/>
        </w:rPr>
        <w:t>(DICONSA)</w:t>
      </w:r>
      <w:r>
        <w:rPr>
          <w:b w:val="0"/>
        </w:rPr>
      </w:r>
    </w:p>
    <w:p>
      <w:pPr>
        <w:pStyle w:val="BodyText"/>
        <w:spacing w:line="240" w:lineRule="auto"/>
        <w:ind w:left="1608" w:right="1306"/>
        <w:jc w:val="left"/>
        <w:rPr>
          <w:b w:val="0"/>
          <w:bCs w:val="0"/>
        </w:rPr>
      </w:pPr>
      <w:r>
        <w:rPr/>
        <w:t>1/ No </w:t>
      </w:r>
      <w:r>
        <w:rPr>
          <w:spacing w:val="-1"/>
        </w:rPr>
        <w:t>incluye</w:t>
      </w:r>
      <w:r>
        <w:rPr/>
        <w:t> el </w:t>
      </w:r>
      <w:r>
        <w:rPr>
          <w:spacing w:val="-1"/>
        </w:rPr>
        <w:t>valor</w:t>
      </w:r>
      <w:r>
        <w:rPr/>
        <w:t> de las </w:t>
      </w:r>
      <w:r>
        <w:rPr>
          <w:spacing w:val="-1"/>
        </w:rPr>
        <w:t>ventas</w:t>
      </w:r>
      <w:r>
        <w:rPr/>
        <w:t> por</w:t>
      </w:r>
      <w:r>
        <w:rPr>
          <w:spacing w:val="-2"/>
        </w:rPr>
        <w:t> </w:t>
      </w:r>
      <w:r>
        <w:rPr>
          <w:spacing w:val="-1"/>
        </w:rPr>
        <w:t>concepto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abasto</w:t>
      </w:r>
      <w:r>
        <w:rPr/>
        <w:t> </w:t>
      </w:r>
      <w:r>
        <w:rPr>
          <w:spacing w:val="-1"/>
        </w:rPr>
        <w:t>social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DIF.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venta</w:t>
      </w:r>
      <w:r>
        <w:rPr/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promedio,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número</w:t>
      </w:r>
      <w:r>
        <w:rPr/>
        <w:t> </w:t>
      </w:r>
      <w:r>
        <w:rPr>
          <w:spacing w:val="-1"/>
        </w:rPr>
        <w:t>de</w:t>
      </w:r>
      <w:r>
        <w:rPr>
          <w:spacing w:val="56"/>
        </w:rPr>
        <w:t> </w:t>
      </w:r>
      <w:r>
        <w:rPr>
          <w:spacing w:val="-1"/>
        </w:rPr>
        <w:t>tiendas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municipio.</w:t>
      </w:r>
      <w:r>
        <w:rPr>
          <w:b w:val="0"/>
        </w:rPr>
      </w:r>
    </w:p>
    <w:p>
      <w:pPr>
        <w:pStyle w:val="BodyText"/>
        <w:spacing w:line="240" w:lineRule="auto"/>
        <w:ind w:left="1608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60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o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pStyle w:val="BodyText"/>
        <w:spacing w:line="240" w:lineRule="auto"/>
        <w:ind w:left="1608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302" w:right="0"/>
        <w:jc w:val="left"/>
        <w:rPr>
          <w:b w:val="0"/>
          <w:bCs w:val="0"/>
        </w:rPr>
      </w:pPr>
      <w:r>
        <w:rPr>
          <w:spacing w:val="-1"/>
        </w:rPr>
        <w:t>Labores de verificación</w:t>
      </w:r>
      <w:r>
        <w:rPr/>
        <w:t> y</w:t>
      </w:r>
      <w:r>
        <w:rPr>
          <w:spacing w:val="-4"/>
        </w:rPr>
        <w:t> </w:t>
      </w:r>
      <w:r>
        <w:rPr>
          <w:spacing w:val="-2"/>
        </w:rPr>
        <w:t>vigilancia</w:t>
      </w:r>
      <w:r>
        <w:rPr>
          <w:spacing w:val="-1"/>
        </w:rPr>
        <w:t> de </w:t>
      </w:r>
      <w:r>
        <w:rPr/>
        <w:t>PROFECO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3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9.95pt;height:110.4pt;mso-position-horizontal-relative:char;mso-position-vertical-relative:line" coordorigin="0,0" coordsize="10199,2208">
            <v:group style="position:absolute;left:1287;top:6;width:2;height:2196" coordorigin="1287,6" coordsize="2,2196">
              <v:shape style="position:absolute;left:1287;top:6;width:2;height:2196" coordorigin="1287,6" coordsize="0,2196" path="m1287,6l1287,2202e" filled="false" stroked="true" strokeweight=".580pt" strokecolor="#000000">
                <v:path arrowok="t"/>
              </v:shape>
            </v:group>
            <v:group style="position:absolute;left:1283;top:241;width:8910;height:2" coordorigin="1283,241" coordsize="8910,2">
              <v:shape style="position:absolute;left:1283;top:241;width:8910;height:2" coordorigin="1283,241" coordsize="8910,0" path="m1283,241l10193,241e" filled="false" stroked="true" strokeweight=".580pt" strokecolor="#000000">
                <v:path arrowok="t"/>
              </v:shape>
            </v:group>
            <v:group style="position:absolute;left:3985;top:246;width:2;height:1956" coordorigin="3985,246" coordsize="2,1956">
              <v:shape style="position:absolute;left:3985;top:246;width:2;height:1956" coordorigin="3985,246" coordsize="0,1956" path="m3985,246l3985,2202e" filled="false" stroked="true" strokeweight=".580pt" strokecolor="#000000">
                <v:path arrowok="t"/>
              </v:shape>
            </v:group>
            <v:group style="position:absolute;left:6651;top:246;width:2;height:1956" coordorigin="6651,246" coordsize="2,1956">
              <v:shape style="position:absolute;left:6651;top:246;width:2;height:1956" coordorigin="6651,246" coordsize="0,1956" path="m6651,246l6651,2202e" filled="false" stroked="true" strokeweight=".580pt" strokecolor="#000000">
                <v:path arrowok="t"/>
              </v:shape>
            </v:group>
            <v:group style="position:absolute;left:1283;top:499;width:8910;height:2" coordorigin="1283,499" coordsize="8910,2">
              <v:shape style="position:absolute;left:1283;top:499;width:8910;height:2" coordorigin="1283,499" coordsize="8910,0" path="m1283,499l10193,499e" filled="false" stroked="true" strokeweight=".580pt" strokecolor="#000000">
                <v:path arrowok="t"/>
              </v:shape>
            </v:group>
            <v:group style="position:absolute;left:1975;top:504;width:2;height:1698" coordorigin="1975,504" coordsize="2,1698">
              <v:shape style="position:absolute;left:1975;top:504;width:2;height:1698" coordorigin="1975,504" coordsize="0,1698" path="m1975,504l1975,2202e" filled="false" stroked="true" strokeweight=".580pt" strokecolor="#000000">
                <v:path arrowok="t"/>
              </v:shape>
            </v:group>
            <v:group style="position:absolute;left:2603;top:504;width:2;height:1698" coordorigin="2603,504" coordsize="2,1698">
              <v:shape style="position:absolute;left:2603;top:504;width:2;height:1698" coordorigin="2603,504" coordsize="0,1698" path="m2603,504l2603,2202e" filled="false" stroked="true" strokeweight=".580pt" strokecolor="#000000">
                <v:path arrowok="t"/>
              </v:shape>
            </v:group>
            <v:group style="position:absolute;left:3233;top:504;width:2;height:1698" coordorigin="3233,504" coordsize="2,1698">
              <v:shape style="position:absolute;left:3233;top:504;width:2;height:1698" coordorigin="3233,504" coordsize="0,1698" path="m3233,504l3233,2202e" filled="false" stroked="true" strokeweight=".580pt" strokecolor="#000000">
                <v:path arrowok="t"/>
              </v:shape>
            </v:group>
            <v:group style="position:absolute;left:4615;top:504;width:2;height:1698" coordorigin="4615,504" coordsize="2,1698">
              <v:shape style="position:absolute;left:4615;top:504;width:2;height:1698" coordorigin="4615,504" coordsize="0,1698" path="m4615,504l4615,2202e" filled="false" stroked="true" strokeweight=".580pt" strokecolor="#000000">
                <v:path arrowok="t"/>
              </v:shape>
            </v:group>
            <v:group style="position:absolute;left:5245;top:504;width:2;height:1698" coordorigin="5245,504" coordsize="2,1698">
              <v:shape style="position:absolute;left:5245;top:504;width:2;height:1698" coordorigin="5245,504" coordsize="0,1698" path="m5245,504l5245,2202e" filled="false" stroked="true" strokeweight=".580pt" strokecolor="#000000">
                <v:path arrowok="t"/>
              </v:shape>
            </v:group>
            <v:group style="position:absolute;left:5875;top:504;width:2;height:1698" coordorigin="5875,504" coordsize="2,1698">
              <v:shape style="position:absolute;left:5875;top:504;width:2;height:1698" coordorigin="5875,504" coordsize="0,1698" path="m5875,504l5875,2202e" filled="false" stroked="true" strokeweight=".580pt" strokecolor="#000000">
                <v:path arrowok="t"/>
              </v:shape>
            </v:group>
            <v:group style="position:absolute;left:7627;top:504;width:2;height:1698" coordorigin="7627,504" coordsize="2,1698">
              <v:shape style="position:absolute;left:7627;top:504;width:2;height:1698" coordorigin="7627,504" coordsize="0,1698" path="m7627,504l7627,2202e" filled="false" stroked="true" strokeweight=".580pt" strokecolor="#000000">
                <v:path arrowok="t"/>
              </v:shape>
            </v:group>
            <v:group style="position:absolute;left:8443;top:504;width:2;height:1698" coordorigin="8443,504" coordsize="2,1698">
              <v:shape style="position:absolute;left:8443;top:504;width:2;height:1698" coordorigin="8443,504" coordsize="0,1698" path="m8443,504l8443,2202e" filled="false" stroked="true" strokeweight=".580pt" strokecolor="#000000">
                <v:path arrowok="t"/>
              </v:shape>
            </v:group>
            <v:group style="position:absolute;left:9141;top:504;width:2;height:1698" coordorigin="9141,504" coordsize="2,1698">
              <v:shape style="position:absolute;left:9141;top:504;width:2;height:1698" coordorigin="9141,504" coordsize="0,1698" path="m9141,504l9141,2202e" filled="false" stroked="true" strokeweight=".580pt" strokecolor="#000000">
                <v:path arrowok="t"/>
              </v:shape>
            </v:group>
            <v:group style="position:absolute;left:6;top:756;width:10187;height:2" coordorigin="6,756" coordsize="10187,2">
              <v:shape style="position:absolute;left:6;top:756;width:10187;height:2" coordorigin="6,756" coordsize="10187,0" path="m6,756l10193,756e" filled="false" stroked="true" strokeweight=".580pt" strokecolor="#000000">
                <v:path arrowok="t"/>
              </v:shape>
              <v:shape style="position:absolute;left:6;top:991;width:10187;height:10" type="#_x0000_t75" stroked="false">
                <v:imagedata r:id="rId276" o:title=""/>
              </v:shape>
              <v:shape style="position:absolute;left:6;top:1231;width:10187;height:10" type="#_x0000_t75" stroked="false">
                <v:imagedata r:id="rId276" o:title=""/>
              </v:shape>
              <v:shape style="position:absolute;left:6;top:1471;width:10187;height:10" type="#_x0000_t75" stroked="false">
                <v:imagedata r:id="rId276" o:title=""/>
              </v:shape>
              <v:shape style="position:absolute;left:6;top:1711;width:10187;height:10" type="#_x0000_t75" stroked="false">
                <v:imagedata r:id="rId276" o:title=""/>
              </v:shape>
            </v:group>
            <v:group style="position:absolute;left:6;top:1956;width:10187;height:2" coordorigin="6,1956" coordsize="10187,2">
              <v:shape style="position:absolute;left:6;top:1956;width:10187;height:2" coordorigin="6,1956" coordsize="10187,0" path="m6,1956l10193,1956e" filled="false" stroked="true" strokeweight=".580pt" strokecolor="#000000">
                <v:path arrowok="t"/>
              </v:shape>
            </v:group>
            <v:group style="position:absolute;left:6;top:2197;width:10187;height:2" coordorigin="6,2197" coordsize="10187,2">
              <v:shape style="position:absolute;left:6;top:2197;width:10187;height:2" coordorigin="6,2197" coordsize="10187,0" path="m6,2197l10193,2197e" filled="false" stroked="true" strokeweight=".580pt" strokecolor="#000000">
                <v:path arrowok="t"/>
              </v:shape>
              <v:shape style="position:absolute;left:182;top:286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13;top:278;width:6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Visitas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17;top:29;width:1727;height:44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Precios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Tarifas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Sanciones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36;top:278;width:13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36;width:6500;height:1649" type="#_x0000_t202" filled="false" stroked="false">
                <v:textbox inset="0,0,0,0">
                  <w:txbxContent>
                    <w:p>
                      <w:pPr>
                        <w:tabs>
                          <w:tab w:pos="1982" w:val="left" w:leader="none"/>
                          <w:tab w:pos="3303" w:val="left" w:leader="none"/>
                          <w:tab w:pos="3993" w:val="left" w:leader="none"/>
                          <w:tab w:pos="5955" w:val="left" w:leader="none"/>
                        </w:tabs>
                        <w:spacing w:line="205" w:lineRule="exact" w:before="0"/>
                        <w:ind w:left="132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8" w:val="left" w:leader="none"/>
                          <w:tab w:pos="2227" w:val="left" w:leader="none"/>
                          <w:tab w:pos="2725" w:val="left" w:leader="none"/>
                          <w:tab w:pos="3499" w:val="left" w:leader="none"/>
                          <w:tab w:pos="4239" w:val="left" w:leader="none"/>
                          <w:tab w:pos="4980" w:val="left" w:leader="none"/>
                          <w:tab w:pos="5366" w:val="left" w:leader="none"/>
                          <w:tab w:pos="6499" w:val="right" w:leader="none"/>
                        </w:tabs>
                        <w:spacing w:before="1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240</w:t>
                        <w:tab/>
                        <w:t>89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n.d.</w:t>
                        <w:tab/>
                        <w:t>20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88" w:val="left" w:leader="none"/>
                          <w:tab w:pos="2338" w:val="left" w:leader="none"/>
                          <w:tab w:pos="2724" w:val="left" w:leader="none"/>
                          <w:tab w:pos="3498" w:val="left" w:leader="none"/>
                          <w:tab w:pos="4238" w:val="left" w:leader="none"/>
                          <w:tab w:pos="4980" w:val="left" w:leader="none"/>
                          <w:tab w:pos="5366" w:val="left" w:leader="none"/>
                          <w:tab w:pos="649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220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260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87" w:val="left" w:leader="none"/>
                          <w:tab w:pos="2115" w:val="left" w:leader="none"/>
                          <w:tab w:pos="2724" w:val="left" w:leader="none"/>
                          <w:tab w:pos="3331" w:val="left" w:leader="none"/>
                          <w:tab w:pos="4239" w:val="left" w:leader="none"/>
                          <w:tab w:pos="4980" w:val="left" w:leader="none"/>
                          <w:tab w:pos="5366" w:val="left" w:leader="none"/>
                          <w:tab w:pos="649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800</w:t>
                        <w:tab/>
                        <w:t>378</w:t>
                        <w:tab/>
                        <w:t>n.d.</w:t>
                        <w:tab/>
                        <w:t>1,000</w:t>
                        <w:tab/>
                        <w:t>40</w:t>
                        <w:tab/>
                        <w:t>5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7" w:val="left" w:leader="none"/>
                          <w:tab w:pos="2226" w:val="left" w:leader="none"/>
                          <w:tab w:pos="2724" w:val="left" w:leader="none"/>
                          <w:tab w:pos="3498" w:val="left" w:leader="none"/>
                          <w:tab w:pos="4238" w:val="left" w:leader="none"/>
                          <w:tab w:pos="4979" w:val="left" w:leader="none"/>
                          <w:tab w:pos="5366" w:val="left" w:leader="none"/>
                          <w:tab w:pos="649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500</w:t>
                        <w:tab/>
                        <w:t>38</w:t>
                        <w:tab/>
                        <w:t>n.d.</w:t>
                        <w:tab/>
                        <w:t>600</w:t>
                        <w:tab/>
                        <w:t>25</w:t>
                        <w:tab/>
                        <w:t>8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87" w:val="left" w:leader="none"/>
                          <w:tab w:pos="2226" w:val="left" w:leader="none"/>
                          <w:tab w:pos="2723" w:val="left" w:leader="none"/>
                          <w:tab w:pos="3498" w:val="left" w:leader="none"/>
                          <w:tab w:pos="4237" w:val="left" w:leader="none"/>
                          <w:tab w:pos="4979" w:val="left" w:leader="none"/>
                          <w:tab w:pos="5365" w:val="left" w:leader="none"/>
                          <w:tab w:pos="649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240</w:t>
                        <w:tab/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1" w:val="left" w:leader="none"/>
                          <w:tab w:pos="2115" w:val="left" w:leader="none"/>
                          <w:tab w:pos="2725" w:val="left" w:leader="none"/>
                          <w:tab w:pos="3332" w:val="left" w:leader="none"/>
                          <w:tab w:pos="4127" w:val="left" w:leader="none"/>
                          <w:tab w:pos="4869" w:val="left" w:leader="none"/>
                          <w:tab w:pos="5366" w:val="left" w:leader="none"/>
                          <w:tab w:pos="6499" w:val="right" w:leader="none"/>
                        </w:tabs>
                        <w:spacing w:line="226" w:lineRule="exact" w:before="10"/>
                        <w:ind w:left="19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2,000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518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2,460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33;top:536;width:725;height:164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8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10;top:536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59;top:784;width:614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5,058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28,662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33,720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68;top:536;width:1564;height:1649" type="#_x0000_t202" filled="false" stroked="false">
                <v:textbox inset="0,0,0,0">
                  <w:txbxContent>
                    <w:p>
                      <w:pPr>
                        <w:tabs>
                          <w:tab w:pos="87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9" w:val="left" w:leader="none"/>
                        </w:tabs>
                        <w:spacing w:before="18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</w:tabs>
                        <w:spacing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8" w:val="left" w:leader="none"/>
                        </w:tabs>
                        <w:spacing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8" w:val="left" w:leader="none"/>
                        </w:tabs>
                        <w:spacing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50" w:val="left" w:leader="none"/>
                        </w:tabs>
                        <w:spacing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38" w:val="left" w:leader="none"/>
                        </w:tabs>
                        <w:spacing w:line="226" w:lineRule="exact" w:before="10"/>
                        <w:ind w:left="1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445,000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74"/>
        <w:ind w:left="0" w:right="102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05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5pt;height:112.25pt;mso-position-horizontal-relative:char;mso-position-vertical-relative:line" coordorigin="0,0" coordsize="10700,2245">
            <v:group style="position:absolute;left:1220;top:19;width:2;height:2220" coordorigin="1220,19" coordsize="2,2220">
              <v:shape style="position:absolute;left:1220;top:19;width:2;height:2220" coordorigin="1220,19" coordsize="0,2220" path="m1220,19l1220,2239e" filled="false" stroked="true" strokeweight=".580pt" strokecolor="#000000">
                <v:path arrowok="t"/>
              </v:shape>
            </v:group>
            <v:group style="position:absolute;left:1215;top:296;width:9479;height:2" coordorigin="1215,296" coordsize="9479,2">
              <v:shape style="position:absolute;left:1215;top:296;width:9479;height:2" coordorigin="1215,296" coordsize="9479,0" path="m1215,296l10694,296e" filled="false" stroked="true" strokeweight=".580pt" strokecolor="#000000">
                <v:path arrowok="t"/>
              </v:shape>
            </v:group>
            <v:group style="position:absolute;left:4009;top:301;width:2;height:1938" coordorigin="4009,301" coordsize="2,1938">
              <v:shape style="position:absolute;left:4009;top:301;width:2;height:1938" coordorigin="4009,301" coordsize="0,1938" path="m4009,301l4009,2239e" filled="false" stroked="true" strokeweight=".580pt" strokecolor="#000000">
                <v:path arrowok="t"/>
              </v:shape>
            </v:group>
            <v:group style="position:absolute;left:6797;top:301;width:2;height:1938" coordorigin="6797,301" coordsize="2,1938">
              <v:shape style="position:absolute;left:6797;top:301;width:2;height:1938" coordorigin="6797,301" coordsize="0,1938" path="m6797,301l6797,2239e" filled="false" stroked="true" strokeweight=".580pt" strokecolor="#000000">
                <v:path arrowok="t"/>
              </v:shape>
            </v:group>
            <v:group style="position:absolute;left:1215;top:536;width:9479;height:2" coordorigin="1215,536" coordsize="9479,2">
              <v:shape style="position:absolute;left:1215;top:536;width:9479;height:2" coordorigin="1215,536" coordsize="9479,0" path="m1215,536l10694,536e" filled="false" stroked="true" strokeweight=".580pt" strokecolor="#000000">
                <v:path arrowok="t"/>
              </v:shape>
            </v:group>
            <v:group style="position:absolute;left:1917;top:541;width:2;height:1698" coordorigin="1917,541" coordsize="2,1698">
              <v:shape style="position:absolute;left:1917;top:541;width:2;height:1698" coordorigin="1917,541" coordsize="0,1698" path="m1917,541l1917,2239e" filled="false" stroked="true" strokeweight=".580pt" strokecolor="#000000">
                <v:path arrowok="t"/>
              </v:shape>
            </v:group>
            <v:group style="position:absolute;left:2615;top:541;width:2;height:1698" coordorigin="2615,541" coordsize="2,1698">
              <v:shape style="position:absolute;left:2615;top:541;width:2;height:1698" coordorigin="2615,541" coordsize="0,1698" path="m2615,541l2615,2239e" filled="false" stroked="true" strokeweight=".580pt" strokecolor="#000000">
                <v:path arrowok="t"/>
              </v:shape>
            </v:group>
            <v:group style="position:absolute;left:3312;top:541;width:2;height:1698" coordorigin="3312,541" coordsize="2,1698">
              <v:shape style="position:absolute;left:3312;top:541;width:2;height:1698" coordorigin="3312,541" coordsize="0,1698" path="m3312,541l3312,2239e" filled="false" stroked="true" strokeweight=".580pt" strokecolor="#000000">
                <v:path arrowok="t"/>
              </v:shape>
            </v:group>
            <v:group style="position:absolute;left:4706;top:541;width:2;height:1698" coordorigin="4706,541" coordsize="2,1698">
              <v:shape style="position:absolute;left:4706;top:541;width:2;height:1698" coordorigin="4706,541" coordsize="0,1698" path="m4706,541l4706,2239e" filled="false" stroked="true" strokeweight=".580pt" strokecolor="#000000">
                <v:path arrowok="t"/>
              </v:shape>
            </v:group>
            <v:group style="position:absolute;left:5402;top:541;width:2;height:1698" coordorigin="5402,541" coordsize="2,1698">
              <v:shape style="position:absolute;left:5402;top:541;width:2;height:1698" coordorigin="5402,541" coordsize="0,1698" path="m5402,541l5402,2239e" filled="false" stroked="true" strokeweight=".580pt" strokecolor="#000000">
                <v:path arrowok="t"/>
              </v:shape>
            </v:group>
            <v:group style="position:absolute;left:6099;top:541;width:2;height:1698" coordorigin="6099,541" coordsize="2,1698">
              <v:shape style="position:absolute;left:6099;top:541;width:2;height:1698" coordorigin="6099,541" coordsize="0,1698" path="m6099,541l6099,2239e" filled="false" stroked="true" strokeweight=".580pt" strokecolor="#000000">
                <v:path arrowok="t"/>
              </v:shape>
            </v:group>
            <v:group style="position:absolute;left:7772;top:541;width:2;height:1698" coordorigin="7772,541" coordsize="2,1698">
              <v:shape style="position:absolute;left:7772;top:541;width:2;height:1698" coordorigin="7772,541" coordsize="0,1698" path="m7772,541l7772,2239e" filled="false" stroked="true" strokeweight=".580pt" strokecolor="#000000">
                <v:path arrowok="t"/>
              </v:shape>
            </v:group>
            <v:group style="position:absolute;left:8747;top:541;width:2;height:1698" coordorigin="8747,541" coordsize="2,1698">
              <v:shape style="position:absolute;left:8747;top:541;width:2;height:1698" coordorigin="8747,541" coordsize="0,1698" path="m8747,541l8747,2239e" filled="false" stroked="true" strokeweight=".580pt" strokecolor="#000000">
                <v:path arrowok="t"/>
              </v:shape>
            </v:group>
            <v:group style="position:absolute;left:9644;top:541;width:2;height:1698" coordorigin="9644,541" coordsize="2,1698">
              <v:shape style="position:absolute;left:9644;top:541;width:2;height:1698" coordorigin="9644,541" coordsize="0,1698" path="m9644,541l9644,2239e" filled="false" stroked="true" strokeweight=".580pt" strokecolor="#000000">
                <v:path arrowok="t"/>
              </v:shape>
            </v:group>
            <v:group style="position:absolute;left:6;top:794;width:10689;height:2" coordorigin="6,794" coordsize="10689,2">
              <v:shape style="position:absolute;left:6;top:794;width:10689;height:2" coordorigin="6,794" coordsize="10689,0" path="m6,794l10694,794e" filled="false" stroked="true" strokeweight=".580pt" strokecolor="#000000">
                <v:path arrowok="t"/>
              </v:shape>
              <v:shape style="position:absolute;left:6;top:1029;width:10690;height:10" type="#_x0000_t75" stroked="false">
                <v:imagedata r:id="rId277" o:title=""/>
              </v:shape>
              <v:shape style="position:absolute;left:6;top:1269;width:10690;height:10" type="#_x0000_t75" stroked="false">
                <v:imagedata r:id="rId277" o:title=""/>
              </v:shape>
              <v:shape style="position:absolute;left:6;top:1509;width:10690;height:10" type="#_x0000_t75" stroked="false">
                <v:imagedata r:id="rId277" o:title=""/>
              </v:shape>
              <v:shape style="position:absolute;left:6;top:1749;width:10690;height:10" type="#_x0000_t75" stroked="false">
                <v:imagedata r:id="rId277" o:title=""/>
              </v:shape>
            </v:group>
            <v:group style="position:absolute;left:6;top:1994;width:10689;height:2" coordorigin="6,1994" coordsize="10689,2">
              <v:shape style="position:absolute;left:6;top:1994;width:10689;height:2" coordorigin="6,1994" coordsize="10689,0" path="m6,1994l10694,1994e" filled="false" stroked="true" strokeweight=".580pt" strokecolor="#000000">
                <v:path arrowok="t"/>
              </v:shape>
            </v:group>
            <v:group style="position:absolute;left:6;top:2234;width:10689;height:2" coordorigin="6,2234" coordsize="10689,2">
              <v:shape style="position:absolute;left:6;top:2234;width:10689;height:2" coordorigin="6,2234" coordsize="10689,0" path="m6,2234l10694,2234e" filled="false" stroked="true" strokeweight=".580pt" strokecolor="#000000">
                <v:path arrowok="t"/>
              </v:shape>
              <v:shape style="position:absolute;left:150;top:312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92;top:324;width:6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Visitas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02;top:0;width:1620;height:525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498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Metrología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5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Sanciones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59;top:324;width:13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73;width:10550;height:1650" type="#_x0000_t202" filled="false" stroked="false">
                <v:textbox inset="0,0,0,0">
                  <w:txbxContent>
                    <w:p>
                      <w:pPr>
                        <w:tabs>
                          <w:tab w:pos="1960" w:val="left" w:leader="none"/>
                          <w:tab w:pos="2656" w:val="left" w:leader="none"/>
                          <w:tab w:pos="3353" w:val="left" w:leader="none"/>
                          <w:tab w:pos="4050" w:val="left" w:leader="none"/>
                          <w:tab w:pos="4747" w:val="left" w:leader="none"/>
                          <w:tab w:pos="5444" w:val="left" w:leader="none"/>
                          <w:tab w:pos="6141" w:val="left" w:leader="none"/>
                          <w:tab w:pos="6977" w:val="left" w:leader="none"/>
                          <w:tab w:pos="7952" w:val="left" w:leader="none"/>
                          <w:tab w:pos="8887" w:val="left" w:leader="none"/>
                          <w:tab w:pos="9865" w:val="left" w:leader="none"/>
                        </w:tabs>
                        <w:spacing w:line="205" w:lineRule="exact" w:before="0"/>
                        <w:ind w:left="12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42" w:val="left" w:leader="none"/>
                          <w:tab w:pos="2239" w:val="left" w:leader="none"/>
                          <w:tab w:pos="2802" w:val="left" w:leader="none"/>
                          <w:tab w:pos="3633" w:val="left" w:leader="none"/>
                          <w:tab w:pos="4441" w:val="left" w:leader="none"/>
                          <w:tab w:pos="5138" w:val="left" w:leader="none"/>
                          <w:tab w:pos="5592" w:val="left" w:leader="none"/>
                          <w:tab w:pos="6533" w:val="left" w:leader="none"/>
                          <w:tab w:pos="7005" w:val="left" w:leader="none"/>
                          <w:tab w:pos="7981" w:val="left" w:leader="none"/>
                          <w:tab w:pos="9135" w:val="left" w:leader="none"/>
                          <w:tab w:pos="9825" w:val="left" w:leader="none"/>
                        </w:tabs>
                        <w:spacing w:before="19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72</w:t>
                        <w:tab/>
                        <w:t>87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87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  <w:tab/>
                        <w:t>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57,600</w:t>
                        <w:tab/>
                        <w:t>29,505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120,000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42" w:val="left" w:leader="none"/>
                          <w:tab w:pos="2239" w:val="left" w:leader="none"/>
                          <w:tab w:pos="2803" w:val="left" w:leader="none"/>
                          <w:tab w:pos="3633" w:val="left" w:leader="none"/>
                          <w:tab w:pos="4442" w:val="left" w:leader="none"/>
                          <w:tab w:pos="5139" w:val="left" w:leader="none"/>
                          <w:tab w:pos="5592" w:val="left" w:leader="none"/>
                          <w:tab w:pos="6533" w:val="left" w:leader="none"/>
                          <w:tab w:pos="7005" w:val="left" w:leader="none"/>
                          <w:tab w:pos="7869" w:val="left" w:leader="none"/>
                          <w:tab w:pos="9135" w:val="left" w:leader="none"/>
                          <w:tab w:pos="993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66</w:t>
                        <w:tab/>
                        <w:t>17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  <w:tab/>
                        <w:t>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52,800</w:t>
                        <w:tab/>
                        <w:t>231,825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60,000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30" w:val="left" w:leader="none"/>
                          <w:tab w:pos="2127" w:val="left" w:leader="none"/>
                          <w:tab w:pos="2802" w:val="left" w:leader="none"/>
                          <w:tab w:pos="3521" w:val="left" w:leader="none"/>
                          <w:tab w:pos="4329" w:val="left" w:leader="none"/>
                          <w:tab w:pos="5138" w:val="left" w:leader="none"/>
                          <w:tab w:pos="5592" w:val="left" w:leader="none"/>
                          <w:tab w:pos="6421" w:val="left" w:leader="none"/>
                          <w:tab w:pos="6894" w:val="left" w:leader="none"/>
                          <w:tab w:pos="7980" w:val="left" w:leader="none"/>
                          <w:tab w:pos="9134" w:val="left" w:leader="none"/>
                          <w:tab w:pos="9824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240</w:t>
                        <w:tab/>
                        <w:t>493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  <w:t>250</w:t>
                        <w:tab/>
                        <w:t>10</w:t>
                        <w:tab/>
                        <w:t>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n.d.</w:t>
                        <w:tab/>
                        <w:t>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192,000</w:t>
                        <w:tab/>
                        <w:t>33,720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29" w:val="left" w:leader="none"/>
                          <w:tab w:pos="2238" w:val="left" w:leader="none"/>
                          <w:tab w:pos="2802" w:val="left" w:leader="none"/>
                          <w:tab w:pos="3521" w:val="left" w:leader="none"/>
                          <w:tab w:pos="4329" w:val="left" w:leader="none"/>
                          <w:tab w:pos="5138" w:val="left" w:leader="none"/>
                          <w:tab w:pos="5591" w:val="left" w:leader="none"/>
                          <w:tab w:pos="6422" w:val="left" w:leader="none"/>
                          <w:tab w:pos="6894" w:val="left" w:leader="none"/>
                          <w:tab w:pos="7869" w:val="left" w:leader="none"/>
                          <w:tab w:pos="9135" w:val="left" w:leader="none"/>
                          <w:tab w:pos="993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95</w:t>
                        <w:tab/>
                        <w:t>n.d.</w:t>
                        <w:tab/>
                        <w:t>200</w:t>
                        <w:tab/>
                        <w:t>17</w:t>
                        <w:tab/>
                        <w:t>3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120,000</w:t>
                        <w:tab/>
                        <w:t>236,040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41" w:val="left" w:leader="none"/>
                          <w:tab w:pos="2238" w:val="left" w:leader="none"/>
                          <w:tab w:pos="2802" w:val="left" w:leader="none"/>
                          <w:tab w:pos="3633" w:val="left" w:leader="none"/>
                          <w:tab w:pos="4441" w:val="left" w:leader="none"/>
                          <w:tab w:pos="5138" w:val="left" w:leader="none"/>
                          <w:tab w:pos="5592" w:val="left" w:leader="none"/>
                          <w:tab w:pos="6533" w:val="left" w:leader="none"/>
                          <w:tab w:pos="7005" w:val="left" w:leader="none"/>
                          <w:tab w:pos="7981" w:val="left" w:leader="none"/>
                          <w:tab w:pos="9135" w:val="left" w:leader="none"/>
                          <w:tab w:pos="9936" w:val="left" w:leader="none"/>
                        </w:tabs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72</w:t>
                        <w:tab/>
                        <w:t>12</w:t>
                        <w:tab/>
                        <w:t>n.d.</w:t>
                        <w:tab/>
                        <w:t>80</w:t>
                        <w:tab/>
                        <w:t>3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57,600</w:t>
                        <w:tab/>
                        <w:t>12,645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0" w:val="left" w:leader="none"/>
                          <w:tab w:pos="2127" w:val="left" w:leader="none"/>
                          <w:tab w:pos="2802" w:val="left" w:leader="none"/>
                          <w:tab w:pos="3521" w:val="left" w:leader="none"/>
                          <w:tab w:pos="4330" w:val="left" w:leader="none"/>
                          <w:tab w:pos="5027" w:val="left" w:leader="none"/>
                          <w:tab w:pos="5592" w:val="left" w:leader="none"/>
                          <w:tab w:pos="6421" w:val="left" w:leader="none"/>
                          <w:tab w:pos="6894" w:val="left" w:leader="none"/>
                          <w:tab w:pos="7869" w:val="left" w:leader="none"/>
                          <w:tab w:pos="9134" w:val="left" w:leader="none"/>
                          <w:tab w:pos="9824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600</w:t>
                        <w:tab/>
                        <w:t>704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657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36</w:t>
                        <w:tab/>
                        <w:t>11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n.d.</w:t>
                        <w:tab/>
                        <w:t>57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480,000</w:t>
                        <w:tab/>
                        <w:t>543,735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415,000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74"/>
        <w:ind w:left="0" w:right="176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6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0.8pt;height:112pt;mso-position-horizontal-relative:char;mso-position-vertical-relative:line" coordorigin="0,0" coordsize="9616,2240">
            <v:group style="position:absolute;left:1287;top:19;width:2;height:2216" coordorigin="1287,19" coordsize="2,2216">
              <v:shape style="position:absolute;left:1287;top:19;width:2;height:2216" coordorigin="1287,19" coordsize="0,2216" path="m1287,19l1287,2234e" filled="false" stroked="true" strokeweight=".580pt" strokecolor="#000000">
                <v:path arrowok="t"/>
              </v:shape>
            </v:group>
            <v:group style="position:absolute;left:1283;top:292;width:8327;height:2" coordorigin="1283,292" coordsize="8327,2">
              <v:shape style="position:absolute;left:1283;top:292;width:8327;height:2" coordorigin="1283,292" coordsize="8327,0" path="m1283,292l9609,292e" filled="false" stroked="true" strokeweight=".580pt" strokecolor="#000000">
                <v:path arrowok="t"/>
              </v:shape>
            </v:group>
            <v:group style="position:absolute;left:3845;top:297;width:2;height:1937" coordorigin="3845,297" coordsize="2,1937">
              <v:shape style="position:absolute;left:3845;top:297;width:2;height:1937" coordorigin="3845,297" coordsize="0,1937" path="m3845,297l3845,2234e" filled="false" stroked="true" strokeweight=".580pt" strokecolor="#000000">
                <v:path arrowok="t"/>
              </v:shape>
            </v:group>
            <v:group style="position:absolute;left:6363;top:297;width:2;height:1937" coordorigin="6363,297" coordsize="2,1937">
              <v:shape style="position:absolute;left:6363;top:297;width:2;height:1937" coordorigin="6363,297" coordsize="0,1937" path="m6363,297l6363,2234e" filled="false" stroked="true" strokeweight=".580pt" strokecolor="#000000">
                <v:path arrowok="t"/>
              </v:shape>
            </v:group>
            <v:group style="position:absolute;left:1283;top:532;width:8327;height:2" coordorigin="1283,532" coordsize="8327,2">
              <v:shape style="position:absolute;left:1283;top:532;width:8327;height:2" coordorigin="1283,532" coordsize="8327,0" path="m1283,532l9609,532e" filled="false" stroked="true" strokeweight=".580pt" strokecolor="#000000">
                <v:path arrowok="t"/>
              </v:shape>
            </v:group>
            <v:group style="position:absolute;left:1926;top:537;width:2;height:1697" coordorigin="1926,537" coordsize="2,1697">
              <v:shape style="position:absolute;left:1926;top:537;width:2;height:1697" coordorigin="1926,537" coordsize="0,1697" path="m1926,537l1926,2234e" filled="false" stroked="true" strokeweight=".580pt" strokecolor="#000000">
                <v:path arrowok="t"/>
              </v:shape>
            </v:group>
            <v:group style="position:absolute;left:2619;top:537;width:2;height:1697" coordorigin="2619,537" coordsize="2,1697">
              <v:shape style="position:absolute;left:2619;top:537;width:2;height:1697" coordorigin="2619,537" coordsize="0,1697" path="m2619,537l2619,2234e" filled="false" stroked="true" strokeweight=".580pt" strokecolor="#000000">
                <v:path arrowok="t"/>
              </v:shape>
            </v:group>
            <v:group style="position:absolute;left:3258;top:537;width:2;height:1697" coordorigin="3258,537" coordsize="2,1697">
              <v:shape style="position:absolute;left:3258;top:537;width:2;height:1697" coordorigin="3258,537" coordsize="0,1697" path="m3258,537l3258,2234e" filled="false" stroked="true" strokeweight=".580pt" strokecolor="#000000">
                <v:path arrowok="t"/>
              </v:shape>
            </v:group>
            <v:group style="position:absolute;left:4483;top:537;width:2;height:1697" coordorigin="4483,537" coordsize="2,1697">
              <v:shape style="position:absolute;left:4483;top:537;width:2;height:1697" coordorigin="4483,537" coordsize="0,1697" path="m4483,537l4483,2234e" filled="false" stroked="true" strokeweight=".580pt" strokecolor="#000000">
                <v:path arrowok="t"/>
              </v:shape>
            </v:group>
            <v:group style="position:absolute;left:5123;top:537;width:2;height:1697" coordorigin="5123,537" coordsize="2,1697">
              <v:shape style="position:absolute;left:5123;top:537;width:2;height:1697" coordorigin="5123,537" coordsize="0,1697" path="m5123,537l5123,2234e" filled="false" stroked="true" strokeweight=".580pt" strokecolor="#000000">
                <v:path arrowok="t"/>
              </v:shape>
            </v:group>
            <v:group style="position:absolute;left:5708;top:537;width:2;height:1697" coordorigin="5708,537" coordsize="2,1697">
              <v:shape style="position:absolute;left:5708;top:537;width:2;height:1697" coordorigin="5708,537" coordsize="0,1697" path="m5708,537l5708,2234e" filled="false" stroked="true" strokeweight=".580pt" strokecolor="#000000">
                <v:path arrowok="t"/>
              </v:shape>
            </v:group>
            <v:group style="position:absolute;left:7291;top:537;width:2;height:1697" coordorigin="7291,537" coordsize="2,1697">
              <v:shape style="position:absolute;left:7291;top:537;width:2;height:1697" coordorigin="7291,537" coordsize="0,1697" path="m7291,537l7291,2234e" filled="false" stroked="true" strokeweight=".580pt" strokecolor="#000000">
                <v:path arrowok="t"/>
              </v:shape>
            </v:group>
            <v:group style="position:absolute;left:8156;top:537;width:2;height:1697" coordorigin="8156,537" coordsize="2,1697">
              <v:shape style="position:absolute;left:8156;top:537;width:2;height:1697" coordorigin="8156,537" coordsize="0,1697" path="m8156,537l8156,2234e" filled="false" stroked="true" strokeweight=".580pt" strokecolor="#000000">
                <v:path arrowok="t"/>
              </v:shape>
            </v:group>
            <v:group style="position:absolute;left:8742;top:537;width:2;height:1697" coordorigin="8742,537" coordsize="2,1697">
              <v:shape style="position:absolute;left:8742;top:537;width:2;height:1697" coordorigin="8742,537" coordsize="0,1697" path="m8742,537l8742,2234e" filled="false" stroked="true" strokeweight=".580pt" strokecolor="#000000">
                <v:path arrowok="t"/>
              </v:shape>
            </v:group>
            <v:group style="position:absolute;left:6;top:789;width:9594;height:2" coordorigin="6,789" coordsize="9594,2">
              <v:shape style="position:absolute;left:6;top:789;width:9594;height:2" coordorigin="6,789" coordsize="9594,0" path="m6,789l9600,789e" filled="false" stroked="true" strokeweight=".580pt" strokecolor="#000000">
                <v:path arrowok="t"/>
              </v:shape>
              <v:shape style="position:absolute;left:6;top:1024;width:9595;height:10" type="#_x0000_t75" stroked="false">
                <v:imagedata r:id="rId278" o:title=""/>
              </v:shape>
              <v:shape style="position:absolute;left:6;top:1264;width:9595;height:10" type="#_x0000_t75" stroked="false">
                <v:imagedata r:id="rId278" o:title=""/>
              </v:shape>
              <v:shape style="position:absolute;left:6;top:1504;width:9595;height:10" type="#_x0000_t75" stroked="false">
                <v:imagedata r:id="rId278" o:title=""/>
              </v:shape>
              <v:shape style="position:absolute;left:6;top:1744;width:9595;height:10" type="#_x0000_t75" stroked="false">
                <v:imagedata r:id="rId278" o:title=""/>
              </v:shape>
            </v:group>
            <v:group style="position:absolute;left:6;top:1989;width:9594;height:2" coordorigin="6,1989" coordsize="9594,2">
              <v:shape style="position:absolute;left:6;top:1989;width:9594;height:2" coordorigin="6,1989" coordsize="9594,0" path="m6,1989l9600,1989e" filled="false" stroked="true" strokeweight=".580pt" strokecolor="#000000">
                <v:path arrowok="t"/>
              </v:shape>
            </v:group>
            <v:group style="position:absolute;left:6;top:2229;width:9594;height:2" coordorigin="6,2229" coordsize="9594,2">
              <v:shape style="position:absolute;left:6;top:2229;width:9594;height:2" coordorigin="6,2229" coordsize="9594,0" path="m6,2229l9600,2229e" filled="false" stroked="true" strokeweight=".580pt" strokecolor="#000000">
                <v:path arrowok="t"/>
              </v:shape>
              <v:shape style="position:absolute;left:183;top:310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74;top:321;width:138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Visitas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(Actas)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01;top:0;width:1616;height:52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8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Normalización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4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Sanciones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321;width:138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Monto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569;width:9455;height:1649" type="#_x0000_t202" filled="false" stroked="false">
                <v:textbox inset="0,0,0,0">
                  <w:txbxContent>
                    <w:p>
                      <w:pPr>
                        <w:tabs>
                          <w:tab w:pos="1965" w:val="left" w:leader="none"/>
                          <w:tab w:pos="2631" w:val="left" w:leader="none"/>
                          <w:tab w:pos="6518" w:val="left" w:leader="none"/>
                          <w:tab w:pos="7416" w:val="left" w:leader="none"/>
                          <w:tab w:pos="8140" w:val="left" w:leader="none"/>
                          <w:tab w:pos="8866" w:val="left" w:leader="none"/>
                        </w:tabs>
                        <w:spacing w:line="205" w:lineRule="exact" w:before="0"/>
                        <w:ind w:left="129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2003   2004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6" w:val="left" w:leader="none"/>
                          <w:tab w:pos="2242" w:val="left" w:leader="none"/>
                          <w:tab w:pos="2749" w:val="left" w:leader="none"/>
                          <w:tab w:pos="3357" w:val="left" w:leader="none"/>
                          <w:tab w:pos="4107" w:val="left" w:leader="none"/>
                          <w:tab w:pos="4858" w:val="left" w:leader="none"/>
                          <w:tab w:pos="5200" w:val="left" w:leader="none"/>
                          <w:tab w:pos="5986" w:val="left" w:leader="none"/>
                          <w:tab w:pos="6524" w:val="left" w:leader="none"/>
                          <w:tab w:pos="7389" w:val="left" w:leader="none"/>
                          <w:tab w:pos="8232" w:val="left" w:leader="none"/>
                          <w:tab w:pos="8841" w:val="left" w:leader="none"/>
                        </w:tabs>
                        <w:spacing w:before="18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108</w:t>
                        <w:tab/>
                        <w:t>30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100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10</w:t>
                        <w:tab/>
                        <w:t>48,000</w:t>
                        <w:tab/>
                        <w:t>11,591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25,000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48" w:val="left" w:leader="none"/>
                          <w:tab w:pos="2354" w:val="left" w:leader="none"/>
                          <w:tab w:pos="2749" w:val="left" w:leader="none"/>
                          <w:tab w:pos="3469" w:val="left" w:leader="none"/>
                          <w:tab w:pos="4107" w:val="left" w:leader="none"/>
                          <w:tab w:pos="4857" w:val="left" w:leader="none"/>
                          <w:tab w:pos="5199" w:val="left" w:leader="none"/>
                          <w:tab w:pos="5986" w:val="left" w:leader="none"/>
                          <w:tab w:pos="6525" w:val="left" w:leader="none"/>
                          <w:tab w:pos="7891" w:val="left" w:leader="none"/>
                          <w:tab w:pos="8233" w:val="left" w:leader="none"/>
                          <w:tab w:pos="884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99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50</w:t>
                        <w:tab/>
                        <w:t>11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44,000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25,000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36" w:val="left" w:leader="none"/>
                          <w:tab w:pos="2748" w:val="left" w:leader="none"/>
                          <w:tab w:pos="3357" w:val="left" w:leader="none"/>
                          <w:tab w:pos="4107" w:val="left" w:leader="none"/>
                          <w:tab w:pos="4746" w:val="left" w:leader="none"/>
                          <w:tab w:pos="5199" w:val="left" w:leader="none"/>
                          <w:tab w:pos="5986" w:val="left" w:leader="none"/>
                          <w:tab w:pos="6413" w:val="left" w:leader="none"/>
                          <w:tab w:pos="8232" w:val="left" w:leader="none"/>
                          <w:tab w:pos="884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360  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1,271</w:t>
                        <w:tab/>
                        <w:t>n.d.</w:t>
                        <w:tab/>
                        <w:t>500</w:t>
                        <w:tab/>
                        <w:t>40</w:t>
                        <w:tab/>
                        <w:t>89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160,000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192,119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6" w:val="left" w:leader="none"/>
                          <w:tab w:pos="2130" w:val="left" w:leader="none"/>
                          <w:tab w:pos="2748" w:val="left" w:leader="none"/>
                          <w:tab w:pos="3356" w:val="left" w:leader="none"/>
                          <w:tab w:pos="4106" w:val="left" w:leader="none"/>
                          <w:tab w:pos="4745" w:val="left" w:leader="none"/>
                          <w:tab w:pos="5199" w:val="left" w:leader="none"/>
                          <w:tab w:pos="5986" w:val="left" w:leader="none"/>
                          <w:tab w:pos="6413" w:val="left" w:leader="none"/>
                          <w:tab w:pos="8232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147</w:t>
                        <w:tab/>
                        <w:t>n.d.</w:t>
                        <w:tab/>
                        <w:t>200</w:t>
                        <w:tab/>
                        <w:t>25</w:t>
                        <w:tab/>
                        <w:t>38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100,000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101,582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5" w:val="left" w:leader="none"/>
                          <w:tab w:pos="2353" w:val="left" w:leader="none"/>
                          <w:tab w:pos="2748" w:val="left" w:leader="none"/>
                          <w:tab w:pos="3468" w:val="left" w:leader="none"/>
                          <w:tab w:pos="4106" w:val="left" w:leader="none"/>
                          <w:tab w:pos="4857" w:val="left" w:leader="none"/>
                          <w:tab w:pos="5199" w:val="left" w:leader="none"/>
                          <w:tab w:pos="5986" w:val="left" w:leader="none"/>
                          <w:tab w:pos="6524" w:val="left" w:leader="none"/>
                          <w:tab w:pos="7891" w:val="left" w:leader="none"/>
                          <w:tab w:pos="8233" w:val="left" w:leader="none"/>
                          <w:tab w:pos="8841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50</w:t>
                        <w:tab/>
                        <w:t>12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48,000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5" w:val="left" w:leader="none"/>
                          <w:tab w:pos="2748" w:val="left" w:leader="none"/>
                          <w:tab w:pos="3356" w:val="left" w:leader="none"/>
                          <w:tab w:pos="3994" w:val="left" w:leader="none"/>
                          <w:tab w:pos="4634" w:val="left" w:leader="none"/>
                          <w:tab w:pos="5198" w:val="left" w:leader="none"/>
                          <w:tab w:pos="5873" w:val="left" w:leader="none"/>
                          <w:tab w:pos="6412" w:val="left" w:leader="none"/>
                          <w:tab w:pos="8231" w:val="left" w:leader="none"/>
                        </w:tabs>
                        <w:spacing w:line="226" w:lineRule="exact" w:before="10"/>
                        <w:ind w:left="19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900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1,450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900</w:t>
                        <w:tab/>
                        <w:t>100</w:t>
                        <w:tab/>
                        <w:t>131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170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400,000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305,293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275,000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586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Procuraduría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Consumidor,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B.C.S.</w:t>
      </w:r>
      <w:r>
        <w:rPr>
          <w:b w:val="0"/>
        </w:rPr>
      </w:r>
    </w:p>
    <w:p>
      <w:pPr>
        <w:pStyle w:val="BodyText"/>
        <w:spacing w:line="240" w:lineRule="auto"/>
        <w:ind w:left="1586" w:right="1494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visitas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inspección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básculas,</w:t>
      </w:r>
      <w:r>
        <w:rPr>
          <w:spacing w:val="1"/>
        </w:rPr>
        <w:t> </w:t>
      </w:r>
      <w:r>
        <w:rPr>
          <w:spacing w:val="-1"/>
        </w:rPr>
        <w:t>bombas</w:t>
      </w:r>
      <w:r>
        <w:rPr/>
        <w:t> </w:t>
      </w:r>
      <w:r>
        <w:rPr>
          <w:spacing w:val="-1"/>
        </w:rPr>
        <w:t>de gasolina,</w:t>
      </w:r>
      <w:r>
        <w:rPr>
          <w:spacing w:val="1"/>
        </w:rPr>
        <w:t> </w:t>
      </w:r>
      <w:r>
        <w:rPr>
          <w:spacing w:val="-1"/>
        </w:rPr>
        <w:t>autotanques,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otros</w:t>
      </w:r>
      <w:r>
        <w:rPr/>
        <w:t> </w:t>
      </w:r>
      <w:r>
        <w:rPr>
          <w:spacing w:val="-1"/>
        </w:rPr>
        <w:t>instrumentos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establecimientos</w:t>
      </w:r>
      <w:r>
        <w:rPr/>
        <w:t> </w:t>
      </w:r>
      <w:r>
        <w:rPr>
          <w:spacing w:val="-1"/>
        </w:rPr>
        <w:t>comerciales</w:t>
      </w:r>
      <w:r>
        <w:rPr>
          <w:spacing w:val="-1"/>
          <w:sz w:val="16"/>
        </w:rPr>
        <w:t>.</w:t>
      </w:r>
      <w:r>
        <w:rPr>
          <w:spacing w:val="73"/>
          <w:w w:val="99"/>
          <w:sz w:val="16"/>
        </w:rPr>
        <w:t> </w:t>
      </w:r>
      <w:r>
        <w:rPr/>
        <w:t>2/ Se refiere a productos </w:t>
      </w:r>
      <w:r>
        <w:rPr>
          <w:spacing w:val="-1"/>
        </w:rPr>
        <w:t>verificados,</w:t>
      </w:r>
      <w:r>
        <w:rPr/>
        <w:t> productos </w:t>
      </w:r>
      <w:r>
        <w:rPr>
          <w:spacing w:val="-1"/>
        </w:rPr>
        <w:t>inmovilizados, </w:t>
      </w:r>
      <w:r>
        <w:rPr/>
        <w:t>productos </w:t>
      </w:r>
      <w:r>
        <w:rPr>
          <w:spacing w:val="-1"/>
        </w:rPr>
        <w:t>desinmovilizados,</w:t>
      </w:r>
      <w:r>
        <w:rPr/>
        <w:t> </w:t>
      </w:r>
      <w:r>
        <w:rPr>
          <w:spacing w:val="-1"/>
        </w:rPr>
        <w:t>contratos</w:t>
      </w:r>
      <w:r>
        <w:rPr/>
        <w:t> de </w:t>
      </w:r>
      <w:r>
        <w:rPr>
          <w:spacing w:val="-1"/>
        </w:rPr>
        <w:t>adhesión</w:t>
      </w:r>
      <w:r>
        <w:rPr>
          <w:spacing w:val="1"/>
        </w:rPr>
        <w:t> </w:t>
      </w:r>
      <w:r>
        <w:rPr>
          <w:spacing w:val="-2"/>
        </w:rPr>
        <w:t>verificados,</w:t>
      </w:r>
      <w:r>
        <w:rPr>
          <w:b w:val="0"/>
        </w:rPr>
      </w:r>
    </w:p>
    <w:p>
      <w:pPr>
        <w:pStyle w:val="BodyText"/>
        <w:spacing w:line="240" w:lineRule="auto"/>
        <w:ind w:left="1631" w:right="8913" w:hanging="45"/>
        <w:jc w:val="left"/>
        <w:rPr>
          <w:b w:val="0"/>
          <w:bCs w:val="0"/>
        </w:rPr>
      </w:pPr>
      <w:r>
        <w:rPr/>
        <w:t>asesorías</w:t>
      </w:r>
      <w:r>
        <w:rPr>
          <w:spacing w:val="1"/>
        </w:rPr>
        <w:t> </w:t>
      </w:r>
      <w:r>
        <w:rPr/>
        <w:t>sobre NOM.</w:t>
      </w:r>
      <w:r>
        <w:rPr>
          <w:spacing w:val="21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586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449" w:right="4438"/>
        <w:jc w:val="center"/>
        <w:rPr>
          <w:b w:val="0"/>
          <w:bCs w:val="0"/>
        </w:rPr>
      </w:pPr>
      <w:r>
        <w:rPr>
          <w:spacing w:val="-1"/>
        </w:rPr>
        <w:t>Balanza Comercial</w:t>
      </w:r>
      <w:r>
        <w:rPr/>
        <w:t> 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1999-2002</w:t>
      </w:r>
      <w:r>
        <w:rPr>
          <w:spacing w:val="23"/>
        </w:rPr>
        <w:t> </w:t>
      </w:r>
      <w:r>
        <w:rPr>
          <w:spacing w:val="-1"/>
        </w:rPr>
        <w:t>(millones </w:t>
      </w:r>
      <w:r>
        <w:rPr/>
        <w:t>de</w:t>
      </w:r>
      <w:r>
        <w:rPr>
          <w:spacing w:val="-1"/>
        </w:rPr>
        <w:t> </w:t>
      </w:r>
      <w:r>
        <w:rPr/>
        <w:t>dólares)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134"/>
        <w:gridCol w:w="1261"/>
        <w:gridCol w:w="1260"/>
        <w:gridCol w:w="1433"/>
      </w:tblGrid>
      <w:tr>
        <w:trPr>
          <w:trHeight w:val="234" w:hRule="exact"/>
        </w:trPr>
        <w:tc>
          <w:tcPr>
            <w:tcW w:w="152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Concepto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152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76" w:right="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Importaciones </w:t>
            </w:r>
            <w:r>
              <w:rPr>
                <w:rFonts w:ascii="Arial"/>
                <w:b/>
                <w:spacing w:val="-1"/>
                <w:sz w:val="20"/>
              </w:rPr>
              <w:t>Exportaciones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81.918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4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70.624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52.232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5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58.505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54.409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63.277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41.124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/>
              <w:ind w:left="7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60.041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52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Saldo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-11.294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6.273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8.868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7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18.917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1" w:lineRule="auto"/>
        <w:ind w:right="5351" w:hanging="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Economía,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B.C.S.</w:t>
      </w:r>
      <w:r>
        <w:rPr>
          <w:spacing w:val="28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160" w:lineRule="exact"/>
        <w:ind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2"/>
        </w:rPr>
        <w:t>incluyen</w:t>
      </w:r>
      <w:r>
        <w:rPr/>
        <w:t> </w:t>
      </w:r>
      <w:r>
        <w:rPr>
          <w:spacing w:val="-1"/>
        </w:rPr>
        <w:t>exportaciones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tiene</w:t>
      </w:r>
      <w:r>
        <w:rPr/>
        <w:t> </w:t>
      </w:r>
      <w:r>
        <w:rPr>
          <w:spacing w:val="-1"/>
        </w:rPr>
        <w:t>disponible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2003-2004.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334" w:right="4322"/>
        <w:jc w:val="center"/>
        <w:rPr>
          <w:b w:val="0"/>
          <w:bCs w:val="0"/>
        </w:rPr>
      </w:pPr>
      <w:r>
        <w:rPr/>
        <w:pict>
          <v:group style="position:absolute;margin-left:330.299988pt;margin-top:33.499397pt;width:6pt;height:6pt;mso-position-horizontal-relative:page;mso-position-vertical-relative:paragraph;z-index:-1069768" coordorigin="6606,670" coordsize="120,120">
            <v:group style="position:absolute;left:6616;top:680;width:101;height:101" coordorigin="6616,680" coordsize="101,101">
              <v:shape style="position:absolute;left:6616;top:680;width:101;height:101" coordorigin="6616,680" coordsize="101,101" path="m6716,680l6716,780,6616,780,6616,680,6716,680xe" filled="true" fillcolor="#ffcc99" stroked="false">
                <v:path arrowok="t"/>
                <v:fill type="solid"/>
              </v:shape>
            </v:group>
            <v:group style="position:absolute;left:6616;top:680;width:101;height:101" coordorigin="6616,680" coordsize="101,101">
              <v:shape style="position:absolute;left:6616;top:680;width:101;height:101" coordorigin="6616,680" coordsize="101,101" path="m6716,680l6716,780,6616,780,6616,680,6716,680x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6.899994pt;margin-top:33.499397pt;width:6pt;height:6pt;mso-position-horizontal-relative:page;mso-position-vertical-relative:paragraph;z-index:-1069744" coordorigin="7938,670" coordsize="120,120">
            <v:group style="position:absolute;left:7948;top:680;width:101;height:101" coordorigin="7948,680" coordsize="101,101">
              <v:shape style="position:absolute;left:7948;top:680;width:101;height:101" coordorigin="7948,680" coordsize="101,101" path="m8048,680l8048,780,7948,780,7948,680,8048,680xe" filled="true" fillcolor="#ccffcc" stroked="false">
                <v:path arrowok="t"/>
                <v:fill type="solid"/>
              </v:shape>
            </v:group>
            <v:group style="position:absolute;left:7948;top:680;width:101;height:101" coordorigin="7948,680" coordsize="101,101">
              <v:shape style="position:absolute;left:7948;top:680;width:101;height:101" coordorigin="7948,680" coordsize="101,101" path="m8048,680l8048,780,7948,780,7948,680,8048,680x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3.859985pt;margin-top:33.499397pt;width:6pt;height:6pt;mso-position-horizontal-relative:page;mso-position-vertical-relative:paragraph;z-index:-1069720" coordorigin="9277,670" coordsize="120,120">
            <v:group style="position:absolute;left:9287;top:680;width:101;height:101" coordorigin="9287,680" coordsize="101,101">
              <v:shape style="position:absolute;left:9287;top:680;width:101;height:101" coordorigin="9287,680" coordsize="101,101" path="m9388,680l9388,780,9287,780,9287,680,9388,680xe" filled="true" fillcolor="#ffffcc" stroked="false">
                <v:path arrowok="t"/>
                <v:fill type="solid"/>
              </v:shape>
            </v:group>
            <v:group style="position:absolute;left:9287;top:680;width:101;height:101" coordorigin="9287,680" coordsize="101,101">
              <v:shape style="position:absolute;left:9287;top:680;width:101;height:101" coordorigin="9287,680" coordsize="101,101" path="m9388,680l9388,780,9287,780,9287,680,9388,680x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Balanza Comercial</w:t>
      </w:r>
      <w:r>
        <w:rPr/>
        <w:t> 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1999-2004</w:t>
      </w:r>
      <w:r>
        <w:rPr>
          <w:spacing w:val="23"/>
        </w:rPr>
        <w:t> </w:t>
      </w:r>
      <w:r>
        <w:rPr>
          <w:spacing w:val="-1"/>
        </w:rPr>
        <w:t>(millones </w:t>
      </w:r>
      <w:r>
        <w:rPr/>
        <w:t>de</w:t>
      </w:r>
      <w:r>
        <w:rPr>
          <w:spacing w:val="-1"/>
        </w:rPr>
        <w:t> </w:t>
      </w:r>
      <w:r>
        <w:rPr/>
        <w:t>dólares)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line="200" w:lineRule="atLeast"/>
        <w:ind w:left="47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71.1pt;height:14.9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tabs>
                      <w:tab w:pos="1521" w:val="left" w:leader="none"/>
                      <w:tab w:pos="2860" w:val="left" w:leader="none"/>
                    </w:tabs>
                    <w:spacing w:before="28"/>
                    <w:ind w:left="189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Importaciones</w:t>
                    <w:tab/>
                  </w:r>
                  <w:r>
                    <w:rPr>
                      <w:rFonts w:ascii="Arial"/>
                      <w:b/>
                      <w:spacing w:val="-1"/>
                      <w:sz w:val="16"/>
                    </w:rPr>
                    <w:t>Exportaciones</w:t>
                    <w:tab/>
                    <w:t>Saldo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5"/>
        <w:spacing w:line="240" w:lineRule="auto"/>
        <w:ind w:left="3304" w:right="0"/>
        <w:jc w:val="left"/>
        <w:rPr>
          <w:b w:val="0"/>
          <w:bCs w:val="0"/>
        </w:rPr>
      </w:pPr>
      <w:r>
        <w:rPr/>
        <w:pict>
          <v:group style="position:absolute;margin-left:269.760010pt;margin-top:8.563890pt;width:296.4pt;height:124.75pt;mso-position-horizontal-relative:page;mso-position-vertical-relative:paragraph;z-index:39832" coordorigin="5395,171" coordsize="5928,2495">
            <v:group style="position:absolute;left:5698;top:544;width:327;height:1646" coordorigin="5698,544" coordsize="327,1646">
              <v:shape style="position:absolute;left:5698;top:544;width:327;height:1646" coordorigin="5698,544" coordsize="327,1646" path="m6024,544l6024,2190,5698,2190,5698,544,6024,544xe" filled="true" fillcolor="#ffcc99" stroked="false">
                <v:path arrowok="t"/>
                <v:fill type="solid"/>
              </v:shape>
            </v:group>
            <v:group style="position:absolute;left:5698;top:544;width:327;height:1646" coordorigin="5698,544" coordsize="327,1646">
              <v:shape style="position:absolute;left:5698;top:544;width:327;height:1646" coordorigin="5698,544" coordsize="327,1646" path="m6024,544l6024,2190,5698,2190,5698,544,6024,544xe" filled="false" stroked="true" strokeweight=".96pt" strokecolor="#000000">
                <v:path arrowok="t"/>
              </v:shape>
            </v:group>
            <v:group style="position:absolute;left:6024;top:770;width:327;height:1420" coordorigin="6024,770" coordsize="327,1420">
              <v:shape style="position:absolute;left:6024;top:770;width:327;height:1420" coordorigin="6024,770" coordsize="327,1420" path="m6350,770l6350,2190,6024,2190,6024,770,6350,770xe" filled="true" fillcolor="#ccffcc" stroked="false">
                <v:path arrowok="t"/>
                <v:fill type="solid"/>
              </v:shape>
            </v:group>
            <v:group style="position:absolute;left:6024;top:770;width:327;height:1420" coordorigin="6024,770" coordsize="327,1420">
              <v:shape style="position:absolute;left:6024;top:770;width:327;height:1420" coordorigin="6024,770" coordsize="327,1420" path="m6350,770l6350,2190,6024,2190,6024,770,6350,770xe" filled="false" stroked="true" strokeweight=".96pt" strokecolor="#000000">
                <v:path arrowok="t"/>
              </v:shape>
            </v:group>
            <v:group style="position:absolute;left:6350;top:2190;width:326;height:228" coordorigin="6350,2190" coordsize="326,228">
              <v:shape style="position:absolute;left:6350;top:2190;width:326;height:228" coordorigin="6350,2190" coordsize="326,228" path="m6676,2190l6676,2418,6350,2418,6350,2190,6676,2190xe" filled="true" fillcolor="#ffffcc" stroked="false">
                <v:path arrowok="t"/>
                <v:fill type="solid"/>
              </v:shape>
            </v:group>
            <v:group style="position:absolute;left:6350;top:2190;width:326;height:228" coordorigin="6350,2190" coordsize="326,228">
              <v:shape style="position:absolute;left:6350;top:2190;width:326;height:228" coordorigin="6350,2190" coordsize="326,228" path="m6676,2190l6676,2418,6350,2418,6350,2190,6676,2190xe" filled="false" stroked="true" strokeweight=".96pt" strokecolor="#000000">
                <v:path arrowok="t"/>
              </v:shape>
            </v:group>
            <v:group style="position:absolute;left:7163;top:1140;width:327;height:1050" coordorigin="7163,1140" coordsize="327,1050">
              <v:shape style="position:absolute;left:7163;top:1140;width:327;height:1050" coordorigin="7163,1140" coordsize="327,1050" path="m7489,1140l7489,2190,7163,2190,7163,1140,7489,1140xe" filled="true" fillcolor="#ffcc99" stroked="false">
                <v:path arrowok="t"/>
                <v:fill type="solid"/>
              </v:shape>
            </v:group>
            <v:group style="position:absolute;left:7163;top:1140;width:327;height:1050" coordorigin="7163,1140" coordsize="327,1050">
              <v:shape style="position:absolute;left:7163;top:1140;width:327;height:1050" coordorigin="7163,1140" coordsize="327,1050" path="m7489,1140l7489,2190,7163,2190,7163,1140,7489,1140xe" filled="false" stroked="true" strokeweight=".96pt" strokecolor="#000000">
                <v:path arrowok="t"/>
              </v:shape>
            </v:group>
            <v:group style="position:absolute;left:7489;top:1015;width:324;height:1175" coordorigin="7489,1015" coordsize="324,1175">
              <v:shape style="position:absolute;left:7489;top:1015;width:324;height:1175" coordorigin="7489,1015" coordsize="324,1175" path="m7813,1015l7813,2190,7489,2190,7489,1015,7813,1015xe" filled="true" fillcolor="#ccffcc" stroked="false">
                <v:path arrowok="t"/>
                <v:fill type="solid"/>
              </v:shape>
            </v:group>
            <v:group style="position:absolute;left:7489;top:1015;width:324;height:1175" coordorigin="7489,1015" coordsize="324,1175">
              <v:shape style="position:absolute;left:7489;top:1015;width:324;height:1175" coordorigin="7489,1015" coordsize="324,1175" path="m7813,1015l7813,2190,7489,2190,7489,1015,7813,1015xe" filled="false" stroked="true" strokeweight=".96pt" strokecolor="#000000">
                <v:path arrowok="t"/>
              </v:shape>
            </v:group>
            <v:group style="position:absolute;left:7813;top:2066;width:327;height:124" coordorigin="7813,2066" coordsize="327,124">
              <v:shape style="position:absolute;left:7813;top:2066;width:327;height:124" coordorigin="7813,2066" coordsize="327,124" path="m8140,2066l8140,2190,7813,2190,7813,2066,8140,2066xe" filled="true" fillcolor="#ffffcc" stroked="false">
                <v:path arrowok="t"/>
                <v:fill type="solid"/>
              </v:shape>
            </v:group>
            <v:group style="position:absolute;left:7813;top:2066;width:327;height:124" coordorigin="7813,2066" coordsize="327,124">
              <v:shape style="position:absolute;left:7813;top:2066;width:327;height:124" coordorigin="7813,2066" coordsize="327,124" path="m8140,2066l8140,2190,7813,2190,7813,2066,8140,2066xe" filled="false" stroked="true" strokeweight=".96pt" strokecolor="#000000">
                <v:path arrowok="t"/>
              </v:shape>
            </v:group>
            <v:group style="position:absolute;left:8627;top:1096;width:327;height:1094" coordorigin="8627,1096" coordsize="327,1094">
              <v:shape style="position:absolute;left:8627;top:1096;width:327;height:1094" coordorigin="8627,1096" coordsize="327,1094" path="m8953,1096l8953,2190,8627,2190,8627,1096,8953,1096xe" filled="true" fillcolor="#ffcc99" stroked="false">
                <v:path arrowok="t"/>
                <v:fill type="solid"/>
              </v:shape>
            </v:group>
            <v:group style="position:absolute;left:8627;top:1096;width:327;height:1094" coordorigin="8627,1096" coordsize="327,1094">
              <v:shape style="position:absolute;left:8627;top:1096;width:327;height:1094" coordorigin="8627,1096" coordsize="327,1094" path="m8953,1096l8953,2190,8627,2190,8627,1096,8953,1096xe" filled="false" stroked="true" strokeweight=".96pt" strokecolor="#000000">
                <v:path arrowok="t"/>
              </v:shape>
            </v:group>
            <v:group style="position:absolute;left:8953;top:919;width:327;height:1271" coordorigin="8953,919" coordsize="327,1271">
              <v:shape style="position:absolute;left:8953;top:919;width:327;height:1271" coordorigin="8953,919" coordsize="327,1271" path="m9280,919l9280,2190,8953,2190,8953,919,9280,919xe" filled="true" fillcolor="#ccffcc" stroked="false">
                <v:path arrowok="t"/>
                <v:fill type="solid"/>
              </v:shape>
            </v:group>
            <v:group style="position:absolute;left:8953;top:919;width:327;height:1271" coordorigin="8953,919" coordsize="327,1271">
              <v:shape style="position:absolute;left:8953;top:919;width:327;height:1271" coordorigin="8953,919" coordsize="327,1271" path="m9280,919l9280,2190,8953,2190,8953,919,9280,919xe" filled="false" stroked="true" strokeweight=".96pt" strokecolor="#000000">
                <v:path arrowok="t"/>
              </v:shape>
            </v:group>
            <v:group style="position:absolute;left:9280;top:2013;width:327;height:177" coordorigin="9280,2013" coordsize="327,177">
              <v:shape style="position:absolute;left:9280;top:2013;width:327;height:177" coordorigin="9280,2013" coordsize="327,177" path="m9606,2013l9606,2190,9280,2190,9280,2013,9606,2013xe" filled="true" fillcolor="#ffffcc" stroked="false">
                <v:path arrowok="t"/>
                <v:fill type="solid"/>
              </v:shape>
            </v:group>
            <v:group style="position:absolute;left:9280;top:2013;width:327;height:177" coordorigin="9280,2013" coordsize="327,177">
              <v:shape style="position:absolute;left:9280;top:2013;width:327;height:177" coordorigin="9280,2013" coordsize="327,177" path="m9606,2013l9606,2190,9280,2190,9280,2013,9606,2013xe" filled="false" stroked="true" strokeweight=".96pt" strokecolor="#000000">
                <v:path arrowok="t"/>
              </v:shape>
            </v:group>
            <v:group style="position:absolute;left:10092;top:1365;width:327;height:825" coordorigin="10092,1365" coordsize="327,825">
              <v:shape style="position:absolute;left:10092;top:1365;width:327;height:825" coordorigin="10092,1365" coordsize="327,825" path="m10418,1365l10418,2190,10092,2190,10092,1365,10418,1365xe" filled="true" fillcolor="#ffcc99" stroked="false">
                <v:path arrowok="t"/>
                <v:fill type="solid"/>
              </v:shape>
            </v:group>
            <v:group style="position:absolute;left:10092;top:1365;width:327;height:825" coordorigin="10092,1365" coordsize="327,825">
              <v:shape style="position:absolute;left:10092;top:1365;width:327;height:825" coordorigin="10092,1365" coordsize="327,825" path="m10418,1365l10418,2190,10092,2190,10092,1365,10418,1365xe" filled="false" stroked="true" strokeweight=".96pt" strokecolor="#000000">
                <v:path arrowok="t"/>
              </v:shape>
            </v:group>
            <v:group style="position:absolute;left:10418;top:984;width:324;height:1206" coordorigin="10418,984" coordsize="324,1206">
              <v:shape style="position:absolute;left:10418;top:984;width:324;height:1206" coordorigin="10418,984" coordsize="324,1206" path="m10742,984l10742,2190,10418,2190,10418,984,10742,984xe" filled="true" fillcolor="#ccffcc" stroked="false">
                <v:path arrowok="t"/>
                <v:fill type="solid"/>
              </v:shape>
            </v:group>
            <v:group style="position:absolute;left:10418;top:984;width:324;height:1206" coordorigin="10418,984" coordsize="324,1206">
              <v:shape style="position:absolute;left:10418;top:984;width:324;height:1206" coordorigin="10418,984" coordsize="324,1206" path="m10742,984l10742,2190,10418,2190,10418,984,10742,984xe" filled="false" stroked="true" strokeweight=".96pt" strokecolor="#000000">
                <v:path arrowok="t"/>
              </v:shape>
            </v:group>
            <v:group style="position:absolute;left:10742;top:1812;width:327;height:378" coordorigin="10742,1812" coordsize="327,378">
              <v:shape style="position:absolute;left:10742;top:1812;width:327;height:378" coordorigin="10742,1812" coordsize="327,378" path="m11069,1812l11069,2190,10742,2190,10742,1812,11069,1812xe" filled="true" fillcolor="#ffffcc" stroked="false">
                <v:path arrowok="t"/>
                <v:fill type="solid"/>
              </v:shape>
            </v:group>
            <v:group style="position:absolute;left:10742;top:1812;width:327;height:378" coordorigin="10742,1812" coordsize="327,378">
              <v:shape style="position:absolute;left:10742;top:1812;width:327;height:378" coordorigin="10742,1812" coordsize="327,378" path="m11069,1812l11069,2190,10742,2190,10742,1812,11069,1812xe" filled="false" stroked="true" strokeweight=".96pt" strokecolor="#000000">
                <v:path arrowok="t"/>
              </v:shape>
            </v:group>
            <v:group style="position:absolute;left:5455;top:181;width:2;height:2412" coordorigin="5455,181" coordsize="2,2412">
              <v:shape style="position:absolute;left:5455;top:181;width:2;height:2412" coordorigin="5455,181" coordsize="0,2412" path="m5455,181l5455,2593e" filled="false" stroked="true" strokeweight=".96pt" strokecolor="#000000">
                <v:path arrowok="t"/>
              </v:shape>
            </v:group>
            <v:group style="position:absolute;left:5405;top:2593;width:51;height:2" coordorigin="5405,2593" coordsize="51,2">
              <v:shape style="position:absolute;left:5405;top:2593;width:51;height:2" coordorigin="5405,2593" coordsize="51,0" path="m5405,2593l5455,2593e" filled="false" stroked="true" strokeweight=".96pt" strokecolor="#000000">
                <v:path arrowok="t"/>
              </v:shape>
            </v:group>
            <v:group style="position:absolute;left:5405;top:2190;width:5909;height:2" coordorigin="5405,2190" coordsize="5909,2">
              <v:shape style="position:absolute;left:5405;top:2190;width:5909;height:2" coordorigin="5405,2190" coordsize="5909,0" path="m11314,2190l5405,2190e" filled="false" stroked="true" strokeweight=".96pt" strokecolor="#000000">
                <v:path arrowok="t"/>
              </v:shape>
            </v:group>
            <v:group style="position:absolute;left:5405;top:1790;width:51;height:2" coordorigin="5405,1790" coordsize="51,2">
              <v:shape style="position:absolute;left:5405;top:1790;width:51;height:2" coordorigin="5405,1790" coordsize="51,0" path="m5405,1790l5455,1790e" filled="false" stroked="true" strokeweight=".96pt" strokecolor="#000000">
                <v:path arrowok="t"/>
              </v:shape>
            </v:group>
            <v:group style="position:absolute;left:5405;top:1387;width:51;height:2" coordorigin="5405,1387" coordsize="51,2">
              <v:shape style="position:absolute;left:5405;top:1387;width:51;height:2" coordorigin="5405,1387" coordsize="51,0" path="m5405,1387l5455,1387e" filled="false" stroked="true" strokeweight=".96pt" strokecolor="#000000">
                <v:path arrowok="t"/>
              </v:shape>
            </v:group>
            <v:group style="position:absolute;left:5405;top:984;width:51;height:2" coordorigin="5405,984" coordsize="51,2">
              <v:shape style="position:absolute;left:5405;top:984;width:51;height:2" coordorigin="5405,984" coordsize="51,0" path="m5405,984l5455,984e" filled="false" stroked="true" strokeweight=".96pt" strokecolor="#000000">
                <v:path arrowok="t"/>
              </v:shape>
            </v:group>
            <v:group style="position:absolute;left:5405;top:583;width:51;height:2" coordorigin="5405,583" coordsize="51,2">
              <v:shape style="position:absolute;left:5405;top:583;width:51;height:2" coordorigin="5405,583" coordsize="51,0" path="m5405,583l5455,583e" filled="false" stroked="true" strokeweight=".96pt" strokecolor="#000000">
                <v:path arrowok="t"/>
              </v:shape>
            </v:group>
            <v:group style="position:absolute;left:5405;top:181;width:51;height:2" coordorigin="5405,181" coordsize="51,2">
              <v:shape style="position:absolute;left:5405;top:181;width:51;height:2" coordorigin="5405,181" coordsize="51,0" path="m5405,181l5455,181e" filled="false" stroked="true" strokeweight=".96pt" strokecolor="#000000">
                <v:path arrowok="t"/>
              </v:shape>
            </v:group>
            <v:group style="position:absolute;left:6920;top:2190;width:2;height:51" coordorigin="6920,2190" coordsize="2,51">
              <v:shape style="position:absolute;left:6920;top:2190;width:2;height:51" coordorigin="6920,2190" coordsize="0,51" path="m6920,2240l6920,2190e" filled="false" stroked="true" strokeweight=".96pt" strokecolor="#000000">
                <v:path arrowok="t"/>
              </v:shape>
            </v:group>
            <v:group style="position:absolute;left:8384;top:2190;width:2;height:51" coordorigin="8384,2190" coordsize="2,51">
              <v:shape style="position:absolute;left:8384;top:2190;width:2;height:51" coordorigin="8384,2190" coordsize="0,51" path="m8384,2240l8384,2190e" filled="false" stroked="true" strokeweight=".96pt" strokecolor="#000000">
                <v:path arrowok="t"/>
              </v:shape>
            </v:group>
            <v:group style="position:absolute;left:9851;top:2190;width:2;height:51" coordorigin="9851,2190" coordsize="2,51">
              <v:shape style="position:absolute;left:9851;top:2190;width:2;height:51" coordorigin="9851,2190" coordsize="0,51" path="m9851,2240l9851,2190e" filled="false" stroked="true" strokeweight=".96pt" strokecolor="#000000">
                <v:path arrowok="t"/>
              </v:shape>
            </v:group>
            <v:group style="position:absolute;left:11314;top:2190;width:2;height:51" coordorigin="11314,2190" coordsize="2,51">
              <v:shape style="position:absolute;left:11314;top:2190;width:2;height:51" coordorigin="11314,2190" coordsize="0,51" path="m11314,2240l11314,2190e" filled="false" stroked="true" strokeweight=".96pt" strokecolor="#000000">
                <v:path arrowok="t"/>
              </v:shape>
              <v:shape style="position:absolute;left:5616;top:189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81.918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13;top:430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70.624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99;top:643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58.505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35;top:768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52.232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35;top:435;width:869;height:483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37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63.277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13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54.409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11;top:595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60.041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17;top:994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41.124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790;top:1455;width:490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18.917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00;top:1726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6.273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337;top:1625;width:401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8.868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10;top:235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75;top:235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939;top:235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404;top:2353;width:35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99;top:2505;width:54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-11.294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100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3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80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3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60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80"/>
        <w:ind w:left="3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20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80"/>
        <w:ind w:left="34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80"/>
        <w:ind w:left="33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-20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 w:before="82"/>
        <w:ind w:right="5351" w:hanging="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Economía,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B.C.S.</w:t>
      </w:r>
      <w:r>
        <w:rPr>
          <w:spacing w:val="28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left"/>
        <w:rPr>
          <w:b w:val="0"/>
          <w:bCs w:val="0"/>
        </w:rPr>
      </w:pPr>
      <w:r>
        <w:rPr>
          <w:spacing w:val="-1"/>
        </w:rPr>
        <w:t>Los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2"/>
        </w:rPr>
        <w:t>incluyen</w:t>
      </w:r>
      <w:r>
        <w:rPr/>
        <w:t> </w:t>
      </w:r>
      <w:r>
        <w:rPr>
          <w:spacing w:val="-1"/>
        </w:rPr>
        <w:t>exportaciones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sal.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tiene</w:t>
      </w:r>
      <w:r>
        <w:rPr/>
        <w:t> </w:t>
      </w:r>
      <w:r>
        <w:rPr>
          <w:spacing w:val="-1"/>
        </w:rPr>
        <w:t>disponible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2003-2004.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657" w:right="364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Valor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los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1"/>
          <w:sz w:val="18"/>
        </w:rPr>
        <w:t>principales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pacing w:val="-1"/>
          <w:sz w:val="18"/>
        </w:rPr>
        <w:t>productos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1"/>
          <w:sz w:val="18"/>
        </w:rPr>
        <w:t>importación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7"/>
          <w:sz w:val="18"/>
        </w:rPr>
        <w:t> </w:t>
      </w:r>
      <w:r>
        <w:rPr>
          <w:rFonts w:ascii="Arial" w:hAnsi="Arial"/>
          <w:b/>
          <w:spacing w:val="-1"/>
          <w:sz w:val="18"/>
        </w:rPr>
        <w:t>exportación</w:t>
      </w:r>
      <w:r>
        <w:rPr>
          <w:rFonts w:ascii="Arial" w:hAnsi="Arial"/>
          <w:b/>
          <w:spacing w:val="73"/>
          <w:w w:val="99"/>
          <w:sz w:val="18"/>
        </w:rPr>
        <w:t> </w:t>
      </w:r>
      <w:r>
        <w:rPr>
          <w:rFonts w:ascii="Arial" w:hAnsi="Arial"/>
          <w:b/>
          <w:spacing w:val="-1"/>
          <w:sz w:val="18"/>
        </w:rPr>
        <w:t>2001-2002</w:t>
      </w:r>
      <w:r>
        <w:rPr>
          <w:rFonts w:ascii="Arial" w:hAnsi="Arial"/>
          <w:sz w:val="18"/>
        </w:rPr>
      </w:r>
    </w:p>
    <w:p>
      <w:pPr>
        <w:spacing w:line="206" w:lineRule="exact" w:before="0"/>
        <w:ind w:left="1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b/>
          <w:spacing w:val="-1"/>
          <w:sz w:val="18"/>
        </w:rPr>
        <w:t>(millones</w:t>
      </w:r>
      <w:r>
        <w:rPr>
          <w:rFonts w:ascii="Arial" w:hAnsi="Arial"/>
          <w:b/>
          <w:spacing w:val="-5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6"/>
          <w:sz w:val="18"/>
        </w:rPr>
        <w:t> </w:t>
      </w:r>
      <w:r>
        <w:rPr>
          <w:rFonts w:ascii="Arial" w:hAnsi="Arial"/>
          <w:b/>
          <w:spacing w:val="-1"/>
          <w:sz w:val="18"/>
        </w:rPr>
        <w:t>dólares)</w:t>
      </w:r>
      <w:r>
        <w:rPr>
          <w:rFonts w:ascii="Arial" w:hAns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00" w:lineRule="atLeast"/>
        <w:ind w:left="25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4.3pt;height:168.1pt;mso-position-horizontal-relative:char;mso-position-vertical-relative:line" coordorigin="0,0" coordsize="7686,3362">
            <v:group style="position:absolute;left:5809;top:6;width:2;height:3351" coordorigin="5809,6" coordsize="2,3351">
              <v:shape style="position:absolute;left:5809;top:6;width:2;height:3351" coordorigin="5809,6" coordsize="0,3351" path="m5809,6l5809,3356e" filled="false" stroked="true" strokeweight=".580pt" strokecolor="#000000">
                <v:path arrowok="t"/>
              </v:shape>
            </v:group>
            <v:group style="position:absolute;left:6749;top:6;width:2;height:3351" coordorigin="6749,6" coordsize="2,3351">
              <v:shape style="position:absolute;left:6749;top:6;width:2;height:3351" coordorigin="6749,6" coordsize="0,3351" path="m6749,6l6749,3356e" filled="false" stroked="true" strokeweight=".580pt" strokecolor="#000000">
                <v:path arrowok="t"/>
              </v:shape>
            </v:group>
            <v:group style="position:absolute;left:6;top:241;width:7674;height:2" coordorigin="6,241" coordsize="7674,2">
              <v:shape style="position:absolute;left:6;top:241;width:7674;height:2" coordorigin="6,241" coordsize="7674,0" path="m6,241l7680,241e" filled="false" stroked="true" strokeweight=".580pt" strokecolor="#000000">
                <v:path arrowok="t"/>
              </v:shape>
              <v:shape style="position:absolute;left:6;top:476;width:7674;height:10" type="#_x0000_t75" stroked="false">
                <v:imagedata r:id="rId279" o:title=""/>
              </v:shape>
              <v:shape style="position:absolute;left:6;top:716;width:7674;height:10" type="#_x0000_t75" stroked="false">
                <v:imagedata r:id="rId279" o:title=""/>
              </v:shape>
              <v:shape style="position:absolute;left:6;top:956;width:7674;height:10" type="#_x0000_t75" stroked="false">
                <v:imagedata r:id="rId279" o:title=""/>
              </v:shape>
              <v:shape style="position:absolute;left:6;top:1196;width:7674;height:10" type="#_x0000_t75" stroked="false">
                <v:imagedata r:id="rId279" o:title=""/>
              </v:shape>
              <v:shape style="position:absolute;left:6;top:1436;width:7674;height:10" type="#_x0000_t75" stroked="false">
                <v:imagedata r:id="rId279" o:title=""/>
              </v:shape>
              <v:shape style="position:absolute;left:6;top:1676;width:7674;height:10" type="#_x0000_t75" stroked="false">
                <v:imagedata r:id="rId279" o:title=""/>
              </v:shape>
              <v:shape style="position:absolute;left:6;top:1916;width:7674;height:10" type="#_x0000_t75" stroked="false">
                <v:imagedata r:id="rId279" o:title=""/>
              </v:shape>
              <v:shape style="position:absolute;left:6;top:2156;width:7674;height:10" type="#_x0000_t75" stroked="false">
                <v:imagedata r:id="rId279" o:title=""/>
              </v:shape>
              <v:shape style="position:absolute;left:6;top:2396;width:7674;height:10" type="#_x0000_t75" stroked="false">
                <v:imagedata r:id="rId279" o:title=""/>
              </v:shape>
              <v:shape style="position:absolute;left:6;top:2636;width:7674;height:10" type="#_x0000_t75" stroked="false">
                <v:imagedata r:id="rId279" o:title=""/>
              </v:shape>
              <v:shape style="position:absolute;left:6;top:3105;width:7674;height:10" type="#_x0000_t75" stroked="false">
                <v:imagedata r:id="rId279" o:title=""/>
              </v:shape>
            </v:group>
            <v:group style="position:absolute;left:6;top:3351;width:7674;height:2" coordorigin="6,3351" coordsize="7674,2">
              <v:shape style="position:absolute;left:6;top:3351;width:7674;height:2" coordorigin="6,3351" coordsize="7674,0" path="m6,3351l7680,3351e" filled="false" stroked="true" strokeweight=".580pt" strokecolor="#000000">
                <v:path arrowok="t"/>
              </v:shape>
              <v:shape style="position:absolute;left:6055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94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269;width:4820;height:307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Principales Ramas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Importación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77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Reactores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nucleares,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calderas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máquinas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Vehículos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automotores,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tractores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Materias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plásticas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sus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manufacturas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   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Muebles, mobiliario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médico-quirúrgico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Papel,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cartón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manufacturas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pasta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Principales Ramas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Exportación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Legumbres,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hortalizas,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plantas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raíces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Pescados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crustáceos,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moluscos.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Frutos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comestibles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Preparaciones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carne,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pescado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crustáceos,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moluscos.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Semillas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frutos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oleaginosos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26;top:509;width:615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10.371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4.981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3.694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2.593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2.829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76;top:509;width:504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7.627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4.254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3.778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2.648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3.064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26;top:1949;width:61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31.182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17.745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4.714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5.566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65;top:1949;width:614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25.469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18.624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7.045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6.144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38;top:3139;width:5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78;top:3139;width:5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1.134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right="5351" w:hanging="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Economía,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B.C.S.</w:t>
      </w:r>
      <w:r>
        <w:rPr>
          <w:spacing w:val="28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tiene</w:t>
      </w:r>
      <w:r>
        <w:rPr/>
        <w:t> </w:t>
      </w:r>
      <w:r>
        <w:rPr>
          <w:spacing w:val="-1"/>
        </w:rPr>
        <w:t>disponible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2003-2004.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1"/>
        <w:spacing w:line="321" w:lineRule="exact"/>
        <w:ind w:left="368" w:right="0"/>
        <w:jc w:val="left"/>
        <w:rPr>
          <w:b w:val="0"/>
          <w:bCs w:val="0"/>
        </w:rPr>
      </w:pPr>
      <w:r>
        <w:rPr>
          <w:color w:val="006699"/>
          <w:spacing w:val="-1"/>
        </w:rPr>
        <w:t>INDUSTRIA,</w:t>
      </w:r>
      <w:r>
        <w:rPr>
          <w:color w:val="006699"/>
          <w:spacing w:val="-12"/>
        </w:rPr>
        <w:t> </w:t>
      </w:r>
      <w:r>
        <w:rPr>
          <w:color w:val="006699"/>
          <w:spacing w:val="-1"/>
        </w:rPr>
        <w:t>MINERÍA</w:t>
      </w:r>
      <w:r>
        <w:rPr>
          <w:color w:val="006699"/>
          <w:spacing w:val="-12"/>
        </w:rPr>
        <w:t> </w:t>
      </w:r>
      <w:r>
        <w:rPr>
          <w:color w:val="006699"/>
        </w:rPr>
        <w:t>Y</w:t>
      </w:r>
      <w:r>
        <w:rPr>
          <w:color w:val="006699"/>
          <w:spacing w:val="-12"/>
        </w:rPr>
        <w:t> </w:t>
      </w:r>
      <w:r>
        <w:rPr>
          <w:color w:val="006699"/>
          <w:spacing w:val="-1"/>
        </w:rPr>
        <w:t>ENERGÍA</w:t>
      </w:r>
      <w:r>
        <w:rPr>
          <w:b w:val="0"/>
        </w:rPr>
      </w:r>
    </w:p>
    <w:p>
      <w:pPr>
        <w:pStyle w:val="Heading2"/>
        <w:spacing w:line="240" w:lineRule="auto"/>
        <w:ind w:left="5323" w:right="2970" w:hanging="2342"/>
        <w:jc w:val="left"/>
        <w:rPr>
          <w:b w:val="0"/>
          <w:bCs w:val="0"/>
        </w:rPr>
      </w:pPr>
      <w:r>
        <w:rPr>
          <w:spacing w:val="-1"/>
        </w:rPr>
        <w:t>Inversión aplicada en Industria, Minería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Energía por modalidad</w:t>
      </w:r>
      <w:r>
        <w:rPr/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50.65pt;height:156.7pt;mso-position-horizontal-relative:char;mso-position-vertical-relative:line" coordorigin="0,0" coordsize="13013,3134">
            <v:group style="position:absolute;left:4959;top:19;width:2;height:3110" coordorigin="4959,19" coordsize="2,3110">
              <v:shape style="position:absolute;left:4959;top:19;width:2;height:3110" coordorigin="4959,19" coordsize="0,3110" path="m4959,19l4959,3128e" filled="false" stroked="true" strokeweight=".580pt" strokecolor="#000000">
                <v:path arrowok="t"/>
              </v:shape>
            </v:group>
            <v:group style="position:absolute;left:6378;top:19;width:2;height:3110" coordorigin="6378,19" coordsize="2,3110">
              <v:shape style="position:absolute;left:6378;top:19;width:2;height:3110" coordorigin="6378,19" coordsize="0,3110" path="m6378,19l6378,3128e" filled="false" stroked="true" strokeweight=".580pt" strokecolor="#000000">
                <v:path arrowok="t"/>
              </v:shape>
            </v:group>
            <v:group style="position:absolute;left:7686;top:19;width:2;height:3110" coordorigin="7686,19" coordsize="2,3110">
              <v:shape style="position:absolute;left:7686;top:19;width:2;height:3110" coordorigin="7686,19" coordsize="0,3110" path="m7686,19l7686,3128e" filled="false" stroked="true" strokeweight=".580pt" strokecolor="#000000">
                <v:path arrowok="t"/>
              </v:shape>
            </v:group>
            <v:group style="position:absolute;left:8994;top:19;width:2;height:3110" coordorigin="8994,19" coordsize="2,3110">
              <v:shape style="position:absolute;left:8994;top:19;width:2;height:3110" coordorigin="8994,19" coordsize="0,3110" path="m8994,19l8994,3128e" filled="false" stroked="true" strokeweight=".580pt" strokecolor="#000000">
                <v:path arrowok="t"/>
              </v:shape>
            </v:group>
            <v:group style="position:absolute;left:10302;top:19;width:2;height:3110" coordorigin="10302,19" coordsize="2,3110">
              <v:shape style="position:absolute;left:10302;top:19;width:2;height:3110" coordorigin="10302,19" coordsize="0,3110" path="m10302,19l10302,3128e" filled="false" stroked="true" strokeweight=".580pt" strokecolor="#000000">
                <v:path arrowok="t"/>
              </v:shape>
            </v:group>
            <v:group style="position:absolute;left:11658;top:19;width:2;height:3110" coordorigin="11658,19" coordsize="2,3110">
              <v:shape style="position:absolute;left:11658;top:19;width:2;height:3110" coordorigin="11658,19" coordsize="0,3110" path="m11658,19l11658,3128e" filled="false" stroked="true" strokeweight=".580pt" strokecolor="#000000">
                <v:path arrowok="t"/>
              </v:shape>
            </v:group>
            <v:group style="position:absolute;left:6;top:254;width:13001;height:2" coordorigin="6,254" coordsize="13001,2">
              <v:shape style="position:absolute;left:6;top:254;width:13001;height:2" coordorigin="6,254" coordsize="13001,0" path="m6,254l13007,254e" filled="false" stroked="true" strokeweight=".580pt" strokecolor="#000000">
                <v:path arrowok="t"/>
              </v:shape>
              <v:shape style="position:absolute;left:6;top:488;width:13001;height:10" type="#_x0000_t75" stroked="false">
                <v:imagedata r:id="rId280" o:title=""/>
              </v:shape>
              <v:shape style="position:absolute;left:6;top:728;width:13001;height:10" type="#_x0000_t75" stroked="false">
                <v:imagedata r:id="rId280" o:title=""/>
              </v:shape>
              <v:shape style="position:absolute;left:6;top:968;width:13001;height:10" type="#_x0000_t75" stroked="false">
                <v:imagedata r:id="rId280" o:title=""/>
              </v:shape>
              <v:shape style="position:absolute;left:6;top:1208;width:13001;height:10" type="#_x0000_t75" stroked="false">
                <v:imagedata r:id="rId280" o:title=""/>
              </v:shape>
              <v:shape style="position:absolute;left:6;top:1448;width:13001;height:10" type="#_x0000_t75" stroked="false">
                <v:imagedata r:id="rId280" o:title=""/>
              </v:shape>
              <v:shape style="position:absolute;left:6;top:1688;width:13001;height:10" type="#_x0000_t75" stroked="false">
                <v:imagedata r:id="rId280" o:title=""/>
              </v:shape>
              <v:shape style="position:absolute;left:6;top:1928;width:13001;height:10" type="#_x0000_t75" stroked="false">
                <v:imagedata r:id="rId280" o:title=""/>
              </v:shape>
              <v:shape style="position:absolute;left:6;top:2168;width:13001;height:10" type="#_x0000_t75" stroked="false">
                <v:imagedata r:id="rId280" o:title=""/>
              </v:shape>
              <v:shape style="position:absolute;left:6;top:2408;width:13001;height:10" type="#_x0000_t75" stroked="false">
                <v:imagedata r:id="rId280" o:title=""/>
              </v:shape>
              <v:shape style="position:absolute;left:6;top:2648;width:13001;height:10" type="#_x0000_t75" stroked="false">
                <v:imagedata r:id="rId280" o:title=""/>
              </v:shape>
            </v:group>
            <v:group style="position:absolute;left:6;top:2893;width:13001;height:2" coordorigin="6,2893" coordsize="13001,2">
              <v:shape style="position:absolute;left:6;top:2893;width:13001;height:2" coordorigin="6,2893" coordsize="13001,0" path="m6,2893l13007,2893e" filled="false" stroked="true" strokeweight=".580pt" strokecolor="#000000">
                <v:path arrowok="t"/>
              </v:shape>
              <v:shape style="position:absolute;left:0;top:0;width:13013;height:3134" type="#_x0000_t202" filled="false" stroked="false">
                <v:textbox inset="0,0,0,0">
                  <w:txbxContent>
                    <w:p>
                      <w:pPr>
                        <w:tabs>
                          <w:tab w:pos="5445" w:val="left" w:leader="none"/>
                          <w:tab w:pos="6808" w:val="left" w:leader="none"/>
                          <w:tab w:pos="8116" w:val="left" w:leader="none"/>
                          <w:tab w:pos="9423" w:val="left" w:leader="none"/>
                          <w:tab w:pos="10755" w:val="left" w:leader="none"/>
                          <w:tab w:pos="12057" w:val="left" w:leader="none"/>
                        </w:tabs>
                        <w:spacing w:line="247" w:lineRule="exact" w:before="0"/>
                        <w:ind w:left="199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5138" w:val="left" w:leader="none"/>
                          <w:tab w:pos="6722" w:val="left" w:leader="none"/>
                          <w:tab w:pos="7863" w:val="left" w:leader="none"/>
                          <w:tab w:pos="9172" w:val="left" w:leader="none"/>
                          <w:tab w:pos="10528" w:val="left" w:leader="none"/>
                          <w:tab w:pos="11884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2,182,261.9</w:t>
                        <w:tab/>
                        <w:t>390,788.9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1,484,359.6</w:t>
                        <w:tab/>
                        <w:t>1,182,277.5</w:t>
                        <w:tab/>
                        <w:t>1,639,731.0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1,834,898.7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304" w:val="left" w:leader="none"/>
                          <w:tab w:pos="6723" w:val="left" w:leader="none"/>
                          <w:tab w:pos="8811" w:val="left" w:leader="none"/>
                          <w:tab w:pos="9451" w:val="left" w:leader="none"/>
                          <w:tab w:pos="10695" w:val="left" w:leader="none"/>
                          <w:tab w:pos="12274" w:val="left" w:leader="none"/>
                        </w:tabs>
                        <w:spacing w:before="9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Financiamiento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al Desarrollo</w:t>
                        <w:tab/>
                        <w:t>119,825.0</w:t>
                        <w:tab/>
                        <w:t>670,896.0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36,226.7</w:t>
                        <w:tab/>
                        <w:t>303,993.2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4,850.0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7503" w:val="left" w:leader="none"/>
                          <w:tab w:pos="8810" w:val="left" w:leader="none"/>
                          <w:tab w:pos="10118" w:val="left" w:leader="none"/>
                          <w:tab w:pos="11474" w:val="left" w:leader="none"/>
                          <w:tab w:pos="12273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06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1,105.9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7503" w:val="left" w:leader="none"/>
                          <w:tab w:pos="8811" w:val="left" w:leader="none"/>
                          <w:tab w:pos="10119" w:val="left" w:leader="none"/>
                          <w:tab w:pos="10806" w:val="left" w:leader="none"/>
                          <w:tab w:pos="12831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30,640.4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7224" w:val="left" w:leader="none"/>
                          <w:tab w:pos="8811" w:val="left" w:leader="none"/>
                          <w:tab w:pos="9562" w:val="left" w:leader="none"/>
                          <w:tab w:pos="10918" w:val="left" w:leader="none"/>
                          <w:tab w:pos="12942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50.0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2,652.1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7,166.8</w:t>
                        <w:tab/>
                        <w:t>324.2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27" w:val="left" w:leader="none"/>
                          <w:tab w:pos="6946" w:val="left" w:leader="none"/>
                          <w:tab w:pos="8142" w:val="left" w:leader="none"/>
                          <w:tab w:pos="9450" w:val="left" w:leader="none"/>
                          <w:tab w:pos="11085" w:val="left" w:leader="none"/>
                          <w:tab w:pos="12274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8,388.2</w:t>
                        <w:tab/>
                        <w:t>3,558.0</w:t>
                        <w:tab/>
                        <w:t>18,782.1</w:t>
                        <w:tab/>
                        <w:t>20,457.8</w:t>
                        <w:tab/>
                        <w:t>191.4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7,015.7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7503" w:val="left" w:leader="none"/>
                          <w:tab w:pos="8811" w:val="left" w:leader="none"/>
                          <w:tab w:pos="10119" w:val="left" w:leader="none"/>
                          <w:tab w:pos="11474" w:val="left" w:leader="none"/>
                          <w:tab w:pos="12162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Ramo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39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68,125.2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6" w:val="left" w:leader="none"/>
                          <w:tab w:pos="7504" w:val="left" w:leader="none"/>
                          <w:tab w:pos="8812" w:val="left" w:leader="none"/>
                          <w:tab w:pos="10120" w:val="left" w:leader="none"/>
                          <w:tab w:pos="11086" w:val="left" w:leader="none"/>
                          <w:tab w:pos="12831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2%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sobre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nómina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177.9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7503" w:val="left" w:leader="none"/>
                          <w:tab w:pos="8810" w:val="left" w:leader="none"/>
                          <w:tab w:pos="10118" w:val="left" w:leader="none"/>
                          <w:tab w:pos="10917" w:val="left" w:leader="none"/>
                          <w:tab w:pos="12830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Estados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9,994.2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27" w:val="left" w:leader="none"/>
                          <w:tab w:pos="7503" w:val="left" w:leader="none"/>
                          <w:tab w:pos="8254" w:val="left" w:leader="none"/>
                          <w:tab w:pos="9562" w:val="left" w:leader="none"/>
                          <w:tab w:pos="10918" w:val="left" w:leader="none"/>
                          <w:tab w:pos="12274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2,796.5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5,717.3</w:t>
                        <w:tab/>
                        <w:t>6,234.4</w:t>
                        <w:tab/>
                        <w:t>6,182.3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9,200.0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084" w:val="left" w:leader="none"/>
                          <w:tab w:pos="6946" w:val="left" w:leader="none"/>
                          <w:tab w:pos="8254" w:val="left" w:leader="none"/>
                          <w:tab w:pos="9841" w:val="left" w:leader="none"/>
                          <w:tab w:pos="10918" w:val="left" w:leader="none"/>
                          <w:tab w:pos="12942" w:val="righ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Programa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1,179.9</w:t>
                        <w:tab/>
                        <w:t>4,126.9</w:t>
                        <w:tab/>
                        <w:t>41.8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3,044.6</w:t>
                        <w:tab/>
                        <w:t>371.1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248" w:val="left" w:leader="none"/>
                          <w:tab w:pos="6556" w:val="left" w:leader="none"/>
                          <w:tab w:pos="7864" w:val="left" w:leader="none"/>
                          <w:tab w:pos="9172" w:val="left" w:leader="none"/>
                          <w:tab w:pos="10528" w:val="left" w:leader="none"/>
                          <w:tab w:pos="11884" w:val="left" w:leader="none"/>
                        </w:tabs>
                        <w:spacing w:before="10"/>
                        <w:ind w:left="21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2,313,271.6</w:t>
                        <w:tab/>
                        <w:t>1,066,472.7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1,512,986.0</w:t>
                        <w:tab/>
                        <w:t>1,247,890.2</w:t>
                        <w:tab/>
                        <w:t>2,001,121.8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1,925,890.8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68" w:right="575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36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68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1999.</w:t>
      </w:r>
      <w:r>
        <w:rPr/>
        <w:t> La </w:t>
      </w:r>
      <w:r>
        <w:rPr>
          <w:spacing w:val="-1"/>
        </w:rPr>
        <w:t>suma</w:t>
      </w:r>
      <w:r>
        <w:rPr/>
        <w:t> de los parciales</w:t>
      </w:r>
      <w:r>
        <w:rPr>
          <w:spacing w:val="-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 coincide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5830" w:right="2200" w:hanging="3357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Industria,</w:t>
      </w:r>
      <w:r>
        <w:rPr>
          <w:spacing w:val="-1"/>
        </w:rPr>
        <w:t> Minería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Energía </w:t>
      </w:r>
      <w:r>
        <w:rPr/>
        <w:t>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7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6"/>
        <w:spacing w:line="240" w:lineRule="auto" w:before="0"/>
        <w:ind w:left="2417" w:right="0"/>
        <w:jc w:val="left"/>
        <w:rPr>
          <w:i w:val="0"/>
        </w:rPr>
      </w:pPr>
      <w:r>
        <w:rPr/>
        <w:pict>
          <v:group style="position:absolute;margin-left:244.5pt;margin-top:-1.230861pt;width:376.1pt;height:114.1pt;mso-position-horizontal-relative:page;mso-position-vertical-relative:paragraph;z-index:40360" coordorigin="4890,-25" coordsize="7522,2282">
            <v:group style="position:absolute;left:5396;top:260;width:348;height:1937" coordorigin="5396,260" coordsize="348,1937">
              <v:shape style="position:absolute;left:5396;top:260;width:348;height:1937" coordorigin="5396,260" coordsize="348,1937" path="m5744,260l5744,2197,5396,2197,5396,260,5744,260xe" filled="true" fillcolor="#ccffcc" stroked="false">
                <v:path arrowok="t"/>
                <v:fill type="solid"/>
              </v:shape>
            </v:group>
            <v:group style="position:absolute;left:5396;top:260;width:348;height:1937" coordorigin="5396,260" coordsize="348,1937">
              <v:shape style="position:absolute;left:5396;top:260;width:348;height:1937" coordorigin="5396,260" coordsize="348,1937" path="m5744,260l5744,2197,5396,2197,5396,260,5744,260xe" filled="false" stroked="true" strokeweight=".96pt" strokecolor="#000000">
                <v:path arrowok="t"/>
              </v:shape>
            </v:group>
            <v:group style="position:absolute;left:6640;top:1304;width:346;height:893" coordorigin="6640,1304" coordsize="346,893">
              <v:shape style="position:absolute;left:6640;top:1304;width:346;height:893" coordorigin="6640,1304" coordsize="346,893" path="m6985,1304l6985,2197,6640,2197,6640,1304,6985,1304xe" filled="true" fillcolor="#ccffcc" stroked="false">
                <v:path arrowok="t"/>
                <v:fill type="solid"/>
              </v:shape>
            </v:group>
            <v:group style="position:absolute;left:6640;top:1304;width:346;height:893" coordorigin="6640,1304" coordsize="346,893">
              <v:shape style="position:absolute;left:6640;top:1304;width:346;height:893" coordorigin="6640,1304" coordsize="346,893" path="m6985,1304l6985,2197,6640,2197,6640,1304,6985,1304xe" filled="false" stroked="true" strokeweight=".96pt" strokecolor="#000000">
                <v:path arrowok="t"/>
              </v:shape>
            </v:group>
            <v:group style="position:absolute;left:7880;top:930;width:348;height:1268" coordorigin="7880,930" coordsize="348,1268">
              <v:shape style="position:absolute;left:7880;top:930;width:348;height:1268" coordorigin="7880,930" coordsize="348,1268" path="m8228,930l8228,2197,7880,2197,7880,930,8228,930xe" filled="true" fillcolor="#ccffcc" stroked="false">
                <v:path arrowok="t"/>
                <v:fill type="solid"/>
              </v:shape>
            </v:group>
            <v:group style="position:absolute;left:7880;top:930;width:348;height:1268" coordorigin="7880,930" coordsize="348,1268">
              <v:shape style="position:absolute;left:7880;top:930;width:348;height:1268" coordorigin="7880,930" coordsize="348,1268" path="m8228,930l8228,2197,7880,2197,7880,930,8228,930xe" filled="false" stroked="true" strokeweight=".96pt" strokecolor="#000000">
                <v:path arrowok="t"/>
              </v:shape>
            </v:group>
            <v:group style="position:absolute;left:9124;top:1153;width:346;height:1044" coordorigin="9124,1153" coordsize="346,1044">
              <v:shape style="position:absolute;left:9124;top:1153;width:346;height:1044" coordorigin="9124,1153" coordsize="346,1044" path="m9469,1153l9469,2197,9124,2197,9124,1153,9469,1153xe" filled="true" fillcolor="#ccffcc" stroked="false">
                <v:path arrowok="t"/>
                <v:fill type="solid"/>
              </v:shape>
            </v:group>
            <v:group style="position:absolute;left:9124;top:1153;width:346;height:1044" coordorigin="9124,1153" coordsize="346,1044">
              <v:shape style="position:absolute;left:9124;top:1153;width:346;height:1044" coordorigin="9124,1153" coordsize="346,1044" path="m9469,1153l9469,2197,9124,2197,9124,1153,9469,1153xe" filled="false" stroked="true" strokeweight=".96pt" strokecolor="#000000">
                <v:path arrowok="t"/>
              </v:shape>
            </v:group>
            <v:group style="position:absolute;left:10364;top:522;width:348;height:1676" coordorigin="10364,522" coordsize="348,1676">
              <v:shape style="position:absolute;left:10364;top:522;width:348;height:1676" coordorigin="10364,522" coordsize="348,1676" path="m10712,522l10712,2197,10364,2197,10364,522,10712,522xe" filled="true" fillcolor="#ccffcc" stroked="false">
                <v:path arrowok="t"/>
                <v:fill type="solid"/>
              </v:shape>
            </v:group>
            <v:group style="position:absolute;left:10364;top:522;width:348;height:1676" coordorigin="10364,522" coordsize="348,1676">
              <v:shape style="position:absolute;left:10364;top:522;width:348;height:1676" coordorigin="10364,522" coordsize="348,1676" path="m10712,522l10712,2197,10364,2197,10364,522,10712,522xe" filled="false" stroked="true" strokeweight=".96pt" strokecolor="#000000">
                <v:path arrowok="t"/>
              </v:shape>
            </v:group>
            <v:group style="position:absolute;left:11608;top:584;width:346;height:1613" coordorigin="11608,584" coordsize="346,1613">
              <v:shape style="position:absolute;left:11608;top:584;width:346;height:1613" coordorigin="11608,584" coordsize="346,1613" path="m11953,584l11953,2197,11608,2197,11608,584,11953,584xe" filled="true" fillcolor="#ccffcc" stroked="false">
                <v:path arrowok="t"/>
                <v:fill type="solid"/>
              </v:shape>
            </v:group>
            <v:group style="position:absolute;left:11608;top:584;width:346;height:1613" coordorigin="11608,584" coordsize="346,1613">
              <v:shape style="position:absolute;left:11608;top:584;width:346;height:1613" coordorigin="11608,584" coordsize="346,1613" path="m11953,584l11953,2197,11608,2197,11608,584,11953,584xe" filled="false" stroked="true" strokeweight=".96pt" strokecolor="#000000">
                <v:path arrowok="t"/>
              </v:shape>
            </v:group>
            <v:group style="position:absolute;left:4950;top:104;width:2;height:2144" coordorigin="4950,104" coordsize="2,2144">
              <v:shape style="position:absolute;left:4950;top:104;width:2;height:2144" coordorigin="4950,104" coordsize="0,2144" path="m4950,104l4950,2248e" filled="false" stroked="true" strokeweight=".96pt" strokecolor="#000000">
                <v:path arrowok="t"/>
              </v:shape>
            </v:group>
            <v:group style="position:absolute;left:4900;top:2197;width:7503;height:2" coordorigin="4900,2197" coordsize="7503,2">
              <v:shape style="position:absolute;left:4900;top:2197;width:7503;height:2" coordorigin="4900,2197" coordsize="7503,0" path="m12402,2197l4900,2197e" filled="false" stroked="true" strokeweight=".96pt" strokecolor="#000000">
                <v:path arrowok="t"/>
              </v:shape>
            </v:group>
            <v:group style="position:absolute;left:4900;top:1780;width:51;height:2" coordorigin="4900,1780" coordsize="51,2">
              <v:shape style="position:absolute;left:4900;top:1780;width:51;height:2" coordorigin="4900,1780" coordsize="51,0" path="m4900,1780l4950,1780e" filled="false" stroked="true" strokeweight=".96pt" strokecolor="#000000">
                <v:path arrowok="t"/>
              </v:shape>
            </v:group>
            <v:group style="position:absolute;left:4900;top:1360;width:51;height:2" coordorigin="4900,1360" coordsize="51,2">
              <v:shape style="position:absolute;left:4900;top:1360;width:51;height:2" coordorigin="4900,1360" coordsize="51,0" path="m4900,1360l4950,1360e" filled="false" stroked="true" strokeweight=".96pt" strokecolor="#000000">
                <v:path arrowok="t"/>
              </v:shape>
            </v:group>
            <v:group style="position:absolute;left:4900;top:942;width:51;height:2" coordorigin="4900,942" coordsize="51,2">
              <v:shape style="position:absolute;left:4900;top:942;width:51;height:2" coordorigin="4900,942" coordsize="51,0" path="m4900,942l4950,942e" filled="false" stroked="true" strokeweight=".96pt" strokecolor="#000000">
                <v:path arrowok="t"/>
              </v:shape>
            </v:group>
            <v:group style="position:absolute;left:4900;top:522;width:51;height:2" coordorigin="4900,522" coordsize="51,2">
              <v:shape style="position:absolute;left:4900;top:522;width:51;height:2" coordorigin="4900,522" coordsize="51,0" path="m4900,522l4950,522e" filled="false" stroked="true" strokeweight=".96pt" strokecolor="#000000">
                <v:path arrowok="t"/>
              </v:shape>
            </v:group>
            <v:group style="position:absolute;left:4900;top:104;width:51;height:2" coordorigin="4900,104" coordsize="51,2">
              <v:shape style="position:absolute;left:4900;top:104;width:51;height:2" coordorigin="4900,104" coordsize="51,0" path="m4900,104l4950,104e" filled="false" stroked="true" strokeweight=".96pt" strokecolor="#000000">
                <v:path arrowok="t"/>
              </v:shape>
            </v:group>
            <v:group style="position:absolute;left:6193;top:2197;width:2;height:51" coordorigin="6193,2197" coordsize="2,51">
              <v:shape style="position:absolute;left:6193;top:2197;width:2;height:51" coordorigin="6193,2197" coordsize="0,51" path="m6193,2248l6193,2197e" filled="false" stroked="true" strokeweight=".96pt" strokecolor="#000000">
                <v:path arrowok="t"/>
              </v:shape>
            </v:group>
            <v:group style="position:absolute;left:7434;top:2197;width:2;height:51" coordorigin="7434,2197" coordsize="2,51">
              <v:shape style="position:absolute;left:7434;top:2197;width:2;height:51" coordorigin="7434,2197" coordsize="0,51" path="m7434,2248l7434,2197e" filled="false" stroked="true" strokeweight=".96pt" strokecolor="#000000">
                <v:path arrowok="t"/>
              </v:shape>
            </v:group>
            <v:group style="position:absolute;left:8677;top:2197;width:2;height:51" coordorigin="8677,2197" coordsize="2,51">
              <v:shape style="position:absolute;left:8677;top:2197;width:2;height:51" coordorigin="8677,2197" coordsize="0,51" path="m8677,2248l8677,2197e" filled="false" stroked="true" strokeweight=".96pt" strokecolor="#000000">
                <v:path arrowok="t"/>
              </v:shape>
            </v:group>
            <v:group style="position:absolute;left:9918;top:2197;width:2;height:51" coordorigin="9918,2197" coordsize="2,51">
              <v:shape style="position:absolute;left:9918;top:2197;width:2;height:51" coordorigin="9918,2197" coordsize="0,51" path="m9918,2248l9918,2197e" filled="false" stroked="true" strokeweight=".96pt" strokecolor="#000000">
                <v:path arrowok="t"/>
              </v:shape>
            </v:group>
            <v:group style="position:absolute;left:11161;top:2197;width:2;height:51" coordorigin="11161,2197" coordsize="2,51">
              <v:shape style="position:absolute;left:11161;top:2197;width:2;height:51" coordorigin="11161,2197" coordsize="0,51" path="m11161,2248l11161,2197e" filled="false" stroked="true" strokeweight=".96pt" strokecolor="#000000">
                <v:path arrowok="t"/>
              </v:shape>
            </v:group>
            <v:group style="position:absolute;left:12402;top:2197;width:2;height:51" coordorigin="12402,2197" coordsize="2,51">
              <v:shape style="position:absolute;left:12402;top:2197;width:2;height:51" coordorigin="12402,2197" coordsize="0,51" path="m12402,2248l12402,2197e" filled="false" stroked="true" strokeweight=".96pt" strokecolor="#000000">
                <v:path arrowok="t"/>
              </v:shape>
              <v:shape style="position:absolute;left:5267;top:-25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2,313,271.6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115;top:259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2,001,121.8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358;top:321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1,925,891.0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80;top:626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1,512,986.0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61;top:1000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1,066,472.7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43;top:890;width:848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1,247,890.2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2,500,000.0</w:t>
      </w:r>
      <w:r>
        <w:rPr>
          <w:i w:val="0"/>
        </w:rPr>
      </w:r>
    </w:p>
    <w:p>
      <w:pPr>
        <w:spacing w:line="240" w:lineRule="auto" w:before="4"/>
        <w:rPr>
          <w:rFonts w:ascii="Arial" w:hAnsi="Arial" w:cs="Arial" w:eastAsia="Arial"/>
          <w:i/>
          <w:sz w:val="13"/>
          <w:szCs w:val="13"/>
        </w:rPr>
      </w:pPr>
    </w:p>
    <w:p>
      <w:pPr>
        <w:spacing w:before="80"/>
        <w:ind w:left="24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2,000,000.0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i/>
          <w:sz w:val="13"/>
          <w:szCs w:val="13"/>
        </w:rPr>
      </w:pPr>
    </w:p>
    <w:p>
      <w:pPr>
        <w:spacing w:before="80"/>
        <w:ind w:left="24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1,500,000.0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13"/>
          <w:szCs w:val="13"/>
        </w:rPr>
      </w:pPr>
    </w:p>
    <w:p>
      <w:pPr>
        <w:spacing w:before="80"/>
        <w:ind w:left="24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1,000,000.0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i/>
          <w:sz w:val="13"/>
          <w:szCs w:val="13"/>
        </w:rPr>
      </w:pPr>
    </w:p>
    <w:p>
      <w:pPr>
        <w:spacing w:before="80"/>
        <w:ind w:left="25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500,000.0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header="384" w:footer="697" w:top="1360" w:bottom="880" w:left="1560" w:right="10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tabs>
          <w:tab w:pos="1768" w:val="left" w:leader="none"/>
          <w:tab w:pos="3011" w:val="left" w:leader="none"/>
          <w:tab w:pos="4252" w:val="left" w:leader="none"/>
          <w:tab w:pos="5495" w:val="left" w:leader="none"/>
          <w:tab w:pos="6736" w:val="left" w:leader="none"/>
        </w:tabs>
        <w:spacing w:before="136"/>
        <w:ind w:left="5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60" w:right="1060"/>
          <w:cols w:num="2" w:equalWidth="0">
            <w:col w:w="3266" w:space="40"/>
            <w:col w:w="9914"/>
          </w:cols>
        </w:sectPr>
      </w:pPr>
    </w:p>
    <w:p>
      <w:pPr>
        <w:spacing w:line="240" w:lineRule="auto" w:before="6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 w:before="82"/>
        <w:ind w:left="3066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60" w:right="10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2641" w:right="2631"/>
        <w:jc w:val="center"/>
        <w:rPr>
          <w:b w:val="0"/>
          <w:bCs w:val="0"/>
        </w:rPr>
      </w:pPr>
      <w:r>
        <w:rPr>
          <w:spacing w:val="-1"/>
        </w:rPr>
        <w:t>Inversión aplicada en Industria, Minería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Energía, por 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8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4833" w:val="left" w:leader="none"/>
          <w:tab w:pos="6167" w:val="left" w:leader="none"/>
          <w:tab w:pos="7475" w:val="left" w:leader="none"/>
          <w:tab w:pos="8783" w:val="left" w:leader="none"/>
          <w:tab w:pos="10168" w:val="left" w:leader="none"/>
          <w:tab w:pos="11577" w:val="left" w:leader="none"/>
        </w:tabs>
        <w:spacing w:before="0"/>
        <w:ind w:left="168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9.489998pt;margin-top:1.506666pt;width:617.8pt;height:276.1pt;mso-position-horizontal-relative:page;mso-position-vertical-relative:paragraph;z-index:-1069240" coordorigin="1990,30" coordsize="12356,5522">
            <v:group style="position:absolute;left:6133;top:36;width:2;height:5511" coordorigin="6133,36" coordsize="2,5511">
              <v:shape style="position:absolute;left:6133;top:36;width:2;height:5511" coordorigin="6133,36" coordsize="0,5511" path="m6133,36l6133,5546e" filled="false" stroked="true" strokeweight=".580pt" strokecolor="#000000">
                <v:path arrowok="t"/>
              </v:shape>
            </v:group>
            <v:group style="position:absolute;left:7498;top:36;width:2;height:5511" coordorigin="7498,36" coordsize="2,5511">
              <v:shape style="position:absolute;left:7498;top:36;width:2;height:5511" coordorigin="7498,36" coordsize="0,5511" path="m7498,36l7498,5546e" filled="false" stroked="true" strokeweight=".580pt" strokecolor="#000000">
                <v:path arrowok="t"/>
              </v:shape>
            </v:group>
            <v:group style="position:absolute;left:8806;top:36;width:2;height:5511" coordorigin="8806,36" coordsize="2,5511">
              <v:shape style="position:absolute;left:8806;top:36;width:2;height:5511" coordorigin="8806,36" coordsize="0,5511" path="m8806,36l8806,5546e" filled="false" stroked="true" strokeweight=".580pt" strokecolor="#000000">
                <v:path arrowok="t"/>
              </v:shape>
            </v:group>
            <v:group style="position:absolute;left:10114;top:36;width:2;height:5511" coordorigin="10114,36" coordsize="2,5511">
              <v:shape style="position:absolute;left:10114;top:36;width:2;height:5511" coordorigin="10114,36" coordsize="0,5511" path="m10114,36l10114,5546e" filled="false" stroked="true" strokeweight=".580pt" strokecolor="#000000">
                <v:path arrowok="t"/>
              </v:shape>
            </v:group>
            <v:group style="position:absolute;left:11422;top:36;width:2;height:5511" coordorigin="11422,36" coordsize="2,5511">
              <v:shape style="position:absolute;left:11422;top:36;width:2;height:5511" coordorigin="11422,36" coordsize="0,5511" path="m11422,36l11422,5546e" filled="false" stroked="true" strokeweight=".580pt" strokecolor="#000000">
                <v:path arrowok="t"/>
              </v:shape>
            </v:group>
            <v:group style="position:absolute;left:12884;top:36;width:2;height:5511" coordorigin="12884,36" coordsize="2,5511">
              <v:shape style="position:absolute;left:12884;top:36;width:2;height:5511" coordorigin="12884,36" coordsize="0,5511" path="m12884,36l12884,5546e" filled="false" stroked="true" strokeweight=".580pt" strokecolor="#000000">
                <v:path arrowok="t"/>
              </v:shape>
            </v:group>
            <v:group style="position:absolute;left:1996;top:271;width:12345;height:2" coordorigin="1996,271" coordsize="12345,2">
              <v:shape style="position:absolute;left:1996;top:271;width:12345;height:2" coordorigin="1996,271" coordsize="12345,0" path="m1996,271l14340,271e" filled="false" stroked="true" strokeweight=".580pt" strokecolor="#000000">
                <v:path arrowok="t"/>
              </v:shape>
              <v:shape style="position:absolute;left:1996;top:506;width:12348;height:10" type="#_x0000_t75" stroked="false">
                <v:imagedata r:id="rId281" o:title=""/>
              </v:shape>
              <v:shape style="position:absolute;left:1996;top:746;width:12348;height:10" type="#_x0000_t75" stroked="false">
                <v:imagedata r:id="rId281" o:title=""/>
              </v:shape>
              <v:shape style="position:absolute;left:1996;top:986;width:12348;height:10" type="#_x0000_t75" stroked="false">
                <v:imagedata r:id="rId281" o:title=""/>
              </v:shape>
              <v:shape style="position:absolute;left:1996;top:1226;width:12348;height:10" type="#_x0000_t75" stroked="false">
                <v:imagedata r:id="rId281" o:title=""/>
              </v:shape>
              <v:shape style="position:absolute;left:1996;top:1466;width:12348;height:10" type="#_x0000_t75" stroked="false">
                <v:imagedata r:id="rId281" o:title=""/>
              </v:shape>
              <v:shape style="position:absolute;left:1996;top:1706;width:12348;height:10" type="#_x0000_t75" stroked="false">
                <v:imagedata r:id="rId281" o:title=""/>
              </v:shape>
              <v:shape style="position:absolute;left:1996;top:1946;width:12348;height:10" type="#_x0000_t75" stroked="false">
                <v:imagedata r:id="rId281" o:title=""/>
              </v:shape>
              <v:shape style="position:absolute;left:1996;top:2186;width:12348;height:10" type="#_x0000_t75" stroked="false">
                <v:imagedata r:id="rId281" o:title=""/>
              </v:shape>
              <v:shape style="position:absolute;left:1996;top:2426;width:12348;height:10" type="#_x0000_t75" stroked="false">
                <v:imagedata r:id="rId281" o:title=""/>
              </v:shape>
              <v:shape style="position:absolute;left:1996;top:2666;width:12348;height:10" type="#_x0000_t75" stroked="false">
                <v:imagedata r:id="rId281" o:title=""/>
              </v:shape>
              <v:shape style="position:absolute;left:1996;top:2906;width:12348;height:10" type="#_x0000_t75" stroked="false">
                <v:imagedata r:id="rId281" o:title=""/>
              </v:shape>
              <v:shape style="position:absolute;left:1996;top:3146;width:12348;height:10" type="#_x0000_t75" stroked="false">
                <v:imagedata r:id="rId281" o:title=""/>
              </v:shape>
              <v:shape style="position:absolute;left:1996;top:3386;width:12348;height:10" type="#_x0000_t75" stroked="false">
                <v:imagedata r:id="rId281" o:title=""/>
              </v:shape>
              <v:shape style="position:absolute;left:1996;top:3626;width:12348;height:10" type="#_x0000_t75" stroked="false">
                <v:imagedata r:id="rId281" o:title=""/>
              </v:shape>
              <v:shape style="position:absolute;left:1996;top:3866;width:12348;height:10" type="#_x0000_t75" stroked="false">
                <v:imagedata r:id="rId281" o:title=""/>
              </v:shape>
              <v:shape style="position:absolute;left:1996;top:4106;width:12348;height:10" type="#_x0000_t75" stroked="false">
                <v:imagedata r:id="rId281" o:title=""/>
              </v:shape>
              <v:shape style="position:absolute;left:1996;top:4346;width:12348;height:10" type="#_x0000_t75" stroked="false">
                <v:imagedata r:id="rId281" o:title=""/>
              </v:shape>
              <v:shape style="position:absolute;left:1996;top:4586;width:12348;height:10" type="#_x0000_t75" stroked="false">
                <v:imagedata r:id="rId281" o:title=""/>
              </v:shape>
              <v:shape style="position:absolute;left:1996;top:4826;width:12348;height:10" type="#_x0000_t75" stroked="false">
                <v:imagedata r:id="rId281" o:title=""/>
              </v:shape>
              <v:shape style="position:absolute;left:1996;top:5066;width:12348;height:10" type="#_x0000_t75" stroked="false">
                <v:imagedata r:id="rId281" o:title=""/>
              </v:shape>
            </v:group>
            <v:group style="position:absolute;left:1996;top:5311;width:12345;height:2" coordorigin="1996,5311" coordsize="12345,2">
              <v:shape style="position:absolute;left:1996;top:5311;width:12345;height:2" coordorigin="1996,5311" coordsize="12345,0" path="m1996,5311l14340,5311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4609" w:val="left" w:leader="none"/>
          <w:tab w:pos="6083" w:val="left" w:leader="none"/>
          <w:tab w:pos="7391" w:val="left" w:leader="none"/>
          <w:tab w:pos="8699" w:val="left" w:leader="none"/>
          <w:tab w:pos="10161" w:val="left" w:leader="none"/>
          <w:tab w:pos="1162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Comisión</w:t>
      </w:r>
      <w:r>
        <w:rPr>
          <w:rFonts w:ascii="Arial" w:hAnsi="Arial"/>
          <w:b/>
          <w:sz w:val="20"/>
        </w:rPr>
        <w:t> Federal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Electricidad</w:t>
        <w:tab/>
        <w:t>1,235,220.4</w:t>
        <w:tab/>
        <w:t>387,564.1</w:t>
        <w:tab/>
        <w:t>333,383.6</w:t>
        <w:tab/>
        <w:t>243,859.3</w:t>
        <w:tab/>
        <w:t>648,947.8</w:t>
        <w:tab/>
        <w:t>723,360.7</w:t>
      </w:r>
      <w:r>
        <w:rPr>
          <w:rFonts w:ascii="Arial" w:hAnsi="Arial"/>
          <w:sz w:val="20"/>
        </w:rPr>
      </w:r>
    </w:p>
    <w:p>
      <w:pPr>
        <w:tabs>
          <w:tab w:pos="5556" w:val="left" w:leader="none"/>
          <w:tab w:pos="6306" w:val="left" w:leader="none"/>
          <w:tab w:pos="7503" w:val="left" w:leader="none"/>
          <w:tab w:pos="8810" w:val="left" w:leader="none"/>
          <w:tab w:pos="10941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Economía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3,224.8</w:t>
        <w:tab/>
        <w:t>16,757.7</w:t>
        <w:tab/>
        <w:t>11,730.0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557" w:val="left" w:leader="none"/>
          <w:tab w:pos="6864" w:val="left" w:leader="none"/>
          <w:tab w:pos="8172" w:val="left" w:leader="none"/>
          <w:tab w:pos="9479" w:val="left" w:leader="none"/>
          <w:tab w:pos="10274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Fideicomiso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Fomento</w:t>
      </w:r>
      <w:r>
        <w:rPr>
          <w:rFonts w:ascii="Arial"/>
          <w:b/>
          <w:spacing w:val="-1"/>
          <w:sz w:val="20"/>
        </w:rPr>
        <w:t> Minero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14,726.1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pStyle w:val="Heading2"/>
        <w:tabs>
          <w:tab w:pos="5556" w:val="left" w:leader="none"/>
          <w:tab w:pos="6863" w:val="left" w:leader="none"/>
          <w:tab w:pos="8170" w:val="left" w:leader="none"/>
          <w:tab w:pos="9088" w:val="left" w:leader="none"/>
          <w:tab w:pos="10662" w:val="left" w:leader="none"/>
          <w:tab w:pos="12515" w:val="righ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Desarrollo</w:t>
      </w:r>
      <w:r>
        <w:rPr/>
        <w:t> Social</w:t>
        <w:tab/>
        <w:t>0</w:t>
        <w:tab/>
        <w:t>0</w:t>
        <w:tab/>
        <w:t>0</w:t>
        <w:tab/>
      </w:r>
      <w:r>
        <w:rPr>
          <w:spacing w:val="-1"/>
          <w:w w:val="95"/>
        </w:rPr>
        <w:t>482.9</w:t>
        <w:tab/>
      </w:r>
      <w:r>
        <w:rPr>
          <w:spacing w:val="-1"/>
        </w:rPr>
        <w:t>40.2</w:t>
        <w:tab/>
        <w:t>110.4</w:t>
      </w:r>
      <w:r>
        <w:rPr>
          <w:b w:val="0"/>
        </w:rPr>
      </w:r>
    </w:p>
    <w:p>
      <w:pPr>
        <w:pStyle w:val="Heading2"/>
        <w:tabs>
          <w:tab w:pos="5166" w:val="left" w:leader="none"/>
          <w:tab w:pos="6862" w:val="left" w:leader="none"/>
          <w:tab w:pos="7613" w:val="left" w:leader="none"/>
          <w:tab w:pos="9088" w:val="left" w:leader="none"/>
          <w:tab w:pos="10273" w:val="left" w:leader="none"/>
          <w:tab w:pos="11847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FONAES</w:t>
        <w:tab/>
      </w:r>
      <w:r>
        <w:rPr>
          <w:spacing w:val="-1"/>
        </w:rPr>
        <w:t>927.5</w:t>
        <w:tab/>
      </w:r>
      <w:r>
        <w:rPr/>
        <w:t>0</w:t>
        <w:tab/>
      </w:r>
      <w:r>
        <w:rPr>
          <w:spacing w:val="-1"/>
          <w:w w:val="95"/>
        </w:rPr>
        <w:t>1,297.5</w:t>
        <w:tab/>
        <w:t>660.4</w:t>
        <w:tab/>
        <w:t>20,948.1</w:t>
        <w:tab/>
      </w:r>
      <w:r>
        <w:rPr>
          <w:spacing w:val="-1"/>
        </w:rPr>
        <w:t>8,130.6</w:t>
      </w:r>
      <w:r>
        <w:rPr>
          <w:b w:val="0"/>
        </w:rPr>
      </w:r>
    </w:p>
    <w:p>
      <w:pPr>
        <w:pStyle w:val="Heading2"/>
        <w:tabs>
          <w:tab w:pos="5556" w:val="left" w:leader="none"/>
          <w:tab w:pos="6194" w:val="left" w:leader="none"/>
          <w:tab w:pos="7614" w:val="left" w:leader="none"/>
          <w:tab w:pos="8810" w:val="left" w:leader="none"/>
          <w:tab w:pos="10385" w:val="left" w:leader="none"/>
          <w:tab w:pos="12405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BANCOMEXT</w:t>
        <w:tab/>
        <w:t>0</w:t>
        <w:tab/>
        <w:t>11,355.2</w:t>
        <w:tab/>
      </w:r>
      <w:r>
        <w:rPr>
          <w:spacing w:val="-1"/>
          <w:w w:val="95"/>
        </w:rPr>
        <w:t>6,045.0</w:t>
        <w:tab/>
        <w:t>11,626.7</w:t>
        <w:tab/>
        <w:t>2,261.2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5553" w:val="left" w:leader="none"/>
          <w:tab w:pos="6860" w:val="left" w:leader="none"/>
          <w:tab w:pos="7499" w:val="left" w:leader="none"/>
          <w:tab w:pos="9476" w:val="left" w:leader="none"/>
          <w:tab w:pos="10382" w:val="left" w:leader="none"/>
          <w:tab w:pos="11846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Financiera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(BANRURAL)</w:t>
        <w:tab/>
        <w:t>0</w:t>
        <w:tab/>
        <w:t>0</w:t>
        <w:tab/>
        <w:t>22,740.0</w:t>
        <w:tab/>
        <w:t>0</w:t>
        <w:tab/>
        <w:t>2,000.0</w:t>
        <w:tab/>
        <w:t>4,850.0</w:t>
      </w:r>
      <w:r>
        <w:rPr>
          <w:b w:val="0"/>
        </w:rPr>
      </w:r>
    </w:p>
    <w:p>
      <w:pPr>
        <w:pStyle w:val="Heading2"/>
        <w:tabs>
          <w:tab w:pos="4775" w:val="left" w:leader="none"/>
          <w:tab w:pos="6082" w:val="left" w:leader="none"/>
          <w:tab w:pos="7391" w:val="left" w:leader="none"/>
          <w:tab w:pos="8810" w:val="left" w:leader="none"/>
          <w:tab w:pos="10162" w:val="left" w:leader="none"/>
          <w:tab w:pos="12404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>
          <w:w w:val="95"/>
        </w:rPr>
        <w:t>NAFIN</w:t>
        <w:tab/>
        <w:t>117,749.0</w:t>
        <w:tab/>
      </w:r>
      <w:r>
        <w:rPr/>
        <w:t>656,388.0</w:t>
        <w:tab/>
      </w:r>
      <w:r>
        <w:rPr>
          <w:spacing w:val="-1"/>
        </w:rPr>
        <w:t>264,271.1</w:t>
        <w:tab/>
      </w:r>
      <w:r>
        <w:rPr>
          <w:spacing w:val="-1"/>
          <w:w w:val="95"/>
        </w:rPr>
        <w:t>24,600.0</w:t>
        <w:tab/>
        <w:t>299,732.0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4999" w:val="left" w:leader="none"/>
          <w:tab w:pos="6863" w:val="left" w:leader="none"/>
          <w:tab w:pos="8171" w:val="left" w:leader="none"/>
          <w:tab w:pos="9479" w:val="left" w:leader="none"/>
          <w:tab w:pos="10942" w:val="left" w:leader="none"/>
          <w:tab w:pos="12405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FIRA</w:t>
        <w:tab/>
      </w:r>
      <w:r>
        <w:rPr>
          <w:w w:val="95"/>
        </w:rPr>
        <w:t>2,076.0</w:t>
        <w:tab/>
      </w:r>
      <w:r>
        <w:rPr/>
        <w:t>0</w:t>
        <w:tab/>
        <w:t>0</w:t>
        <w:tab/>
        <w:t>0</w:t>
        <w:tab/>
      </w:r>
      <w:r>
        <w:rPr>
          <w:w w:val="95"/>
        </w:rPr>
        <w:t>0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4776" w:val="left" w:leader="none"/>
          <w:tab w:pos="6862" w:val="left" w:leader="none"/>
          <w:tab w:pos="7391" w:val="left" w:leader="none"/>
          <w:tab w:pos="8699" w:val="left" w:leader="none"/>
          <w:tab w:pos="10161" w:val="left" w:leader="none"/>
          <w:tab w:pos="11624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Exportadora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Sal</w:t>
        <w:tab/>
      </w:r>
      <w:r>
        <w:rPr>
          <w:spacing w:val="-1"/>
          <w:w w:val="95"/>
        </w:rPr>
        <w:t>821,589.0</w:t>
        <w:tab/>
      </w:r>
      <w:r>
        <w:rPr/>
        <w:t>0</w:t>
        <w:tab/>
      </w:r>
      <w:r>
        <w:rPr>
          <w:spacing w:val="-1"/>
        </w:rPr>
        <w:t>834,854.1</w:t>
        <w:tab/>
        <w:t>856,972.5</w:t>
        <w:tab/>
        <w:t>814,891.1</w:t>
        <w:tab/>
        <w:t>980,226.8</w:t>
      </w:r>
      <w:r>
        <w:rPr>
          <w:b w:val="0"/>
        </w:rPr>
      </w:r>
    </w:p>
    <w:p>
      <w:pPr>
        <w:pStyle w:val="Heading2"/>
        <w:tabs>
          <w:tab w:pos="4775" w:val="left" w:leader="none"/>
          <w:tab w:pos="6863" w:val="left" w:leader="none"/>
          <w:tab w:pos="7502" w:val="left" w:leader="none"/>
          <w:tab w:pos="8810" w:val="left" w:leader="none"/>
          <w:tab w:pos="10162" w:val="left" w:leader="none"/>
          <w:tab w:pos="11624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Transportadora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</w:t>
        <w:tab/>
      </w:r>
      <w:r>
        <w:rPr>
          <w:spacing w:val="-1"/>
          <w:w w:val="95"/>
        </w:rPr>
        <w:t>124,525.0</w:t>
        <w:tab/>
      </w:r>
      <w:r>
        <w:rPr/>
        <w:t>0</w:t>
        <w:tab/>
      </w:r>
      <w:r>
        <w:rPr>
          <w:spacing w:val="-1"/>
          <w:w w:val="95"/>
        </w:rPr>
        <w:t>19,637.9</w:t>
        <w:tab/>
        <w:t>89,513.2</w:t>
        <w:tab/>
        <w:t>161,165.9</w:t>
        <w:tab/>
      </w:r>
      <w:r>
        <w:rPr>
          <w:spacing w:val="-1"/>
        </w:rPr>
        <w:t>130,728.0</w:t>
      </w:r>
      <w:r>
        <w:rPr>
          <w:b w:val="0"/>
        </w:rPr>
      </w:r>
    </w:p>
    <w:p>
      <w:pPr>
        <w:pStyle w:val="Heading2"/>
        <w:tabs>
          <w:tab w:pos="5556" w:val="left" w:leader="none"/>
          <w:tab w:pos="6863" w:val="left" w:leader="none"/>
          <w:tab w:pos="8171" w:val="left" w:leader="none"/>
          <w:tab w:pos="9479" w:val="left" w:leader="none"/>
          <w:tab w:pos="10385" w:val="left" w:leader="none"/>
          <w:tab w:pos="12405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Instituto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Vivienda</w:t>
        <w:tab/>
      </w:r>
      <w:r>
        <w:rPr/>
        <w:t>0</w:t>
        <w:tab/>
        <w:t>0</w:t>
        <w:tab/>
        <w:t>0</w:t>
        <w:tab/>
        <w:t>0</w:t>
        <w:tab/>
      </w:r>
      <w:r>
        <w:rPr>
          <w:spacing w:val="-1"/>
          <w:w w:val="95"/>
        </w:rPr>
        <w:t>2,888.2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5557" w:val="left" w:leader="none"/>
          <w:tab w:pos="6864" w:val="left" w:leader="none"/>
          <w:tab w:pos="8172" w:val="left" w:leader="none"/>
          <w:tab w:pos="9480" w:val="left" w:leader="none"/>
          <w:tab w:pos="10552" w:val="left" w:leader="none"/>
          <w:tab w:pos="11848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Fondo</w:t>
      </w:r>
      <w:r>
        <w:rPr>
          <w:spacing w:val="-1"/>
        </w:rPr>
        <w:t> </w:t>
      </w:r>
      <w:r>
        <w:rPr>
          <w:spacing w:val="-2"/>
        </w:rPr>
        <w:t>Reconversión</w:t>
      </w:r>
      <w:r>
        <w:rPr>
          <w:spacing w:val="-1"/>
        </w:rPr>
        <w:t> </w:t>
      </w:r>
      <w:r>
        <w:rPr/>
        <w:t>Valle</w:t>
      </w:r>
      <w:r>
        <w:rPr>
          <w:spacing w:val="-1"/>
        </w:rPr>
        <w:t> </w:t>
      </w:r>
      <w:r>
        <w:rPr/>
        <w:t>Sto.</w:t>
      </w:r>
      <w:r>
        <w:rPr>
          <w:spacing w:val="-1"/>
        </w:rPr>
        <w:t> Domingo</w:t>
        <w:tab/>
      </w:r>
      <w:r>
        <w:rPr/>
        <w:t>0</w:t>
        <w:tab/>
        <w:t>0</w:t>
        <w:tab/>
        <w:t>0</w:t>
        <w:tab/>
        <w:t>0</w:t>
        <w:tab/>
      </w:r>
      <w:r>
        <w:rPr>
          <w:spacing w:val="-1"/>
          <w:w w:val="95"/>
        </w:rPr>
        <w:t>266.0</w:t>
        <w:tab/>
      </w:r>
      <w:r>
        <w:rPr>
          <w:spacing w:val="-1"/>
        </w:rPr>
        <w:t>1,443.5</w:t>
      </w:r>
      <w:r>
        <w:rPr>
          <w:b w:val="0"/>
        </w:rPr>
      </w:r>
    </w:p>
    <w:p>
      <w:pPr>
        <w:pStyle w:val="Heading2"/>
        <w:tabs>
          <w:tab w:pos="5557" w:val="left" w:leader="none"/>
          <w:tab w:pos="6307" w:val="left" w:leader="none"/>
          <w:tab w:pos="8172" w:val="left" w:leader="none"/>
          <w:tab w:pos="9090" w:val="left" w:leader="none"/>
          <w:tab w:pos="10553" w:val="left" w:leader="none"/>
          <w:tab w:pos="12405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FIMID</w:t>
        <w:tab/>
        <w:t>0</w:t>
        <w:tab/>
      </w:r>
      <w:r>
        <w:rPr>
          <w:spacing w:val="-1"/>
          <w:w w:val="95"/>
        </w:rPr>
        <w:t>3,152.8</w:t>
        <w:tab/>
      </w:r>
      <w:r>
        <w:rPr/>
        <w:t>0</w:t>
        <w:tab/>
      </w:r>
      <w:r>
        <w:rPr>
          <w:spacing w:val="-1"/>
          <w:w w:val="95"/>
        </w:rPr>
        <w:t>195.5</w:t>
        <w:tab/>
        <w:t>476.6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4999" w:val="left" w:leader="none"/>
          <w:tab w:pos="6306" w:val="left" w:leader="none"/>
          <w:tab w:pos="7614" w:val="left" w:leader="none"/>
          <w:tab w:pos="8922" w:val="left" w:leader="none"/>
          <w:tab w:pos="10273" w:val="left" w:leader="none"/>
          <w:tab w:pos="11736" w:val="lef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>
          <w:spacing w:val="-1"/>
        </w:rPr>
        <w:t>Sría. Promoción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</w:t>
        <w:tab/>
        <w:t>2,796.5</w:t>
        <w:tab/>
      </w:r>
      <w:r>
        <w:rPr>
          <w:spacing w:val="-1"/>
          <w:w w:val="95"/>
        </w:rPr>
        <w:t>2,410.6</w:t>
        <w:tab/>
        <w:t>9,844.2</w:t>
        <w:tab/>
        <w:t>8,249.8</w:t>
        <w:tab/>
        <w:t>32,778.5</w:t>
        <w:tab/>
      </w:r>
      <w:r>
        <w:rPr>
          <w:spacing w:val="-1"/>
        </w:rPr>
        <w:t>76,915.5</w:t>
      </w:r>
      <w:r>
        <w:rPr>
          <w:b w:val="0"/>
        </w:rPr>
      </w:r>
    </w:p>
    <w:p>
      <w:pPr>
        <w:pStyle w:val="Heading2"/>
        <w:tabs>
          <w:tab w:pos="5558" w:val="left" w:leader="none"/>
          <w:tab w:pos="6864" w:val="left" w:leader="none"/>
          <w:tab w:pos="8172" w:val="left" w:leader="none"/>
          <w:tab w:pos="9480" w:val="left" w:leader="none"/>
          <w:tab w:pos="10943" w:val="left" w:leader="none"/>
          <w:tab w:pos="12516" w:val="right" w:leader="none"/>
        </w:tabs>
        <w:spacing w:line="240" w:lineRule="auto" w:before="10"/>
        <w:ind w:left="312" w:right="0"/>
        <w:jc w:val="left"/>
        <w:rPr>
          <w:b w:val="0"/>
          <w:bCs w:val="0"/>
        </w:rPr>
      </w:pPr>
      <w:r>
        <w:rPr/>
        <w:t>SEPUIE</w:t>
        <w:tab/>
        <w:t>0</w:t>
        <w:tab/>
        <w:t>0</w:t>
        <w:tab/>
        <w:t>0</w:t>
        <w:tab/>
        <w:t>0</w:t>
        <w:tab/>
        <w:t>0</w:t>
        <w:tab/>
      </w:r>
      <w:r>
        <w:rPr>
          <w:spacing w:val="-1"/>
        </w:rPr>
        <w:t>125.2</w:t>
      </w:r>
      <w:r>
        <w:rPr>
          <w:b w:val="0"/>
        </w:rPr>
      </w:r>
    </w:p>
    <w:p>
      <w:pPr>
        <w:tabs>
          <w:tab w:pos="4999" w:val="left" w:leader="none"/>
          <w:tab w:pos="6306" w:val="left" w:leader="none"/>
          <w:tab w:pos="7781" w:val="left" w:leader="none"/>
          <w:tab w:pos="9479" w:val="left" w:leader="none"/>
          <w:tab w:pos="10942" w:val="left" w:leader="none"/>
          <w:tab w:pos="12405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Ayto. Comondú</w:t>
        <w:tab/>
        <w:t>1,295.5</w:t>
        <w:tab/>
      </w:r>
      <w:r>
        <w:rPr>
          <w:rFonts w:ascii="Arial" w:hAnsi="Arial"/>
          <w:b/>
          <w:spacing w:val="-1"/>
          <w:w w:val="95"/>
          <w:sz w:val="20"/>
        </w:rPr>
        <w:t>1,335.9</w:t>
        <w:tab/>
        <w:t>420.3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166" w:val="left" w:leader="none"/>
          <w:tab w:pos="6863" w:val="left" w:leader="none"/>
          <w:tab w:pos="8171" w:val="left" w:leader="none"/>
          <w:tab w:pos="9478" w:val="left" w:leader="none"/>
          <w:tab w:pos="10941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Ayto.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Paz</w:t>
        <w:tab/>
        <w:t>930.0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166" w:val="left" w:leader="none"/>
          <w:tab w:pos="6863" w:val="left" w:leader="none"/>
          <w:tab w:pos="8170" w:val="left" w:leader="none"/>
          <w:tab w:pos="9478" w:val="left" w:leader="none"/>
          <w:tab w:pos="10941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Ayto. </w:t>
      </w:r>
      <w:r>
        <w:rPr>
          <w:rFonts w:ascii="Arial"/>
          <w:b/>
          <w:sz w:val="20"/>
        </w:rPr>
        <w:t>Loreto</w:t>
        <w:tab/>
        <w:t>363.4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998" w:val="left" w:leader="none"/>
          <w:tab w:pos="6305" w:val="left" w:leader="none"/>
          <w:tab w:pos="7614" w:val="left" w:leader="none"/>
          <w:tab w:pos="9479" w:val="left" w:leader="none"/>
          <w:tab w:pos="10941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Ayto.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Cabos</w:t>
        <w:tab/>
      </w:r>
      <w:r>
        <w:rPr>
          <w:rFonts w:ascii="Arial"/>
          <w:b/>
          <w:spacing w:val="-1"/>
          <w:w w:val="95"/>
          <w:sz w:val="20"/>
        </w:rPr>
        <w:t>1,950.4</w:t>
        <w:tab/>
        <w:t>1,041.4</w:t>
        <w:tab/>
        <w:t>3,261.1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4999" w:val="left" w:leader="none"/>
          <w:tab w:pos="6863" w:val="left" w:leader="none"/>
          <w:tab w:pos="7781" w:val="left" w:leader="none"/>
          <w:tab w:pos="9479" w:val="left" w:leader="none"/>
          <w:tab w:pos="10942" w:val="left" w:leader="none"/>
          <w:tab w:pos="12404" w:val="left" w:leader="none"/>
        </w:tabs>
        <w:spacing w:before="10"/>
        <w:ind w:left="3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Ayto. </w:t>
      </w:r>
      <w:r>
        <w:rPr>
          <w:rFonts w:ascii="Arial" w:hAnsi="Arial"/>
          <w:b/>
          <w:sz w:val="20"/>
        </w:rPr>
        <w:t>Mulegé</w:t>
        <w:tab/>
      </w:r>
      <w:r>
        <w:rPr>
          <w:rFonts w:ascii="Arial" w:hAnsi="Arial"/>
          <w:b/>
          <w:spacing w:val="-1"/>
          <w:sz w:val="20"/>
        </w:rPr>
        <w:t>3,848.9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w w:val="95"/>
          <w:sz w:val="20"/>
        </w:rPr>
        <w:t>473.5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4609" w:val="left" w:leader="none"/>
          <w:tab w:pos="5916" w:val="left" w:leader="none"/>
          <w:tab w:pos="7224" w:val="left" w:leader="none"/>
          <w:tab w:pos="8532" w:val="left" w:leader="none"/>
          <w:tab w:pos="9994" w:val="left" w:leader="none"/>
          <w:tab w:pos="11457" w:val="left" w:leader="none"/>
        </w:tabs>
        <w:spacing w:before="10"/>
        <w:ind w:left="19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2,313,271.6</w:t>
        <w:tab/>
        <w:t>1,066,472.7</w:t>
        <w:tab/>
      </w:r>
      <w:r>
        <w:rPr>
          <w:rFonts w:ascii="Arial"/>
          <w:b/>
          <w:color w:val="006699"/>
          <w:spacing w:val="-1"/>
          <w:w w:val="95"/>
          <w:sz w:val="20"/>
        </w:rPr>
        <w:t>1,512,986.0</w:t>
        <w:tab/>
        <w:t>1,247,890.2</w:t>
        <w:tab/>
        <w:t>2,001,121.8</w:t>
        <w:tab/>
      </w:r>
      <w:r>
        <w:rPr>
          <w:rFonts w:ascii="Arial"/>
          <w:b/>
          <w:color w:val="006699"/>
          <w:spacing w:val="-1"/>
          <w:sz w:val="20"/>
        </w:rPr>
        <w:t>1,925,890.8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607" w:right="5091" w:hanging="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607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607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>
          <w:spacing w:val="-3"/>
        </w:rPr>
        <w:t> </w:t>
      </w:r>
      <w:r>
        <w:rPr/>
        <w:t>1999, 2001 y</w:t>
      </w:r>
      <w:r>
        <w:rPr>
          <w:spacing w:val="-5"/>
        </w:rPr>
        <w:t> </w:t>
      </w:r>
      <w:r>
        <w:rPr/>
        <w:t>2003. La suma de los</w:t>
      </w:r>
      <w:r>
        <w:rPr>
          <w:spacing w:val="-2"/>
        </w:rPr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 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3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INDUSTRIA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74"/>
        <w:ind w:left="3122" w:right="309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Inventario estatal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trámites empresariales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vigentes al 2004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8713" w:val="left" w:leader="none"/>
        </w:tabs>
        <w:spacing w:line="283" w:lineRule="exact" w:before="0"/>
        <w:ind w:left="54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61.070007pt;margin-top:-.410896pt;width:294.650pt;height:119.75pt;mso-position-horizontal-relative:page;mso-position-vertical-relative:paragraph;z-index:-1069216" coordorigin="5221,-8" coordsize="5893,2395">
            <v:group style="position:absolute;left:10164;top:-2;width:2;height:2384" coordorigin="10164,-2" coordsize="2,2384">
              <v:shape style="position:absolute;left:10164;top:-2;width:2;height:2384" coordorigin="10164,-2" coordsize="0,2384" path="m10164,-2l10164,2381e" filled="false" stroked="true" strokeweight=".580pt" strokecolor="#000000">
                <v:path arrowok="t"/>
              </v:shape>
            </v:group>
            <v:group style="position:absolute;left:5227;top:462;width:5882;height:2" coordorigin="5227,462" coordsize="5882,2">
              <v:shape style="position:absolute;left:5227;top:462;width:5882;height:2" coordorigin="5227,462" coordsize="5882,0" path="m5227,462l11108,462e" filled="false" stroked="true" strokeweight=".580pt" strokecolor="#000000">
                <v:path arrowok="t"/>
              </v:shape>
              <v:shape style="position:absolute;left:5227;top:697;width:5882;height:10" type="#_x0000_t75" stroked="false">
                <v:imagedata r:id="rId282" o:title=""/>
              </v:shape>
              <v:shape style="position:absolute;left:5227;top:937;width:5882;height:10" type="#_x0000_t75" stroked="false">
                <v:imagedata r:id="rId282" o:title=""/>
              </v:shape>
              <v:shape style="position:absolute;left:5227;top:1177;width:5882;height:10" type="#_x0000_t75" stroked="false">
                <v:imagedata r:id="rId282" o:title=""/>
              </v:shape>
              <v:shape style="position:absolute;left:5227;top:1421;width:5882;height:10" type="#_x0000_t75" stroked="false">
                <v:imagedata r:id="rId282" o:title=""/>
              </v:shape>
              <v:shape style="position:absolute;left:5227;top:1661;width:5882;height:10" type="#_x0000_t75" stroked="false">
                <v:imagedata r:id="rId282" o:title=""/>
              </v:shape>
              <v:shape style="position:absolute;left:5227;top:1901;width:5882;height:10" type="#_x0000_t75" stroked="false">
                <v:imagedata r:id="rId282" o:title=""/>
              </v:shape>
            </v:group>
            <v:group style="position:absolute;left:5227;top:2146;width:5882;height:2" coordorigin="5227,2146" coordsize="5882,2">
              <v:shape style="position:absolute;left:5227;top:2146;width:5882;height:2" coordorigin="5227,2146" coordsize="5882,0" path="m5227,2146l11108,2146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pacing w:val="-1"/>
          <w:position w:val="11"/>
          <w:sz w:val="20"/>
        </w:rPr>
        <w:t>No. </w:t>
      </w:r>
      <w:r>
        <w:rPr>
          <w:rFonts w:ascii="Arial"/>
          <w:b/>
          <w:color w:val="006699"/>
          <w:position w:val="11"/>
          <w:sz w:val="20"/>
        </w:rPr>
        <w:t>de</w:t>
      </w:r>
      <w:r>
        <w:rPr>
          <w:rFonts w:ascii="Arial"/>
          <w:sz w:val="20"/>
        </w:rPr>
      </w:r>
    </w:p>
    <w:p>
      <w:pPr>
        <w:spacing w:line="173" w:lineRule="exact" w:before="0"/>
        <w:ind w:left="3644" w:right="0" w:firstLine="49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6699"/>
          <w:sz w:val="20"/>
        </w:rPr>
        <w:t>trámites</w:t>
      </w:r>
      <w:r>
        <w:rPr>
          <w:rFonts w:ascii="Arial" w:hAnsi="Arial"/>
          <w:sz w:val="20"/>
        </w:rPr>
      </w:r>
    </w:p>
    <w:p>
      <w:pPr>
        <w:pStyle w:val="Heading2"/>
        <w:tabs>
          <w:tab w:pos="8907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Estatal </w:t>
      </w:r>
      <w:r>
        <w:rPr/>
        <w:t>de</w:t>
      </w:r>
      <w:r>
        <w:rPr>
          <w:spacing w:val="-1"/>
        </w:rPr>
        <w:t> Promoción al </w:t>
      </w:r>
      <w:r>
        <w:rPr/>
        <w:t>Turismo</w:t>
        <w:tab/>
      </w:r>
      <w:r>
        <w:rPr>
          <w:spacing w:val="-1"/>
        </w:rPr>
        <w:t>17</w:t>
      </w:r>
      <w:r>
        <w:rPr>
          <w:b w:val="0"/>
        </w:rPr>
      </w:r>
    </w:p>
    <w:p>
      <w:pPr>
        <w:pStyle w:val="Heading2"/>
        <w:tabs>
          <w:tab w:pos="8963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Promoción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54"/>
        </w:rPr>
        <w:t> </w:t>
      </w:r>
      <w:r>
        <w:rPr>
          <w:spacing w:val="-1"/>
        </w:rPr>
        <w:t>Económico</w:t>
        <w:tab/>
      </w:r>
      <w:r>
        <w:rPr/>
        <w:t>4</w:t>
      </w:r>
      <w:r>
        <w:rPr>
          <w:b w:val="0"/>
        </w:rPr>
      </w:r>
    </w:p>
    <w:p>
      <w:pPr>
        <w:pStyle w:val="Heading2"/>
        <w:tabs>
          <w:tab w:pos="8963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  <w:tab/>
        <w:t>9</w:t>
      </w:r>
      <w:r>
        <w:rPr>
          <w:b w:val="0"/>
        </w:rPr>
      </w:r>
    </w:p>
    <w:p>
      <w:pPr>
        <w:pStyle w:val="Heading2"/>
        <w:tabs>
          <w:tab w:pos="8908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>
          <w:spacing w:val="-1"/>
        </w:rPr>
        <w:t>SEPUIE</w:t>
        <w:tab/>
        <w:t>10</w:t>
      </w:r>
      <w:r>
        <w:rPr>
          <w:b w:val="0"/>
        </w:rPr>
      </w:r>
    </w:p>
    <w:p>
      <w:pPr>
        <w:pStyle w:val="Heading2"/>
        <w:tabs>
          <w:tab w:pos="8907" w:val="left" w:leader="none"/>
        </w:tabs>
        <w:spacing w:line="240" w:lineRule="auto" w:before="13"/>
        <w:ind w:left="3644" w:right="0"/>
        <w:jc w:val="left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Salud</w:t>
        <w:tab/>
        <w:t>27</w:t>
      </w:r>
      <w:r>
        <w:rPr>
          <w:b w:val="0"/>
        </w:rPr>
      </w:r>
    </w:p>
    <w:p>
      <w:pPr>
        <w:pStyle w:val="Heading2"/>
        <w:tabs>
          <w:tab w:pos="8962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>
          <w:spacing w:val="-1"/>
        </w:rPr>
        <w:t>Secretaría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  <w:tab/>
        <w:t>3</w:t>
      </w:r>
      <w:r>
        <w:rPr>
          <w:b w:val="0"/>
        </w:rPr>
      </w:r>
    </w:p>
    <w:p>
      <w:pPr>
        <w:pStyle w:val="Heading2"/>
        <w:tabs>
          <w:tab w:pos="8963" w:val="left" w:leader="none"/>
        </w:tabs>
        <w:spacing w:line="240" w:lineRule="auto" w:before="10"/>
        <w:ind w:left="3644" w:right="0"/>
        <w:jc w:val="left"/>
        <w:rPr>
          <w:b w:val="0"/>
          <w:bCs w:val="0"/>
        </w:rPr>
      </w:pPr>
      <w:r>
        <w:rPr>
          <w:spacing w:val="-1"/>
        </w:rPr>
        <w:t>Secretaría </w:t>
      </w:r>
      <w:r>
        <w:rPr/>
        <w:t>de</w:t>
      </w:r>
      <w:r>
        <w:rPr>
          <w:spacing w:val="-1"/>
        </w:rPr>
        <w:t> Educación Pública</w:t>
        <w:tab/>
      </w:r>
      <w:r>
        <w:rPr/>
        <w:t>5</w:t>
      </w:r>
      <w:r>
        <w:rPr>
          <w:b w:val="0"/>
        </w:rPr>
      </w:r>
    </w:p>
    <w:p>
      <w:pPr>
        <w:spacing w:before="10"/>
        <w:ind w:left="0" w:right="394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z w:val="20"/>
        </w:rPr>
        <w:t>75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3484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Desregulación</w:t>
      </w:r>
      <w:r>
        <w:rPr/>
        <w:t> </w:t>
      </w:r>
      <w:r>
        <w:rPr>
          <w:spacing w:val="-1"/>
        </w:rPr>
        <w:t>Económica.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122" w:right="3093"/>
        <w:jc w:val="center"/>
        <w:rPr>
          <w:b w:val="0"/>
          <w:bCs w:val="0"/>
        </w:rPr>
      </w:pPr>
      <w:r>
        <w:rPr>
          <w:spacing w:val="-1"/>
        </w:rPr>
        <w:t>Certificados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Solicitudes mediante </w:t>
      </w:r>
      <w:r>
        <w:rPr/>
        <w:t>la</w:t>
      </w:r>
      <w:r>
        <w:rPr>
          <w:spacing w:val="-1"/>
        </w:rPr>
        <w:t> aplicación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b w:val="0"/>
        </w:rPr>
      </w:r>
    </w:p>
    <w:p>
      <w:pPr>
        <w:spacing w:before="0"/>
        <w:ind w:left="3122" w:right="309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Ley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Fomento</w:t>
      </w:r>
      <w:r>
        <w:rPr>
          <w:rFonts w:ascii="Arial" w:hAnsi="Arial"/>
          <w:b/>
          <w:spacing w:val="-1"/>
          <w:sz w:val="20"/>
        </w:rPr>
        <w:t> Económico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660"/>
        <w:gridCol w:w="774"/>
        <w:gridCol w:w="773"/>
        <w:gridCol w:w="773"/>
        <w:gridCol w:w="661"/>
        <w:gridCol w:w="661"/>
        <w:gridCol w:w="660"/>
        <w:gridCol w:w="661"/>
        <w:gridCol w:w="661"/>
        <w:gridCol w:w="661"/>
        <w:gridCol w:w="658"/>
        <w:gridCol w:w="664"/>
        <w:gridCol w:w="660"/>
        <w:gridCol w:w="661"/>
        <w:gridCol w:w="661"/>
        <w:gridCol w:w="661"/>
        <w:gridCol w:w="655"/>
      </w:tblGrid>
      <w:tr>
        <w:trPr>
          <w:trHeight w:val="235" w:hRule="exact"/>
        </w:trPr>
        <w:tc>
          <w:tcPr>
            <w:tcW w:w="129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22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67" w:type="dxa"/>
            <w:gridSpan w:val="17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Certificados</w:t>
            </w:r>
            <w:r>
              <w:rPr>
                <w:rFonts w:ascii="Arial" w:hAnsi="Arial"/>
                <w:b/>
                <w:color w:val="006699"/>
                <w:sz w:val="20"/>
              </w:rPr>
              <w:t> 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Promoción </w:t>
            </w:r>
            <w:r>
              <w:rPr>
                <w:rFonts w:ascii="Arial" w:hAnsi="Arial"/>
                <w:b/>
                <w:color w:val="006699"/>
                <w:sz w:val="20"/>
              </w:rPr>
              <w:t>Fiscal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(CEPROFIS)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1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Solicitud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Aprobadas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3" w:type="dxa"/>
            <w:gridSpan w:val="6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Rechazadas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9" w:hRule="exact"/>
        </w:trPr>
        <w:tc>
          <w:tcPr>
            <w:tcW w:w="1291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left="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30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right="9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right="9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right="9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right="9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017" w:right="292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spacing w:val="10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017" w:right="0"/>
        <w:jc w:val="left"/>
        <w:rPr>
          <w:b w:val="0"/>
          <w:bCs w:val="0"/>
        </w:rPr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registraron</w:t>
      </w:r>
      <w:r>
        <w:rPr/>
        <w:t> </w:t>
      </w:r>
      <w:r>
        <w:rPr>
          <w:spacing w:val="-1"/>
        </w:rPr>
        <w:t>solicitudes</w:t>
      </w:r>
      <w:r>
        <w:rPr>
          <w:spacing w:val="1"/>
        </w:rPr>
        <w:t> </w:t>
      </w:r>
      <w:r>
        <w:rPr>
          <w:spacing w:val="-1"/>
        </w:rPr>
        <w:t>CEPROFIS.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620" w:right="11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3634" w:right="3159" w:firstLine="118"/>
        <w:jc w:val="left"/>
        <w:rPr>
          <w:b w:val="0"/>
          <w:bCs w:val="0"/>
        </w:rPr>
      </w:pPr>
      <w:r>
        <w:rPr>
          <w:spacing w:val="-1"/>
        </w:rPr>
        <w:t>Empleos Generados</w:t>
      </w:r>
      <w:r>
        <w:rPr>
          <w:spacing w:val="-2"/>
        </w:rPr>
        <w:t> </w:t>
      </w:r>
      <w:r>
        <w:rPr>
          <w:spacing w:val="-1"/>
        </w:rPr>
        <w:t>mediante la aplicación</w:t>
      </w:r>
      <w:r>
        <w:rPr/>
        <w:t> </w:t>
      </w:r>
      <w:r>
        <w:rPr>
          <w:spacing w:val="-1"/>
        </w:rPr>
        <w:t>de la Ley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/>
        <w:t>Fomento</w:t>
      </w:r>
      <w:r>
        <w:rPr>
          <w:spacing w:val="-1"/>
        </w:rPr>
        <w:t> Económico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0"/>
        <w:gridCol w:w="770"/>
        <w:gridCol w:w="773"/>
        <w:gridCol w:w="772"/>
        <w:gridCol w:w="772"/>
        <w:gridCol w:w="773"/>
        <w:gridCol w:w="684"/>
        <w:gridCol w:w="772"/>
        <w:gridCol w:w="662"/>
        <w:gridCol w:w="661"/>
        <w:gridCol w:w="662"/>
        <w:gridCol w:w="662"/>
        <w:gridCol w:w="664"/>
        <w:gridCol w:w="662"/>
        <w:gridCol w:w="678"/>
      </w:tblGrid>
      <w:tr>
        <w:trPr>
          <w:trHeight w:val="235" w:hRule="exact"/>
        </w:trPr>
        <w:tc>
          <w:tcPr>
            <w:tcW w:w="1290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4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Turístico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3420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Comercial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04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Servicios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0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2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74" w:right="0"/>
        <w:jc w:val="center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2213" w:right="2202"/>
        <w:jc w:val="center"/>
        <w:rPr>
          <w:b w:val="0"/>
          <w:bCs w:val="0"/>
        </w:rPr>
      </w:pPr>
      <w:r>
        <w:rPr>
          <w:spacing w:val="-2"/>
        </w:rPr>
        <w:t>Proyectos,</w:t>
      </w:r>
      <w:r>
        <w:rPr>
          <w:spacing w:val="-1"/>
        </w:rPr>
        <w:t> Inversión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Empleos </w:t>
      </w:r>
      <w:r>
        <w:rPr/>
        <w:t>Generados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el Programa </w:t>
      </w:r>
      <w:r>
        <w:rPr/>
        <w:t>de</w:t>
      </w:r>
      <w:r>
        <w:rPr>
          <w:spacing w:val="-1"/>
        </w:rPr>
        <w:t> </w:t>
      </w:r>
      <w:r>
        <w:rPr/>
        <w:t>Fomento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Inversión</w:t>
      </w:r>
      <w:r>
        <w:rPr>
          <w:spacing w:val="38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6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4"/>
        <w:gridCol w:w="720"/>
        <w:gridCol w:w="672"/>
        <w:gridCol w:w="720"/>
        <w:gridCol w:w="790"/>
        <w:gridCol w:w="672"/>
        <w:gridCol w:w="640"/>
        <w:gridCol w:w="704"/>
        <w:gridCol w:w="672"/>
        <w:gridCol w:w="672"/>
        <w:gridCol w:w="672"/>
        <w:gridCol w:w="751"/>
        <w:gridCol w:w="665"/>
      </w:tblGrid>
      <w:tr>
        <w:trPr>
          <w:trHeight w:val="234" w:hRule="exact"/>
        </w:trPr>
        <w:tc>
          <w:tcPr>
            <w:tcW w:w="112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1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2"/>
                <w:sz w:val="20"/>
              </w:rPr>
              <w:t>Proyectos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136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Empleos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12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6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9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3,981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2,858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1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4,281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3,743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1,511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4"/>
        <w:ind w:left="0" w:right="244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3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992"/>
        <w:gridCol w:w="992"/>
        <w:gridCol w:w="992"/>
        <w:gridCol w:w="1212"/>
        <w:gridCol w:w="1134"/>
        <w:gridCol w:w="1190"/>
      </w:tblGrid>
      <w:tr>
        <w:trPr>
          <w:trHeight w:val="234" w:hRule="exact"/>
        </w:trPr>
        <w:tc>
          <w:tcPr>
            <w:tcW w:w="1532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14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8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Inversión(millones</w:t>
            </w:r>
            <w:r>
              <w:rPr>
                <w:rFonts w:ascii="Arial" w:hAnsi="Arial"/>
                <w:b/>
                <w:color w:val="006699"/>
                <w:sz w:val="20"/>
              </w:rPr>
              <w:t> 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dólares)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532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6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1.711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5.500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0.864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9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4.412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0.500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2.650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756.290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20.950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64.700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46.881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114.100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418.100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153.800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88.200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9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12.05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153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53.991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76.359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114.100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1,186.440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180.300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153.764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right="209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60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Fomento</w:t>
      </w:r>
      <w:r>
        <w:rPr/>
        <w:t> a </w:t>
      </w:r>
      <w:r>
        <w:rPr>
          <w:spacing w:val="-1"/>
        </w:rPr>
        <w:t>la</w:t>
      </w:r>
      <w:r>
        <w:rPr/>
        <w:t> </w:t>
      </w:r>
      <w:r>
        <w:rPr>
          <w:spacing w:val="-2"/>
        </w:rPr>
        <w:t>Inversión.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right="0"/>
        <w:jc w:val="left"/>
        <w:rPr>
          <w:b w:val="0"/>
          <w:bCs w:val="0"/>
        </w:rPr>
      </w:pPr>
      <w:r>
        <w:rPr>
          <w:spacing w:val="-1"/>
        </w:rPr>
        <w:t>Solo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contemplan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2"/>
        </w:rPr>
        <w:t>proyectos</w:t>
      </w:r>
      <w:r>
        <w:rPr/>
        <w:t> </w:t>
      </w:r>
      <w:r>
        <w:rPr>
          <w:spacing w:val="-1"/>
        </w:rPr>
        <w:t>concluidos.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7" w:lineRule="exact" w:before="0"/>
        <w:ind w:left="1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sz w:val="20"/>
        </w:rPr>
        <w:t>Empresas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participantes,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Personas</w:t>
      </w:r>
      <w:r>
        <w:rPr>
          <w:rFonts w:ascii="Arial" w:hAnsi="Arial"/>
          <w:b/>
          <w:spacing w:val="-1"/>
          <w:sz w:val="20"/>
        </w:rPr>
        <w:t> capacitadas</w:t>
      </w:r>
      <w:r>
        <w:rPr>
          <w:rFonts w:ascii="Arial" w:hAnsi="Arial"/>
          <w:b/>
          <w:sz w:val="20"/>
        </w:rPr>
        <w:t> e</w:t>
      </w:r>
      <w:r>
        <w:rPr>
          <w:rFonts w:ascii="Arial" w:hAnsi="Arial"/>
          <w:b/>
          <w:spacing w:val="-1"/>
          <w:sz w:val="20"/>
        </w:rPr>
        <w:t> Inversión COMPITE 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sz w:val="13"/>
        </w:rPr>
      </w:r>
    </w:p>
    <w:p>
      <w:pPr>
        <w:spacing w:line="247" w:lineRule="exact" w:before="0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por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municipio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en B.C.Sur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2000</w:t>
      </w:r>
      <w:r>
        <w:rPr>
          <w:rFonts w:ascii="Arial"/>
          <w:b/>
          <w:spacing w:val="-1"/>
          <w:position w:val="10"/>
          <w:sz w:val="13"/>
        </w:rPr>
        <w:t>2/</w:t>
      </w:r>
      <w:r>
        <w:rPr>
          <w:rFonts w:ascii="Arial"/>
          <w:b/>
          <w:spacing w:val="-1"/>
          <w:sz w:val="20"/>
        </w:rPr>
        <w:t>-2004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7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62.450pt;height:104pt;mso-position-horizontal-relative:char;mso-position-vertical-relative:line" coordorigin="0,0" coordsize="11249,2080">
            <v:group style="position:absolute;left:1263;top:19;width:2;height:2056" coordorigin="1263,19" coordsize="2,2056">
              <v:shape style="position:absolute;left:1263;top:19;width:2;height:2056" coordorigin="1263,19" coordsize="0,2056" path="m1263,19l1263,2074e" filled="false" stroked="true" strokeweight=".580pt" strokecolor="#000000">
                <v:path arrowok="t"/>
              </v:shape>
            </v:group>
            <v:group style="position:absolute;left:3884;top:19;width:2;height:2056" coordorigin="3884,19" coordsize="2,2056">
              <v:shape style="position:absolute;left:3884;top:19;width:2;height:2056" coordorigin="3884,19" coordsize="0,2056" path="m3884,19l3884,2074e" filled="false" stroked="true" strokeweight=".580pt" strokecolor="#000000">
                <v:path arrowok="t"/>
              </v:shape>
            </v:group>
            <v:group style="position:absolute;left:7844;top:19;width:2;height:2056" coordorigin="7844,19" coordsize="2,2056">
              <v:shape style="position:absolute;left:7844;top:19;width:2;height:2056" coordorigin="7844,19" coordsize="0,2056" path="m7844,19l7844,2074e" filled="false" stroked="true" strokeweight=".580pt" strokecolor="#000000">
                <v:path arrowok="t"/>
              </v:shape>
            </v:group>
            <v:group style="position:absolute;left:1259;top:254;width:9984;height:2" coordorigin="1259,254" coordsize="9984,2">
              <v:shape style="position:absolute;left:1259;top:254;width:9984;height:2" coordorigin="1259,254" coordsize="9984,0" path="m1259,254l11243,254e" filled="false" stroked="true" strokeweight=".580pt" strokecolor="#000000">
                <v:path arrowok="t"/>
              </v:shape>
            </v:group>
            <v:group style="position:absolute;left:1935;top:259;width:2;height:1816" coordorigin="1935,259" coordsize="2,1816">
              <v:shape style="position:absolute;left:1935;top:259;width:2;height:1816" coordorigin="1935,259" coordsize="0,1816" path="m1935,259l1935,2074e" filled="false" stroked="true" strokeweight=".580pt" strokecolor="#000000">
                <v:path arrowok="t"/>
              </v:shape>
            </v:group>
            <v:group style="position:absolute;left:2607;top:259;width:2;height:1816" coordorigin="2607,259" coordsize="2,1816">
              <v:shape style="position:absolute;left:2607;top:259;width:2;height:1816" coordorigin="2607,259" coordsize="0,1816" path="m2607,259l2607,2074e" filled="false" stroked="true" strokeweight=".580pt" strokecolor="#000000">
                <v:path arrowok="t"/>
              </v:shape>
            </v:group>
            <v:group style="position:absolute;left:3279;top:259;width:2;height:1816" coordorigin="3279,259" coordsize="2,1816">
              <v:shape style="position:absolute;left:3279;top:259;width:2;height:1816" coordorigin="3279,259" coordsize="0,1816" path="m3279,259l3279,2074e" filled="false" stroked="true" strokeweight=".580pt" strokecolor="#000000">
                <v:path arrowok="t"/>
              </v:shape>
            </v:group>
            <v:group style="position:absolute;left:4569;top:259;width:2;height:1816" coordorigin="4569,259" coordsize="2,1816">
              <v:shape style="position:absolute;left:4569;top:259;width:2;height:1816" coordorigin="4569,259" coordsize="0,1816" path="m4569,259l4569,2074e" filled="false" stroked="true" strokeweight=".580pt" strokecolor="#000000">
                <v:path arrowok="t"/>
              </v:shape>
            </v:group>
            <v:group style="position:absolute;left:5241;top:259;width:2;height:1816" coordorigin="5241,259" coordsize="2,1816">
              <v:shape style="position:absolute;left:5241;top:259;width:2;height:1816" coordorigin="5241,259" coordsize="0,1816" path="m5241,259l5241,2074e" filled="false" stroked="true" strokeweight=".580pt" strokecolor="#000000">
                <v:path arrowok="t"/>
              </v:shape>
            </v:group>
            <v:group style="position:absolute;left:6132;top:259;width:2;height:1816" coordorigin="6132,259" coordsize="2,1816">
              <v:shape style="position:absolute;left:6132;top:259;width:2;height:1816" coordorigin="6132,259" coordsize="0,1816" path="m6132,259l6132,2074e" filled="false" stroked="true" strokeweight=".580pt" strokecolor="#000000">
                <v:path arrowok="t"/>
              </v:shape>
            </v:group>
            <v:group style="position:absolute;left:7021;top:259;width:2;height:1816" coordorigin="7021,259" coordsize="2,1816">
              <v:shape style="position:absolute;left:7021;top:259;width:2;height:1816" coordorigin="7021,259" coordsize="0,1816" path="m7021,259l7021,2074e" filled="false" stroked="true" strokeweight=".580pt" strokecolor="#000000">
                <v:path arrowok="t"/>
              </v:shape>
            </v:group>
            <v:group style="position:absolute;left:9008;top:259;width:2;height:1816" coordorigin="9008,259" coordsize="2,1816">
              <v:shape style="position:absolute;left:9008;top:259;width:2;height:1816" coordorigin="9008,259" coordsize="0,1816" path="m9008,259l9008,2074e" filled="false" stroked="true" strokeweight=".580pt" strokecolor="#000000">
                <v:path arrowok="t"/>
              </v:shape>
            </v:group>
            <v:group style="position:absolute;left:10105;top:259;width:2;height:1816" coordorigin="10105,259" coordsize="2,1816">
              <v:shape style="position:absolute;left:10105;top:259;width:2;height:1816" coordorigin="10105,259" coordsize="0,1816" path="m10105,259l10105,2074e" filled="false" stroked="true" strokeweight=".580pt" strokecolor="#000000">
                <v:path arrowok="t"/>
              </v:shape>
            </v:group>
            <v:group style="position:absolute;left:6;top:494;width:11189;height:2" coordorigin="6,494" coordsize="11189,2">
              <v:shape style="position:absolute;left:6;top:494;width:11189;height:2" coordorigin="6,494" coordsize="11189,0" path="m6,494l11195,494e" filled="false" stroked="true" strokeweight=".580pt" strokecolor="#000000">
                <v:path arrowok="t"/>
              </v:shape>
              <v:shape style="position:absolute;left:6;top:773;width:11189;height:10" type="#_x0000_t75" stroked="false">
                <v:imagedata r:id="rId284" o:title=""/>
              </v:shape>
              <v:shape style="position:absolute;left:6;top:1034;width:11189;height:10" type="#_x0000_t75" stroked="false">
                <v:imagedata r:id="rId284" o:title=""/>
              </v:shape>
              <v:shape style="position:absolute;left:6;top:1294;width:11189;height:10" type="#_x0000_t75" stroked="false">
                <v:imagedata r:id="rId284" o:title=""/>
              </v:shape>
              <v:shape style="position:absolute;left:6;top:1553;width:11189;height:10" type="#_x0000_t75" stroked="false">
                <v:imagedata r:id="rId284" o:title=""/>
              </v:shape>
            </v:group>
            <v:group style="position:absolute;left:6;top:1819;width:11189;height:2" coordorigin="6,1819" coordsize="11189,2">
              <v:shape style="position:absolute;left:6;top:1819;width:11189;height:2" coordorigin="6,1819" coordsize="11189,0" path="m6,1819l11195,1819e" filled="false" stroked="true" strokeweight=".580pt" strokecolor="#000000">
                <v:path arrowok="t"/>
              </v:shape>
              <v:shape style="position:absolute;left:43;top:162;width:1062;height:188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7" w:lineRule="auto" w:before="130"/>
                        <w:ind w:left="0" w:right="3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1" w:lineRule="exact" w:before="0"/>
                        <w:ind w:left="2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43;top:42;width:226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participantes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11;top:42;width:210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Personas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capacitadas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76;top:282;width:3836;height:1766" type="#_x0000_t202" filled="false" stroked="false">
                <v:textbox inset="0,0,0,0">
                  <w:txbxContent>
                    <w:p>
                      <w:pPr>
                        <w:tabs>
                          <w:tab w:pos="671" w:val="left" w:leader="none"/>
                          <w:tab w:pos="1343" w:val="left" w:leader="none"/>
                          <w:tab w:pos="3305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0" w:val="left" w:leader="none"/>
                          <w:tab w:pos="1762" w:val="left" w:leader="none"/>
                          <w:tab w:pos="2366" w:val="left" w:leader="none"/>
                          <w:tab w:pos="2828" w:val="left" w:leader="none"/>
                          <w:tab w:pos="3612" w:val="left" w:leader="none"/>
                        </w:tabs>
                        <w:spacing w:before="10"/>
                        <w:ind w:left="4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2</w:t>
                        <w:tab/>
                        <w:t>3</w:t>
                        <w:tab/>
                        <w:t>301</w:t>
                        <w:tab/>
                        <w:t>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0" w:val="left" w:leader="none"/>
                          <w:tab w:pos="1650" w:val="left" w:leader="none"/>
                          <w:tab w:pos="2366" w:val="left" w:leader="none"/>
                          <w:tab w:pos="3052" w:val="left" w:leader="none"/>
                          <w:tab w:pos="3612" w:val="left" w:leader="none"/>
                        </w:tabs>
                        <w:spacing w:before="54"/>
                        <w:ind w:left="4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760" w:val="left" w:leader="none"/>
                          <w:tab w:pos="2253" w:val="left" w:leader="none"/>
                          <w:tab w:pos="2827" w:val="left" w:leader="none"/>
                          <w:tab w:pos="3498" w:val="left" w:leader="none"/>
                        </w:tabs>
                        <w:spacing w:before="30"/>
                        <w:ind w:left="3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  <w:tab/>
                        <w:t>8</w:t>
                        <w:tab/>
                        <w:t>10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760" w:val="left" w:leader="none"/>
                          <w:tab w:pos="2253" w:val="left" w:leader="none"/>
                          <w:tab w:pos="3049" w:val="left" w:leader="none"/>
                          <w:tab w:pos="3610" w:val="left" w:leader="none"/>
                        </w:tabs>
                        <w:spacing w:before="30"/>
                        <w:ind w:left="41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2</w:t>
                        <w:tab/>
                        <w:t>11</w:t>
                        <w:tab/>
                        <w:t>0</w:t>
                        <w:tab/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9" w:val="left" w:leader="none"/>
                          <w:tab w:pos="1761" w:val="left" w:leader="none"/>
                          <w:tab w:pos="2365" w:val="left" w:leader="none"/>
                          <w:tab w:pos="2939" w:val="left" w:leader="none"/>
                          <w:tab w:pos="3722" w:val="left" w:leader="none"/>
                        </w:tabs>
                        <w:spacing w:before="29"/>
                        <w:ind w:left="41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  <w:tab/>
                        <w:t>1</w:t>
                        <w:tab/>
                        <w:t>1</w:t>
                        <w:tab/>
                        <w:t>22</w:t>
                        <w:tab/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8" w:val="left" w:leader="none"/>
                          <w:tab w:pos="1650" w:val="left" w:leader="none"/>
                          <w:tab w:pos="2254" w:val="left" w:leader="none"/>
                          <w:tab w:pos="2828" w:val="left" w:leader="none"/>
                          <w:tab w:pos="3500" w:val="left" w:leader="none"/>
                        </w:tabs>
                        <w:spacing w:line="226" w:lineRule="exact" w:before="30"/>
                        <w:ind w:left="30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</w:t>
                        <w:tab/>
                        <w:t>24</w:t>
                        <w:tab/>
                        <w:t>25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531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63;top:282;width:640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1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30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30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4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3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53;top:282;width:640;height:72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5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01;top:282;width:614;height:72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13,570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5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40,170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02;top:0;width:2227;height:483" type="#_x0000_t202" filled="false" stroked="false">
                <v:textbox inset="0,0,0,0">
                  <w:txbxContent>
                    <w:p>
                      <w:pPr>
                        <w:tabs>
                          <w:tab w:pos="1130" w:val="left" w:leader="none"/>
                        </w:tabs>
                        <w:spacing w:line="240" w:lineRule="exact" w:before="12"/>
                        <w:ind w:left="0" w:right="0" w:firstLine="46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(pesos)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8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57;top:1067;width:1157;height:9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b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108,560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43" w:val="left" w:leader="none"/>
                        </w:tabs>
                        <w:spacing w:before="3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45" w:val="left" w:leader="none"/>
                        </w:tabs>
                        <w:spacing w:before="29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155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162,840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53;top:282;width:2920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295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8" w:val="left" w:leader="none"/>
                          <w:tab w:pos="2305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29,900</w:t>
                        <w:tab/>
                        <w:t>39,100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60,375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7" w:val="left" w:leader="none"/>
                          <w:tab w:pos="2807" w:val="left" w:leader="none"/>
                        </w:tabs>
                        <w:spacing w:before="54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40,710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215,050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5" w:val="left" w:leader="none"/>
                          <w:tab w:pos="2192" w:val="left" w:leader="none"/>
                        </w:tabs>
                        <w:spacing w:before="3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74,690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156,400</w:t>
                        <w:tab/>
                        <w:t>201,250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6" w:val="left" w:leader="none"/>
                          <w:tab w:pos="2192" w:val="left" w:leader="none"/>
                        </w:tabs>
                        <w:spacing w:before="3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14,950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19,550</w:t>
                        <w:tab/>
                        <w:t>221,250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08" w:val="left" w:leader="none"/>
                          <w:tab w:pos="2306" w:val="left" w:leader="none"/>
                        </w:tabs>
                        <w:spacing w:before="29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7,475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58,650</w:t>
                        <w:tab/>
                        <w:t>20,125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6" w:val="left" w:leader="none"/>
                          <w:tab w:pos="2193" w:val="left" w:leader="none"/>
                        </w:tabs>
                        <w:spacing w:line="226" w:lineRule="exact" w:before="3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167,725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488,750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503,125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428" w:right="3468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60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Comité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Productividad</w:t>
      </w:r>
      <w:r>
        <w:rPr/>
        <w:t> e </w:t>
      </w:r>
      <w:r>
        <w:rPr>
          <w:spacing w:val="-1"/>
        </w:rPr>
        <w:t>Innovación</w:t>
      </w:r>
      <w:r>
        <w:rPr/>
        <w:t> </w:t>
      </w:r>
      <w:r>
        <w:rPr>
          <w:spacing w:val="-1"/>
        </w:rPr>
        <w:t>Tecnológica.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tiene</w:t>
      </w:r>
      <w:r>
        <w:rPr/>
        <w:t> información </w:t>
      </w:r>
      <w:r>
        <w:rPr>
          <w:spacing w:val="-1"/>
        </w:rPr>
        <w:t>anterior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2000,</w:t>
      </w:r>
      <w:r>
        <w:rPr/>
        <w:t> </w:t>
      </w:r>
      <w:r>
        <w:rPr>
          <w:spacing w:val="-3"/>
        </w:rPr>
        <w:t>ya</w:t>
      </w:r>
      <w:r>
        <w:rPr/>
        <w:t> que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proyecto</w:t>
      </w:r>
      <w:r>
        <w:rPr/>
        <w:t> </w:t>
      </w:r>
      <w:r>
        <w:rPr>
          <w:spacing w:val="-1"/>
        </w:rPr>
        <w:t>COMPITE</w:t>
      </w:r>
      <w:r>
        <w:rPr/>
        <w:t> inicia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1428" w:right="3159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correspondiente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pago</w:t>
      </w:r>
      <w:r>
        <w:rPr/>
        <w:t> </w:t>
      </w:r>
      <w:r>
        <w:rPr>
          <w:spacing w:val="-1"/>
        </w:rPr>
        <w:t>curso-taller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ejerció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pero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corresponde</w:t>
      </w:r>
      <w:r>
        <w:rPr/>
        <w:t> a la </w:t>
      </w:r>
      <w:r>
        <w:rPr>
          <w:spacing w:val="-1"/>
        </w:rPr>
        <w:t>empresa.</w:t>
      </w:r>
      <w:r>
        <w:rPr>
          <w:spacing w:val="64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428" w:right="0"/>
        <w:jc w:val="left"/>
        <w:rPr>
          <w:b w:val="0"/>
          <w:bCs w:val="0"/>
        </w:rPr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registraron</w:t>
      </w:r>
      <w:r>
        <w:rPr>
          <w:spacing w:val="1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5340" w:right="3262" w:hanging="1996"/>
        <w:jc w:val="left"/>
        <w:rPr>
          <w:b w:val="0"/>
          <w:bCs w:val="0"/>
        </w:rPr>
      </w:pPr>
      <w:r>
        <w:rPr>
          <w:spacing w:val="-1"/>
        </w:rPr>
        <w:t>Derrama Económica por concepto</w:t>
      </w:r>
      <w:r>
        <w:rPr/>
        <w:t> </w:t>
      </w:r>
      <w:r>
        <w:rPr>
          <w:spacing w:val="-1"/>
        </w:rPr>
        <w:t>de Filmaciones</w:t>
      </w:r>
      <w:r>
        <w:rPr>
          <w:spacing w:val="-2"/>
        </w:rPr>
        <w:t> </w:t>
      </w:r>
      <w:r>
        <w:rPr>
          <w:spacing w:val="-1"/>
        </w:rPr>
        <w:t>por municipio</w:t>
      </w:r>
      <w:r>
        <w:rPr>
          <w:spacing w:val="27"/>
        </w:rPr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11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9.8pt;height:103.3pt;mso-position-horizontal-relative:char;mso-position-vertical-relative:line" coordorigin="0,0" coordsize="8596,2066">
            <v:group style="position:absolute;left:1352;top:6;width:2;height:2055" coordorigin="1352,6" coordsize="2,2055">
              <v:shape style="position:absolute;left:1352;top:6;width:2;height:2055" coordorigin="1352,6" coordsize="0,2055" path="m1352,6l1352,2060e" filled="false" stroked="true" strokeweight=".580pt" strokecolor="#000000">
                <v:path arrowok="t"/>
              </v:shape>
            </v:group>
            <v:group style="position:absolute;left:1347;top:240;width:7242;height:2" coordorigin="1347,240" coordsize="7242,2">
              <v:shape style="position:absolute;left:1347;top:240;width:7242;height:2" coordorigin="1347,240" coordsize="7242,0" path="m1347,240l8589,240e" filled="false" stroked="true" strokeweight=".580pt" strokecolor="#000000">
                <v:path arrowok="t"/>
              </v:shape>
            </v:group>
            <v:group style="position:absolute;left:2919;top:245;width:2;height:1816" coordorigin="2919,245" coordsize="2,1816">
              <v:shape style="position:absolute;left:2919;top:245;width:2;height:1816" coordorigin="2919,245" coordsize="0,1816" path="m2919,245l2919,2060e" filled="false" stroked="true" strokeweight=".580pt" strokecolor="#000000">
                <v:path arrowok="t"/>
              </v:shape>
            </v:group>
            <v:group style="position:absolute;left:4081;top:245;width:2;height:1816" coordorigin="4081,245" coordsize="2,1816">
              <v:shape style="position:absolute;left:4081;top:245;width:2;height:1816" coordorigin="4081,245" coordsize="0,1816" path="m4081,245l4081,2060e" filled="false" stroked="true" strokeweight=".580pt" strokecolor="#000000">
                <v:path arrowok="t"/>
              </v:shape>
            </v:group>
            <v:group style="position:absolute;left:5244;top:245;width:2;height:1816" coordorigin="5244,245" coordsize="2,1816">
              <v:shape style="position:absolute;left:5244;top:245;width:2;height:1816" coordorigin="5244,245" coordsize="0,1816" path="m5244,245l5244,2060e" filled="false" stroked="true" strokeweight=".580pt" strokecolor="#000000">
                <v:path arrowok="t"/>
              </v:shape>
            </v:group>
            <v:group style="position:absolute;left:6222;top:245;width:2;height:1816" coordorigin="6222,245" coordsize="2,1816">
              <v:shape style="position:absolute;left:6222;top:245;width:2;height:1816" coordorigin="6222,245" coordsize="0,1816" path="m6222,245l6222,2060e" filled="false" stroked="true" strokeweight=".580pt" strokecolor="#000000">
                <v:path arrowok="t"/>
              </v:shape>
            </v:group>
            <v:group style="position:absolute;left:7506;top:245;width:2;height:1816" coordorigin="7506,245" coordsize="2,1816">
              <v:shape style="position:absolute;left:7506;top:245;width:2;height:1816" coordorigin="7506,245" coordsize="0,1816" path="m7506,245l7506,2060e" filled="false" stroked="true" strokeweight=".580pt" strokecolor="#000000">
                <v:path arrowok="t"/>
              </v:shape>
            </v:group>
            <v:group style="position:absolute;left:6;top:480;width:8554;height:2" coordorigin="6,480" coordsize="8554,2">
              <v:shape style="position:absolute;left:6;top:480;width:8554;height:2" coordorigin="6,480" coordsize="8554,0" path="m6,480l8559,480e" filled="false" stroked="true" strokeweight=".580pt" strokecolor="#000000">
                <v:path arrowok="t"/>
              </v:shape>
              <v:shape style="position:absolute;left:6;top:761;width:8556;height:10" type="#_x0000_t75" stroked="false">
                <v:imagedata r:id="rId285" o:title=""/>
              </v:shape>
              <v:shape style="position:absolute;left:6;top:1020;width:8556;height:10" type="#_x0000_t75" stroked="false">
                <v:imagedata r:id="rId285" o:title=""/>
              </v:shape>
              <v:shape style="position:absolute;left:6;top:1280;width:8556;height:10" type="#_x0000_t75" stroked="false">
                <v:imagedata r:id="rId285" o:title=""/>
              </v:shape>
              <v:shape style="position:absolute;left:6;top:1541;width:8556;height:10" type="#_x0000_t75" stroked="false">
                <v:imagedata r:id="rId285" o:title=""/>
              </v:shape>
            </v:group>
            <v:group style="position:absolute;left:6;top:1805;width:8554;height:2" coordorigin="6,1805" coordsize="8554,2">
              <v:shape style="position:absolute;left:6;top:1805;width:8554;height:2" coordorigin="6,1805" coordsize="8554,0" path="m6,1805l8559,1805e" filled="false" stroked="true" strokeweight=".580pt" strokecolor="#000000">
                <v:path arrowok="t"/>
              </v:shape>
              <v:shape style="position:absolute;left:43;top:149;width:1107;height:1884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7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7" w:lineRule="auto" w:before="129"/>
                        <w:ind w:left="0" w:right="8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0" w:lineRule="exact" w:before="0"/>
                        <w:ind w:left="27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49;top:29;width:265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Derrama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Económica(pesos)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13;top:268;width:978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5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25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4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750,000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5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1,900,000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59;top:268;width:893;height:17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3,200,000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3,540,000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38;top:26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09;top:26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0;top:268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62;top:268;width:5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4320;top:508;width:894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1,938,000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2,338,000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67;top:508;width:726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60;top:508;width:1116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306,300,000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307,500,000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44;top:508;width:893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2,600,000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550,000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3,150,000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464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Fomento</w:t>
      </w:r>
      <w:r>
        <w:rPr/>
        <w:t> a la </w:t>
      </w:r>
      <w:r>
        <w:rPr>
          <w:spacing w:val="-1"/>
        </w:rPr>
        <w:t>Inversión.</w:t>
      </w:r>
      <w:r>
        <w:rPr>
          <w:b w:val="0"/>
        </w:rPr>
      </w:r>
    </w:p>
    <w:p>
      <w:pPr>
        <w:pStyle w:val="BodyText"/>
        <w:spacing w:line="240" w:lineRule="auto"/>
        <w:ind w:left="2453" w:right="0"/>
        <w:jc w:val="left"/>
        <w:rPr>
          <w:b w:val="0"/>
          <w:bCs w:val="0"/>
        </w:rPr>
      </w:pPr>
      <w:r>
        <w:rPr/>
        <w:t>1/ </w:t>
      </w:r>
      <w:r>
        <w:rPr>
          <w:spacing w:val="-1"/>
        </w:rPr>
        <w:t>Incluye</w:t>
      </w:r>
      <w:r>
        <w:rPr/>
        <w:t> $1,900,000</w:t>
      </w:r>
      <w:r>
        <w:rPr>
          <w:spacing w:val="1"/>
        </w:rPr>
        <w:t> </w:t>
      </w:r>
      <w:r>
        <w:rPr/>
        <w:t>de la </w:t>
      </w:r>
      <w:r>
        <w:rPr>
          <w:spacing w:val="-1"/>
        </w:rPr>
        <w:t>denominada</w:t>
      </w:r>
      <w:r>
        <w:rPr/>
        <w:t> </w:t>
      </w:r>
      <w:r>
        <w:rPr>
          <w:spacing w:val="-1"/>
        </w:rPr>
        <w:t>cobertura</w:t>
      </w:r>
      <w:r>
        <w:rPr>
          <w:spacing w:val="1"/>
        </w:rPr>
        <w:t> </w:t>
      </w:r>
      <w:r>
        <w:rPr>
          <w:spacing w:val="-1"/>
        </w:rPr>
        <w:t>estatal,</w:t>
      </w:r>
      <w:r>
        <w:rPr/>
        <w:t> la </w:t>
      </w:r>
      <w:r>
        <w:rPr>
          <w:spacing w:val="-1"/>
        </w:rPr>
        <w:t>cual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proyectos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tienen</w:t>
      </w:r>
      <w:r>
        <w:rPr/>
        <w:t> </w:t>
      </w:r>
      <w:r>
        <w:rPr>
          <w:spacing w:val="-1"/>
        </w:rPr>
        <w:t>definido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ejercieron.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83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sz w:val="20"/>
        </w:rPr>
        <w:t>MINERÍA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74"/>
        <w:ind w:left="5935" w:right="2350" w:hanging="3576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83.839996pt;margin-top:39.129486pt;width:449.6pt;height:127.85pt;mso-position-horizontal-relative:page;mso-position-vertical-relative:paragraph;z-index:-1068160" coordorigin="3677,783" coordsize="8992,2557">
            <v:group style="position:absolute;left:4934;top:788;width:2;height:2546" coordorigin="4934,788" coordsize="2,2546">
              <v:shape style="position:absolute;left:4934;top:788;width:2;height:2546" coordorigin="4934,788" coordsize="0,2546" path="m4934,788l4934,3334e" filled="false" stroked="true" strokeweight=".580pt" strokecolor="#000000">
                <v:path arrowok="t"/>
              </v:shape>
            </v:group>
            <v:group style="position:absolute;left:6185;top:788;width:2;height:2546" coordorigin="6185,788" coordsize="2,2546">
              <v:shape style="position:absolute;left:6185;top:788;width:2;height:2546" coordorigin="6185,788" coordsize="0,2546" path="m6185,788l6185,3334e" filled="false" stroked="true" strokeweight=".580pt" strokecolor="#000000">
                <v:path arrowok="t"/>
              </v:shape>
            </v:group>
            <v:group style="position:absolute;left:7434;top:788;width:2;height:2546" coordorigin="7434,788" coordsize="2,2546">
              <v:shape style="position:absolute;left:7434;top:788;width:2;height:2546" coordorigin="7434,788" coordsize="0,2546" path="m7434,788l7434,3334e" filled="false" stroked="true" strokeweight=".580pt" strokecolor="#000000">
                <v:path arrowok="t"/>
              </v:shape>
            </v:group>
            <v:group style="position:absolute;left:7429;top:1254;width:5234;height:2" coordorigin="7429,1254" coordsize="5234,2">
              <v:shape style="position:absolute;left:7429;top:1254;width:5234;height:2" coordorigin="7429,1254" coordsize="5234,0" path="m7429,1254l12662,1254e" filled="false" stroked="true" strokeweight=".580pt" strokecolor="#000000">
                <v:path arrowok="t"/>
              </v:shape>
            </v:group>
            <v:group style="position:absolute;left:8449;top:1259;width:2;height:2075" coordorigin="8449,1259" coordsize="2,2075">
              <v:shape style="position:absolute;left:8449;top:1259;width:2;height:2075" coordorigin="8449,1259" coordsize="0,2075" path="m8449,1259l8449,3334e" filled="false" stroked="true" strokeweight=".580pt" strokecolor="#000000">
                <v:path arrowok="t"/>
              </v:shape>
            </v:group>
            <v:group style="position:absolute;left:9300;top:1259;width:2;height:2075" coordorigin="9300,1259" coordsize="2,2075">
              <v:shape style="position:absolute;left:9300;top:1259;width:2;height:2075" coordorigin="9300,1259" coordsize="0,2075" path="m9300,1259l9300,3334e" filled="false" stroked="true" strokeweight=".580pt" strokecolor="#000000">
                <v:path arrowok="t"/>
              </v:shape>
            </v:group>
            <v:group style="position:absolute;left:10151;top:1259;width:2;height:2075" coordorigin="10151,1259" coordsize="2,2075">
              <v:shape style="position:absolute;left:10151;top:1259;width:2;height:2075" coordorigin="10151,1259" coordsize="0,2075" path="m10151,1259l10151,3334e" filled="false" stroked="true" strokeweight=".580pt" strokecolor="#000000">
                <v:path arrowok="t"/>
              </v:shape>
            </v:group>
            <v:group style="position:absolute;left:11000;top:1259;width:2;height:2075" coordorigin="11000,1259" coordsize="2,2075">
              <v:shape style="position:absolute;left:11000;top:1259;width:2;height:2075" coordorigin="11000,1259" coordsize="0,2075" path="m11000,1259l11000,3334e" filled="false" stroked="true" strokeweight=".580pt" strokecolor="#000000">
                <v:path arrowok="t"/>
              </v:shape>
            </v:group>
            <v:group style="position:absolute;left:11851;top:1259;width:2;height:2075" coordorigin="11851,1259" coordsize="2,2075">
              <v:shape style="position:absolute;left:11851;top:1259;width:2;height:2075" coordorigin="11851,1259" coordsize="0,2075" path="m11851,1259l11851,3334e" filled="false" stroked="true" strokeweight=".580pt" strokecolor="#000000">
                <v:path arrowok="t"/>
              </v:shape>
              <v:shape style="position:absolute;left:3677;top:1774;width:8976;height:10" type="#_x0000_t75" stroked="false">
                <v:imagedata r:id="rId287" o:title=""/>
              </v:shape>
              <v:shape style="position:absolute;left:3677;top:2034;width:8976;height:10" type="#_x0000_t75" stroked="false">
                <v:imagedata r:id="rId287" o:title=""/>
              </v:shape>
              <v:shape style="position:absolute;left:3677;top:2293;width:8976;height:10" type="#_x0000_t75" stroked="false">
                <v:imagedata r:id="rId287" o:title=""/>
              </v:shape>
              <v:shape style="position:absolute;left:3677;top:2554;width:8976;height:10" type="#_x0000_t75" stroked="false">
                <v:imagedata r:id="rId287" o:title=""/>
              </v:shape>
              <v:shape style="position:absolute;left:3677;top:2814;width:8976;height:10" type="#_x0000_t75" stroked="false">
                <v:imagedata r:id="rId287" o:title=""/>
              </v:shape>
              <v:shape style="position:absolute;left:3842;top:926;width:2197;height:201" type="#_x0000_t202" filled="false" stroked="false">
                <v:textbox inset="0,0,0,0">
                  <w:txbxContent>
                    <w:p>
                      <w:pPr>
                        <w:tabs>
                          <w:tab w:pos="1239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  <w:t>Empresas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60;top:1046;width:7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96;top:812;width:3105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Volumen de producción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(millones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toneladas métricas)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18;top:1282;width:4759;height:201" type="#_x0000_t202" filled="false" stroked="false">
                <v:textbox inset="0,0,0,0">
                  <w:txbxContent>
                    <w:p>
                      <w:pPr>
                        <w:tabs>
                          <w:tab w:pos="932" w:val="left" w:leader="none"/>
                          <w:tab w:pos="1782" w:val="left" w:leader="none"/>
                          <w:tab w:pos="2633" w:val="left" w:leader="none"/>
                          <w:tab w:pos="3483" w:val="left" w:leader="none"/>
                          <w:tab w:pos="4312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Volumen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valor de la producción de la industria </w:t>
      </w:r>
      <w:r>
        <w:rPr>
          <w:rFonts w:ascii="Arial" w:hAnsi="Arial"/>
          <w:b/>
          <w:spacing w:val="-2"/>
          <w:sz w:val="20"/>
        </w:rPr>
        <w:t>extractiva</w:t>
      </w:r>
      <w:r>
        <w:rPr>
          <w:rFonts w:ascii="Arial" w:hAnsi="Arial"/>
          <w:b/>
          <w:spacing w:val="-1"/>
          <w:sz w:val="20"/>
        </w:rPr>
        <w:t> 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38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9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240"/>
        <w:gridCol w:w="1259"/>
        <w:gridCol w:w="1015"/>
        <w:gridCol w:w="860"/>
        <w:gridCol w:w="852"/>
        <w:gridCol w:w="850"/>
        <w:gridCol w:w="851"/>
        <w:gridCol w:w="801"/>
      </w:tblGrid>
      <w:tr>
        <w:trPr>
          <w:trHeight w:val="265" w:hRule="exact"/>
        </w:trPr>
        <w:tc>
          <w:tcPr>
            <w:tcW w:w="1258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Marina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6.535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6.300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6.046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6.765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2" w:hRule="exact"/>
        </w:trPr>
        <w:tc>
          <w:tcPr>
            <w:tcW w:w="1258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mesa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0.052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258" w:type="dxa"/>
            <w:vMerge/>
            <w:tcBorders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Yeso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3.163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3.152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2.943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2.400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2.242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2.780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1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9.727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10.558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9.987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8.740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8.340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9.597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2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6" w:lineRule="exact"/>
              <w:ind w:left="2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Fosforita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0.954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1.052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0.880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7" w:hRule="exact"/>
        </w:trPr>
        <w:tc>
          <w:tcPr>
            <w:tcW w:w="12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0.954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1.052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0.880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0.000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2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10.681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11.610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10.867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8.740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8.340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9.597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96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4.15pt;height:137.85pt;mso-position-horizontal-relative:char;mso-position-vertical-relative:line" coordorigin="0,0" coordsize="10883,2757">
            <v:group style="position:absolute;left:1263;top:206;width:2;height:2546" coordorigin="1263,206" coordsize="2,2546">
              <v:shape style="position:absolute;left:1263;top:206;width:2;height:2546" coordorigin="1263,206" coordsize="0,2546" path="m1263,206l1263,2751e" filled="false" stroked="true" strokeweight=".580pt" strokecolor="#000000">
                <v:path arrowok="t"/>
              </v:shape>
            </v:group>
            <v:group style="position:absolute;left:2513;top:206;width:2;height:2546" coordorigin="2513,206" coordsize="2,2546">
              <v:shape style="position:absolute;left:2513;top:206;width:2;height:2546" coordorigin="2513,206" coordsize="0,2546" path="m2513,206l2513,2751e" filled="false" stroked="true" strokeweight=".580pt" strokecolor="#000000">
                <v:path arrowok="t"/>
              </v:shape>
            </v:group>
            <v:group style="position:absolute;left:3763;top:206;width:2;height:2546" coordorigin="3763,206" coordsize="2,2546">
              <v:shape style="position:absolute;left:3763;top:206;width:2;height:2546" coordorigin="3763,206" coordsize="0,2546" path="m3763,206l3763,2751e" filled="false" stroked="true" strokeweight=".580pt" strokecolor="#000000">
                <v:path arrowok="t"/>
              </v:shape>
            </v:group>
            <v:group style="position:absolute;left:3758;top:671;width:7119;height:2" coordorigin="3758,671" coordsize="7119,2">
              <v:shape style="position:absolute;left:3758;top:671;width:7119;height:2" coordorigin="3758,671" coordsize="7119,0" path="m3758,671l10877,671e" filled="false" stroked="true" strokeweight=".580pt" strokecolor="#000000">
                <v:path arrowok="t"/>
              </v:shape>
            </v:group>
            <v:group style="position:absolute;left:4967;top:676;width:2;height:2075" coordorigin="4967,676" coordsize="2,2075">
              <v:shape style="position:absolute;left:4967;top:676;width:2;height:2075" coordorigin="4967,676" coordsize="0,2075" path="m4967,676l4967,2751e" filled="false" stroked="true" strokeweight=".580pt" strokecolor="#000000">
                <v:path arrowok="t"/>
              </v:shape>
            </v:group>
            <v:group style="position:absolute;left:6284;top:676;width:2;height:2075" coordorigin="6284,676" coordsize="2,2075">
              <v:shape style="position:absolute;left:6284;top:676;width:2;height:2075" coordorigin="6284,676" coordsize="0,2075" path="m6284,676l6284,2751e" filled="false" stroked="true" strokeweight=".580pt" strokecolor="#000000">
                <v:path arrowok="t"/>
              </v:shape>
            </v:group>
            <v:group style="position:absolute;left:7434;top:676;width:2;height:2075" coordorigin="7434,676" coordsize="2,2075">
              <v:shape style="position:absolute;left:7434;top:676;width:2;height:2075" coordorigin="7434,676" coordsize="0,2075" path="m7434,676l7434,2751e" filled="false" stroked="true" strokeweight=".580pt" strokecolor="#000000">
                <v:path arrowok="t"/>
              </v:shape>
            </v:group>
            <v:group style="position:absolute;left:8583;top:676;width:2;height:2075" coordorigin="8583,676" coordsize="2,2075">
              <v:shape style="position:absolute;left:8583;top:676;width:2;height:2075" coordorigin="8583,676" coordsize="0,2075" path="m8583,676l8583,2751e" filled="false" stroked="true" strokeweight=".580pt" strokecolor="#000000">
                <v:path arrowok="t"/>
              </v:shape>
            </v:group>
            <v:group style="position:absolute;left:9734;top:676;width:2;height:2075" coordorigin="9734,676" coordsize="2,2075">
              <v:shape style="position:absolute;left:9734;top:676;width:2;height:2075" coordorigin="9734,676" coordsize="0,2075" path="m9734,676l9734,2751e" filled="false" stroked="true" strokeweight=".580pt" strokecolor="#000000">
                <v:path arrowok="t"/>
              </v:shape>
            </v:group>
            <v:group style="position:absolute;left:6;top:911;width:10871;height:2" coordorigin="6,911" coordsize="10871,2">
              <v:shape style="position:absolute;left:6;top:911;width:10871;height:2" coordorigin="6,911" coordsize="10871,0" path="m6,911l10877,911e" filled="false" stroked="true" strokeweight=".580pt" strokecolor="#000000">
                <v:path arrowok="t"/>
              </v:shape>
              <v:shape style="position:absolute;left:6;top:1191;width:10871;height:10" type="#_x0000_t75" stroked="false">
                <v:imagedata r:id="rId288" o:title=""/>
              </v:shape>
              <v:shape style="position:absolute;left:6;top:1451;width:10871;height:10" type="#_x0000_t75" stroked="false">
                <v:imagedata r:id="rId288" o:title=""/>
              </v:shape>
              <v:shape style="position:absolute;left:6;top:1712;width:10871;height:10" type="#_x0000_t75" stroked="false">
                <v:imagedata r:id="rId288" o:title=""/>
              </v:shape>
              <v:shape style="position:absolute;left:6;top:1971;width:10871;height:10" type="#_x0000_t75" stroked="false">
                <v:imagedata r:id="rId288" o:title=""/>
              </v:shape>
              <v:shape style="position:absolute;left:6;top:2231;width:10871;height:10" type="#_x0000_t75" stroked="false">
                <v:imagedata r:id="rId288" o:title=""/>
              </v:shape>
            </v:group>
            <v:group style="position:absolute;left:6;top:2496;width:10871;height:2" coordorigin="6,2496" coordsize="10871,2">
              <v:shape style="position:absolute;left:6;top:2496;width:10871;height:2" coordorigin="6,2496" coordsize="10871,0" path="m6,2496l10877,2496e" filled="false" stroked="true" strokeweight=".580pt" strokecolor="#000000">
                <v:path arrowok="t"/>
              </v:shape>
              <v:shape style="position:absolute;left:9345;top:0;width:14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43;width:2197;height:201" type="#_x0000_t202" filled="false" stroked="false">
                <v:textbox inset="0,0,0,0">
                  <w:txbxContent>
                    <w:p>
                      <w:pPr>
                        <w:tabs>
                          <w:tab w:pos="1239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  <w:t>Empresas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7;top:463;width:7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45;top:229;width:2158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Valor de la producción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(millones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2;top:940;width:1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;top:1745;width:963;height:9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b/>
                          <w:bCs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2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2;top:1484;width:113;height:12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3;top:940;width:1158;height:126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Marina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5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mesa</w:t>
                      </w:r>
                      <w:r>
                        <w:rPr>
                          <w:rFonts w:ascii="Arial"/>
                          <w:b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Yeso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b/>
                          <w:bCs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Fosforita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141;top:700;width:732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458.085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1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20.941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176.107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655.133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263.315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263.315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918.448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97;top:700;width:892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0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500.830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18.873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188.413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708.116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348.401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348.401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1,056.517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14;top:700;width:726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515.643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24.175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181.258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721.076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961.076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64;top:700;width:726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485.463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19.384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155.509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660.356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660.356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13;top:700;width:725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509.796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25.544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180.887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716.227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716.227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64;top:700;width:726;height:20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604.295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4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30.211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200.973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835.479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835.479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019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pStyle w:val="BodyText"/>
        <w:spacing w:line="240" w:lineRule="auto"/>
        <w:ind w:left="1019" w:right="731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6"/>
        </w:rPr>
        <w:t> </w:t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spacing w:val="-1"/>
        </w:rPr>
        <w:t>empresa</w:t>
      </w:r>
      <w:r>
        <w:rPr>
          <w:spacing w:val="16"/>
        </w:rPr>
        <w:t> </w:t>
      </w:r>
      <w:r>
        <w:rPr>
          <w:spacing w:val="-1"/>
        </w:rPr>
        <w:t>Rofomex</w:t>
      </w:r>
      <w:r>
        <w:rPr>
          <w:spacing w:val="16"/>
        </w:rPr>
        <w:t> </w:t>
      </w:r>
      <w:r>
        <w:rPr>
          <w:spacing w:val="-1"/>
        </w:rPr>
        <w:t>suspendió</w:t>
      </w:r>
      <w:r>
        <w:rPr>
          <w:spacing w:val="15"/>
        </w:rPr>
        <w:t> </w:t>
      </w:r>
      <w:r>
        <w:rPr>
          <w:spacing w:val="-1"/>
        </w:rPr>
        <w:t>temporalmente</w:t>
      </w:r>
      <w:r>
        <w:rPr>
          <w:spacing w:val="15"/>
        </w:rPr>
        <w:t> </w:t>
      </w:r>
      <w:r>
        <w:rPr>
          <w:spacing w:val="-1"/>
        </w:rPr>
        <w:t>operaciones</w:t>
      </w:r>
      <w:r>
        <w:rPr>
          <w:spacing w:val="15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septiembre</w:t>
      </w:r>
      <w:r>
        <w:rPr>
          <w:spacing w:val="15"/>
        </w:rPr>
        <w:t> </w:t>
      </w:r>
      <w:r>
        <w:rPr/>
        <w:t>del</w:t>
      </w:r>
      <w:r>
        <w:rPr>
          <w:spacing w:val="14"/>
        </w:rPr>
        <w:t> </w:t>
      </w:r>
      <w:r>
        <w:rPr>
          <w:spacing w:val="-1"/>
        </w:rPr>
        <w:t>2001,</w:t>
      </w:r>
      <w:r>
        <w:rPr>
          <w:spacing w:val="15"/>
        </w:rPr>
        <w:t> </w:t>
      </w:r>
      <w:r>
        <w:rPr>
          <w:spacing w:val="-1"/>
        </w:rPr>
        <w:t>debido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daños</w:t>
      </w:r>
      <w:r>
        <w:rPr>
          <w:spacing w:val="14"/>
        </w:rPr>
        <w:t> </w:t>
      </w:r>
      <w:r>
        <w:rPr>
          <w:spacing w:val="-1"/>
        </w:rPr>
        <w:t>sufridos</w:t>
      </w:r>
      <w:r>
        <w:rPr>
          <w:spacing w:val="14"/>
        </w:rPr>
        <w:t> </w:t>
      </w:r>
      <w:r>
        <w:rPr>
          <w:spacing w:val="-1"/>
        </w:rPr>
        <w:t>en</w:t>
      </w:r>
      <w:r>
        <w:rPr>
          <w:spacing w:val="15"/>
        </w:rPr>
        <w:t> </w:t>
      </w:r>
      <w:r>
        <w:rPr>
          <w:spacing w:val="-1"/>
        </w:rPr>
        <w:t>sus</w:t>
      </w:r>
      <w:r>
        <w:rPr>
          <w:spacing w:val="15"/>
        </w:rPr>
        <w:t> </w:t>
      </w:r>
      <w:r>
        <w:rPr>
          <w:spacing w:val="-1"/>
        </w:rPr>
        <w:t>instalaciones</w:t>
      </w:r>
      <w:r>
        <w:rPr>
          <w:spacing w:val="14"/>
        </w:rPr>
        <w:t> </w:t>
      </w:r>
      <w:r>
        <w:rPr>
          <w:spacing w:val="-1"/>
        </w:rPr>
        <w:t>por</w:t>
      </w:r>
      <w:r>
        <w:rPr>
          <w:spacing w:val="14"/>
        </w:rPr>
        <w:t> </w:t>
      </w:r>
      <w:r>
        <w:rPr>
          <w:spacing w:val="-1"/>
        </w:rPr>
        <w:t>efecto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4"/>
        </w:rPr>
        <w:t> </w:t>
      </w:r>
      <w:r>
        <w:rPr>
          <w:spacing w:val="-1"/>
        </w:rPr>
        <w:t>huracán</w:t>
      </w:r>
      <w:r>
        <w:rPr>
          <w:spacing w:val="40"/>
        </w:rPr>
        <w:t> </w:t>
      </w:r>
      <w:r>
        <w:rPr>
          <w:spacing w:val="-1"/>
        </w:rPr>
        <w:t>Juliette.</w:t>
      </w:r>
      <w:r>
        <w:rPr>
          <w:b w:val="0"/>
        </w:rPr>
      </w:r>
    </w:p>
    <w:p>
      <w:pPr>
        <w:pStyle w:val="BodyText"/>
        <w:spacing w:line="240" w:lineRule="auto"/>
        <w:ind w:left="1019" w:right="0"/>
        <w:jc w:val="left"/>
        <w:rPr>
          <w:b w:val="0"/>
          <w:bCs w:val="0"/>
        </w:rPr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la </w:t>
      </w:r>
      <w:r>
        <w:rPr>
          <w:spacing w:val="-1"/>
        </w:rPr>
        <w:t>información.</w:t>
      </w:r>
      <w:r>
        <w:rPr>
          <w:b w:val="0"/>
        </w:rPr>
      </w:r>
    </w:p>
    <w:p>
      <w:pPr>
        <w:pStyle w:val="BodyText"/>
        <w:spacing w:line="240" w:lineRule="auto"/>
        <w:ind w:left="1019" w:right="731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valor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correspondiente</w:t>
      </w:r>
      <w:r>
        <w:rPr/>
        <w:t> </w:t>
      </w:r>
      <w:r>
        <w:rPr>
          <w:spacing w:val="6"/>
        </w:rPr>
        <w:t> </w:t>
      </w:r>
      <w:r>
        <w:rPr/>
        <w:t>a </w:t>
      </w:r>
      <w:r>
        <w:rPr>
          <w:spacing w:val="5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empresas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productoras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yeso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estimado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4"/>
        </w:rPr>
        <w:t> </w:t>
      </w:r>
      <w:r>
        <w:rPr/>
        <w:t>a </w:t>
      </w:r>
      <w:r>
        <w:rPr>
          <w:spacing w:val="4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una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empresas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(CAOPAS)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proporcionó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el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valor</w:t>
      </w:r>
      <w:r>
        <w:rPr>
          <w:spacing w:val="77"/>
        </w:rPr>
        <w:t> </w:t>
      </w:r>
      <w:r>
        <w:rPr>
          <w:spacing w:val="-1"/>
        </w:rPr>
        <w:t>correspondiente.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286"/>
          <w:pgSz w:w="15840" w:h="12240" w:orient="landscape"/>
          <w:pgMar w:footer="697" w:header="384" w:top="1360" w:bottom="880" w:left="1760" w:right="1260"/>
          <w:pgNumType w:start="13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5935" w:right="2195" w:hanging="3729"/>
        <w:jc w:val="left"/>
        <w:rPr>
          <w:b w:val="0"/>
          <w:bCs w:val="0"/>
        </w:rPr>
      </w:pPr>
      <w:r>
        <w:rPr>
          <w:spacing w:val="-1"/>
        </w:rPr>
        <w:t>Personal </w:t>
      </w:r>
      <w:r>
        <w:rPr/>
        <w:t>ocupado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remuneraciones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industria </w:t>
      </w:r>
      <w:r>
        <w:rPr>
          <w:spacing w:val="-2"/>
        </w:rPr>
        <w:t>extractiva</w:t>
      </w:r>
      <w:r>
        <w:rPr>
          <w:spacing w:val="-1"/>
        </w:rPr>
        <w:t> por municipio</w:t>
      </w:r>
      <w:r>
        <w:rPr/>
        <w:t> </w:t>
      </w:r>
      <w:r>
        <w:rPr>
          <w:spacing w:val="-1"/>
        </w:rPr>
        <w:t>en B.C.Sur,</w:t>
      </w:r>
      <w:r>
        <w:rPr>
          <w:spacing w:val="4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08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2.5pt;height:108.1pt;mso-position-horizontal-relative:char;mso-position-vertical-relative:line" coordorigin="0,0" coordsize="8650,2162">
            <v:group style="position:absolute;left:1197;top:6;width:2;height:2151" coordorigin="1197,6" coordsize="2,2151">
              <v:shape style="position:absolute;left:1197;top:6;width:2;height:2151" coordorigin="1197,6" coordsize="0,2151" path="m1197,6l1197,2156e" filled="false" stroked="true" strokeweight=".580pt" strokecolor="#000000">
                <v:path arrowok="t"/>
              </v:shape>
            </v:group>
            <v:group style="position:absolute;left:2406;top:6;width:2;height:2151" coordorigin="2406,6" coordsize="2,2151">
              <v:shape style="position:absolute;left:2406;top:6;width:2;height:2151" coordorigin="2406,6" coordsize="0,2151" path="m2406,6l2406,2156e" filled="false" stroked="true" strokeweight=".580pt" strokecolor="#000000">
                <v:path arrowok="t"/>
              </v:shape>
            </v:group>
            <v:group style="position:absolute;left:3824;top:6;width:2;height:2151" coordorigin="3824,6" coordsize="2,2151">
              <v:shape style="position:absolute;left:3824;top:6;width:2;height:2151" coordorigin="3824,6" coordsize="0,2151" path="m3824,6l3824,2156e" filled="false" stroked="true" strokeweight=".580pt" strokecolor="#000000">
                <v:path arrowok="t"/>
              </v:shape>
            </v:group>
            <v:group style="position:absolute;left:3819;top:241;width:4824;height:2" coordorigin="3819,241" coordsize="4824,2">
              <v:shape style="position:absolute;left:3819;top:241;width:4824;height:2" coordorigin="3819,241" coordsize="4824,0" path="m3819,241l8643,241e" filled="false" stroked="true" strokeweight=".580pt" strokecolor="#000000">
                <v:path arrowok="t"/>
              </v:shape>
            </v:group>
            <v:group style="position:absolute;left:4638;top:246;width:2;height:1911" coordorigin="4638,246" coordsize="2,1911">
              <v:shape style="position:absolute;left:4638;top:246;width:2;height:1911" coordorigin="4638,246" coordsize="0,1911" path="m4638,246l4638,2156e" filled="false" stroked="true" strokeweight=".580pt" strokecolor="#000000">
                <v:path arrowok="t"/>
              </v:shape>
            </v:group>
            <v:group style="position:absolute;left:5450;top:246;width:2;height:1911" coordorigin="5450,246" coordsize="2,1911">
              <v:shape style="position:absolute;left:5450;top:246;width:2;height:1911" coordorigin="5450,246" coordsize="0,1911" path="m5450,246l5450,2156e" filled="false" stroked="true" strokeweight=".580pt" strokecolor="#000000">
                <v:path arrowok="t"/>
              </v:shape>
            </v:group>
            <v:group style="position:absolute;left:6264;top:246;width:2;height:1911" coordorigin="6264,246" coordsize="2,1911">
              <v:shape style="position:absolute;left:6264;top:246;width:2;height:1911" coordorigin="6264,246" coordsize="0,1911" path="m6264,246l6264,2156e" filled="false" stroked="true" strokeweight=".580pt" strokecolor="#000000">
                <v:path arrowok="t"/>
              </v:shape>
            </v:group>
            <v:group style="position:absolute;left:7076;top:246;width:2;height:1911" coordorigin="7076,246" coordsize="2,1911">
              <v:shape style="position:absolute;left:7076;top:246;width:2;height:1911" coordorigin="7076,246" coordsize="0,1911" path="m7076,246l7076,2156e" filled="false" stroked="true" strokeweight=".580pt" strokecolor="#000000">
                <v:path arrowok="t"/>
              </v:shape>
            </v:group>
            <v:group style="position:absolute;left:7890;top:246;width:2;height:1911" coordorigin="7890,246" coordsize="2,1911">
              <v:shape style="position:absolute;left:7890;top:246;width:2;height:1911" coordorigin="7890,246" coordsize="0,1911" path="m7890,246l7890,2156e" filled="false" stroked="true" strokeweight=".580pt" strokecolor="#000000">
                <v:path arrowok="t"/>
              </v:shape>
            </v:group>
            <v:group style="position:absolute;left:6;top:481;width:8638;height:2" coordorigin="6,481" coordsize="8638,2">
              <v:shape style="position:absolute;left:6;top:481;width:8638;height:2" coordorigin="6,481" coordsize="8638,0" path="m6,481l8643,481e" filled="false" stroked="true" strokeweight=".580pt" strokecolor="#000000">
                <v:path arrowok="t"/>
              </v:shape>
              <v:shape style="position:absolute;left:6;top:716;width:8638;height:10" type="#_x0000_t75" stroked="false">
                <v:imagedata r:id="rId289" o:title=""/>
              </v:shape>
              <v:shape style="position:absolute;left:6;top:956;width:8638;height:10" type="#_x0000_t75" stroked="false">
                <v:imagedata r:id="rId289" o:title=""/>
              </v:shape>
              <v:shape style="position:absolute;left:6;top:1196;width:8638;height:10" type="#_x0000_t75" stroked="false">
                <v:imagedata r:id="rId289" o:title=""/>
              </v:shape>
              <v:shape style="position:absolute;left:6;top:1436;width:8638;height:10" type="#_x0000_t75" stroked="false">
                <v:imagedata r:id="rId289" o:title=""/>
              </v:shape>
              <v:shape style="position:absolute;left:6;top:1676;width:8638;height:10" type="#_x0000_t75" stroked="false">
                <v:imagedata r:id="rId289" o:title=""/>
              </v:shape>
            </v:group>
            <v:group style="position:absolute;left:6;top:1921;width:8638;height:2" coordorigin="6,1921" coordsize="8638,2">
              <v:shape style="position:absolute;left:6;top:1921;width:8638;height:2" coordorigin="6,1921" coordsize="8638,0" path="m6,1921l8643,1921e" filled="false" stroked="true" strokeweight=".580pt" strokecolor="#000000">
                <v:path arrowok="t"/>
              </v:shape>
              <v:shape style="position:absolute;left:138;top:149;width:2144;height:561" type="#_x0000_t202" filled="false" stroked="false">
                <v:textbox inset="0,0,0,0">
                  <w:txbxContent>
                    <w:p>
                      <w:pPr>
                        <w:tabs>
                          <w:tab w:pos="1186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  <w:t>Empresas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30"/>
                        <w:ind w:left="0" w:right="42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75;top:149;width:1158;height:10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8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Marina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mesa</w:t>
                      </w:r>
                      <w:r>
                        <w:rPr>
                          <w:rFonts w:ascii="Arial"/>
                          <w:b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Yeso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53;top:29;width:177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Personal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Ocupado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229;width:6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46;top:989;width:11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75;top:1427;width:102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Fosforita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709;width:890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54" w:right="0" w:hanging="1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08;top:269;width:4574;height:1881" type="#_x0000_t202" filled="false" stroked="false">
                <v:textbox inset="0,0,0,0">
                  <w:txbxContent>
                    <w:p>
                      <w:pPr>
                        <w:tabs>
                          <w:tab w:pos="812" w:val="left" w:leader="none"/>
                          <w:tab w:pos="1625" w:val="left" w:leader="none"/>
                          <w:tab w:pos="2437" w:val="left" w:leader="none"/>
                          <w:tab w:pos="3251" w:val="left" w:leader="none"/>
                          <w:tab w:pos="403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8" w:val="left" w:leader="none"/>
                          <w:tab w:pos="1851" w:val="left" w:leader="none"/>
                          <w:tab w:pos="2664" w:val="left" w:leader="none"/>
                          <w:tab w:pos="3477" w:val="left" w:leader="none"/>
                          <w:tab w:pos="4237" w:val="left" w:leader="none"/>
                        </w:tabs>
                        <w:spacing w:before="10"/>
                        <w:ind w:left="22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999</w:t>
                        <w:tab/>
                        <w:t>993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991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955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950</w:t>
                        <w:tab/>
                        <w:t>955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9" w:val="left" w:leader="none"/>
                          <w:tab w:pos="1962" w:val="left" w:leader="none"/>
                          <w:tab w:pos="2774" w:val="left" w:leader="none"/>
                          <w:tab w:pos="3588" w:val="left" w:leader="none"/>
                          <w:tab w:pos="4348" w:val="left" w:leader="none"/>
                        </w:tabs>
                        <w:spacing w:before="10"/>
                        <w:ind w:left="33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91</w:t>
                        <w:tab/>
                        <w:t>66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</w:t>
                        <w:tab/>
                        <w:t>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8" w:val="left" w:leader="none"/>
                          <w:tab w:pos="1851" w:val="left" w:leader="none"/>
                          <w:tab w:pos="2663" w:val="left" w:leader="none"/>
                          <w:tab w:pos="3477" w:val="left" w:leader="none"/>
                          <w:tab w:pos="4237" w:val="left" w:leader="none"/>
                        </w:tabs>
                        <w:spacing w:before="1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283</w:t>
                        <w:tab/>
                        <w:t>283</w:t>
                        <w:tab/>
                        <w:t>263</w:t>
                        <w:tab/>
                        <w:t>255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230</w:t>
                        <w:tab/>
                        <w:t>223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71" w:val="left" w:leader="none"/>
                          <w:tab w:pos="1684" w:val="left" w:leader="none"/>
                          <w:tab w:pos="2497" w:val="left" w:leader="none"/>
                          <w:tab w:pos="3310" w:val="left" w:leader="none"/>
                          <w:tab w:pos="4071" w:val="left" w:leader="none"/>
                        </w:tabs>
                        <w:spacing w:before="10"/>
                        <w:ind w:left="5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1,377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1,310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1,345</w:t>
                        <w:tab/>
                        <w:t>1,276</w:t>
                        <w:tab/>
                        <w:t>1,236</w:t>
                        <w:tab/>
                        <w:t>1,259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7" w:val="left" w:leader="none"/>
                          <w:tab w:pos="1830" w:val="left" w:leader="none"/>
                          <w:tab w:pos="2497" w:val="left" w:leader="none"/>
                          <w:tab w:pos="3310" w:val="left" w:leader="none"/>
                          <w:tab w:pos="4071" w:val="left" w:leader="none"/>
                        </w:tabs>
                        <w:spacing w:before="1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593</w:t>
                        <w:tab/>
                        <w:t>579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7" w:val="left" w:leader="none"/>
                          <w:tab w:pos="1830" w:val="left" w:leader="none"/>
                          <w:tab w:pos="2497" w:val="left" w:leader="none"/>
                          <w:tab w:pos="3311" w:val="left" w:leader="none"/>
                          <w:tab w:pos="4071" w:val="left" w:leader="none"/>
                        </w:tabs>
                        <w:spacing w:before="1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593</w:t>
                        <w:tab/>
                        <w:t>579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71" w:val="left" w:leader="none"/>
                          <w:tab w:pos="1684" w:val="left" w:leader="none"/>
                          <w:tab w:pos="2496" w:val="left" w:leader="none"/>
                          <w:tab w:pos="3310" w:val="left" w:leader="none"/>
                          <w:tab w:pos="4071" w:val="left" w:leader="none"/>
                        </w:tabs>
                        <w:spacing w:line="226" w:lineRule="exact" w:before="10"/>
                        <w:ind w:left="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1,970</w:t>
                        <w:tab/>
                        <w:t>1,889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1,345</w:t>
                        <w:tab/>
                        <w:t>1,276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1,236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1,259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0" w:right="145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13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2.8pt;height:108.7pt;mso-position-horizontal-relative:char;mso-position-vertical-relative:line" coordorigin="0,0" coordsize="10056,2174">
            <v:group style="position:absolute;left:1197;top:19;width:2;height:2150" coordorigin="1197,19" coordsize="2,2150">
              <v:shape style="position:absolute;left:1197;top:19;width:2;height:2150" coordorigin="1197,19" coordsize="0,2150" path="m1197,19l1197,2168e" filled="false" stroked="true" strokeweight=".580pt" strokecolor="#000000">
                <v:path arrowok="t"/>
              </v:shape>
            </v:group>
            <v:group style="position:absolute;left:2406;top:19;width:2;height:2150" coordorigin="2406,19" coordsize="2,2150">
              <v:shape style="position:absolute;left:2406;top:19;width:2;height:2150" coordorigin="2406,19" coordsize="0,2150" path="m2406,19l2406,2168e" filled="false" stroked="true" strokeweight=".580pt" strokecolor="#000000">
                <v:path arrowok="t"/>
              </v:shape>
            </v:group>
            <v:group style="position:absolute;left:3825;top:19;width:2;height:2150" coordorigin="3825,19" coordsize="2,2150">
              <v:shape style="position:absolute;left:3825;top:19;width:2;height:2150" coordorigin="3825,19" coordsize="0,2150" path="m3825,19l3825,2168e" filled="false" stroked="true" strokeweight=".580pt" strokecolor="#000000">
                <v:path arrowok="t"/>
              </v:shape>
            </v:group>
            <v:group style="position:absolute;left:3821;top:254;width:6230;height:2" coordorigin="3821,254" coordsize="6230,2">
              <v:shape style="position:absolute;left:3821;top:254;width:6230;height:2" coordorigin="3821,254" coordsize="6230,0" path="m3821,254l10050,254e" filled="false" stroked="true" strokeweight=".580pt" strokecolor="#000000">
                <v:path arrowok="t"/>
              </v:shape>
            </v:group>
            <v:group style="position:absolute;left:4850;top:259;width:2;height:1910" coordorigin="4850,259" coordsize="2,1910">
              <v:shape style="position:absolute;left:4850;top:259;width:2;height:1910" coordorigin="4850,259" coordsize="0,1910" path="m4850,259l4850,2168e" filled="false" stroked="true" strokeweight=".580pt" strokecolor="#000000">
                <v:path arrowok="t"/>
              </v:shape>
            </v:group>
            <v:group style="position:absolute;left:5907;top:259;width:2;height:1910" coordorigin="5907,259" coordsize="2,1910">
              <v:shape style="position:absolute;left:5907;top:259;width:2;height:1910" coordorigin="5907,259" coordsize="0,1910" path="m5907,259l5907,2168e" filled="false" stroked="true" strokeweight=".580pt" strokecolor="#000000">
                <v:path arrowok="t"/>
              </v:shape>
            </v:group>
            <v:group style="position:absolute;left:6966;top:259;width:2;height:1910" coordorigin="6966,259" coordsize="2,1910">
              <v:shape style="position:absolute;left:6966;top:259;width:2;height:1910" coordorigin="6966,259" coordsize="0,1910" path="m6966,259l6966,2168e" filled="false" stroked="true" strokeweight=".580pt" strokecolor="#000000">
                <v:path arrowok="t"/>
              </v:shape>
            </v:group>
            <v:group style="position:absolute;left:8024;top:259;width:2;height:1910" coordorigin="8024,259" coordsize="2,1910">
              <v:shape style="position:absolute;left:8024;top:259;width:2;height:1910" coordorigin="8024,259" coordsize="0,1910" path="m8024,259l8024,2168e" filled="false" stroked="true" strokeweight=".580pt" strokecolor="#000000">
                <v:path arrowok="t"/>
              </v:shape>
            </v:group>
            <v:group style="position:absolute;left:9081;top:259;width:2;height:1910" coordorigin="9081,259" coordsize="2,1910">
              <v:shape style="position:absolute;left:9081;top:259;width:2;height:1910" coordorigin="9081,259" coordsize="0,1910" path="m9081,259l9081,2168e" filled="false" stroked="true" strokeweight=".580pt" strokecolor="#000000">
                <v:path arrowok="t"/>
              </v:shape>
            </v:group>
            <v:group style="position:absolute;left:6;top:494;width:10044;height:2" coordorigin="6,494" coordsize="10044,2">
              <v:shape style="position:absolute;left:6;top:494;width:10044;height:2" coordorigin="6,494" coordsize="10044,0" path="m6,494l10050,494e" filled="false" stroked="true" strokeweight=".580pt" strokecolor="#000000">
                <v:path arrowok="t"/>
              </v:shape>
              <v:shape style="position:absolute;left:6;top:728;width:10045;height:10" type="#_x0000_t75" stroked="false">
                <v:imagedata r:id="rId290" o:title=""/>
              </v:shape>
              <v:shape style="position:absolute;left:6;top:968;width:10045;height:10" type="#_x0000_t75" stroked="false">
                <v:imagedata r:id="rId290" o:title=""/>
              </v:shape>
              <v:shape style="position:absolute;left:6;top:1208;width:10045;height:10" type="#_x0000_t75" stroked="false">
                <v:imagedata r:id="rId290" o:title=""/>
              </v:shape>
              <v:shape style="position:absolute;left:6;top:1448;width:10045;height:10" type="#_x0000_t75" stroked="false">
                <v:imagedata r:id="rId290" o:title=""/>
              </v:shape>
              <v:shape style="position:absolute;left:6;top:1688;width:10045;height:10" type="#_x0000_t75" stroked="false">
                <v:imagedata r:id="rId290" o:title=""/>
              </v:shape>
            </v:group>
            <v:group style="position:absolute;left:6;top:1933;width:10044;height:2" coordorigin="6,1933" coordsize="10044,2">
              <v:shape style="position:absolute;left:6;top:1933;width:10044;height:2" coordorigin="6,1933" coordsize="10044,0" path="m6,1933l10050,1933e" filled="false" stroked="true" strokeweight=".580pt" strokecolor="#000000">
                <v:path arrowok="t"/>
              </v:shape>
              <v:shape style="position:absolute;left:138;top:162;width:2144;height:561" type="#_x0000_t202" filled="false" stroked="false">
                <v:textbox inset="0,0,0,0">
                  <w:txbxContent>
                    <w:p>
                      <w:pPr>
                        <w:tabs>
                          <w:tab w:pos="1186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  <w:t>Empresas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30"/>
                        <w:ind w:left="0" w:right="42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75;top:162;width:1158;height:10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8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130"/>
                        <w:ind w:left="0" w:right="0" w:hanging="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Marina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mesa</w:t>
                      </w:r>
                      <w:r>
                        <w:rPr>
                          <w:rFonts w:ascii="Arial"/>
                          <w:b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Yeso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89;top:0;width:3704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Remuneraciones (millones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pesos)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241;width:6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46;top:1001;width:11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75;top:1439;width:102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Fosforita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721;width:890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54" w:right="0" w:hanging="1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57;top:282;width:5932;height:1880" type="#_x0000_t202" filled="false" stroked="false">
                <v:textbox inset="0,0,0,0">
                  <w:txbxContent>
                    <w:p>
                      <w:pPr>
                        <w:tabs>
                          <w:tab w:pos="1098" w:val="left" w:leader="none"/>
                          <w:tab w:pos="2156" w:val="left" w:leader="none"/>
                          <w:tab w:pos="3213" w:val="left" w:leader="none"/>
                          <w:tab w:pos="4271" w:val="left" w:leader="none"/>
                          <w:tab w:pos="5289" w:val="left" w:leader="none"/>
                        </w:tabs>
                        <w:spacing w:line="205" w:lineRule="exact" w:before="0"/>
                        <w:ind w:left="5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6" w:val="left" w:leader="none"/>
                          <w:tab w:pos="2114" w:val="left" w:leader="none"/>
                          <w:tab w:pos="3171" w:val="left" w:leader="none"/>
                          <w:tab w:pos="4229" w:val="left" w:leader="none"/>
                          <w:tab w:pos="5204" w:val="lef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204.909</w:t>
                        <w:tab/>
                        <w:t>250.272</w:t>
                        <w:tab/>
                        <w:t>264,130</w:t>
                        <w:tab/>
                        <w:t>272.580</w:t>
                        <w:tab/>
                        <w:t>295.848</w:t>
                        <w:tab/>
                        <w:t>310.886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9" w:val="left" w:leader="none"/>
                          <w:tab w:pos="2225" w:val="left" w:leader="none"/>
                          <w:tab w:pos="3394" w:val="left" w:leader="none"/>
                          <w:tab w:pos="4340" w:val="left" w:leader="none"/>
                          <w:tab w:pos="5316" w:val="left" w:leader="none"/>
                        </w:tabs>
                        <w:spacing w:before="9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9.395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5.511</w:t>
                        <w:tab/>
                        <w:t>11.000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9.200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11.047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12.675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7" w:val="left" w:leader="none"/>
                          <w:tab w:pos="2225" w:val="left" w:leader="none"/>
                          <w:tab w:pos="3282" w:val="left" w:leader="none"/>
                          <w:tab w:pos="4340" w:val="left" w:leader="none"/>
                          <w:tab w:pos="5316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37.264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30.330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34.570</w:t>
                        <w:tab/>
                        <w:t>47.410</w:t>
                        <w:tab/>
                        <w:t>38.831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39.273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7" w:val="left" w:leader="none"/>
                          <w:tab w:pos="2115" w:val="left" w:leader="none"/>
                          <w:tab w:pos="3172" w:val="left" w:leader="none"/>
                          <w:tab w:pos="4230" w:val="left" w:leader="none"/>
                          <w:tab w:pos="520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251.568</w:t>
                        <w:tab/>
                        <w:t>286.113</w:t>
                        <w:tab/>
                        <w:t>309.700</w:t>
                        <w:tab/>
                        <w:t>329.190</w:t>
                        <w:tab/>
                        <w:t>345.726</w:t>
                        <w:tab/>
                        <w:t>362.834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7" w:val="left" w:leader="none"/>
                          <w:tab w:pos="2483" w:val="left" w:leader="none"/>
                          <w:tab w:pos="3396" w:val="left" w:leader="none"/>
                          <w:tab w:pos="4454" w:val="left" w:leader="none"/>
                          <w:tab w:pos="5429" w:val="left" w:leader="none"/>
                        </w:tabs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62.500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59.376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7" w:val="left" w:leader="none"/>
                          <w:tab w:pos="2483" w:val="left" w:leader="none"/>
                          <w:tab w:pos="3395" w:val="left" w:leader="none"/>
                          <w:tab w:pos="4453" w:val="left" w:leader="none"/>
                          <w:tab w:pos="5429" w:val="left" w:leader="none"/>
                        </w:tabs>
                        <w:spacing w:line="218" w:lineRule="exact"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62.500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59.376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6" w:val="left" w:leader="none"/>
                          <w:tab w:pos="2007" w:val="left" w:leader="none"/>
                          <w:tab w:pos="3172" w:val="left" w:leader="none"/>
                          <w:tab w:pos="4230" w:val="left" w:leader="none"/>
                          <w:tab w:pos="5205" w:val="left" w:leader="none"/>
                        </w:tabs>
                        <w:spacing w:line="248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314.068</w:t>
                        <w:tab/>
                        <w:t>345.489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309.700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329.190</w:t>
                        <w:tab/>
                        <w:t>345.726</w:t>
                        <w:tab/>
                        <w:t>362.834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1444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pStyle w:val="BodyText"/>
        <w:spacing w:line="240" w:lineRule="auto" w:before="1"/>
        <w:ind w:left="1444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2000-2001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parcial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empresa</w:t>
      </w:r>
      <w:r>
        <w:rPr/>
        <w:t> </w:t>
      </w:r>
      <w:r>
        <w:rPr>
          <w:spacing w:val="-2"/>
        </w:rPr>
        <w:t>(CAOPAS)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dato</w:t>
      </w:r>
      <w:r>
        <w:rPr/>
        <w:t> </w:t>
      </w:r>
      <w:r>
        <w:rPr>
          <w:spacing w:val="-1"/>
        </w:rPr>
        <w:t>correspondiente.</w:t>
      </w:r>
      <w:r>
        <w:rPr>
          <w:b w:val="0"/>
        </w:rPr>
      </w:r>
    </w:p>
    <w:p>
      <w:pPr>
        <w:pStyle w:val="BodyText"/>
        <w:spacing w:line="240" w:lineRule="auto"/>
        <w:ind w:left="1444" w:right="1755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empresa</w:t>
      </w:r>
      <w:r>
        <w:rPr/>
        <w:t> </w:t>
      </w:r>
      <w:r>
        <w:rPr>
          <w:spacing w:val="-1"/>
        </w:rPr>
        <w:t>suspendió</w:t>
      </w:r>
      <w:r>
        <w:rPr>
          <w:spacing w:val="1"/>
        </w:rPr>
        <w:t> </w:t>
      </w:r>
      <w:r>
        <w:rPr>
          <w:spacing w:val="-1"/>
        </w:rPr>
        <w:t>temporalmente</w:t>
      </w:r>
      <w:r>
        <w:rPr/>
        <w:t> </w:t>
      </w:r>
      <w:r>
        <w:rPr>
          <w:spacing w:val="-1"/>
        </w:rPr>
        <w:t>operaciones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septiembre</w:t>
      </w:r>
      <w:r>
        <w:rPr>
          <w:spacing w:val="1"/>
        </w:rPr>
        <w:t> </w:t>
      </w:r>
      <w:r>
        <w:rPr/>
        <w:t>del </w:t>
      </w:r>
      <w:r>
        <w:rPr>
          <w:spacing w:val="-1"/>
        </w:rPr>
        <w:t>2001, debido</w:t>
      </w:r>
      <w:r>
        <w:rPr/>
        <w:t> a </w:t>
      </w:r>
      <w:r>
        <w:rPr>
          <w:spacing w:val="-1"/>
        </w:rPr>
        <w:t>daños</w:t>
      </w:r>
      <w:r>
        <w:rPr/>
        <w:t> </w:t>
      </w:r>
      <w:r>
        <w:rPr>
          <w:spacing w:val="-1"/>
        </w:rPr>
        <w:t>sufridos</w:t>
      </w:r>
      <w:r>
        <w:rPr/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sus</w:t>
      </w:r>
      <w:r>
        <w:rPr/>
        <w:t> instalaciones por </w:t>
      </w:r>
      <w:r>
        <w:rPr>
          <w:spacing w:val="-1"/>
        </w:rPr>
        <w:t>efecto</w:t>
      </w:r>
      <w:r>
        <w:rPr/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spacing w:val="-1"/>
        </w:rPr>
        <w:t>huracán</w:t>
      </w:r>
      <w:r>
        <w:rPr/>
        <w:t> </w:t>
      </w:r>
      <w:r>
        <w:rPr>
          <w:spacing w:val="-1"/>
        </w:rPr>
        <w:t>Juliette.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la </w:t>
      </w:r>
      <w:r>
        <w:rPr>
          <w:spacing w:val="-1"/>
        </w:rPr>
        <w:t>información.</w:t>
      </w:r>
      <w:r>
        <w:rPr>
          <w:b w:val="0"/>
        </w:rPr>
      </w:r>
    </w:p>
    <w:p>
      <w:pPr>
        <w:pStyle w:val="BodyText"/>
        <w:spacing w:line="240" w:lineRule="auto"/>
        <w:ind w:left="1444" w:right="3893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parcial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Rofomex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durante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activo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2001.</w:t>
      </w:r>
      <w:r>
        <w:rPr>
          <w:spacing w:val="56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444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4405" w:right="3486" w:hanging="782"/>
        <w:jc w:val="left"/>
        <w:rPr>
          <w:b w:val="0"/>
          <w:bCs w:val="0"/>
        </w:rPr>
      </w:pPr>
      <w:r>
        <w:rPr>
          <w:spacing w:val="-1"/>
        </w:rPr>
        <w:t>Inversión realizada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industria</w:t>
      </w:r>
      <w:r>
        <w:rPr>
          <w:spacing w:val="-1"/>
        </w:rPr>
        <w:t> </w:t>
      </w:r>
      <w:r>
        <w:rPr>
          <w:spacing w:val="-2"/>
        </w:rPr>
        <w:t>extractiva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municipio</w:t>
      </w:r>
      <w:r>
        <w:rPr>
          <w:spacing w:val="22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 (millones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2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3.4pt;height:96.75pt;mso-position-horizontal-relative:char;mso-position-vertical-relative:line" coordorigin="0,0" coordsize="10268,1935">
            <v:group style="position:absolute;left:1214;top:19;width:2;height:1911" coordorigin="1214,19" coordsize="2,1911">
              <v:shape style="position:absolute;left:1214;top:19;width:2;height:1911" coordorigin="1214,19" coordsize="0,1911" path="m1214,19l1214,1929e" filled="false" stroked="true" strokeweight=".580pt" strokecolor="#000000">
                <v:path arrowok="t"/>
              </v:shape>
            </v:group>
            <v:group style="position:absolute;left:2427;top:19;width:2;height:1911" coordorigin="2427,19" coordsize="2,1911">
              <v:shape style="position:absolute;left:2427;top:19;width:2;height:1911" coordorigin="2427,19" coordsize="0,1911" path="m2427,19l2427,1929e" filled="false" stroked="true" strokeweight=".580pt" strokecolor="#000000">
                <v:path arrowok="t"/>
              </v:shape>
            </v:group>
            <v:group style="position:absolute;left:3974;top:19;width:2;height:1911" coordorigin="3974,19" coordsize="2,1911">
              <v:shape style="position:absolute;left:3974;top:19;width:2;height:1911" coordorigin="3974,19" coordsize="0,1911" path="m3974,19l3974,1929e" filled="false" stroked="true" strokeweight=".580pt" strokecolor="#000000">
                <v:path arrowok="t"/>
              </v:shape>
            </v:group>
            <v:group style="position:absolute;left:5013;top:19;width:2;height:1911" coordorigin="5013,19" coordsize="2,1911">
              <v:shape style="position:absolute;left:5013;top:19;width:2;height:1911" coordorigin="5013,19" coordsize="0,1911" path="m5013,19l5013,1929e" filled="false" stroked="true" strokeweight=".580pt" strokecolor="#000000">
                <v:path arrowok="t"/>
              </v:shape>
            </v:group>
            <v:group style="position:absolute;left:6053;top:19;width:2;height:1911" coordorigin="6053,19" coordsize="2,1911">
              <v:shape style="position:absolute;left:6053;top:19;width:2;height:1911" coordorigin="6053,19" coordsize="0,1911" path="m6053,19l6053,1929e" filled="false" stroked="true" strokeweight=".580pt" strokecolor="#000000">
                <v:path arrowok="t"/>
              </v:shape>
            </v:group>
            <v:group style="position:absolute;left:7153;top:19;width:2;height:1911" coordorigin="7153,19" coordsize="2,1911">
              <v:shape style="position:absolute;left:7153;top:19;width:2;height:1911" coordorigin="7153,19" coordsize="0,1911" path="m7153,19l7153,1929e" filled="false" stroked="true" strokeweight=".580pt" strokecolor="#000000">
                <v:path arrowok="t"/>
              </v:shape>
            </v:group>
            <v:group style="position:absolute;left:8192;top:19;width:2;height:1911" coordorigin="8192,19" coordsize="2,1911">
              <v:shape style="position:absolute;left:8192;top:19;width:2;height:1911" coordorigin="8192,19" coordsize="0,1911" path="m8192,19l8192,1929e" filled="false" stroked="true" strokeweight=".580pt" strokecolor="#000000">
                <v:path arrowok="t"/>
              </v:shape>
            </v:group>
            <v:group style="position:absolute;left:9230;top:19;width:2;height:1911" coordorigin="9230,19" coordsize="2,1911">
              <v:shape style="position:absolute;left:9230;top:19;width:2;height:1911" coordorigin="9230,19" coordsize="0,1911" path="m9230,19l9230,1929e" filled="false" stroked="true" strokeweight=".580pt" strokecolor="#000000">
                <v:path arrowok="t"/>
              </v:shape>
            </v:group>
            <v:group style="position:absolute;left:6;top:254;width:10257;height:2" coordorigin="6,254" coordsize="10257,2">
              <v:shape style="position:absolute;left:6;top:254;width:10257;height:2" coordorigin="6,254" coordsize="10257,0" path="m6,254l10262,254e" filled="false" stroked="true" strokeweight=".580pt" strokecolor="#000000">
                <v:path arrowok="t"/>
              </v:shape>
              <v:shape style="position:absolute;left:6;top:489;width:10256;height:10" type="#_x0000_t75" stroked="false">
                <v:imagedata r:id="rId291" o:title=""/>
              </v:shape>
              <v:shape style="position:absolute;left:6;top:729;width:10256;height:10" type="#_x0000_t75" stroked="false">
                <v:imagedata r:id="rId291" o:title=""/>
              </v:shape>
              <v:shape style="position:absolute;left:6;top:969;width:10256;height:10" type="#_x0000_t75" stroked="false">
                <v:imagedata r:id="rId291" o:title=""/>
              </v:shape>
              <v:shape style="position:absolute;left:6;top:1209;width:10256;height:10" type="#_x0000_t75" stroked="false">
                <v:imagedata r:id="rId291" o:title=""/>
              </v:shape>
              <v:shape style="position:absolute;left:6;top:1449;width:10256;height:10" type="#_x0000_t75" stroked="false">
                <v:imagedata r:id="rId291" o:title=""/>
              </v:shape>
            </v:group>
            <v:group style="position:absolute;left:6;top:1694;width:10257;height:2" coordorigin="6,1694" coordsize="10257,2">
              <v:shape style="position:absolute;left:6;top:1694;width:10257;height:2" coordorigin="6,1694" coordsize="10257,0" path="m6,1694l10262,1694e" filled="false" stroked="true" strokeweight=".580pt" strokecolor="#000000">
                <v:path arrowok="t"/>
              </v:shape>
              <v:shape style="position:absolute;left:83;top:42;width:3574;height:1161" type="#_x0000_t202" filled="false" stroked="false">
                <v:textbox inset="0,0,0,0">
                  <w:txbxContent>
                    <w:p>
                      <w:pPr>
                        <w:tabs>
                          <w:tab w:pos="1261" w:val="left" w:leader="none"/>
                          <w:tab w:pos="2770" w:val="left" w:leader="none"/>
                        </w:tabs>
                        <w:spacing w:line="205" w:lineRule="exact" w:before="0"/>
                        <w:ind w:left="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Empresas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Mineral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415" w:val="left" w:leader="none"/>
                        </w:tabs>
                        <w:spacing w:line="250" w:lineRule="auto" w:before="10"/>
                        <w:ind w:left="2415" w:right="0" w:hanging="7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Marina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mesa</w:t>
                      </w:r>
                      <w:r>
                        <w:rPr>
                          <w:rFonts w:ascii="Arial"/>
                          <w:b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Yeso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1482;width:898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3" w:right="0" w:hanging="16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6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65;top:762;width:11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98;top:1200;width:102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Fosforita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219;top:0;width:5982;height:1923" type="#_x0000_t202" filled="false" stroked="false">
                <v:textbox inset="0,0,0,0">
                  <w:txbxContent>
                    <w:p>
                      <w:pPr>
                        <w:tabs>
                          <w:tab w:pos="1092" w:val="left" w:leader="none"/>
                          <w:tab w:pos="2161" w:val="left" w:leader="none"/>
                          <w:tab w:pos="3175" w:val="left" w:leader="none"/>
                          <w:tab w:pos="4268" w:val="left" w:leader="none"/>
                          <w:tab w:pos="5307" w:val="left" w:leader="none"/>
                        </w:tabs>
                        <w:spacing w:line="247" w:lineRule="exact"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9" w:val="left" w:leader="none"/>
                          <w:tab w:pos="2250" w:val="left" w:leader="none"/>
                          <w:tab w:pos="3289" w:val="left" w:leader="none"/>
                          <w:tab w:pos="4328" w:val="left" w:leader="none"/>
                          <w:tab w:pos="5366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88.850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101.857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77.453</w:t>
                        <w:tab/>
                        <w:t>110.00</w:t>
                        <w:tab/>
                        <w:t>47.755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75.253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52" w:val="left" w:leader="none"/>
                          <w:tab w:pos="2751" w:val="left" w:leader="none"/>
                          <w:tab w:pos="3400" w:val="left" w:leader="none"/>
                          <w:tab w:pos="4439" w:val="left" w:leader="none"/>
                          <w:tab w:pos="5478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1.681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0.245</w:t>
                        <w:tab/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50" w:val="left" w:leader="none"/>
                          <w:tab w:pos="2361" w:val="left" w:leader="none"/>
                          <w:tab w:pos="3288" w:val="left" w:leader="none"/>
                          <w:tab w:pos="4328" w:val="left" w:leader="none"/>
                          <w:tab w:pos="5478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50.820</w:t>
                        <w:tab/>
                        <w:t>15.675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6.510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14.400</w:t>
                        <w:tab/>
                        <w:t>24.000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8" w:val="left" w:leader="none"/>
                          <w:tab w:pos="2249" w:val="left" w:leader="none"/>
                          <w:tab w:pos="3176" w:val="left" w:leader="none"/>
                          <w:tab w:pos="4327" w:val="left" w:leader="none"/>
                          <w:tab w:pos="5366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141.351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117.532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83.963</w:t>
                        <w:tab/>
                        <w:t>124.645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71.755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78.253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2" w:val="left" w:leader="none"/>
                          <w:tab w:pos="2507" w:val="left" w:leader="none"/>
                          <w:tab w:pos="3401" w:val="left" w:leader="none"/>
                          <w:tab w:pos="4441" w:val="left" w:leader="none"/>
                          <w:tab w:pos="5480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152.000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9.500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61" w:val="left" w:leader="none"/>
                          <w:tab w:pos="2507" w:val="left" w:leader="none"/>
                          <w:tab w:pos="3401" w:val="left" w:leader="none"/>
                          <w:tab w:pos="4440" w:val="left" w:leader="none"/>
                          <w:tab w:pos="5479" w:val="left" w:leader="none"/>
                        </w:tabs>
                        <w:spacing w:line="218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152.000</w:t>
                        <w:tab/>
                        <w:t>9.500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0.000</w:t>
                        <w:tab/>
                        <w:t>0.000</w:t>
                        <w:tab/>
                        <w:t>0.000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9" w:val="left" w:leader="none"/>
                          <w:tab w:pos="2141" w:val="left" w:leader="none"/>
                          <w:tab w:pos="3177" w:val="left" w:leader="none"/>
                          <w:tab w:pos="4327" w:val="left" w:leader="none"/>
                          <w:tab w:pos="5367" w:val="left" w:leader="none"/>
                        </w:tabs>
                        <w:spacing w:line="248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293.351</w:t>
                        <w:tab/>
                        <w:t>127.032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83.963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3/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124.645</w:t>
                        <w:tab/>
                        <w:t>71.755</w:t>
                        <w:tab/>
                        <w:t>78.253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302" w:right="4039"/>
        <w:jc w:val="both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spacing w:val="71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correspondiente</w:t>
      </w:r>
      <w:r>
        <w:rPr/>
        <w:t> a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empresas</w:t>
      </w:r>
      <w:r>
        <w:rPr/>
        <w:t> </w:t>
      </w:r>
      <w:r>
        <w:rPr>
          <w:spacing w:val="-1"/>
        </w:rPr>
        <w:t>productoras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yeso</w:t>
      </w:r>
      <w:r>
        <w:rPr/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estimado</w:t>
      </w:r>
      <w:r>
        <w:rPr/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empresas</w:t>
      </w:r>
      <w:r>
        <w:rPr>
          <w:spacing w:val="54"/>
        </w:rPr>
        <w:t> </w:t>
      </w:r>
      <w:r>
        <w:rPr>
          <w:spacing w:val="-2"/>
        </w:rPr>
        <w:t>(CAOPAS)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correspondiente.</w:t>
      </w:r>
      <w:r>
        <w:rPr>
          <w:b w:val="0"/>
        </w:rPr>
      </w:r>
    </w:p>
    <w:p>
      <w:pPr>
        <w:pStyle w:val="BodyText"/>
        <w:spacing w:line="240" w:lineRule="auto"/>
        <w:ind w:left="1302" w:right="1306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empresa</w:t>
      </w:r>
      <w:r>
        <w:rPr/>
        <w:t> </w:t>
      </w:r>
      <w:r>
        <w:rPr>
          <w:spacing w:val="-1"/>
        </w:rPr>
        <w:t>suspendió</w:t>
      </w:r>
      <w:r>
        <w:rPr>
          <w:spacing w:val="1"/>
        </w:rPr>
        <w:t> </w:t>
      </w:r>
      <w:r>
        <w:rPr>
          <w:spacing w:val="-1"/>
        </w:rPr>
        <w:t>temporalmente</w:t>
      </w:r>
      <w:r>
        <w:rPr/>
        <w:t> </w:t>
      </w:r>
      <w:r>
        <w:rPr>
          <w:spacing w:val="-1"/>
        </w:rPr>
        <w:t>operaciones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septiembre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2001,</w:t>
      </w:r>
      <w:r>
        <w:rPr/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daños</w:t>
      </w:r>
      <w:r>
        <w:rPr/>
        <w:t> </w:t>
      </w:r>
      <w:r>
        <w:rPr>
          <w:spacing w:val="-1"/>
        </w:rPr>
        <w:t>sufridos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sus</w:t>
      </w:r>
      <w:r>
        <w:rPr/>
        <w:t> instalaciones por </w:t>
      </w:r>
      <w:r>
        <w:rPr>
          <w:spacing w:val="-1"/>
        </w:rPr>
        <w:t>efecto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huracán</w:t>
      </w:r>
      <w:r>
        <w:rPr>
          <w:spacing w:val="34"/>
        </w:rPr>
        <w:t> </w:t>
      </w:r>
      <w:r>
        <w:rPr>
          <w:spacing w:val="-1"/>
        </w:rPr>
        <w:t>Juliette.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la </w:t>
      </w:r>
      <w:r>
        <w:rPr>
          <w:spacing w:val="-1"/>
        </w:rPr>
        <w:t>información.</w:t>
      </w:r>
      <w:r>
        <w:rPr>
          <w:b w:val="0"/>
        </w:rPr>
      </w:r>
    </w:p>
    <w:p>
      <w:pPr>
        <w:pStyle w:val="BodyText"/>
        <w:spacing w:line="240" w:lineRule="auto"/>
        <w:ind w:left="1302" w:right="3893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Valor</w:t>
      </w:r>
      <w:r>
        <w:rPr>
          <w:spacing w:val="1"/>
        </w:rPr>
        <w:t> </w:t>
      </w:r>
      <w:r>
        <w:rPr>
          <w:spacing w:val="-1"/>
        </w:rPr>
        <w:t>parcial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Rofomex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proporcionó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durante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activo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2001.</w:t>
      </w:r>
      <w:r>
        <w:rPr>
          <w:spacing w:val="56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302" w:right="0"/>
        <w:jc w:val="both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ENERGÍA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17"/>
          <w:szCs w:val="17"/>
        </w:rPr>
      </w:pPr>
    </w:p>
    <w:p>
      <w:pPr>
        <w:spacing w:before="74"/>
        <w:ind w:left="3806" w:right="3765" w:firstLine="6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Reparaciones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Programa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Electrificación Rural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No </w:t>
      </w:r>
      <w:r>
        <w:rPr>
          <w:rFonts w:ascii="Arial" w:hAnsi="Arial"/>
          <w:b/>
          <w:spacing w:val="-2"/>
          <w:sz w:val="20"/>
        </w:rPr>
        <w:t>Convencional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716"/>
        <w:gridCol w:w="780"/>
        <w:gridCol w:w="716"/>
        <w:gridCol w:w="716"/>
        <w:gridCol w:w="672"/>
        <w:gridCol w:w="617"/>
        <w:gridCol w:w="865"/>
        <w:gridCol w:w="782"/>
        <w:gridCol w:w="895"/>
        <w:gridCol w:w="895"/>
        <w:gridCol w:w="672"/>
        <w:gridCol w:w="665"/>
      </w:tblGrid>
      <w:tr>
        <w:trPr>
          <w:trHeight w:val="244" w:hRule="exact"/>
        </w:trPr>
        <w:tc>
          <w:tcPr>
            <w:tcW w:w="1291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93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Reparaciones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1291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42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Grupo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electrógeno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77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Importe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(pesos)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91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2000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71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5" w:hRule="exact"/>
        </w:trPr>
        <w:tc>
          <w:tcPr>
            <w:tcW w:w="129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388,476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176,283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373,689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129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388,476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50,000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176,283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373,689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148" w:right="3159"/>
        <w:jc w:val="left"/>
        <w:rPr>
          <w:b w:val="0"/>
          <w:bCs w:val="0"/>
        </w:rPr>
      </w:pPr>
      <w:r>
        <w:rPr/>
        <w:pict>
          <v:shape style="position:absolute;margin-left:151.320007pt;margin-top:-25.894279pt;width:514.320011pt;height:.48pt;mso-position-horizontal-relative:page;mso-position-vertical-relative:paragraph;z-index:-1067560" type="#_x0000_t75" stroked="false">
            <v:imagedata r:id="rId292" o:title=""/>
          </v:shape>
        </w:pict>
      </w: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spacing w:val="71"/>
        </w:rPr>
        <w:t> </w:t>
      </w:r>
      <w:r>
        <w:rPr/>
        <w:t>1/ Se refiere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planta</w:t>
      </w:r>
      <w:r>
        <w:rPr/>
        <w:t> </w:t>
      </w:r>
      <w:r>
        <w:rPr>
          <w:spacing w:val="-1"/>
        </w:rPr>
        <w:t>híbrida.</w:t>
      </w:r>
      <w:r>
        <w:rPr>
          <w:b w:val="0"/>
        </w:rPr>
      </w:r>
    </w:p>
    <w:p>
      <w:pPr>
        <w:pStyle w:val="BodyText"/>
        <w:spacing w:line="240" w:lineRule="auto" w:before="1"/>
        <w:ind w:left="2148" w:right="0"/>
        <w:jc w:val="left"/>
        <w:rPr>
          <w:b w:val="0"/>
          <w:bCs w:val="0"/>
        </w:rPr>
      </w:pPr>
      <w:r>
        <w:rPr/>
        <w:t>2/ No se </w:t>
      </w:r>
      <w:r>
        <w:rPr>
          <w:spacing w:val="-1"/>
        </w:rPr>
        <w:t>registraron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3806" w:right="3765" w:firstLine="57"/>
        <w:jc w:val="left"/>
        <w:rPr>
          <w:b w:val="0"/>
          <w:bCs w:val="0"/>
        </w:rPr>
      </w:pPr>
      <w:r>
        <w:rPr/>
        <w:pict>
          <v:group style="position:absolute;margin-left:272.040009pt;margin-top:46.279488pt;width:338.9pt;height:.1pt;mso-position-horizontal-relative:page;mso-position-vertical-relative:paragraph;z-index:-1067536" coordorigin="5441,926" coordsize="6778,2">
            <v:shape style="position:absolute;left:5441;top:926;width:6778;height:2" coordorigin="5441,926" coordsize="6778,0" path="m5441,926l12218,926e" filled="false" stroked="true" strokeweight=".580pt" strokecolor="#000000">
              <v:path arrowok="t"/>
            </v:shape>
            <w10:wrap type="none"/>
          </v:group>
        </w:pict>
      </w:r>
      <w:r>
        <w:rPr>
          <w:spacing w:val="-1"/>
        </w:rPr>
        <w:t>Equipamiento del Programa de Electrificación Rural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No </w:t>
      </w:r>
      <w:r>
        <w:rPr>
          <w:spacing w:val="-2"/>
        </w:rPr>
        <w:t>Convencional</w:t>
      </w:r>
      <w:r>
        <w:rPr/>
        <w:t> 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3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617"/>
        <w:gridCol w:w="627"/>
        <w:gridCol w:w="617"/>
        <w:gridCol w:w="599"/>
        <w:gridCol w:w="635"/>
        <w:gridCol w:w="774"/>
        <w:gridCol w:w="793"/>
        <w:gridCol w:w="896"/>
        <w:gridCol w:w="75"/>
        <w:gridCol w:w="532"/>
        <w:gridCol w:w="654"/>
      </w:tblGrid>
      <w:tr>
        <w:trPr>
          <w:trHeight w:val="222" w:hRule="exact"/>
        </w:trPr>
        <w:tc>
          <w:tcPr>
            <w:tcW w:w="194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412" w:val="left" w:leader="none"/>
              </w:tabs>
              <w:spacing w:line="240" w:lineRule="auto" w:before="118"/>
              <w:ind w:left="2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  <w:tab/>
            </w:r>
            <w:r>
              <w:rPr>
                <w:rFonts w:ascii="Arial"/>
                <w:b/>
                <w:color w:val="006699"/>
                <w:position w:val="-11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4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Equipamiento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Importe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(pesos)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8" w:hRule="exact"/>
        </w:trPr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>
            <w:pPr/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2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  </w:t>
            </w:r>
            <w:r>
              <w:rPr>
                <w:rFonts w:ascii="Arial"/>
                <w:b/>
                <w:color w:val="006699"/>
                <w:spacing w:val="3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2002  </w:t>
            </w:r>
            <w:r>
              <w:rPr>
                <w:rFonts w:ascii="Arial"/>
                <w:b/>
                <w:color w:val="006699"/>
                <w:spacing w:val="3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left="3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1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64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001" w:val="left" w:leader="none"/>
              </w:tabs>
              <w:spacing w:line="240" w:lineRule="auto" w:before="15"/>
              <w:ind w:left="1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w w:val="95"/>
                <w:sz w:val="20"/>
              </w:rPr>
              <w:t>2001</w:t>
              <w:tab/>
            </w: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5" w:hRule="exact"/>
        </w:trPr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3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left="1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79,200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7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07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Mulegé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3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2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11,025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864,000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07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8" w:hRule="exact"/>
        </w:trPr>
        <w:tc>
          <w:tcPr>
            <w:tcW w:w="132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9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3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65,490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6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07" w:type="dxa"/>
            <w:gridSpan w:val="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132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3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3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65,490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90,225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864,000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07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5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right="3159"/>
        <w:jc w:val="left"/>
        <w:rPr>
          <w:b w:val="0"/>
          <w:bCs w:val="0"/>
        </w:rPr>
      </w:pPr>
      <w:r>
        <w:rPr/>
        <w:pict>
          <v:shape style="position:absolute;margin-left:205.919998pt;margin-top:-38.914276pt;width:405.000109pt;height:.48pt;mso-position-horizontal-relative:page;mso-position-vertical-relative:paragraph;z-index:-1067512" type="#_x0000_t75" stroked="false">
            <v:imagedata r:id="rId293" o:title=""/>
          </v:shape>
        </w:pict>
      </w:r>
      <w:r>
        <w:rPr/>
        <w:pict>
          <v:shape style="position:absolute;margin-left:205.919998pt;margin-top:-25.894276pt;width:405.000109pt;height:.48pt;mso-position-horizontal-relative:page;mso-position-vertical-relative:paragraph;z-index:-1067488" type="#_x0000_t75" stroked="false">
            <v:imagedata r:id="rId293" o:title=""/>
          </v:shape>
        </w:pict>
      </w: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55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pStyle w:val="BodyText"/>
        <w:spacing w:line="240" w:lineRule="auto"/>
        <w:ind w:right="7269"/>
        <w:jc w:val="left"/>
        <w:rPr>
          <w:b w:val="0"/>
          <w:bCs w:val="0"/>
        </w:rPr>
      </w:pPr>
      <w:r>
        <w:rPr/>
        <w:t>1/ No se </w:t>
      </w:r>
      <w:r>
        <w:rPr>
          <w:spacing w:val="-1"/>
        </w:rPr>
        <w:t>registraron</w:t>
      </w:r>
      <w:r>
        <w:rPr/>
        <w:t> </w:t>
      </w:r>
      <w:r>
        <w:rPr>
          <w:spacing w:val="-1"/>
        </w:rPr>
        <w:t>acciones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2004.</w:t>
      </w:r>
      <w:r>
        <w:rPr>
          <w:spacing w:val="29"/>
        </w:rPr>
        <w:t> </w:t>
      </w:r>
      <w:r>
        <w:rPr/>
        <w:t>2/ Se refiere a acumuladores.</w:t>
      </w:r>
      <w:r>
        <w:rPr>
          <w:b w:val="0"/>
        </w:rPr>
      </w:r>
    </w:p>
    <w:p>
      <w:pPr>
        <w:pStyle w:val="BodyText"/>
        <w:spacing w:line="240" w:lineRule="auto"/>
        <w:ind w:right="458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equipo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cómputo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2002</w:t>
      </w:r>
      <w:r>
        <w:rPr/>
        <w:t> a </w:t>
      </w:r>
      <w:r>
        <w:rPr>
          <w:spacing w:val="-1"/>
        </w:rPr>
        <w:t>grupo</w:t>
      </w:r>
      <w:r>
        <w:rPr/>
        <w:t> </w:t>
      </w:r>
      <w:r>
        <w:rPr>
          <w:spacing w:val="-1"/>
        </w:rPr>
        <w:t>electrógeno.</w:t>
      </w:r>
      <w:r>
        <w:rPr>
          <w:spacing w:val="40"/>
        </w:rPr>
        <w:t> </w:t>
      </w:r>
      <w:r>
        <w:rPr/>
        <w:t>4/ Se refiere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electrificación</w:t>
      </w:r>
      <w:r>
        <w:rPr>
          <w:spacing w:val="1"/>
        </w:rPr>
        <w:t> </w:t>
      </w:r>
      <w:r>
        <w:rPr/>
        <w:t>de pozos.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651" w:right="3096" w:hanging="1577"/>
        <w:jc w:val="left"/>
        <w:rPr>
          <w:b w:val="0"/>
          <w:bCs w:val="0"/>
        </w:rPr>
      </w:pPr>
      <w:r>
        <w:rPr>
          <w:spacing w:val="-1"/>
        </w:rPr>
        <w:t>Combustible</w:t>
      </w:r>
      <w:r>
        <w:rPr/>
        <w:t> del</w:t>
      </w:r>
      <w:r>
        <w:rPr>
          <w:spacing w:val="-1"/>
        </w:rPr>
        <w:t> Programa </w:t>
      </w:r>
      <w:r>
        <w:rPr/>
        <w:t>de</w:t>
      </w:r>
      <w:r>
        <w:rPr>
          <w:spacing w:val="-1"/>
        </w:rPr>
        <w:t> Electrificación Rural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No </w:t>
      </w:r>
      <w:r>
        <w:rPr>
          <w:spacing w:val="-2"/>
        </w:rPr>
        <w:t>Convencional</w:t>
      </w:r>
      <w:r>
        <w:rPr>
          <w:spacing w:val="30"/>
        </w:rPr>
        <w:t>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036"/>
        <w:gridCol w:w="1037"/>
        <w:gridCol w:w="1038"/>
        <w:gridCol w:w="1038"/>
        <w:gridCol w:w="1038"/>
        <w:gridCol w:w="1058"/>
      </w:tblGrid>
      <w:tr>
        <w:trPr>
          <w:trHeight w:val="235" w:hRule="exact"/>
        </w:trPr>
        <w:tc>
          <w:tcPr>
            <w:tcW w:w="22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6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4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Diesel </w:t>
            </w:r>
            <w:r>
              <w:rPr>
                <w:rFonts w:ascii="Arial"/>
                <w:b/>
                <w:color w:val="006699"/>
                <w:sz w:val="20"/>
              </w:rPr>
              <w:t>(litros)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21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0" w:hRule="exact"/>
        </w:trPr>
        <w:tc>
          <w:tcPr>
            <w:tcW w:w="22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5" w:hRule="exact"/>
        </w:trPr>
        <w:tc>
          <w:tcPr>
            <w:tcW w:w="22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Mulegé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1,198,791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1,392,934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1,218,093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1,105,604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1,140,080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1,312,936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6" w:hRule="exact"/>
        </w:trPr>
        <w:tc>
          <w:tcPr>
            <w:tcW w:w="22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7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1,198,791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1,395,934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1,218,093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1,105,604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1,145,080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1,312,936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before="74"/>
        <w:ind w:left="0" w:right="2159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96.919998pt;margin-top:-33.720486pt;width:423.120009pt;height:.48pt;mso-position-horizontal-relative:page;mso-position-vertical-relative:paragraph;z-index:-1067464" type="#_x0000_t75" stroked="false">
            <v:imagedata r:id="rId294" o:title=""/>
          </v:shape>
        </w:pict>
      </w: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21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5"/>
        <w:gridCol w:w="1036"/>
        <w:gridCol w:w="1037"/>
        <w:gridCol w:w="1038"/>
        <w:gridCol w:w="1038"/>
        <w:gridCol w:w="1038"/>
        <w:gridCol w:w="1058"/>
      </w:tblGrid>
      <w:tr>
        <w:trPr>
          <w:trHeight w:val="235" w:hRule="exact"/>
        </w:trPr>
        <w:tc>
          <w:tcPr>
            <w:tcW w:w="22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6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24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Diesel </w:t>
            </w:r>
            <w:r>
              <w:rPr>
                <w:rFonts w:ascii="Arial"/>
                <w:b/>
                <w:color w:val="006699"/>
                <w:sz w:val="20"/>
              </w:rPr>
              <w:t>(litros)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21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0" w:hRule="exact"/>
        </w:trPr>
        <w:tc>
          <w:tcPr>
            <w:tcW w:w="22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11,850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2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23,500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2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5" w:hRule="exact"/>
        </w:trPr>
        <w:tc>
          <w:tcPr>
            <w:tcW w:w="22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3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Mulegé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0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4,318,918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5,745,211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5,263,800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5,038,100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5,388,490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6,399,410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4" w:hRule="exact"/>
        </w:trPr>
        <w:tc>
          <w:tcPr>
            <w:tcW w:w="22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7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4,318,918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5,757,061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5,263,800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5,038,100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5,411,990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6,399,410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153" w:right="2095"/>
        <w:jc w:val="left"/>
        <w:rPr>
          <w:b w:val="0"/>
          <w:bCs w:val="0"/>
        </w:rPr>
      </w:pPr>
      <w:r>
        <w:rPr/>
        <w:pict>
          <v:shape style="position:absolute;margin-left:196.919998pt;margin-top:-25.894279pt;width:423.120009pt;height:.48pt;mso-position-horizontal-relative:page;mso-position-vertical-relative:paragraph;z-index:-1067440" type="#_x0000_t75" stroked="false">
            <v:imagedata r:id="rId294" o:title=""/>
          </v:shape>
        </w:pict>
      </w:r>
      <w:r>
        <w:rPr>
          <w:spacing w:val="-1"/>
        </w:rPr>
        <w:t>Fuente:</w:t>
      </w:r>
      <w:r>
        <w:rPr/>
        <w:t> 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>
          <w:spacing w:val="70"/>
        </w:rPr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 w:before="74"/>
        <w:ind w:left="5935" w:right="3151" w:hanging="2775"/>
        <w:jc w:val="left"/>
        <w:rPr>
          <w:b w:val="0"/>
          <w:bCs w:val="0"/>
        </w:rPr>
      </w:pPr>
      <w:r>
        <w:rPr>
          <w:spacing w:val="-1"/>
        </w:rPr>
        <w:t>Suministro de diesel </w:t>
      </w:r>
      <w:r>
        <w:rPr/>
        <w:t>a</w:t>
      </w:r>
      <w:r>
        <w:rPr>
          <w:spacing w:val="-1"/>
        </w:rPr>
        <w:t> las comunidades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Región Pacífico Norte,</w:t>
      </w:r>
      <w:r>
        <w:rPr>
          <w:spacing w:val="29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5940" w:val="left" w:leader="none"/>
          <w:tab w:pos="8127" w:val="left" w:leader="none"/>
          <w:tab w:pos="10269" w:val="left" w:leader="none"/>
        </w:tabs>
        <w:spacing w:before="0"/>
        <w:ind w:left="375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50.669998pt;margin-top:.079631pt;width:515.5pt;height:96.05pt;mso-position-horizontal-relative:page;mso-position-vertical-relative:paragraph;z-index:42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61"/>
                    <w:gridCol w:w="1140"/>
                    <w:gridCol w:w="985"/>
                    <w:gridCol w:w="1141"/>
                    <w:gridCol w:w="1094"/>
                    <w:gridCol w:w="1141"/>
                    <w:gridCol w:w="1001"/>
                    <w:gridCol w:w="1141"/>
                    <w:gridCol w:w="994"/>
                  </w:tblGrid>
                  <w:tr>
                    <w:trPr>
                      <w:trHeight w:val="480" w:hRule="exact"/>
                    </w:trPr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3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Localidad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Litros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Litros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Litros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Litros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Importe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Bahía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Tortugas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765,172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850,000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700,340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3.03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602,082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Bahía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Asunción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284,494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240,000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0.95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240,000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240,129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3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Isla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Natividad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133,861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0.50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4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302,934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1.20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277,753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1.20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3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263,393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1.20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Bocana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5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15,264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0.06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6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Punta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Abreojos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59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661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6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1,198,791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85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4.32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1,392,934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5.74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1,218,093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5.26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141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1,105,604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3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5.04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w w:val="95"/>
          <w:sz w:val="20"/>
        </w:rPr>
        <w:t>1999</w:t>
        <w:tab/>
      </w:r>
      <w:r>
        <w:rPr>
          <w:rFonts w:ascii="Arial"/>
          <w:b/>
          <w:color w:val="006699"/>
          <w:sz w:val="20"/>
        </w:rPr>
        <w:t>2000</w:t>
        <w:tab/>
        <w:t>2001</w:t>
        <w:tab/>
        <w:t>2002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539484" cy="6096"/>
            <wp:effectExtent l="0" t="0" r="0" b="0"/>
            <wp:docPr id="51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539484" cy="6096"/>
            <wp:effectExtent l="0" t="0" r="0" b="0"/>
            <wp:docPr id="53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539484" cy="6096"/>
            <wp:effectExtent l="0" t="0" r="0" b="0"/>
            <wp:docPr id="55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25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539484" cy="6096"/>
            <wp:effectExtent l="0" t="0" r="0" b="0"/>
            <wp:docPr id="57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23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5.6pt;height:104.95pt;mso-position-horizontal-relative:char;mso-position-vertical-relative:line" coordorigin="0,0" coordsize="8112,2099">
            <v:group style="position:absolute;left:1776;top:206;width:2;height:1888" coordorigin="1776,206" coordsize="2,1888">
              <v:shape style="position:absolute;left:1776;top:206;width:2;height:1888" coordorigin="1776,206" coordsize="0,1888" path="m1776,206l1776,2093e" filled="false" stroked="true" strokeweight=".580pt" strokecolor="#000000">
                <v:path arrowok="t"/>
              </v:shape>
            </v:group>
            <v:group style="position:absolute;left:3756;top:206;width:2;height:1888" coordorigin="3756,206" coordsize="2,1888">
              <v:shape style="position:absolute;left:3756;top:206;width:2;height:1888" coordorigin="3756,206" coordsize="0,1888" path="m3756,206l3756,2093e" filled="false" stroked="true" strokeweight=".580pt" strokecolor="#000000">
                <v:path arrowok="t"/>
              </v:shape>
            </v:group>
            <v:group style="position:absolute;left:5858;top:206;width:2;height:1888" coordorigin="5858,206" coordsize="2,1888">
              <v:shape style="position:absolute;left:5858;top:206;width:2;height:1888" coordorigin="5858,206" coordsize="0,1888" path="m5858,206l5858,2093e" filled="false" stroked="true" strokeweight=".580pt" strokecolor="#000000">
                <v:path arrowok="t"/>
              </v:shape>
            </v:group>
            <v:group style="position:absolute;left:1771;top:441;width:6335;height:2" coordorigin="1771,441" coordsize="6335,2">
              <v:shape style="position:absolute;left:1771;top:441;width:6335;height:2" coordorigin="1771,441" coordsize="6335,0" path="m1771,441l8106,441e" filled="false" stroked="true" strokeweight=".580pt" strokecolor="#000000">
                <v:path arrowok="t"/>
              </v:shape>
            </v:group>
            <v:group style="position:absolute;left:2814;top:446;width:2;height:1648" coordorigin="2814,446" coordsize="2,1648">
              <v:shape style="position:absolute;left:2814;top:446;width:2;height:1648" coordorigin="2814,446" coordsize="0,1648" path="m2814,446l2814,2093e" filled="false" stroked="true" strokeweight=".580pt" strokecolor="#000000">
                <v:path arrowok="t"/>
              </v:shape>
            </v:group>
            <v:group style="position:absolute;left:4856;top:446;width:2;height:1648" coordorigin="4856,446" coordsize="2,1648">
              <v:shape style="position:absolute;left:4856;top:446;width:2;height:1648" coordorigin="4856,446" coordsize="0,1648" path="m4856,446l4856,2093e" filled="false" stroked="true" strokeweight=".580pt" strokecolor="#000000">
                <v:path arrowok="t"/>
              </v:shape>
            </v:group>
            <v:group style="position:absolute;left:7111;top:446;width:2;height:1648" coordorigin="7111,446" coordsize="2,1648">
              <v:shape style="position:absolute;left:7111;top:446;width:2;height:1648" coordorigin="7111,446" coordsize="0,1648" path="m7111,446l7111,2093e" filled="false" stroked="true" strokeweight=".580pt" strokecolor="#000000">
                <v:path arrowok="t"/>
              </v:shape>
            </v:group>
            <v:group style="position:absolute;left:6;top:658;width:8100;height:2" coordorigin="6,658" coordsize="8100,2">
              <v:shape style="position:absolute;left:6;top:658;width:8100;height:2" coordorigin="6,658" coordsize="8100,0" path="m6,658l8106,658e" filled="false" stroked="true" strokeweight=".580pt" strokecolor="#000000">
                <v:path arrowok="t"/>
              </v:shape>
              <v:shape style="position:absolute;left:6;top:893;width:8104;height:10" type="#_x0000_t75" stroked="false">
                <v:imagedata r:id="rId296" o:title=""/>
              </v:shape>
              <v:shape style="position:absolute;left:6;top:1133;width:8104;height:10" type="#_x0000_t75" stroked="false">
                <v:imagedata r:id="rId296" o:title=""/>
              </v:shape>
              <v:shape style="position:absolute;left:6;top:1373;width:8104;height:10" type="#_x0000_t75" stroked="false">
                <v:imagedata r:id="rId296" o:title=""/>
              </v:shape>
              <v:shape style="position:absolute;left:6;top:1613;width:8104;height:10" type="#_x0000_t75" stroked="false">
                <v:imagedata r:id="rId296" o:title=""/>
              </v:shape>
            </v:group>
            <v:group style="position:absolute;left:6;top:1858;width:8100;height:2" coordorigin="6,1858" coordsize="8100,2">
              <v:shape style="position:absolute;left:6;top:1858;width:8100;height:2" coordorigin="6,1858" coordsize="8100,0" path="m6,1858l8106,1858e" filled="false" stroked="true" strokeweight=".580pt" strokecolor="#000000">
                <v:path arrowok="t"/>
              </v:shape>
              <v:shape style="position:absolute;left:83;top:337;width:1515;height:175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34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Localidad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Bahía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Tortugas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Bahía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Asunción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Isla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Natividad</w:t>
                      </w:r>
                      <w:r>
                        <w:rPr>
                          <w:rFonts w:ascii="Arial" w:hAnsi="Arial"/>
                          <w:b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Bocana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Punta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Abreojos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44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41;top:229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52;top:465;width:892;height:1622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66" w:right="0" w:firstLine="2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8"/>
                        </w:rPr>
                        <w:t>Litros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before="12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602,554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283,496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254,030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1,140,080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04;top:424;width:783;height:166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before="12"/>
                        <w:ind w:left="3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2.85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1.20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42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391" w:right="0" w:firstLine="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5.39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55;top:465;width:50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8"/>
                        </w:rPr>
                        <w:t>Litros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82;top:229;width:1155;height:417" type="#_x0000_t202" filled="false" stroked="false">
                <v:textbox inset="0,0,0,0">
                  <w:txbxContent>
                    <w:p>
                      <w:pPr>
                        <w:spacing w:line="19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4" w:lineRule="exact" w:before="0"/>
                        <w:ind w:left="393" w:right="0" w:firstLine="0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  <v:shape style="position:absolute;left:6084;top:0;width:1477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…Continuación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6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94;top:686;width:1894;height:1401" type="#_x0000_t202" filled="false" stroked="false">
                <v:textbox inset="0,0,0,0">
                  <w:txbxContent>
                    <w:p>
                      <w:pPr>
                        <w:tabs>
                          <w:tab w:pos="1614" w:val="left" w:leader="none"/>
                        </w:tabs>
                        <w:spacing w:line="205" w:lineRule="exact" w:before="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721,666</w:t>
                        <w:tab/>
                        <w:t>3.5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2" w:val="left" w:leader="none"/>
                        </w:tabs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272,682</w:t>
                        <w:tab/>
                        <w:t>1.33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2" w:val="left" w:leader="none"/>
                        </w:tabs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246,468</w:t>
                        <w:tab/>
                        <w:t>1.20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36,056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36,064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2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1,312,936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6.40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48;top:424;width:1894;height:1663" type="#_x0000_t202" filled="false" stroked="false">
                <v:textbox inset="0,0,0,0">
                  <w:txbxContent>
                    <w:p>
                      <w:pPr>
                        <w:tabs>
                          <w:tab w:pos="1082" w:val="left" w:leader="none"/>
                        </w:tabs>
                        <w:spacing w:line="225" w:lineRule="exact" w:before="0"/>
                        <w:ind w:left="0" w:right="0" w:firstLine="85"/>
                        <w:jc w:val="left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8"/>
                        </w:rPr>
                        <w:t>Litros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8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9"/>
                          <w:sz w:val="12"/>
                        </w:rPr>
                        <w:t>1/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tabs>
                          <w:tab w:pos="1392" w:val="left" w:leader="none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4,241,814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18.47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1,560,801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1,478,439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6.50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51,320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</w:tabs>
                        <w:spacing w:before="10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36,064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2" w:val="lef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7,368,438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32.15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right="2095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60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Minero.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/>
        <w:t>1/ Millones de pesos.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5"/>
        <w:spacing w:line="240" w:lineRule="auto" w:before="112"/>
        <w:ind w:left="815" w:right="0"/>
        <w:jc w:val="left"/>
        <w:rPr>
          <w:b w:val="0"/>
          <w:bCs w:val="0"/>
        </w:rPr>
      </w:pPr>
      <w:r>
        <w:rPr>
          <w:color w:val="006699"/>
          <w:spacing w:val="-1"/>
        </w:rPr>
        <w:t>Municipio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before="0"/>
        <w:ind w:left="4336" w:right="3097" w:hanging="2828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18.75pt;margin-top:24.486526pt;width:579.3pt;height:97.5pt;mso-position-horizontal-relative:page;mso-position-vertical-relative:paragraph;z-index:-1066888" coordorigin="2375,490" coordsize="11586,1950">
            <v:group style="position:absolute;left:3505;top:496;width:2;height:1938" coordorigin="3505,496" coordsize="2,1938">
              <v:shape style="position:absolute;left:3505;top:496;width:2;height:1938" coordorigin="3505,496" coordsize="0,1938" path="m3505,496l3505,2434e" filled="false" stroked="true" strokeweight=".580pt" strokecolor="#000000">
                <v:path arrowok="t"/>
              </v:shape>
            </v:group>
            <v:group style="position:absolute;left:6810;top:496;width:2;height:1938" coordorigin="6810,496" coordsize="2,1938">
              <v:shape style="position:absolute;left:6810;top:496;width:2;height:1938" coordorigin="6810,496" coordsize="0,1938" path="m6810,496l6810,2434e" filled="false" stroked="true" strokeweight=".580pt" strokecolor="#000000">
                <v:path arrowok="t"/>
              </v:shape>
            </v:group>
            <v:group style="position:absolute;left:10650;top:496;width:2;height:1938" coordorigin="10650,496" coordsize="2,1938">
              <v:shape style="position:absolute;left:10650;top:496;width:2;height:1938" coordorigin="10650,496" coordsize="0,1938" path="m10650,496l10650,2434e" filled="false" stroked="true" strokeweight=".580pt" strokecolor="#000000">
                <v:path arrowok="t"/>
              </v:shape>
            </v:group>
            <v:group style="position:absolute;left:3500;top:685;width:10455;height:2" coordorigin="3500,685" coordsize="10455,2">
              <v:shape style="position:absolute;left:3500;top:685;width:10455;height:2" coordorigin="3500,685" coordsize="10455,0" path="m3500,685l13955,685e" filled="false" stroked="true" strokeweight=".580pt" strokecolor="#000000">
                <v:path arrowok="t"/>
              </v:shape>
            </v:group>
            <v:group style="position:absolute;left:4012;top:690;width:2;height:1744" coordorigin="4012,690" coordsize="2,1744">
              <v:shape style="position:absolute;left:4012;top:690;width:2;height:1744" coordorigin="4012,690" coordsize="0,1744" path="m4012,690l4012,2434e" filled="false" stroked="true" strokeweight=".580pt" strokecolor="#000000">
                <v:path arrowok="t"/>
              </v:shape>
            </v:group>
            <v:group style="position:absolute;left:4518;top:690;width:2;height:1744" coordorigin="4518,690" coordsize="2,1744">
              <v:shape style="position:absolute;left:4518;top:690;width:2;height:1744" coordorigin="4518,690" coordsize="0,1744" path="m4518,690l4518,2434e" filled="false" stroked="true" strokeweight=".580pt" strokecolor="#000000">
                <v:path arrowok="t"/>
              </v:shape>
            </v:group>
            <v:group style="position:absolute;left:5069;top:690;width:2;height:1744" coordorigin="5069,690" coordsize="2,1744">
              <v:shape style="position:absolute;left:5069;top:690;width:2;height:1744" coordorigin="5069,690" coordsize="0,1744" path="m5069,690l5069,2434e" filled="false" stroked="true" strokeweight=".580pt" strokecolor="#000000">
                <v:path arrowok="t"/>
              </v:shape>
            </v:group>
            <v:group style="position:absolute;left:5620;top:690;width:2;height:1744" coordorigin="5620,690" coordsize="2,1744">
              <v:shape style="position:absolute;left:5620;top:690;width:2;height:1744" coordorigin="5620,690" coordsize="0,1744" path="m5620,690l5620,2434e" filled="false" stroked="true" strokeweight=".580pt" strokecolor="#000000">
                <v:path arrowok="t"/>
              </v:shape>
            </v:group>
            <v:group style="position:absolute;left:6170;top:690;width:2;height:1744" coordorigin="6170,690" coordsize="2,1744">
              <v:shape style="position:absolute;left:6170;top:690;width:2;height:1744" coordorigin="6170,690" coordsize="0,1744" path="m6170,690l6170,2434e" filled="false" stroked="true" strokeweight=".580pt" strokecolor="#000000">
                <v:path arrowok="t"/>
              </v:shape>
            </v:group>
            <v:group style="position:absolute;left:7451;top:690;width:2;height:1744" coordorigin="7451,690" coordsize="2,1744">
              <v:shape style="position:absolute;left:7451;top:690;width:2;height:1744" coordorigin="7451,690" coordsize="0,1744" path="m7451,690l7451,2434e" filled="false" stroked="true" strokeweight=".580pt" strokecolor="#000000">
                <v:path arrowok="t"/>
              </v:shape>
            </v:group>
            <v:group style="position:absolute;left:8090;top:690;width:2;height:1744" coordorigin="8090,690" coordsize="2,1744">
              <v:shape style="position:absolute;left:8090;top:690;width:2;height:1744" coordorigin="8090,690" coordsize="0,1744" path="m8090,690l8090,2434e" filled="false" stroked="true" strokeweight=".580pt" strokecolor="#000000">
                <v:path arrowok="t"/>
              </v:shape>
            </v:group>
            <v:group style="position:absolute;left:8730;top:690;width:2;height:1744" coordorigin="8730,690" coordsize="2,1744">
              <v:shape style="position:absolute;left:8730;top:690;width:2;height:1744" coordorigin="8730,690" coordsize="0,1744" path="m8730,690l8730,2434e" filled="false" stroked="true" strokeweight=".580pt" strokecolor="#000000">
                <v:path arrowok="t"/>
              </v:shape>
            </v:group>
            <v:group style="position:absolute;left:9371;top:690;width:2;height:1744" coordorigin="9371,690" coordsize="2,1744">
              <v:shape style="position:absolute;left:9371;top:690;width:2;height:1744" coordorigin="9371,690" coordsize="0,1744" path="m9371,690l9371,2434e" filled="false" stroked="true" strokeweight=".580pt" strokecolor="#000000">
                <v:path arrowok="t"/>
              </v:shape>
            </v:group>
            <v:group style="position:absolute;left:10010;top:690;width:2;height:1744" coordorigin="10010,690" coordsize="2,1744">
              <v:shape style="position:absolute;left:10010;top:690;width:2;height:1744" coordorigin="10010,690" coordsize="0,1744" path="m10010,690l10010,2434e" filled="false" stroked="true" strokeweight=".580pt" strokecolor="#000000">
                <v:path arrowok="t"/>
              </v:shape>
            </v:group>
            <v:group style="position:absolute;left:11202;top:690;width:2;height:1744" coordorigin="11202,690" coordsize="2,1744">
              <v:shape style="position:absolute;left:11202;top:690;width:2;height:1744" coordorigin="11202,690" coordsize="0,1744" path="m11202,690l11202,2434e" filled="false" stroked="true" strokeweight=".580pt" strokecolor="#000000">
                <v:path arrowok="t"/>
              </v:shape>
            </v:group>
            <v:group style="position:absolute;left:11707;top:690;width:2;height:1744" coordorigin="11707,690" coordsize="2,1744">
              <v:shape style="position:absolute;left:11707;top:690;width:2;height:1744" coordorigin="11707,690" coordsize="0,1744" path="m11707,690l11707,2434e" filled="false" stroked="true" strokeweight=".580pt" strokecolor="#000000">
                <v:path arrowok="t"/>
              </v:shape>
            </v:group>
            <v:group style="position:absolute;left:12214;top:690;width:2;height:1744" coordorigin="12214,690" coordsize="2,1744">
              <v:shape style="position:absolute;left:12214;top:690;width:2;height:1744" coordorigin="12214,690" coordsize="0,1744" path="m12214,690l12214,2434e" filled="false" stroked="true" strokeweight=".580pt" strokecolor="#000000">
                <v:path arrowok="t"/>
              </v:shape>
            </v:group>
            <v:group style="position:absolute;left:12764;top:690;width:2;height:1744" coordorigin="12764,690" coordsize="2,1744">
              <v:shape style="position:absolute;left:12764;top:690;width:2;height:1744" coordorigin="12764,690" coordsize="0,1744" path="m12764,690l12764,2434e" filled="false" stroked="true" strokeweight=".580pt" strokecolor="#000000">
                <v:path arrowok="t"/>
              </v:shape>
            </v:group>
            <v:group style="position:absolute;left:13315;top:690;width:2;height:1744" coordorigin="13315,690" coordsize="2,1744">
              <v:shape style="position:absolute;left:13315;top:690;width:2;height:1744" coordorigin="13315,690" coordsize="0,1744" path="m13315,690l13315,2434e" filled="false" stroked="true" strokeweight=".580pt" strokecolor="#000000">
                <v:path arrowok="t"/>
              </v:shape>
            </v:group>
            <v:group style="position:absolute;left:2381;top:878;width:11544;height:2" coordorigin="2381,878" coordsize="11544,2">
              <v:shape style="position:absolute;left:2381;top:878;width:11544;height:2" coordorigin="2381,878" coordsize="11544,0" path="m2381,878l13925,878e" filled="false" stroked="true" strokeweight=".580pt" strokecolor="#000000">
                <v:path arrowok="t"/>
              </v:shape>
              <v:shape style="position:absolute;left:2381;top:1134;width:11544;height:10" type="#_x0000_t75" stroked="false">
                <v:imagedata r:id="rId297" o:title=""/>
              </v:shape>
              <v:shape style="position:absolute;left:2381;top:1394;width:11544;height:10" type="#_x0000_t75" stroked="false">
                <v:imagedata r:id="rId297" o:title=""/>
              </v:shape>
              <v:shape style="position:absolute;left:2381;top:1654;width:11544;height:10" type="#_x0000_t75" stroked="false">
                <v:imagedata r:id="rId297" o:title=""/>
              </v:shape>
              <v:shape style="position:absolute;left:2381;top:1914;width:11544;height:10" type="#_x0000_t75" stroked="false">
                <v:imagedata r:id="rId297" o:title=""/>
              </v:shape>
            </v:group>
            <v:group style="position:absolute;left:2381;top:2179;width:11544;height:2" coordorigin="2381,2179" coordsize="11544,2">
              <v:shape style="position:absolute;left:2381;top:2179;width:11544;height:2" coordorigin="2381,2179" coordsize="11544,0" path="m2381,2179l13925,2179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Usuarios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servicio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energía eléctrica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b/>
          <w:position w:val="10"/>
          <w:sz w:val="13"/>
        </w:rPr>
        <w:t>  </w:t>
      </w:r>
      <w:r>
        <w:rPr>
          <w:rFonts w:ascii="Arial" w:hAnsi="Arial"/>
          <w:b/>
          <w:spacing w:val="2"/>
          <w:position w:val="10"/>
          <w:sz w:val="13"/>
        </w:rPr>
        <w:t> </w:t>
      </w:r>
      <w:r>
        <w:rPr>
          <w:rFonts w:ascii="Arial" w:hAnsi="Arial"/>
          <w:b/>
          <w:spacing w:val="-1"/>
          <w:sz w:val="20"/>
        </w:rPr>
        <w:t>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B.C.Sur,</w:t>
      </w:r>
      <w:r>
        <w:rPr>
          <w:rFonts w:ascii="Arial" w:hAnsi="Arial"/>
          <w:b/>
          <w:spacing w:val="30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sz w:val="20"/>
        </w:rPr>
      </w:r>
    </w:p>
    <w:p>
      <w:pPr>
        <w:tabs>
          <w:tab w:pos="2952" w:val="left" w:leader="none"/>
          <w:tab w:pos="3591" w:val="left" w:leader="none"/>
          <w:tab w:pos="4232" w:val="left" w:leader="none"/>
          <w:tab w:pos="4872" w:val="left" w:leader="none"/>
          <w:tab w:pos="5511" w:val="left" w:leader="none"/>
          <w:tab w:pos="6152" w:val="left" w:leader="none"/>
          <w:tab w:pos="6791" w:val="left" w:leader="none"/>
          <w:tab w:pos="7386" w:val="left" w:leader="none"/>
          <w:tab w:pos="8630" w:val="left" w:leader="none"/>
          <w:tab w:pos="10085" w:val="left" w:leader="none"/>
        </w:tabs>
        <w:spacing w:line="253" w:lineRule="auto" w:before="0"/>
        <w:ind w:left="221" w:right="778" w:firstLine="121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006699"/>
          <w:sz w:val="16"/>
        </w:rPr>
        <w:t>Industrial</w:t>
        <w:tab/>
        <w:tab/>
        <w:tab/>
        <w:tab/>
      </w:r>
      <w:r>
        <w:rPr>
          <w:rFonts w:ascii="Arial" w:hAnsi="Arial"/>
          <w:b/>
          <w:color w:val="006699"/>
          <w:spacing w:val="-1"/>
          <w:sz w:val="16"/>
        </w:rPr>
        <w:t>Comercial</w:t>
        <w:tab/>
        <w:tab/>
        <w:tab/>
        <w:tab/>
      </w:r>
      <w:r>
        <w:rPr>
          <w:rFonts w:ascii="Arial" w:hAnsi="Arial"/>
          <w:b/>
          <w:color w:val="006699"/>
          <w:spacing w:val="-2"/>
          <w:sz w:val="16"/>
        </w:rPr>
        <w:t>Agrícola</w:t>
      </w:r>
      <w:r>
        <w:rPr>
          <w:rFonts w:ascii="Arial" w:hAnsi="Arial"/>
          <w:b/>
          <w:color w:val="006699"/>
          <w:spacing w:val="-1"/>
          <w:w w:val="99"/>
          <w:sz w:val="16"/>
        </w:rPr>
        <w:t> </w:t>
      </w:r>
      <w:r>
        <w:rPr>
          <w:rFonts w:ascii="Arial" w:hAnsi="Arial"/>
          <w:b/>
          <w:color w:val="006699"/>
          <w:spacing w:val="2"/>
          <w:w w:val="99"/>
          <w:sz w:val="16"/>
        </w:rPr>
        <w:t>                   </w:t>
      </w:r>
      <w:r>
        <w:rPr>
          <w:rFonts w:ascii="Arial" w:hAnsi="Arial"/>
          <w:b/>
          <w:color w:val="006699"/>
          <w:sz w:val="16"/>
        </w:rPr>
        <w:t>1999  </w:t>
      </w:r>
      <w:r>
        <w:rPr>
          <w:rFonts w:ascii="Arial" w:hAnsi="Arial"/>
          <w:b/>
          <w:color w:val="006699"/>
          <w:spacing w:val="13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2000  </w:t>
      </w:r>
      <w:r>
        <w:rPr>
          <w:rFonts w:ascii="Arial" w:hAnsi="Arial"/>
          <w:b/>
          <w:color w:val="006699"/>
          <w:spacing w:val="35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2001   </w:t>
      </w:r>
      <w:r>
        <w:rPr>
          <w:rFonts w:ascii="Arial" w:hAnsi="Arial"/>
          <w:b/>
          <w:color w:val="006699"/>
          <w:spacing w:val="12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2002   </w:t>
      </w:r>
      <w:r>
        <w:rPr>
          <w:rFonts w:ascii="Arial" w:hAnsi="Arial"/>
          <w:b/>
          <w:color w:val="006699"/>
          <w:spacing w:val="12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2003</w:t>
        <w:tab/>
      </w:r>
      <w:r>
        <w:rPr>
          <w:rFonts w:ascii="Arial" w:hAnsi="Arial"/>
          <w:b/>
          <w:color w:val="006699"/>
          <w:w w:val="95"/>
          <w:sz w:val="16"/>
        </w:rPr>
        <w:t>2004</w:t>
        <w:tab/>
        <w:t>1999</w:t>
        <w:tab/>
        <w:t>2000</w:t>
        <w:tab/>
        <w:t>2001</w:t>
        <w:tab/>
        <w:t>2002</w:t>
        <w:tab/>
        <w:t>2003</w:t>
        <w:tab/>
        <w:t>2004</w:t>
        <w:tab/>
      </w:r>
      <w:r>
        <w:rPr>
          <w:rFonts w:ascii="Arial" w:hAnsi="Arial"/>
          <w:b/>
          <w:color w:val="006699"/>
          <w:sz w:val="16"/>
        </w:rPr>
        <w:t>1999  </w:t>
      </w:r>
      <w:r>
        <w:rPr>
          <w:rFonts w:ascii="Arial" w:hAnsi="Arial"/>
          <w:b/>
          <w:color w:val="006699"/>
          <w:spacing w:val="37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2000  </w:t>
      </w:r>
      <w:r>
        <w:rPr>
          <w:rFonts w:ascii="Arial" w:hAnsi="Arial"/>
          <w:b/>
          <w:color w:val="006699"/>
          <w:spacing w:val="12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2001  </w:t>
      </w:r>
      <w:r>
        <w:rPr>
          <w:rFonts w:ascii="Arial" w:hAnsi="Arial"/>
          <w:b/>
          <w:color w:val="006699"/>
          <w:spacing w:val="35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2002   </w:t>
      </w:r>
      <w:r>
        <w:rPr>
          <w:rFonts w:ascii="Arial" w:hAnsi="Arial"/>
          <w:b/>
          <w:color w:val="006699"/>
          <w:spacing w:val="12"/>
          <w:sz w:val="16"/>
        </w:rPr>
        <w:t> </w:t>
      </w:r>
      <w:r>
        <w:rPr>
          <w:rFonts w:ascii="Arial" w:hAnsi="Arial"/>
          <w:b/>
          <w:color w:val="006699"/>
          <w:sz w:val="16"/>
        </w:rPr>
        <w:t>2003</w:t>
        <w:tab/>
      </w:r>
      <w:r>
        <w:rPr>
          <w:rFonts w:ascii="Arial" w:hAnsi="Arial"/>
          <w:b/>
          <w:color w:val="006699"/>
          <w:w w:val="95"/>
          <w:sz w:val="16"/>
        </w:rPr>
        <w:t>2004</w:t>
      </w:r>
      <w:r>
        <w:rPr>
          <w:rFonts w:ascii="Arial" w:hAnsi="Arial"/>
          <w:sz w:val="16"/>
        </w:rPr>
      </w:r>
    </w:p>
    <w:p>
      <w:pPr>
        <w:spacing w:after="0" w:line="253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1560" w:space="40"/>
            <w:col w:w="11220"/>
          </w:cols>
        </w:sectPr>
      </w:pPr>
    </w:p>
    <w:p>
      <w:pPr>
        <w:pStyle w:val="Heading5"/>
        <w:tabs>
          <w:tab w:pos="1955" w:val="left" w:leader="none"/>
          <w:tab w:pos="2461" w:val="left" w:leader="none"/>
          <w:tab w:pos="3012" w:val="left" w:leader="none"/>
          <w:tab w:pos="3562" w:val="left" w:leader="none"/>
          <w:tab w:pos="4113" w:val="left" w:leader="none"/>
          <w:tab w:pos="4753" w:val="left" w:leader="none"/>
          <w:tab w:pos="5259" w:val="left" w:leader="none"/>
          <w:tab w:pos="5900" w:val="left" w:leader="none"/>
          <w:tab w:pos="6539" w:val="left" w:leader="none"/>
          <w:tab w:pos="7179" w:val="left" w:leader="none"/>
          <w:tab w:pos="7819" w:val="left" w:leader="none"/>
          <w:tab w:pos="8459" w:val="left" w:leader="none"/>
          <w:tab w:pos="9143" w:val="left" w:leader="none"/>
          <w:tab w:pos="9650" w:val="left" w:leader="none"/>
          <w:tab w:pos="10155" w:val="left" w:leader="none"/>
          <w:tab w:pos="10706" w:val="left" w:leader="none"/>
          <w:tab w:pos="11257" w:val="left" w:leader="none"/>
          <w:tab w:pos="12140" w:val="right" w:leader="none"/>
        </w:tabs>
        <w:spacing w:line="249" w:lineRule="exact" w:before="0"/>
        <w:ind w:left="658" w:right="0"/>
        <w:jc w:val="left"/>
        <w:rPr>
          <w:b w:val="0"/>
          <w:bCs w:val="0"/>
        </w:rPr>
      </w:pPr>
      <w:r>
        <w:rPr>
          <w:spacing w:val="-1"/>
          <w:w w:val="95"/>
          <w:position w:val="7"/>
        </w:rPr>
        <w:t>Comondú</w:t>
        <w:tab/>
      </w:r>
      <w:r>
        <w:rPr>
          <w:w w:val="95"/>
        </w:rPr>
        <w:t>112</w:t>
        <w:tab/>
        <w:t>112</w:t>
        <w:tab/>
        <w:t>123</w:t>
        <w:tab/>
        <w:t>129</w:t>
        <w:tab/>
        <w:t>135</w:t>
        <w:tab/>
        <w:t>145</w:t>
        <w:tab/>
        <w:t>1,898</w:t>
        <w:tab/>
        <w:t>2,047</w:t>
        <w:tab/>
        <w:t>2,210</w:t>
        <w:tab/>
        <w:t>2,338</w:t>
        <w:tab/>
        <w:t>2,404</w:t>
        <w:tab/>
        <w:t>2,478</w:t>
        <w:tab/>
        <w:t>672</w:t>
        <w:tab/>
        <w:t>590</w:t>
        <w:tab/>
        <w:t>583</w:t>
        <w:tab/>
        <w:t>620</w:t>
        <w:tab/>
      </w:r>
      <w:r>
        <w:rPr/>
        <w:t>628</w:t>
        <w:tab/>
        <w:t>635</w:t>
      </w:r>
      <w:r>
        <w:rPr>
          <w:b w:val="0"/>
        </w:rPr>
      </w:r>
    </w:p>
    <w:p>
      <w:pPr>
        <w:pStyle w:val="Heading5"/>
        <w:tabs>
          <w:tab w:pos="2043" w:val="left" w:leader="none"/>
          <w:tab w:pos="2550" w:val="left" w:leader="none"/>
          <w:tab w:pos="3101" w:val="left" w:leader="none"/>
          <w:tab w:pos="3563" w:val="left" w:leader="none"/>
          <w:tab w:pos="4113" w:val="left" w:leader="none"/>
          <w:tab w:pos="4753" w:val="left" w:leader="none"/>
          <w:tab w:pos="5259" w:val="left" w:leader="none"/>
          <w:tab w:pos="5900" w:val="left" w:leader="none"/>
          <w:tab w:pos="6539" w:val="left" w:leader="none"/>
          <w:tab w:pos="7179" w:val="left" w:leader="none"/>
          <w:tab w:pos="7820" w:val="left" w:leader="none"/>
          <w:tab w:pos="8459" w:val="left" w:leader="none"/>
          <w:tab w:pos="9143" w:val="left" w:leader="none"/>
          <w:tab w:pos="9650" w:val="left" w:leader="none"/>
          <w:tab w:pos="10156" w:val="left" w:leader="none"/>
          <w:tab w:pos="10706" w:val="left" w:leader="none"/>
          <w:tab w:pos="11257" w:val="left" w:leader="none"/>
          <w:tab w:pos="12140" w:val="right" w:leader="none"/>
        </w:tabs>
        <w:spacing w:line="240" w:lineRule="auto" w:before="6"/>
        <w:ind w:left="658" w:right="0"/>
        <w:jc w:val="left"/>
        <w:rPr>
          <w:b w:val="0"/>
          <w:bCs w:val="0"/>
        </w:rPr>
      </w:pPr>
      <w:r>
        <w:rPr>
          <w:spacing w:val="-1"/>
          <w:w w:val="95"/>
          <w:position w:val="7"/>
        </w:rPr>
        <w:t>Mulegé</w:t>
        <w:tab/>
      </w:r>
      <w:r>
        <w:rPr>
          <w:w w:val="95"/>
        </w:rPr>
        <w:t>78</w:t>
        <w:tab/>
        <w:t>85</w:t>
        <w:tab/>
        <w:t>88</w:t>
        <w:tab/>
        <w:t>101</w:t>
        <w:tab/>
        <w:t>111</w:t>
        <w:tab/>
        <w:t>116</w:t>
        <w:tab/>
        <w:t>1,403</w:t>
        <w:tab/>
        <w:t>1,486</w:t>
        <w:tab/>
        <w:t>1,547</w:t>
        <w:tab/>
        <w:t>1,640</w:t>
        <w:tab/>
        <w:t>1,694</w:t>
        <w:tab/>
        <w:t>1,757</w:t>
        <w:tab/>
        <w:t>121</w:t>
        <w:tab/>
        <w:t>125</w:t>
        <w:tab/>
        <w:t>119</w:t>
        <w:tab/>
        <w:t>129</w:t>
        <w:tab/>
      </w:r>
      <w:r>
        <w:rPr/>
        <w:t>128</w:t>
        <w:tab/>
        <w:t>127</w:t>
      </w:r>
      <w:r>
        <w:rPr>
          <w:b w:val="0"/>
        </w:rPr>
      </w:r>
    </w:p>
    <w:p>
      <w:pPr>
        <w:pStyle w:val="Heading5"/>
        <w:tabs>
          <w:tab w:pos="1955" w:val="left" w:leader="none"/>
          <w:tab w:pos="2461" w:val="left" w:leader="none"/>
          <w:tab w:pos="3012" w:val="left" w:leader="none"/>
          <w:tab w:pos="3562" w:val="left" w:leader="none"/>
          <w:tab w:pos="4113" w:val="left" w:leader="none"/>
          <w:tab w:pos="4753" w:val="left" w:leader="none"/>
          <w:tab w:pos="5259" w:val="left" w:leader="none"/>
          <w:tab w:pos="5900" w:val="left" w:leader="none"/>
          <w:tab w:pos="6539" w:val="left" w:leader="none"/>
          <w:tab w:pos="7179" w:val="left" w:leader="none"/>
          <w:tab w:pos="7819" w:val="left" w:leader="none"/>
          <w:tab w:pos="8459" w:val="left" w:leader="none"/>
          <w:tab w:pos="9143" w:val="left" w:leader="none"/>
          <w:tab w:pos="9650" w:val="left" w:leader="none"/>
          <w:tab w:pos="10155" w:val="left" w:leader="none"/>
          <w:tab w:pos="10706" w:val="left" w:leader="none"/>
          <w:tab w:pos="11257" w:val="left" w:leader="none"/>
          <w:tab w:pos="12140" w:val="right" w:leader="none"/>
        </w:tabs>
        <w:spacing w:line="240" w:lineRule="auto" w:before="6"/>
        <w:ind w:left="658" w:right="0"/>
        <w:jc w:val="left"/>
        <w:rPr>
          <w:b w:val="0"/>
          <w:bCs w:val="0"/>
        </w:rPr>
      </w:pPr>
      <w:r>
        <w:rPr>
          <w:position w:val="7"/>
        </w:rPr>
        <w:t>La</w:t>
      </w:r>
      <w:r>
        <w:rPr>
          <w:spacing w:val="-6"/>
          <w:position w:val="7"/>
        </w:rPr>
        <w:t> </w:t>
      </w:r>
      <w:r>
        <w:rPr>
          <w:position w:val="7"/>
        </w:rPr>
        <w:t>Paz</w:t>
        <w:tab/>
      </w:r>
      <w:r>
        <w:rPr>
          <w:w w:val="95"/>
        </w:rPr>
        <w:t>341</w:t>
        <w:tab/>
        <w:t>362</w:t>
        <w:tab/>
        <w:t>396</w:t>
        <w:tab/>
        <w:t>432</w:t>
        <w:tab/>
        <w:t>481</w:t>
        <w:tab/>
        <w:t>526</w:t>
        <w:tab/>
        <w:t>6,500</w:t>
        <w:tab/>
        <w:t>6,820</w:t>
        <w:tab/>
        <w:t>7,206</w:t>
        <w:tab/>
        <w:t>7,560</w:t>
        <w:tab/>
        <w:t>7,740</w:t>
        <w:tab/>
        <w:t>8,013</w:t>
        <w:tab/>
        <w:t>214</w:t>
        <w:tab/>
        <w:t>217</w:t>
        <w:tab/>
        <w:t>211</w:t>
        <w:tab/>
        <w:t>224</w:t>
        <w:tab/>
      </w:r>
      <w:r>
        <w:rPr/>
        <w:t>223</w:t>
        <w:tab/>
        <w:t>228</w:t>
      </w:r>
      <w:r>
        <w:rPr>
          <w:b w:val="0"/>
        </w:rPr>
      </w:r>
    </w:p>
    <w:p>
      <w:pPr>
        <w:pStyle w:val="Heading5"/>
        <w:tabs>
          <w:tab w:pos="1955" w:val="left" w:leader="none"/>
          <w:tab w:pos="2461" w:val="left" w:leader="none"/>
          <w:tab w:pos="3012" w:val="left" w:leader="none"/>
          <w:tab w:pos="3562" w:val="left" w:leader="none"/>
          <w:tab w:pos="4113" w:val="left" w:leader="none"/>
          <w:tab w:pos="4753" w:val="left" w:leader="none"/>
          <w:tab w:pos="5259" w:val="left" w:leader="none"/>
          <w:tab w:pos="5900" w:val="left" w:leader="none"/>
          <w:tab w:pos="6539" w:val="left" w:leader="none"/>
          <w:tab w:pos="7179" w:val="left" w:leader="none"/>
          <w:tab w:pos="7819" w:val="left" w:leader="none"/>
          <w:tab w:pos="8459" w:val="left" w:leader="none"/>
          <w:tab w:pos="9232" w:val="left" w:leader="none"/>
          <w:tab w:pos="9739" w:val="left" w:leader="none"/>
          <w:tab w:pos="10244" w:val="left" w:leader="none"/>
          <w:tab w:pos="10795" w:val="left" w:leader="none"/>
          <w:tab w:pos="11346" w:val="left" w:leader="none"/>
          <w:tab w:pos="12140" w:val="right" w:leader="none"/>
        </w:tabs>
        <w:spacing w:line="240" w:lineRule="auto" w:before="5"/>
        <w:ind w:left="658" w:right="0"/>
        <w:jc w:val="left"/>
        <w:rPr>
          <w:b w:val="0"/>
          <w:bCs w:val="0"/>
        </w:rPr>
      </w:pPr>
      <w:r>
        <w:rPr>
          <w:spacing w:val="-1"/>
          <w:position w:val="7"/>
        </w:rPr>
        <w:t>Los</w:t>
      </w:r>
      <w:r>
        <w:rPr>
          <w:spacing w:val="-9"/>
          <w:position w:val="7"/>
        </w:rPr>
        <w:t> </w:t>
      </w:r>
      <w:r>
        <w:rPr>
          <w:spacing w:val="-1"/>
          <w:position w:val="7"/>
        </w:rPr>
        <w:t>Cabos</w:t>
        <w:tab/>
      </w:r>
      <w:r>
        <w:rPr>
          <w:w w:val="95"/>
        </w:rPr>
        <w:t>300</w:t>
        <w:tab/>
        <w:t>358</w:t>
        <w:tab/>
        <w:t>386</w:t>
        <w:tab/>
        <w:t>444</w:t>
        <w:tab/>
        <w:t>527</w:t>
        <w:tab/>
        <w:t>587</w:t>
        <w:tab/>
        <w:t>4,435</w:t>
        <w:tab/>
        <w:t>4,957</w:t>
        <w:tab/>
        <w:t>5,425</w:t>
        <w:tab/>
        <w:t>5,994</w:t>
        <w:tab/>
        <w:t>6,409</w:t>
        <w:tab/>
        <w:t>6,941</w:t>
        <w:tab/>
        <w:t>56</w:t>
        <w:tab/>
        <w:t>58</w:t>
        <w:tab/>
        <w:t>50</w:t>
        <w:tab/>
        <w:t>53</w:t>
        <w:tab/>
      </w:r>
      <w:r>
        <w:rPr/>
        <w:t>55</w:t>
        <w:tab/>
        <w:t>59</w:t>
      </w:r>
      <w:r>
        <w:rPr>
          <w:b w:val="0"/>
        </w:rPr>
      </w:r>
    </w:p>
    <w:p>
      <w:pPr>
        <w:tabs>
          <w:tab w:pos="2043" w:val="left" w:leader="none"/>
          <w:tab w:pos="2550" w:val="left" w:leader="none"/>
          <w:tab w:pos="3101" w:val="left" w:leader="none"/>
          <w:tab w:pos="3651" w:val="left" w:leader="none"/>
          <w:tab w:pos="4202" w:val="left" w:leader="none"/>
          <w:tab w:pos="4842" w:val="left" w:leader="none"/>
          <w:tab w:pos="5392" w:val="left" w:leader="none"/>
          <w:tab w:pos="6033" w:val="left" w:leader="none"/>
          <w:tab w:pos="6673" w:val="left" w:leader="none"/>
          <w:tab w:pos="7312" w:val="left" w:leader="none"/>
          <w:tab w:pos="7953" w:val="left" w:leader="none"/>
          <w:tab w:pos="8592" w:val="left" w:leader="none"/>
          <w:tab w:pos="9321" w:val="left" w:leader="none"/>
          <w:tab w:pos="9828" w:val="left" w:leader="none"/>
          <w:tab w:pos="10334" w:val="left" w:leader="none"/>
          <w:tab w:pos="10884" w:val="left" w:leader="none"/>
          <w:tab w:pos="11435" w:val="left" w:leader="none"/>
          <w:tab w:pos="12052" w:val="left" w:leader="none"/>
        </w:tabs>
        <w:spacing w:before="6"/>
        <w:ind w:left="6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w w:val="95"/>
          <w:position w:val="7"/>
          <w:sz w:val="16"/>
        </w:rPr>
        <w:t>Loreto</w:t>
        <w:tab/>
      </w:r>
      <w:r>
        <w:rPr>
          <w:rFonts w:ascii="Arial"/>
          <w:b/>
          <w:w w:val="95"/>
          <w:sz w:val="16"/>
        </w:rPr>
        <w:t>24</w:t>
        <w:tab/>
        <w:t>28</w:t>
        <w:tab/>
        <w:t>30</w:t>
        <w:tab/>
        <w:t>31</w:t>
        <w:tab/>
        <w:t>38</w:t>
        <w:tab/>
        <w:t>44</w:t>
        <w:tab/>
        <w:t>525</w:t>
        <w:tab/>
        <w:t>529</w:t>
        <w:tab/>
        <w:t>543</w:t>
        <w:tab/>
        <w:t>561</w:t>
        <w:tab/>
        <w:t>577</w:t>
        <w:tab/>
        <w:t>625</w:t>
        <w:tab/>
        <w:t>0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sz w:val="16"/>
        </w:rPr>
        <w:t>0</w:t>
      </w:r>
      <w:r>
        <w:rPr>
          <w:rFonts w:ascii="Arial"/>
          <w:sz w:val="16"/>
        </w:rPr>
      </w:r>
    </w:p>
    <w:p>
      <w:pPr>
        <w:tabs>
          <w:tab w:pos="1955" w:val="left" w:leader="none"/>
          <w:tab w:pos="2461" w:val="left" w:leader="none"/>
          <w:tab w:pos="4619" w:val="left" w:leader="none"/>
          <w:tab w:pos="9650" w:val="left" w:leader="none"/>
          <w:tab w:pos="10155" w:val="left" w:leader="none"/>
          <w:tab w:pos="11740" w:val="left" w:leader="none"/>
        </w:tabs>
        <w:spacing w:before="6"/>
        <w:ind w:left="6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006699"/>
          <w:w w:val="95"/>
          <w:position w:val="7"/>
          <w:sz w:val="16"/>
        </w:rPr>
        <w:t>B.C.Sur</w:t>
        <w:tab/>
      </w:r>
      <w:r>
        <w:rPr>
          <w:rFonts w:ascii="Arial"/>
          <w:b/>
          <w:color w:val="006699"/>
          <w:w w:val="95"/>
          <w:sz w:val="16"/>
        </w:rPr>
        <w:t>855</w:t>
        <w:tab/>
      </w:r>
      <w:r>
        <w:rPr>
          <w:rFonts w:ascii="Arial"/>
          <w:b/>
          <w:color w:val="006699"/>
          <w:sz w:val="16"/>
        </w:rPr>
        <w:t>945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1,023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1,137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1,292</w:t>
        <w:tab/>
        <w:t>1,418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14,761  </w:t>
      </w:r>
      <w:r>
        <w:rPr>
          <w:rFonts w:ascii="Arial"/>
          <w:b/>
          <w:color w:val="006699"/>
          <w:spacing w:val="13"/>
          <w:sz w:val="16"/>
        </w:rPr>
        <w:t> </w:t>
      </w:r>
      <w:r>
        <w:rPr>
          <w:rFonts w:ascii="Arial"/>
          <w:b/>
          <w:color w:val="006699"/>
          <w:sz w:val="16"/>
        </w:rPr>
        <w:t>15,839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16,931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18,093  </w:t>
      </w:r>
      <w:r>
        <w:rPr>
          <w:rFonts w:ascii="Arial"/>
          <w:b/>
          <w:color w:val="006699"/>
          <w:spacing w:val="13"/>
          <w:sz w:val="16"/>
        </w:rPr>
        <w:t> </w:t>
      </w:r>
      <w:r>
        <w:rPr>
          <w:rFonts w:ascii="Arial"/>
          <w:b/>
          <w:color w:val="006699"/>
          <w:sz w:val="16"/>
        </w:rPr>
        <w:t>18,824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19,814  </w:t>
      </w:r>
      <w:r>
        <w:rPr>
          <w:rFonts w:ascii="Arial"/>
          <w:b/>
          <w:color w:val="006699"/>
          <w:spacing w:val="11"/>
          <w:sz w:val="16"/>
        </w:rPr>
        <w:t> </w:t>
      </w:r>
      <w:r>
        <w:rPr>
          <w:rFonts w:ascii="Arial"/>
          <w:b/>
          <w:color w:val="006699"/>
          <w:sz w:val="16"/>
        </w:rPr>
        <w:t>1,063</w:t>
        <w:tab/>
      </w:r>
      <w:r>
        <w:rPr>
          <w:rFonts w:ascii="Arial"/>
          <w:b/>
          <w:color w:val="006699"/>
          <w:w w:val="95"/>
          <w:sz w:val="16"/>
        </w:rPr>
        <w:t>990</w:t>
        <w:tab/>
      </w:r>
      <w:r>
        <w:rPr>
          <w:rFonts w:ascii="Arial"/>
          <w:b/>
          <w:color w:val="006699"/>
          <w:sz w:val="16"/>
        </w:rPr>
        <w:t>963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1,026  </w:t>
      </w:r>
      <w:r>
        <w:rPr>
          <w:rFonts w:ascii="Arial"/>
          <w:b/>
          <w:color w:val="006699"/>
          <w:spacing w:val="12"/>
          <w:sz w:val="16"/>
        </w:rPr>
        <w:t> </w:t>
      </w:r>
      <w:r>
        <w:rPr>
          <w:rFonts w:ascii="Arial"/>
          <w:b/>
          <w:color w:val="006699"/>
          <w:sz w:val="16"/>
        </w:rPr>
        <w:t>1,034</w:t>
        <w:tab/>
        <w:t>1,049</w:t>
      </w:r>
      <w:r>
        <w:rPr>
          <w:rFonts w:ascii="Arial"/>
          <w:sz w:val="16"/>
        </w:rPr>
      </w:r>
    </w:p>
    <w:p>
      <w:pPr>
        <w:spacing w:before="507"/>
        <w:ind w:left="0" w:right="15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6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8.75pt;height:97.45pt;mso-position-horizontal-relative:char;mso-position-vertical-relative:line" coordorigin="0,0" coordsize="11575,1949">
            <v:group style="position:absolute;left:1130;top:6;width:2;height:1937" coordorigin="1130,6" coordsize="2,1937">
              <v:shape style="position:absolute;left:1130;top:6;width:2;height:1937" coordorigin="1130,6" coordsize="0,1937" path="m1130,6l1130,1943e" filled="false" stroked="true" strokeweight=".580pt" strokecolor="#000000">
                <v:path arrowok="t"/>
              </v:shape>
            </v:group>
            <v:group style="position:absolute;left:5504;top:6;width:2;height:1937" coordorigin="5504,6" coordsize="2,1937">
              <v:shape style="position:absolute;left:5504;top:6;width:2;height:1937" coordorigin="5504,6" coordsize="0,1937" path="m5504,6l5504,1943e" filled="false" stroked="true" strokeweight=".580pt" strokecolor="#000000">
                <v:path arrowok="t"/>
              </v:shape>
            </v:group>
            <v:group style="position:absolute;left:8540;top:6;width:2;height:1937" coordorigin="8540,6" coordsize="2,1937">
              <v:shape style="position:absolute;left:8540;top:6;width:2;height:1937" coordorigin="8540,6" coordsize="0,1937" path="m8540,6l8540,1943e" filled="false" stroked="true" strokeweight=".580pt" strokecolor="#000000">
                <v:path arrowok="t"/>
              </v:shape>
            </v:group>
            <v:group style="position:absolute;left:1125;top:194;width:10444;height:2" coordorigin="1125,194" coordsize="10444,2">
              <v:shape style="position:absolute;left:1125;top:194;width:10444;height:2" coordorigin="1125,194" coordsize="10444,0" path="m1125,194l11569,194e" filled="false" stroked="true" strokeweight=".580pt" strokecolor="#000000">
                <v:path arrowok="t"/>
              </v:shape>
            </v:group>
            <v:group style="position:absolute;left:1860;top:199;width:2;height:1744" coordorigin="1860,199" coordsize="2,1744">
              <v:shape style="position:absolute;left:1860;top:199;width:2;height:1744" coordorigin="1860,199" coordsize="0,1744" path="m1860,199l1860,1943e" filled="false" stroked="true" strokeweight=".580pt" strokecolor="#000000">
                <v:path arrowok="t"/>
              </v:shape>
            </v:group>
            <v:group style="position:absolute;left:2588;top:199;width:2;height:1744" coordorigin="2588,199" coordsize="2,1744">
              <v:shape style="position:absolute;left:2588;top:199;width:2;height:1744" coordorigin="2588,199" coordsize="0,1744" path="m2588,199l2588,1943e" filled="false" stroked="true" strokeweight=".580pt" strokecolor="#000000">
                <v:path arrowok="t"/>
              </v:shape>
            </v:group>
            <v:group style="position:absolute;left:3318;top:199;width:2;height:1744" coordorigin="3318,199" coordsize="2,1744">
              <v:shape style="position:absolute;left:3318;top:199;width:2;height:1744" coordorigin="3318,199" coordsize="0,1744" path="m3318,199l3318,1943e" filled="false" stroked="true" strokeweight=".580pt" strokecolor="#000000">
                <v:path arrowok="t"/>
              </v:shape>
            </v:group>
            <v:group style="position:absolute;left:4046;top:199;width:2;height:1744" coordorigin="4046,199" coordsize="2,1744">
              <v:shape style="position:absolute;left:4046;top:199;width:2;height:1744" coordorigin="4046,199" coordsize="0,1744" path="m4046,199l4046,1943e" filled="false" stroked="true" strokeweight=".580pt" strokecolor="#000000">
                <v:path arrowok="t"/>
              </v:shape>
            </v:group>
            <v:group style="position:absolute;left:4776;top:199;width:2;height:1744" coordorigin="4776,199" coordsize="2,1744">
              <v:shape style="position:absolute;left:4776;top:199;width:2;height:1744" coordorigin="4776,199" coordsize="0,1744" path="m4776,199l4776,1943e" filled="false" stroked="true" strokeweight=".580pt" strokecolor="#000000">
                <v:path arrowok="t"/>
              </v:shape>
            </v:group>
            <v:group style="position:absolute;left:6011;top:199;width:2;height:1744" coordorigin="6011,199" coordsize="2,1744">
              <v:shape style="position:absolute;left:6011;top:199;width:2;height:1744" coordorigin="6011,199" coordsize="0,1744" path="m6011,199l6011,1943e" filled="false" stroked="true" strokeweight=".580pt" strokecolor="#000000">
                <v:path arrowok="t"/>
              </v:shape>
            </v:group>
            <v:group style="position:absolute;left:6517;top:199;width:2;height:1744" coordorigin="6517,199" coordsize="2,1744">
              <v:shape style="position:absolute;left:6517;top:199;width:2;height:1744" coordorigin="6517,199" coordsize="0,1744" path="m6517,199l6517,1943e" filled="false" stroked="true" strokeweight=".580pt" strokecolor="#000000">
                <v:path arrowok="t"/>
              </v:shape>
            </v:group>
            <v:group style="position:absolute;left:7022;top:199;width:2;height:1744" coordorigin="7022,199" coordsize="2,1744">
              <v:shape style="position:absolute;left:7022;top:199;width:2;height:1744" coordorigin="7022,199" coordsize="0,1744" path="m7022,199l7022,1943e" filled="false" stroked="true" strokeweight=".580pt" strokecolor="#000000">
                <v:path arrowok="t"/>
              </v:shape>
            </v:group>
            <v:group style="position:absolute;left:7529;top:199;width:2;height:1744" coordorigin="7529,199" coordsize="2,1744">
              <v:shape style="position:absolute;left:7529;top:199;width:2;height:1744" coordorigin="7529,199" coordsize="0,1744" path="m7529,199l7529,1943e" filled="false" stroked="true" strokeweight=".580pt" strokecolor="#000000">
                <v:path arrowok="t"/>
              </v:shape>
            </v:group>
            <v:group style="position:absolute;left:8035;top:199;width:2;height:1744" coordorigin="8035,199" coordsize="2,1744">
              <v:shape style="position:absolute;left:8035;top:199;width:2;height:1744" coordorigin="8035,199" coordsize="0,1744" path="m8035,199l8035,1943e" filled="false" stroked="true" strokeweight=".580pt" strokecolor="#000000">
                <v:path arrowok="t"/>
              </v:shape>
            </v:group>
            <v:group style="position:absolute;left:9047;top:199;width:2;height:1744" coordorigin="9047,199" coordsize="2,1744">
              <v:shape style="position:absolute;left:9047;top:199;width:2;height:1744" coordorigin="9047,199" coordsize="0,1744" path="m9047,199l9047,1943e" filled="false" stroked="true" strokeweight=".580pt" strokecolor="#000000">
                <v:path arrowok="t"/>
              </v:shape>
            </v:group>
            <v:group style="position:absolute;left:9553;top:199;width:2;height:1744" coordorigin="9553,199" coordsize="2,1744">
              <v:shape style="position:absolute;left:9553;top:199;width:2;height:1744" coordorigin="9553,199" coordsize="0,1744" path="m9553,199l9553,1943e" filled="false" stroked="true" strokeweight=".580pt" strokecolor="#000000">
                <v:path arrowok="t"/>
              </v:shape>
            </v:group>
            <v:group style="position:absolute;left:10058;top:199;width:2;height:1744" coordorigin="10058,199" coordsize="2,1744">
              <v:shape style="position:absolute;left:10058;top:199;width:2;height:1744" coordorigin="10058,199" coordsize="0,1744" path="m10058,199l10058,1943e" filled="false" stroked="true" strokeweight=".580pt" strokecolor="#000000">
                <v:path arrowok="t"/>
              </v:shape>
            </v:group>
            <v:group style="position:absolute;left:10565;top:199;width:2;height:1744" coordorigin="10565,199" coordsize="2,1744">
              <v:shape style="position:absolute;left:10565;top:199;width:2;height:1744" coordorigin="10565,199" coordsize="0,1744" path="m10565,199l10565,1943e" filled="false" stroked="true" strokeweight=".580pt" strokecolor="#000000">
                <v:path arrowok="t"/>
              </v:shape>
            </v:group>
            <v:group style="position:absolute;left:11071;top:199;width:2;height:1744" coordorigin="11071,199" coordsize="2,1744">
              <v:shape style="position:absolute;left:11071;top:199;width:2;height:1744" coordorigin="11071,199" coordsize="0,1744" path="m11071,199l11071,1943e" filled="false" stroked="true" strokeweight=".580pt" strokecolor="#000000">
                <v:path arrowok="t"/>
              </v:shape>
            </v:group>
            <v:group style="position:absolute;left:6;top:387;width:11564;height:2" coordorigin="6,387" coordsize="11564,2">
              <v:shape style="position:absolute;left:6;top:387;width:11564;height:2" coordorigin="6,387" coordsize="11564,0" path="m6,387l11569,387e" filled="false" stroked="true" strokeweight=".580pt" strokecolor="#000000">
                <v:path arrowok="t"/>
              </v:shape>
              <v:shape style="position:absolute;left:6;top:643;width:11564;height:10" type="#_x0000_t75" stroked="false">
                <v:imagedata r:id="rId298" o:title=""/>
              </v:shape>
              <v:shape style="position:absolute;left:6;top:903;width:11564;height:10" type="#_x0000_t75" stroked="false">
                <v:imagedata r:id="rId298" o:title=""/>
              </v:shape>
              <v:shape style="position:absolute;left:6;top:1163;width:11564;height:10" type="#_x0000_t75" stroked="false">
                <v:imagedata r:id="rId298" o:title=""/>
              </v:shape>
              <v:shape style="position:absolute;left:6;top:1423;width:11564;height:10" type="#_x0000_t75" stroked="false">
                <v:imagedata r:id="rId298" o:title=""/>
              </v:shape>
            </v:group>
            <v:group style="position:absolute;left:6;top:1688;width:11564;height:2" coordorigin="6,1688" coordsize="11564,2">
              <v:shape style="position:absolute;left:6;top:1688;width:11564;height:2" coordorigin="6,1688" coordsize="11564,0" path="m6,1688l11569,1688e" filled="false" stroked="true" strokeweight=".580pt" strokecolor="#000000">
                <v:path arrowok="t"/>
              </v:shape>
              <v:shape style="position:absolute;left:43;top:121;width:901;height:175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157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Municipio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39" w:lineRule="auto" w:before="105"/>
                        <w:ind w:left="0" w:right="156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Paz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339" w:lineRule="auto" w:before="1"/>
                        <w:ind w:left="0" w:right="84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21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Loreto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2"/>
                        <w:ind w:left="23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B.C.Sur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74;top:24;width:88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Residencial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93;top:24;width:145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16"/>
                        </w:rPr>
                        <w:t>Alumbrado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Público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52;top:24;width:241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Bombeo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16"/>
                        </w:rPr>
                        <w:t>Agua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Potable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Negras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51;top:217;width:10295;height:1720" type="#_x0000_t202" filled="false" stroked="false">
                <v:textbox inset="0,0,0,0">
                  <w:txbxContent>
                    <w:p>
                      <w:pPr>
                        <w:tabs>
                          <w:tab w:pos="747" w:val="left" w:leader="none"/>
                          <w:tab w:pos="1476" w:val="left" w:leader="none"/>
                          <w:tab w:pos="2205" w:val="left" w:leader="none"/>
                          <w:tab w:pos="2933" w:val="left" w:leader="none"/>
                          <w:tab w:pos="3663" w:val="left" w:leader="none"/>
                          <w:tab w:pos="4281" w:val="left" w:leader="none"/>
                        </w:tabs>
                        <w:spacing w:line="163" w:lineRule="exact" w:before="0"/>
                        <w:ind w:left="1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546" w:val="left" w:leader="none"/>
                          <w:tab w:pos="2275" w:val="left" w:leader="none"/>
                          <w:tab w:pos="3004" w:val="left" w:leader="none"/>
                          <w:tab w:pos="3733" w:val="left" w:leader="none"/>
                          <w:tab w:pos="4550" w:val="left" w:leader="none"/>
                          <w:tab w:pos="5057" w:val="left" w:leader="none"/>
                          <w:tab w:pos="5563" w:val="left" w:leader="none"/>
                          <w:tab w:pos="6068" w:val="left" w:leader="none"/>
                          <w:tab w:pos="6574" w:val="left" w:leader="none"/>
                          <w:tab w:pos="7081" w:val="left" w:leader="none"/>
                          <w:tab w:pos="7586" w:val="left" w:leader="none"/>
                          <w:tab w:pos="8092" w:val="left" w:leader="none"/>
                          <w:tab w:pos="8599" w:val="left" w:leader="none"/>
                          <w:tab w:pos="9104" w:val="left" w:leader="none"/>
                          <w:tab w:pos="9610" w:val="left" w:leader="none"/>
                          <w:tab w:pos="10117" w:val="left" w:leader="none"/>
                        </w:tabs>
                        <w:spacing w:before="75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15,273</w:t>
                        <w:tab/>
                        <w:t>15,507</w:t>
                        <w:tab/>
                        <w:t>15,768</w:t>
                        <w:tab/>
                        <w:t>16,193</w:t>
                        <w:tab/>
                        <w:t>16,486</w:t>
                        <w:tab/>
                        <w:t>17,147</w:t>
                        <w:tab/>
                        <w:t>56</w:t>
                        <w:tab/>
                        <w:t>58</w:t>
                        <w:tab/>
                        <w:t>61</w:t>
                        <w:tab/>
                        <w:t>63</w:t>
                        <w:tab/>
                        <w:t>51</w:t>
                        <w:tab/>
                        <w:t>59</w:t>
                        <w:tab/>
                        <w:t>35</w:t>
                        <w:tab/>
                        <w:t>37</w:t>
                        <w:tab/>
                        <w:t>37</w:t>
                        <w:tab/>
                        <w:t>38</w:t>
                        <w:tab/>
                        <w:t>37</w:t>
                        <w:tab/>
                        <w:t>38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06" w:val="left" w:leader="none"/>
                          <w:tab w:pos="1635" w:val="left" w:leader="none"/>
                          <w:tab w:pos="2275" w:val="left" w:leader="none"/>
                          <w:tab w:pos="3004" w:val="left" w:leader="none"/>
                          <w:tab w:pos="3733" w:val="left" w:leader="none"/>
                          <w:tab w:pos="4550" w:val="left" w:leader="none"/>
                          <w:tab w:pos="5057" w:val="left" w:leader="none"/>
                          <w:tab w:pos="5563" w:val="left" w:leader="none"/>
                          <w:tab w:pos="6068" w:val="left" w:leader="none"/>
                          <w:tab w:pos="6574" w:val="left" w:leader="none"/>
                          <w:tab w:pos="7081" w:val="left" w:leader="none"/>
                          <w:tab w:pos="7586" w:val="left" w:leader="none"/>
                          <w:tab w:pos="8092" w:val="left" w:leader="none"/>
                          <w:tab w:pos="8599" w:val="left" w:leader="none"/>
                          <w:tab w:pos="9104" w:val="left" w:leader="none"/>
                          <w:tab w:pos="9610" w:val="left" w:leader="none"/>
                          <w:tab w:pos="10117" w:val="left" w:leader="none"/>
                        </w:tabs>
                        <w:spacing w:before="76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9,045</w:t>
                        <w:tab/>
                        <w:t>9,415</w:t>
                        <w:tab/>
                        <w:t>9,762</w:t>
                        <w:tab/>
                        <w:t>10,142</w:t>
                        <w:tab/>
                        <w:t>10,553</w:t>
                        <w:tab/>
                        <w:t>11,416</w:t>
                        <w:tab/>
                        <w:t>47</w:t>
                        <w:tab/>
                        <w:t>60</w:t>
                        <w:tab/>
                        <w:t>23</w:t>
                        <w:tab/>
                        <w:t>59</w:t>
                        <w:tab/>
                        <w:t>60</w:t>
                        <w:tab/>
                        <w:t>63</w:t>
                        <w:tab/>
                        <w:t>41</w:t>
                        <w:tab/>
                        <w:t>41</w:t>
                        <w:tab/>
                        <w:t>26</w:t>
                        <w:tab/>
                        <w:t>40</w:t>
                        <w:tab/>
                        <w:t>39</w:t>
                        <w:tab/>
                        <w:t>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546" w:val="left" w:leader="none"/>
                          <w:tab w:pos="2275" w:val="left" w:leader="none"/>
                          <w:tab w:pos="3004" w:val="left" w:leader="none"/>
                          <w:tab w:pos="3733" w:val="left" w:leader="none"/>
                          <w:tab w:pos="4461" w:val="left" w:leader="none"/>
                          <w:tab w:pos="4968" w:val="left" w:leader="none"/>
                          <w:tab w:pos="5474" w:val="left" w:leader="none"/>
                          <w:tab w:pos="5979" w:val="left" w:leader="none"/>
                          <w:tab w:pos="6486" w:val="left" w:leader="none"/>
                          <w:tab w:pos="6992" w:val="left" w:leader="none"/>
                          <w:tab w:pos="7586" w:val="left" w:leader="none"/>
                          <w:tab w:pos="8092" w:val="left" w:leader="none"/>
                          <w:tab w:pos="8599" w:val="left" w:leader="none"/>
                          <w:tab w:pos="9104" w:val="left" w:leader="none"/>
                          <w:tab w:pos="9610" w:val="left" w:leader="none"/>
                          <w:tab w:pos="10116" w:val="left" w:leader="none"/>
                        </w:tabs>
                        <w:spacing w:before="76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48,481</w:t>
                        <w:tab/>
                        <w:t>50,622</w:t>
                        <w:tab/>
                        <w:t>53,293</w:t>
                        <w:tab/>
                        <w:t>57,155</w:t>
                        <w:tab/>
                        <w:t>60,124</w:t>
                        <w:tab/>
                        <w:t>64,143</w:t>
                        <w:tab/>
                        <w:t>290</w:t>
                        <w:tab/>
                        <w:t>308</w:t>
                        <w:tab/>
                        <w:t>314</w:t>
                        <w:tab/>
                        <w:t>326</w:t>
                        <w:tab/>
                        <w:t>343</w:t>
                        <w:tab/>
                        <w:t>369</w:t>
                        <w:tab/>
                        <w:t>58</w:t>
                        <w:tab/>
                        <w:t>57</w:t>
                        <w:tab/>
                        <w:t>56</w:t>
                        <w:tab/>
                        <w:t>59</w:t>
                        <w:tab/>
                        <w:t>60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546" w:val="left" w:leader="none"/>
                          <w:tab w:pos="2275" w:val="left" w:leader="none"/>
                          <w:tab w:pos="3004" w:val="left" w:leader="none"/>
                          <w:tab w:pos="3733" w:val="left" w:leader="none"/>
                          <w:tab w:pos="4461" w:val="left" w:leader="none"/>
                          <w:tab w:pos="4968" w:val="left" w:leader="none"/>
                          <w:tab w:pos="5474" w:val="left" w:leader="none"/>
                          <w:tab w:pos="5979" w:val="left" w:leader="none"/>
                          <w:tab w:pos="6486" w:val="left" w:leader="none"/>
                          <w:tab w:pos="6992" w:val="left" w:leader="none"/>
                          <w:tab w:pos="7586" w:val="left" w:leader="none"/>
                          <w:tab w:pos="8092" w:val="left" w:leader="none"/>
                          <w:tab w:pos="8599" w:val="left" w:leader="none"/>
                          <w:tab w:pos="9104" w:val="left" w:leader="none"/>
                          <w:tab w:pos="9610" w:val="left" w:leader="none"/>
                          <w:tab w:pos="10116" w:val="left" w:leader="none"/>
                        </w:tabs>
                        <w:spacing w:before="75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27,108</w:t>
                        <w:tab/>
                        <w:t>30,944</w:t>
                        <w:tab/>
                        <w:t>33,729</w:t>
                        <w:tab/>
                        <w:t>38,349</w:t>
                        <w:tab/>
                        <w:t>42,794</w:t>
                        <w:tab/>
                        <w:t>52,736</w:t>
                        <w:tab/>
                        <w:t>105</w:t>
                        <w:tab/>
                        <w:t>111</w:t>
                        <w:tab/>
                        <w:t>150</w:t>
                        <w:tab/>
                        <w:t>156</w:t>
                        <w:tab/>
                        <w:t>170</w:t>
                        <w:tab/>
                        <w:t>188</w:t>
                        <w:tab/>
                        <w:t>58</w:t>
                        <w:tab/>
                        <w:t>60</w:t>
                        <w:tab/>
                        <w:t>62</w:t>
                        <w:tab/>
                        <w:t>59</w:t>
                        <w:tab/>
                        <w:t>67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07" w:val="left" w:leader="none"/>
                          <w:tab w:pos="1635" w:val="left" w:leader="none"/>
                          <w:tab w:pos="2364" w:val="left" w:leader="none"/>
                          <w:tab w:pos="3093" w:val="left" w:leader="none"/>
                          <w:tab w:pos="3822" w:val="left" w:leader="none"/>
                          <w:tab w:pos="4550" w:val="left" w:leader="none"/>
                          <w:tab w:pos="5057" w:val="left" w:leader="none"/>
                          <w:tab w:pos="5563" w:val="left" w:leader="none"/>
                          <w:tab w:pos="6068" w:val="left" w:leader="none"/>
                          <w:tab w:pos="6575" w:val="left" w:leader="none"/>
                          <w:tab w:pos="7081" w:val="left" w:leader="none"/>
                          <w:tab w:pos="7586" w:val="left" w:leader="none"/>
                          <w:tab w:pos="8093" w:val="left" w:leader="none"/>
                          <w:tab w:pos="8599" w:val="left" w:leader="none"/>
                          <w:tab w:pos="9104" w:val="left" w:leader="none"/>
                          <w:tab w:pos="9610" w:val="left" w:leader="none"/>
                          <w:tab w:pos="10117" w:val="left" w:leader="none"/>
                        </w:tabs>
                        <w:spacing w:before="76"/>
                        <w:ind w:left="177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2,627</w:t>
                        <w:tab/>
                        <w:t>2,754</w:t>
                        <w:tab/>
                        <w:t>2,909</w:t>
                        <w:tab/>
                        <w:t>3,083</w:t>
                        <w:tab/>
                        <w:t>3,218</w:t>
                        <w:tab/>
                        <w:t>3,419</w:t>
                        <w:tab/>
                        <w:t>29</w:t>
                        <w:tab/>
                        <w:t>29</w:t>
                        <w:tab/>
                        <w:t>29</w:t>
                        <w:tab/>
                        <w:t>32</w:t>
                        <w:tab/>
                        <w:t>34</w:t>
                        <w:tab/>
                        <w:t>49</w:t>
                        <w:tab/>
                        <w:t>15</w:t>
                        <w:tab/>
                        <w:t>15</w:t>
                        <w:tab/>
                        <w:t>13</w:t>
                        <w:tab/>
                        <w:t>12</w:t>
                        <w:tab/>
                        <w:t>13</w:t>
                        <w:tab/>
                        <w:t>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4461" w:val="left" w:leader="none"/>
                          <w:tab w:pos="4968" w:val="left" w:leader="none"/>
                          <w:tab w:pos="5474" w:val="left" w:leader="none"/>
                          <w:tab w:pos="5979" w:val="left" w:leader="none"/>
                          <w:tab w:pos="6485" w:val="left" w:leader="none"/>
                          <w:tab w:pos="6992" w:val="left" w:leader="none"/>
                          <w:tab w:pos="7497" w:val="left" w:leader="none"/>
                          <w:tab w:pos="8003" w:val="left" w:leader="none"/>
                          <w:tab w:pos="8510" w:val="left" w:leader="none"/>
                          <w:tab w:pos="9015" w:val="left" w:leader="none"/>
                          <w:tab w:pos="9521" w:val="left" w:leader="none"/>
                          <w:tab w:pos="10027" w:val="left" w:leader="none"/>
                        </w:tabs>
                        <w:spacing w:line="180" w:lineRule="exact" w:before="76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102,534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109,242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115,461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124,922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133,175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148,861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527</w:t>
                        <w:tab/>
                        <w:t>566</w:t>
                        <w:tab/>
                        <w:t>577</w:t>
                        <w:tab/>
                        <w:t>636</w:t>
                        <w:tab/>
                        <w:t>658</w:t>
                        <w:tab/>
                        <w:t>728</w:t>
                        <w:tab/>
                        <w:t>207</w:t>
                        <w:tab/>
                        <w:t>210</w:t>
                        <w:tab/>
                        <w:t>194</w:t>
                        <w:tab/>
                        <w:t>208</w:t>
                        <w:tab/>
                        <w:t>216</w:t>
                        <w:tab/>
                        <w:t>220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0" w:right="216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20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3.55pt;height:97.5pt;mso-position-horizontal-relative:char;mso-position-vertical-relative:line" coordorigin="0,0" coordsize="8671,1950">
            <v:group style="position:absolute;left:1262;top:6;width:2;height:1938" coordorigin="1262,6" coordsize="2,1938">
              <v:shape style="position:absolute;left:1262;top:6;width:2;height:1938" coordorigin="1262,6" coordsize="0,1938" path="m1262,6l1262,1944e" filled="false" stroked="true" strokeweight=".580pt" strokecolor="#000000">
                <v:path arrowok="t"/>
              </v:shape>
            </v:group>
            <v:group style="position:absolute;left:4298;top:6;width:2;height:1938" coordorigin="4298,6" coordsize="2,1938">
              <v:shape style="position:absolute;left:4298;top:6;width:2;height:1938" coordorigin="4298,6" coordsize="0,1938" path="m4298,6l4298,1944e" filled="false" stroked="true" strokeweight=".580pt" strokecolor="#000000">
                <v:path arrowok="t"/>
              </v:shape>
            </v:group>
            <v:group style="position:absolute;left:1257;top:194;width:7408;height:2" coordorigin="1257,194" coordsize="7408,2">
              <v:shape style="position:absolute;left:1257;top:194;width:7408;height:2" coordorigin="1257,194" coordsize="7408,0" path="m1257,194l8665,194e" filled="false" stroked="true" strokeweight=".580pt" strokecolor="#000000">
                <v:path arrowok="t"/>
              </v:shape>
            </v:group>
            <v:group style="position:absolute;left:1769;top:199;width:2;height:1745" coordorigin="1769,199" coordsize="2,1745">
              <v:shape style="position:absolute;left:1769;top:199;width:2;height:1745" coordorigin="1769,199" coordsize="0,1745" path="m1769,199l1769,1944e" filled="false" stroked="true" strokeweight=".580pt" strokecolor="#000000">
                <v:path arrowok="t"/>
              </v:shape>
            </v:group>
            <v:group style="position:absolute;left:2275;top:199;width:2;height:1745" coordorigin="2275,199" coordsize="2,1745">
              <v:shape style="position:absolute;left:2275;top:199;width:2;height:1745" coordorigin="2275,199" coordsize="0,1745" path="m2275,199l2275,1944e" filled="false" stroked="true" strokeweight=".580pt" strokecolor="#000000">
                <v:path arrowok="t"/>
              </v:shape>
            </v:group>
            <v:group style="position:absolute;left:2780;top:199;width:2;height:1745" coordorigin="2780,199" coordsize="2,1745">
              <v:shape style="position:absolute;left:2780;top:199;width:2;height:1745" coordorigin="2780,199" coordsize="0,1745" path="m2780,199l2780,1944e" filled="false" stroked="true" strokeweight=".580pt" strokecolor="#000000">
                <v:path arrowok="t"/>
              </v:shape>
            </v:group>
            <v:group style="position:absolute;left:3287;top:199;width:2;height:1745" coordorigin="3287,199" coordsize="2,1745">
              <v:shape style="position:absolute;left:3287;top:199;width:2;height:1745" coordorigin="3287,199" coordsize="0,1745" path="m3287,199l3287,1944e" filled="false" stroked="true" strokeweight=".580pt" strokecolor="#000000">
                <v:path arrowok="t"/>
              </v:shape>
            </v:group>
            <v:group style="position:absolute;left:3793;top:199;width:2;height:1745" coordorigin="3793,199" coordsize="2,1745">
              <v:shape style="position:absolute;left:3793;top:199;width:2;height:1745" coordorigin="3793,199" coordsize="0,1745" path="m3793,199l3793,1944e" filled="false" stroked="true" strokeweight=".580pt" strokecolor="#000000">
                <v:path arrowok="t"/>
              </v:shape>
            </v:group>
            <v:group style="position:absolute;left:5028;top:199;width:2;height:1745" coordorigin="5028,199" coordsize="2,1745">
              <v:shape style="position:absolute;left:5028;top:199;width:2;height:1745" coordorigin="5028,199" coordsize="0,1745" path="m5028,199l5028,1944e" filled="false" stroked="true" strokeweight=".580pt" strokecolor="#000000">
                <v:path arrowok="t"/>
              </v:shape>
            </v:group>
            <v:group style="position:absolute;left:5756;top:199;width:2;height:1745" coordorigin="5756,199" coordsize="2,1745">
              <v:shape style="position:absolute;left:5756;top:199;width:2;height:1745" coordorigin="5756,199" coordsize="0,1745" path="m5756,199l5756,1944e" filled="false" stroked="true" strokeweight=".580pt" strokecolor="#000000">
                <v:path arrowok="t"/>
              </v:shape>
            </v:group>
            <v:group style="position:absolute;left:6486;top:199;width:2;height:1745" coordorigin="6486,199" coordsize="2,1745">
              <v:shape style="position:absolute;left:6486;top:199;width:2;height:1745" coordorigin="6486,199" coordsize="0,1745" path="m6486,199l6486,1944e" filled="false" stroked="true" strokeweight=".580pt" strokecolor="#000000">
                <v:path arrowok="t"/>
              </v:shape>
            </v:group>
            <v:group style="position:absolute;left:7214;top:199;width:2;height:1745" coordorigin="7214,199" coordsize="2,1745">
              <v:shape style="position:absolute;left:7214;top:199;width:2;height:1745" coordorigin="7214,199" coordsize="0,1745" path="m7214,199l7214,1944e" filled="false" stroked="true" strokeweight=".580pt" strokecolor="#000000">
                <v:path arrowok="t"/>
              </v:shape>
            </v:group>
            <v:group style="position:absolute;left:7944;top:199;width:2;height:1745" coordorigin="7944,199" coordsize="2,1745">
              <v:shape style="position:absolute;left:7944;top:199;width:2;height:1745" coordorigin="7944,199" coordsize="0,1745" path="m7944,199l7944,1944e" filled="false" stroked="true" strokeweight=".580pt" strokecolor="#000000">
                <v:path arrowok="t"/>
              </v:shape>
            </v:group>
            <v:group style="position:absolute;left:6;top:389;width:8660;height:2" coordorigin="6,389" coordsize="8660,2">
              <v:shape style="position:absolute;left:6;top:389;width:8660;height:2" coordorigin="6,389" coordsize="8660,0" path="m6,389l8665,389e" filled="false" stroked="true" strokeweight=".580pt" strokecolor="#000000">
                <v:path arrowok="t"/>
              </v:shape>
              <v:shape style="position:absolute;left:6;top:643;width:8663;height:10" type="#_x0000_t75" stroked="false">
                <v:imagedata r:id="rId299" o:title=""/>
              </v:shape>
              <v:shape style="position:absolute;left:6;top:903;width:8663;height:10" type="#_x0000_t75" stroked="false">
                <v:imagedata r:id="rId299" o:title=""/>
              </v:shape>
              <v:shape style="position:absolute;left:6;top:1164;width:8663;height:10" type="#_x0000_t75" stroked="false">
                <v:imagedata r:id="rId299" o:title=""/>
              </v:shape>
              <v:shape style="position:absolute;left:6;top:1423;width:8663;height:10" type="#_x0000_t75" stroked="false">
                <v:imagedata r:id="rId299" o:title=""/>
              </v:shape>
            </v:group>
            <v:group style="position:absolute;left:6;top:1688;width:8660;height:2" coordorigin="6,1688" coordsize="8660,2">
              <v:shape style="position:absolute;left:6;top:1688;width:8660;height:2" coordorigin="6,1688" coordsize="8660,0" path="m6,1688l8665,1688e" filled="false" stroked="true" strokeweight=".580pt" strokecolor="#000000">
                <v:path arrowok="t"/>
              </v:shape>
              <v:shape style="position:absolute;left:43;top:121;width:967;height:175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223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Municipio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338" w:lineRule="auto" w:before="106"/>
                        <w:ind w:left="0" w:right="222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Paz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338" w:lineRule="auto" w:before="2"/>
                        <w:ind w:left="0" w:right="15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pacing w:val="21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Loreto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3"/>
                        <w:ind w:left="30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B.C.Sur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421;top:24;width:71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Temporal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95;top:24;width:38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338;top:217;width:7304;height:1720" type="#_x0000_t202" filled="false" stroked="false">
                <v:textbox inset="0,0,0,0">
                  <w:txbxContent>
                    <w:p>
                      <w:pPr>
                        <w:tabs>
                          <w:tab w:pos="3145" w:val="left" w:leader="none"/>
                          <w:tab w:pos="3875" w:val="left" w:leader="none"/>
                          <w:tab w:pos="4603" w:val="left" w:leader="none"/>
                          <w:tab w:pos="5333" w:val="left" w:leader="none"/>
                          <w:tab w:pos="6061" w:val="left" w:leader="none"/>
                          <w:tab w:pos="6790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2000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324" w:val="left" w:leader="none"/>
                          <w:tab w:pos="1829" w:val="left" w:leader="none"/>
                          <w:tab w:pos="2336" w:val="left" w:leader="none"/>
                          <w:tab w:pos="2842" w:val="left" w:leader="none"/>
                          <w:tab w:pos="3170" w:val="left" w:leader="none"/>
                          <w:tab w:pos="3899" w:val="left" w:leader="none"/>
                          <w:tab w:pos="4628" w:val="left" w:leader="none"/>
                          <w:tab w:pos="5357" w:val="left" w:leader="none"/>
                          <w:tab w:pos="6085" w:val="left" w:leader="none"/>
                          <w:tab w:pos="6815" w:val="left" w:leader="none"/>
                        </w:tabs>
                        <w:spacing w:before="76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1</w:t>
                        <w:tab/>
                        <w:t>18,046</w:t>
                        <w:tab/>
                        <w:t>18,351</w:t>
                        <w:tab/>
                        <w:t>18,782</w:t>
                        <w:tab/>
                        <w:t>19,381</w:t>
                        <w:tab/>
                        <w:t>19,742</w:t>
                        <w:tab/>
                        <w:t>20,503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324" w:val="left" w:leader="none"/>
                          <w:tab w:pos="1829" w:val="left" w:leader="none"/>
                          <w:tab w:pos="2336" w:val="left" w:leader="none"/>
                          <w:tab w:pos="2842" w:val="left" w:leader="none"/>
                          <w:tab w:pos="3170" w:val="left" w:leader="none"/>
                          <w:tab w:pos="3899" w:val="left" w:leader="none"/>
                          <w:tab w:pos="4628" w:val="left" w:leader="none"/>
                          <w:tab w:pos="5357" w:val="left" w:leader="none"/>
                          <w:tab w:pos="6085" w:val="left" w:leader="none"/>
                          <w:tab w:pos="6815" w:val="left" w:leader="none"/>
                        </w:tabs>
                        <w:spacing w:before="75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1</w:t>
                        <w:tab/>
                        <w:t>2</w:t>
                        <w:tab/>
                        <w:t>1</w:t>
                        <w:tab/>
                        <w:t>0</w:t>
                        <w:tab/>
                        <w:t>0</w:t>
                        <w:tab/>
                        <w:t>10,735</w:t>
                        <w:tab/>
                        <w:t>11,213</w:t>
                        <w:tab/>
                        <w:t>11,567</w:t>
                        <w:tab/>
                        <w:t>12,112</w:t>
                        <w:tab/>
                        <w:t>12,585</w:t>
                        <w:tab/>
                        <w:t>13,516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324" w:val="left" w:leader="none"/>
                          <w:tab w:pos="1829" w:val="left" w:leader="none"/>
                          <w:tab w:pos="2336" w:val="left" w:leader="none"/>
                          <w:tab w:pos="2842" w:val="left" w:leader="none"/>
                          <w:tab w:pos="3170" w:val="left" w:leader="none"/>
                          <w:tab w:pos="3899" w:val="left" w:leader="none"/>
                          <w:tab w:pos="4628" w:val="left" w:leader="none"/>
                          <w:tab w:pos="5357" w:val="left" w:leader="none"/>
                          <w:tab w:pos="6085" w:val="left" w:leader="none"/>
                          <w:tab w:pos="6815" w:val="left" w:leader="none"/>
                        </w:tabs>
                        <w:spacing w:before="76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</w:t>
                        <w:tab/>
                        <w:t>2</w:t>
                        <w:tab/>
                        <w:t>6</w:t>
                        <w:tab/>
                        <w:t>0</w:t>
                        <w:tab/>
                        <w:t>2</w:t>
                        <w:tab/>
                        <w:t>6</w:t>
                        <w:tab/>
                        <w:t>55,885</w:t>
                        <w:tab/>
                        <w:t>58,388</w:t>
                        <w:tab/>
                        <w:t>61,482</w:t>
                        <w:tab/>
                        <w:t>65,756</w:t>
                        <w:tab/>
                        <w:t>68,973</w:t>
                        <w:tab/>
                        <w:t>73,343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324" w:val="left" w:leader="none"/>
                          <w:tab w:pos="1829" w:val="left" w:leader="none"/>
                          <w:tab w:pos="2247" w:val="left" w:leader="none"/>
                          <w:tab w:pos="2842" w:val="left" w:leader="none"/>
                          <w:tab w:pos="3170" w:val="left" w:leader="none"/>
                          <w:tab w:pos="3899" w:val="left" w:leader="none"/>
                          <w:tab w:pos="4627" w:val="left" w:leader="none"/>
                          <w:tab w:pos="5357" w:val="left" w:leader="none"/>
                          <w:tab w:pos="6085" w:val="left" w:leader="none"/>
                          <w:tab w:pos="6815" w:val="left" w:leader="none"/>
                        </w:tabs>
                        <w:spacing w:before="76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13</w:t>
                        <w:tab/>
                        <w:t>3</w:t>
                        <w:tab/>
                        <w:t>4</w:t>
                        <w:tab/>
                        <w:t>3</w:t>
                        <w:tab/>
                        <w:t>16</w:t>
                        <w:tab/>
                        <w:t>4</w:t>
                        <w:tab/>
                        <w:t>32,075</w:t>
                        <w:tab/>
                        <w:t>36,491</w:t>
                        <w:tab/>
                        <w:t>39,806</w:t>
                        <w:tab/>
                        <w:t>45,058</w:t>
                        <w:tab/>
                        <w:t>50,038</w:t>
                        <w:tab/>
                        <w:t>60,588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324" w:val="left" w:leader="none"/>
                          <w:tab w:pos="1829" w:val="left" w:leader="none"/>
                          <w:tab w:pos="2336" w:val="left" w:leader="none"/>
                          <w:tab w:pos="2842" w:val="left" w:leader="none"/>
                          <w:tab w:pos="3259" w:val="left" w:leader="none"/>
                          <w:tab w:pos="3988" w:val="left" w:leader="none"/>
                          <w:tab w:pos="4716" w:val="left" w:leader="none"/>
                          <w:tab w:pos="5446" w:val="left" w:leader="none"/>
                          <w:tab w:pos="6174" w:val="left" w:leader="none"/>
                          <w:tab w:pos="6904" w:val="left" w:leader="none"/>
                        </w:tabs>
                        <w:spacing w:before="75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3,220</w:t>
                        <w:tab/>
                        <w:t>3,355</w:t>
                        <w:tab/>
                        <w:t>3,524</w:t>
                        <w:tab/>
                        <w:t>3,719</w:t>
                        <w:tab/>
                        <w:t>3,880</w:t>
                        <w:tab/>
                        <w:t>4,151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8" w:val="left" w:leader="none"/>
                          <w:tab w:pos="1235" w:val="left" w:leader="none"/>
                          <w:tab w:pos="1829" w:val="left" w:leader="none"/>
                          <w:tab w:pos="2247" w:val="left" w:leader="none"/>
                          <w:tab w:pos="2753" w:val="left" w:leader="none"/>
                        </w:tabs>
                        <w:spacing w:line="180" w:lineRule="exact" w:before="76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14</w:t>
                        <w:tab/>
                        <w:t>6</w:t>
                        <w:tab/>
                        <w:t>12</w:t>
                        <w:tab/>
                        <w:t>4</w:t>
                        <w:tab/>
                        <w:t>19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119,961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127,798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135,161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146,026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155,218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172,101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011" w:right="209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1"/>
        </w:rPr>
        <w:t> </w:t>
      </w:r>
      <w:r>
        <w:rPr/>
        <w:t>Federal de </w:t>
      </w:r>
      <w:r>
        <w:rPr>
          <w:spacing w:val="-1"/>
        </w:rPr>
        <w:t>Electricidad,</w:t>
      </w:r>
      <w:r>
        <w:rPr>
          <w:spacing w:val="1"/>
        </w:rPr>
        <w:t> </w:t>
      </w:r>
      <w:r>
        <w:rPr>
          <w:spacing w:val="-1"/>
        </w:rPr>
        <w:t>División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Estudios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Estadísticas,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</w:t>
      </w:r>
      <w:r>
        <w:rPr>
          <w:spacing w:val="49"/>
        </w:rPr>
        <w:t> </w:t>
      </w:r>
      <w:r>
        <w:rPr>
          <w:spacing w:val="-1"/>
        </w:rPr>
        <w:t>Planeación.</w:t>
      </w:r>
      <w:r>
        <w:rPr>
          <w:b w:val="0"/>
        </w:rPr>
      </w:r>
    </w:p>
    <w:p>
      <w:pPr>
        <w:pStyle w:val="BodyText"/>
        <w:spacing w:line="240" w:lineRule="auto"/>
        <w:ind w:left="2011" w:right="0"/>
        <w:jc w:val="left"/>
        <w:rPr>
          <w:b w:val="0"/>
          <w:bCs w:val="0"/>
        </w:rPr>
      </w:pPr>
      <w:r>
        <w:rPr/>
        <w:t>1/ </w:t>
      </w:r>
      <w:r>
        <w:rPr>
          <w:spacing w:val="1"/>
        </w:rPr>
        <w:t> </w:t>
      </w:r>
      <w:r>
        <w:rPr/>
        <w:t>Se refiere al número de </w:t>
      </w:r>
      <w:r>
        <w:rPr>
          <w:spacing w:val="-1"/>
        </w:rPr>
        <w:t>contratos</w:t>
      </w:r>
      <w:r>
        <w:rPr/>
        <w:t> celebrados</w:t>
      </w:r>
      <w:r>
        <w:rPr>
          <w:spacing w:val="1"/>
        </w:rPr>
        <w:t> </w:t>
      </w:r>
      <w:r>
        <w:rPr/>
        <w:t>parar el suministro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energía</w:t>
      </w:r>
      <w:r>
        <w:rPr>
          <w:spacing w:val="1"/>
        </w:rPr>
        <w:t> </w:t>
      </w:r>
      <w:r>
        <w:rPr/>
        <w:t>eléctrica</w:t>
      </w:r>
      <w:r>
        <w:rPr>
          <w:spacing w:val="1"/>
        </w:rPr>
        <w:t> </w:t>
      </w:r>
      <w:r>
        <w:rPr/>
        <w:t>al 31 de diciembre.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5630" w:right="2786" w:hanging="2848"/>
        <w:jc w:val="left"/>
        <w:rPr>
          <w:b w:val="0"/>
          <w:bCs w:val="0"/>
        </w:rPr>
      </w:pP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ventas </w:t>
      </w:r>
      <w:r>
        <w:rPr/>
        <w:t>de</w:t>
      </w:r>
      <w:r>
        <w:rPr>
          <w:spacing w:val="-1"/>
        </w:rPr>
        <w:t> energía eléctrica </w:t>
      </w:r>
      <w:r>
        <w:rPr/>
        <w:t>por</w:t>
      </w:r>
      <w:r>
        <w:rPr>
          <w:spacing w:val="-1"/>
        </w:rPr>
        <w:t>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9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9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5.85pt;height:90.1pt;mso-position-horizontal-relative:char;mso-position-vertical-relative:line" coordorigin="0,0" coordsize="6917,1802">
            <v:group style="position:absolute;left:1207;top:6;width:2;height:1791" coordorigin="1207,6" coordsize="2,1791">
              <v:shape style="position:absolute;left:1207;top:6;width:2;height:1791" coordorigin="1207,6" coordsize="0,1791" path="m1207,6l1207,1796e" filled="false" stroked="true" strokeweight=".580pt" strokecolor="#000000">
                <v:path arrowok="t"/>
              </v:shape>
            </v:group>
            <v:group style="position:absolute;left:2103;top:6;width:2;height:1791" coordorigin="2103,6" coordsize="2,1791">
              <v:shape style="position:absolute;left:2103;top:6;width:2;height:1791" coordorigin="2103,6" coordsize="0,1791" path="m2103,6l2103,1796e" filled="false" stroked="true" strokeweight=".580pt" strokecolor="#000000">
                <v:path arrowok="t"/>
              </v:shape>
            </v:group>
            <v:group style="position:absolute;left:3000;top:6;width:2;height:1791" coordorigin="3000,6" coordsize="2,1791">
              <v:shape style="position:absolute;left:3000;top:6;width:2;height:1791" coordorigin="3000,6" coordsize="0,1791" path="m3000,6l3000,1796e" filled="false" stroked="true" strokeweight=".580pt" strokecolor="#000000">
                <v:path arrowok="t"/>
              </v:shape>
            </v:group>
            <v:group style="position:absolute;left:3895;top:6;width:2;height:1791" coordorigin="3895,6" coordsize="2,1791">
              <v:shape style="position:absolute;left:3895;top:6;width:2;height:1791" coordorigin="3895,6" coordsize="0,1791" path="m3895,6l3895,1796e" filled="false" stroked="true" strokeweight=".580pt" strokecolor="#000000">
                <v:path arrowok="t"/>
              </v:shape>
            </v:group>
            <v:group style="position:absolute;left:4791;top:6;width:2;height:1791" coordorigin="4791,6" coordsize="2,1791">
              <v:shape style="position:absolute;left:4791;top:6;width:2;height:1791" coordorigin="4791,6" coordsize="0,1791" path="m4791,6l4791,1796e" filled="false" stroked="true" strokeweight=".580pt" strokecolor="#000000">
                <v:path arrowok="t"/>
              </v:shape>
            </v:group>
            <v:group style="position:absolute;left:5855;top:6;width:2;height:1791" coordorigin="5855,6" coordsize="2,1791">
              <v:shape style="position:absolute;left:5855;top:6;width:2;height:1791" coordorigin="5855,6" coordsize="0,1791" path="m5855,6l5855,1796e" filled="false" stroked="true" strokeweight=".580pt" strokecolor="#000000">
                <v:path arrowok="t"/>
              </v:shape>
            </v:group>
            <v:group style="position:absolute;left:6;top:241;width:6905;height:2" coordorigin="6,241" coordsize="6905,2">
              <v:shape style="position:absolute;left:6;top:241;width:6905;height:2" coordorigin="6,241" coordsize="6905,0" path="m6,241l6911,241e" filled="false" stroked="true" strokeweight=".580pt" strokecolor="#000000">
                <v:path arrowok="t"/>
              </v:shape>
              <v:shape style="position:absolute;left:6;top:495;width:6905;height:10" type="#_x0000_t75" stroked="false">
                <v:imagedata r:id="rId300" o:title=""/>
              </v:shape>
              <v:shape style="position:absolute;left:6;top:756;width:6905;height:10" type="#_x0000_t75" stroked="false">
                <v:imagedata r:id="rId300" o:title=""/>
              </v:shape>
              <v:shape style="position:absolute;left:6;top:1016;width:6905;height:10" type="#_x0000_t75" stroked="false">
                <v:imagedata r:id="rId300" o:title=""/>
              </v:shape>
              <v:shape style="position:absolute;left:6;top:1275;width:6905;height:10" type="#_x0000_t75" stroked="false">
                <v:imagedata r:id="rId300" o:title=""/>
              </v:shape>
            </v:group>
            <v:group style="position:absolute;left:6;top:1541;width:6905;height:2" coordorigin="6,1541" coordsize="6905,2">
              <v:shape style="position:absolute;left:6;top:1541;width:6905;height:2" coordorigin="6,1541" coordsize="6905,0" path="m6,1541l6911,1541e" filled="false" stroked="true" strokeweight=".580pt" strokecolor="#000000">
                <v:path arrowok="t"/>
              </v:shape>
              <v:shape style="position:absolute;left:0;top:0;width:6917;height:1802" type="#_x0000_t202" filled="false" stroked="false">
                <v:textbox inset="0,0,0,0">
                  <w:txbxContent>
                    <w:p>
                      <w:pPr>
                        <w:tabs>
                          <w:tab w:pos="1433" w:val="left" w:leader="none"/>
                          <w:tab w:pos="2329" w:val="left" w:leader="none"/>
                          <w:tab w:pos="3225" w:val="left" w:leader="none"/>
                          <w:tab w:pos="4120" w:val="left" w:leader="none"/>
                          <w:tab w:pos="5100" w:val="left" w:leader="none"/>
                          <w:tab w:pos="6163" w:val="left" w:leader="none"/>
                        </w:tabs>
                        <w:spacing w:before="4"/>
                        <w:ind w:left="14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Municipio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0" w:val="left" w:leader="none"/>
                          <w:tab w:pos="2327" w:val="left" w:leader="none"/>
                          <w:tab w:pos="5070" w:val="left" w:leader="none"/>
                          <w:tab w:pos="6133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position w:val="2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85,367</w:t>
                        <w:tab/>
                        <w:t>88,691  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107,355  </w:t>
                      </w:r>
                      <w:r>
                        <w:rPr>
                          <w:rFonts w:ascii="Arial" w:hAnsi="Arial"/>
                          <w:b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106,926</w:t>
                        <w:tab/>
                        <w:t>130,979</w:t>
                        <w:tab/>
                        <w:t>144,125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31" w:val="left" w:leader="none"/>
                          <w:tab w:pos="2327" w:val="left" w:leader="none"/>
                          <w:tab w:pos="3224" w:val="left" w:leader="none"/>
                          <w:tab w:pos="4119" w:val="left" w:leader="none"/>
                          <w:tab w:pos="5182" w:val="left" w:leader="none"/>
                          <w:tab w:pos="6245" w:val="left" w:leader="none"/>
                        </w:tabs>
                        <w:spacing w:before="9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position w:val="2"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51,359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60,670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57,673</w:t>
                        <w:tab/>
                        <w:t>66,965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75,741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92,121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319" w:val="left" w:leader="none"/>
                          <w:tab w:pos="5069" w:val="left" w:leader="none"/>
                          <w:tab w:pos="6132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position w:val="2"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position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position w:val="2"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266,536  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319,658  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342,625  </w:t>
                      </w:r>
                      <w:r>
                        <w:rPr>
                          <w:rFonts w:ascii="Arial"/>
                          <w:b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375,940</w:t>
                        <w:tab/>
                        <w:t>441,096</w:t>
                        <w:tab/>
                        <w:t>525,706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9" w:val="left" w:leader="none"/>
                          <w:tab w:pos="5069" w:val="left" w:leader="none"/>
                          <w:tab w:pos="6132" w:val="lef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position w:val="2"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position w:val="2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228,266  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293,607  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317,968  </w:t>
                      </w:r>
                      <w:r>
                        <w:rPr>
                          <w:rFonts w:ascii="Arial"/>
                          <w:b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395,684</w:t>
                        <w:tab/>
                        <w:t>506,317</w:t>
                        <w:tab/>
                        <w:t>653,614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31" w:val="left" w:leader="none"/>
                          <w:tab w:pos="2327" w:val="left" w:leader="none"/>
                          <w:tab w:pos="3224" w:val="left" w:leader="none"/>
                          <w:tab w:pos="4119" w:val="left" w:leader="none"/>
                          <w:tab w:pos="5182" w:val="left" w:leader="none"/>
                          <w:tab w:pos="6245" w:val="left" w:leader="none"/>
                        </w:tabs>
                        <w:spacing w:before="9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position w:val="2"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19,183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19,568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22,556</w:t>
                        <w:tab/>
                        <w:t>24,434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28,097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32,881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19" w:val="left" w:leader="none"/>
                        </w:tabs>
                        <w:spacing w:before="10"/>
                        <w:ind w:left="2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2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650,711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782,194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848,177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969,949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1,182,230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1,448,447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right="3159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Electricidad,</w:t>
      </w:r>
      <w:r>
        <w:rPr>
          <w:spacing w:val="1"/>
        </w:rPr>
        <w:t> </w:t>
      </w:r>
      <w:r>
        <w:rPr>
          <w:spacing w:val="-1"/>
        </w:rPr>
        <w:t>División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y</w:t>
      </w:r>
      <w:r>
        <w:rPr>
          <w:spacing w:val="57"/>
        </w:rPr>
        <w:t> </w:t>
      </w:r>
      <w:r>
        <w:rPr/>
        <w:t>Estadísticas, </w:t>
      </w:r>
      <w:r>
        <w:rPr>
          <w:spacing w:val="-1"/>
        </w:rPr>
        <w:t>Departamento</w:t>
      </w:r>
      <w:r>
        <w:rPr/>
        <w:t> de </w:t>
      </w:r>
      <w:r>
        <w:rPr>
          <w:spacing w:val="-1"/>
        </w:rPr>
        <w:t>Planeación.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right="3159"/>
        <w:jc w:val="left"/>
        <w:rPr>
          <w:b w:val="0"/>
          <w:bCs w:val="0"/>
        </w:rPr>
      </w:pPr>
      <w:r>
        <w:rPr>
          <w:spacing w:val="-2"/>
        </w:rPr>
        <w:t>Incluye</w:t>
      </w:r>
      <w:r>
        <w:rPr/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comercial,</w:t>
      </w:r>
      <w:r>
        <w:rPr>
          <w:spacing w:val="1"/>
        </w:rPr>
        <w:t> </w:t>
      </w:r>
      <w:r>
        <w:rPr>
          <w:spacing w:val="-1"/>
        </w:rPr>
        <w:t>agrícola,</w:t>
      </w:r>
      <w:r>
        <w:rPr>
          <w:spacing w:val="1"/>
        </w:rPr>
        <w:t> </w:t>
      </w:r>
      <w:r>
        <w:rPr>
          <w:spacing w:val="-1"/>
        </w:rPr>
        <w:t>doméstico,</w:t>
      </w:r>
      <w:r>
        <w:rPr/>
        <w:t> </w:t>
      </w:r>
      <w:r>
        <w:rPr>
          <w:spacing w:val="-1"/>
        </w:rPr>
        <w:t>alumbrado</w:t>
      </w:r>
      <w:r>
        <w:rPr/>
        <w:t> </w:t>
      </w:r>
      <w:r>
        <w:rPr>
          <w:spacing w:val="-1"/>
        </w:rPr>
        <w:t>público,</w:t>
      </w:r>
      <w:r>
        <w:rPr>
          <w:spacing w:val="1"/>
        </w:rPr>
        <w:t> </w:t>
      </w:r>
      <w:r>
        <w:rPr>
          <w:spacing w:val="-1"/>
        </w:rPr>
        <w:t>bombeo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agua</w:t>
      </w:r>
      <w:r>
        <w:rPr/>
        <w:t> </w:t>
      </w:r>
      <w:r>
        <w:rPr>
          <w:spacing w:val="-1"/>
        </w:rPr>
        <w:t>potable</w:t>
      </w:r>
      <w:r>
        <w:rPr/>
        <w:t> y</w:t>
      </w:r>
      <w:r>
        <w:rPr>
          <w:spacing w:val="65"/>
        </w:rPr>
        <w:t> </w:t>
      </w:r>
      <w:r>
        <w:rPr>
          <w:spacing w:val="-1"/>
        </w:rPr>
        <w:t>negras,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temporal.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puede</w:t>
      </w:r>
      <w:r>
        <w:rPr/>
        <w:t> o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estatal,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Heading2"/>
        <w:spacing w:line="240" w:lineRule="auto" w:before="74"/>
        <w:ind w:left="4555" w:right="2349" w:hanging="2050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federal ejercida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1"/>
        </w:rPr>
        <w:t> </w:t>
      </w:r>
      <w:r>
        <w:rPr/>
        <w:t>obra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electrificación</w:t>
      </w:r>
      <w:r>
        <w:rPr/>
        <w:t> por</w:t>
      </w:r>
      <w:r>
        <w:rPr>
          <w:spacing w:val="-1"/>
        </w:rPr>
        <w:t> municipio</w:t>
      </w:r>
      <w:r>
        <w:rPr>
          <w:spacing w:val="26"/>
        </w:rPr>
        <w:t> </w:t>
      </w:r>
      <w:r>
        <w:rPr>
          <w:spacing w:val="-1"/>
        </w:rPr>
        <w:t>en B.C.Sur</w:t>
      </w:r>
      <w:r>
        <w:rPr/>
        <w:t> </w:t>
      </w:r>
      <w:r>
        <w:rPr>
          <w:spacing w:val="-1"/>
        </w:rPr>
        <w:t>1999-2004</w:t>
      </w:r>
      <w:r>
        <w:rPr>
          <w:spacing w:val="54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2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3.5500pt;height:102.1pt;mso-position-horizontal-relative:char;mso-position-vertical-relative:line" coordorigin="0,0" coordsize="10271,2042">
            <v:group style="position:absolute;left:1485;top:6;width:2;height:2031" coordorigin="1485,6" coordsize="2,2031">
              <v:shape style="position:absolute;left:1485;top:6;width:2;height:2031" coordorigin="1485,6" coordsize="0,2031" path="m1485,6l1485,2036e" filled="false" stroked="true" strokeweight=".580pt" strokecolor="#000000">
                <v:path arrowok="t"/>
              </v:shape>
            </v:group>
            <v:group style="position:absolute;left:5652;top:6;width:2;height:2031" coordorigin="5652,6" coordsize="2,2031">
              <v:shape style="position:absolute;left:5652;top:6;width:2;height:2031" coordorigin="5652,6" coordsize="0,2031" path="m5652,6l5652,2036e" filled="false" stroked="true" strokeweight=".580pt" strokecolor="#000000">
                <v:path arrowok="t"/>
              </v:shape>
            </v:group>
            <v:group style="position:absolute;left:1481;top:241;width:8784;height:2" coordorigin="1481,241" coordsize="8784,2">
              <v:shape style="position:absolute;left:1481;top:241;width:8784;height:2" coordorigin="1481,241" coordsize="8784,0" path="m1481,241l10265,241e" filled="false" stroked="true" strokeweight=".580pt" strokecolor="#000000">
                <v:path arrowok="t"/>
              </v:shape>
            </v:group>
            <v:group style="position:absolute;left:2220;top:246;width:2;height:1791" coordorigin="2220,246" coordsize="2,1791">
              <v:shape style="position:absolute;left:2220;top:246;width:2;height:1791" coordorigin="2220,246" coordsize="0,1791" path="m2220,246l2220,2036e" filled="false" stroked="true" strokeweight=".580pt" strokecolor="#000000">
                <v:path arrowok="t"/>
              </v:shape>
            </v:group>
            <v:group style="position:absolute;left:2955;top:246;width:2;height:1791" coordorigin="2955,246" coordsize="2,1791">
              <v:shape style="position:absolute;left:2955;top:246;width:2;height:1791" coordorigin="2955,246" coordsize="0,1791" path="m2955,246l2955,2036e" filled="false" stroked="true" strokeweight=".580pt" strokecolor="#000000">
                <v:path arrowok="t"/>
              </v:shape>
            </v:group>
            <v:group style="position:absolute;left:3690;top:246;width:2;height:1791" coordorigin="3690,246" coordsize="2,1791">
              <v:shape style="position:absolute;left:3690;top:246;width:2;height:1791" coordorigin="3690,246" coordsize="0,1791" path="m3690,246l3690,2036e" filled="false" stroked="true" strokeweight=".580pt" strokecolor="#000000">
                <v:path arrowok="t"/>
              </v:shape>
            </v:group>
            <v:group style="position:absolute;left:4362;top:246;width:2;height:1791" coordorigin="4362,246" coordsize="2,1791">
              <v:shape style="position:absolute;left:4362;top:246;width:2;height:1791" coordorigin="4362,246" coordsize="0,1791" path="m4362,246l4362,2036e" filled="false" stroked="true" strokeweight=".580pt" strokecolor="#000000">
                <v:path arrowok="t"/>
              </v:shape>
            </v:group>
            <v:group style="position:absolute;left:5034;top:246;width:2;height:1791" coordorigin="5034,246" coordsize="2,1791">
              <v:shape style="position:absolute;left:5034;top:246;width:2;height:1791" coordorigin="5034,246" coordsize="0,1791" path="m5034,246l5034,2036e" filled="false" stroked="true" strokeweight=".580pt" strokecolor="#000000">
                <v:path arrowok="t"/>
              </v:shape>
            </v:group>
            <v:group style="position:absolute;left:6378;top:246;width:2;height:1791" coordorigin="6378,246" coordsize="2,1791">
              <v:shape style="position:absolute;left:6378;top:246;width:2;height:1791" coordorigin="6378,246" coordsize="0,1791" path="m6378,246l6378,2036e" filled="false" stroked="true" strokeweight=".580pt" strokecolor="#000000">
                <v:path arrowok="t"/>
              </v:shape>
            </v:group>
            <v:group style="position:absolute;left:7111;top:246;width:2;height:1791" coordorigin="7111,246" coordsize="2,1791">
              <v:shape style="position:absolute;left:7111;top:246;width:2;height:1791" coordorigin="7111,246" coordsize="0,1791" path="m7111,246l7111,2036e" filled="false" stroked="true" strokeweight=".580pt" strokecolor="#000000">
                <v:path arrowok="t"/>
              </v:shape>
            </v:group>
            <v:group style="position:absolute;left:7844;top:246;width:2;height:1791" coordorigin="7844,246" coordsize="2,1791">
              <v:shape style="position:absolute;left:7844;top:246;width:2;height:1791" coordorigin="7844,246" coordsize="0,1791" path="m7844,246l7844,2036e" filled="false" stroked="true" strokeweight=".580pt" strokecolor="#000000">
                <v:path arrowok="t"/>
              </v:shape>
            </v:group>
            <v:group style="position:absolute;left:8577;top:246;width:2;height:1791" coordorigin="8577,246" coordsize="2,1791">
              <v:shape style="position:absolute;left:8577;top:246;width:2;height:1791" coordorigin="8577,246" coordsize="0,1791" path="m8577,246l8577,2036e" filled="false" stroked="true" strokeweight=".580pt" strokecolor="#000000">
                <v:path arrowok="t"/>
              </v:shape>
            </v:group>
            <v:group style="position:absolute;left:9433;top:246;width:2;height:1791" coordorigin="9433,246" coordsize="2,1791">
              <v:shape style="position:absolute;left:9433;top:246;width:2;height:1791" coordorigin="9433,246" coordsize="0,1791" path="m9433,246l9433,2036e" filled="false" stroked="true" strokeweight=".580pt" strokecolor="#000000">
                <v:path arrowok="t"/>
              </v:shape>
            </v:group>
            <v:group style="position:absolute;left:6;top:481;width:10259;height:2" coordorigin="6,481" coordsize="10259,2">
              <v:shape style="position:absolute;left:6;top:481;width:10259;height:2" coordorigin="6,481" coordsize="10259,0" path="m6,481l10265,481e" filled="false" stroked="true" strokeweight=".580pt" strokecolor="#000000">
                <v:path arrowok="t"/>
              </v:shape>
              <v:shape style="position:absolute;left:6;top:737;width:10259;height:10" type="#_x0000_t75" stroked="false">
                <v:imagedata r:id="rId301" o:title=""/>
              </v:shape>
              <v:shape style="position:absolute;left:6;top:996;width:10259;height:10" type="#_x0000_t75" stroked="false">
                <v:imagedata r:id="rId301" o:title=""/>
              </v:shape>
              <v:shape style="position:absolute;left:6;top:1256;width:10259;height:10" type="#_x0000_t75" stroked="false">
                <v:imagedata r:id="rId301" o:title=""/>
              </v:shape>
              <v:shape style="position:absolute;left:6;top:1517;width:10259;height:10" type="#_x0000_t75" stroked="false">
                <v:imagedata r:id="rId301" o:title=""/>
              </v:shape>
            </v:group>
            <v:group style="position:absolute;left:6;top:1781;width:10259;height:2" coordorigin="6,1781" coordsize="10259,2">
              <v:shape style="position:absolute;left:6;top:1781;width:10259;height:2" coordorigin="6,1781" coordsize="10259,0" path="m6,1781l10265,1781e" filled="false" stroked="true" strokeweight=".580pt" strokecolor="#000000">
                <v:path arrowok="t"/>
              </v:shape>
              <v:shape style="position:absolute;left:43;top:149;width:1173;height:18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3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130"/>
                        <w:ind w:left="0" w:right="23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Mulegé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71" w:lineRule="auto" w:before="1"/>
                        <w:ind w:left="0" w:right="14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33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00;top:29;width:19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Electrificación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Rural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52;top:29;width:358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Electrificación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Colonias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Populares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29;top:269;width:6919;height:1761" type="#_x0000_t202" filled="false" stroked="false">
                <v:textbox inset="0,0,0,0">
                  <w:txbxContent>
                    <w:p>
                      <w:pPr>
                        <w:tabs>
                          <w:tab w:pos="734" w:val="left" w:leader="none"/>
                          <w:tab w:pos="1469" w:val="left" w:leader="none"/>
                          <w:tab w:pos="2172" w:val="left" w:leader="none"/>
                          <w:tab w:pos="2844" w:val="left" w:leader="none"/>
                          <w:tab w:pos="4160" w:val="left" w:leader="none"/>
                          <w:tab w:pos="4890" w:val="left" w:leader="none"/>
                          <w:tab w:pos="5623" w:val="left" w:leader="none"/>
                          <w:tab w:pos="6356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60" w:val="left" w:leader="none"/>
                          <w:tab w:pos="1695" w:val="left" w:leader="none"/>
                          <w:tab w:pos="2366" w:val="left" w:leader="none"/>
                          <w:tab w:pos="3149" w:val="left" w:leader="none"/>
                          <w:tab w:pos="3767" w:val="left" w:leader="none"/>
                          <w:tab w:pos="4382" w:val="left" w:leader="none"/>
                          <w:tab w:pos="5115" w:val="left" w:leader="none"/>
                          <w:tab w:pos="5848" w:val="left" w:leader="none"/>
                          <w:tab w:pos="6581" w:val="left" w:leader="none"/>
                        </w:tabs>
                        <w:spacing w:before="3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482</w:t>
                        <w:tab/>
                        <w:t>462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230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  <w:tab/>
                        <w:t>93</w:t>
                        <w:tab/>
                        <w:t>387</w:t>
                        <w:tab/>
                        <w:t>824</w:t>
                        <w:tab/>
                        <w:t>570</w:t>
                        <w:tab/>
                        <w:t>355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83" w:val="left" w:leader="none"/>
                          <w:tab w:pos="1919" w:val="left" w:leader="none"/>
                          <w:tab w:pos="2366" w:val="left" w:leader="none"/>
                          <w:tab w:pos="3656" w:val="left" w:leader="none"/>
                          <w:tab w:pos="4382" w:val="left" w:leader="none"/>
                          <w:tab w:pos="5339" w:val="left" w:leader="none"/>
                          <w:tab w:pos="5960" w:val="left" w:leader="none"/>
                          <w:tab w:pos="6582" w:val="left" w:leader="none"/>
                        </w:tabs>
                        <w:spacing w:before="30"/>
                        <w:ind w:left="22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462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505  </w:t>
                      </w:r>
                      <w:r>
                        <w:rPr>
                          <w:rFonts w:ascii="Arial"/>
                          <w:b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2,381</w:t>
                        <w:tab/>
                        <w:t>646</w:t>
                        <w:tab/>
                        <w:t>772</w:t>
                        <w:tab/>
                        <w:t>0</w:t>
                        <w:tab/>
                        <w:t>51</w:t>
                        <w:tab/>
                        <w:t>517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71" w:val="left" w:leader="none"/>
                          <w:tab w:pos="1695" w:val="left" w:leader="none"/>
                          <w:tab w:pos="2366" w:val="left" w:leader="none"/>
                          <w:tab w:pos="3037" w:val="left" w:leader="none"/>
                          <w:tab w:pos="3655" w:val="left" w:leader="none"/>
                          <w:tab w:pos="4381" w:val="left" w:leader="none"/>
                          <w:tab w:pos="4947" w:val="left" w:leader="none"/>
                          <w:tab w:pos="5681" w:val="left" w:leader="none"/>
                          <w:tab w:pos="6804" w:val="left" w:leader="none"/>
                        </w:tabs>
                        <w:spacing w:before="29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79</w:t>
                        <w:tab/>
                        <w:t>205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376</w:t>
                        <w:tab/>
                        <w:t>959</w:t>
                        <w:tab/>
                        <w:t>356</w:t>
                        <w:tab/>
                        <w:t>3,567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2,371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59" w:val="left" w:leader="none"/>
                          <w:tab w:pos="1694" w:val="left" w:leader="none"/>
                          <w:tab w:pos="2365" w:val="left" w:leader="none"/>
                          <w:tab w:pos="3037" w:val="left" w:leader="none"/>
                          <w:tab w:pos="3654" w:val="left" w:leader="none"/>
                          <w:tab w:pos="4213" w:val="left" w:leader="none"/>
                          <w:tab w:pos="4947" w:val="left" w:leader="none"/>
                          <w:tab w:pos="5680" w:val="left" w:leader="none"/>
                          <w:tab w:pos="6580" w:val="left" w:leader="none"/>
                        </w:tabs>
                        <w:spacing w:before="3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568</w:t>
                        <w:tab/>
                        <w:t>883</w:t>
                        <w:tab/>
                        <w:t>836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122</w:t>
                        <w:tab/>
                        <w:t>280</w:t>
                        <w:tab/>
                        <w:t>488</w:t>
                        <w:tab/>
                        <w:t>3,372</w:t>
                        <w:tab/>
                        <w:t>3,520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9,419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84" w:val="left" w:leader="none"/>
                          <w:tab w:pos="1919" w:val="left" w:leader="none"/>
                          <w:tab w:pos="2590" w:val="left" w:leader="none"/>
                          <w:tab w:pos="3262" w:val="left" w:leader="none"/>
                          <w:tab w:pos="3880" w:val="left" w:leader="none"/>
                          <w:tab w:pos="4606" w:val="left" w:leader="none"/>
                          <w:tab w:pos="5339" w:val="left" w:leader="none"/>
                          <w:tab w:pos="5682" w:val="left" w:leader="none"/>
                          <w:tab w:pos="6806" w:val="left" w:leader="none"/>
                        </w:tabs>
                        <w:spacing w:before="30"/>
                        <w:ind w:left="44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1,123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93" w:val="left" w:leader="none"/>
                          <w:tab w:pos="1529" w:val="left" w:leader="none"/>
                          <w:tab w:pos="4216" w:val="left" w:leader="none"/>
                          <w:tab w:pos="4949" w:val="left" w:leader="none"/>
                          <w:tab w:pos="6415" w:val="left" w:leader="none"/>
                        </w:tabs>
                        <w:spacing w:line="226" w:lineRule="exact" w:before="29"/>
                        <w:ind w:left="5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1,841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1,424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1,271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1,232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3,051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2,186</w:t>
                        <w:tab/>
                        <w:t>4,887</w:t>
                        <w:tab/>
                        <w:t>7,911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13,534</w:t>
                        <w:tab/>
                        <w:t>1,067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80;top:269;width:623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11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2,005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11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9,693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2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12,776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27;top:26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28;top:530;width:614;height:15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2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10,041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2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10,862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tabs>
          <w:tab w:pos="7430" w:val="left" w:leader="none"/>
        </w:tabs>
        <w:spacing w:line="180" w:lineRule="exact" w:before="0"/>
        <w:ind w:left="425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6699"/>
          <w:spacing w:val="-1"/>
          <w:w w:val="95"/>
          <w:sz w:val="20"/>
        </w:rPr>
        <w:t>Agrícola</w:t>
      </w:r>
      <w:r>
        <w:rPr>
          <w:rFonts w:ascii="Arial" w:hAnsi="Arial"/>
          <w:b/>
          <w:color w:val="006699"/>
          <w:spacing w:val="-1"/>
          <w:w w:val="95"/>
          <w:position w:val="10"/>
          <w:sz w:val="13"/>
        </w:rPr>
        <w:t>1/</w:t>
        <w:tab/>
      </w:r>
      <w:r>
        <w:rPr>
          <w:rFonts w:ascii="Arial" w:hAnsi="Arial"/>
          <w:b/>
          <w:color w:val="006699"/>
          <w:sz w:val="20"/>
        </w:rPr>
        <w:t>Total</w:t>
      </w:r>
      <w:r>
        <w:rPr>
          <w:rFonts w:ascii="Arial" w:hAnsi="Arial"/>
          <w:sz w:val="20"/>
        </w:rPr>
      </w:r>
    </w:p>
    <w:p>
      <w:pPr>
        <w:spacing w:before="74"/>
        <w:ind w:left="14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 w:cs="Arial" w:eastAsia="Arial"/>
          <w:b/>
          <w:bCs/>
          <w:sz w:val="20"/>
          <w:szCs w:val="20"/>
        </w:rPr>
        <w:t>…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7910" w:space="40"/>
            <w:col w:w="4870"/>
          </w:cols>
        </w:sectPr>
      </w:pPr>
    </w:p>
    <w:p>
      <w:pPr>
        <w:tabs>
          <w:tab w:pos="1394" w:val="left" w:leader="none"/>
          <w:tab w:pos="2066" w:val="left" w:leader="none"/>
          <w:tab w:pos="2768" w:val="left" w:leader="none"/>
          <w:tab w:pos="3501" w:val="left" w:leader="none"/>
          <w:tab w:pos="4295" w:val="left" w:leader="none"/>
          <w:tab w:pos="5151" w:val="left" w:leader="none"/>
          <w:tab w:pos="6008" w:val="left" w:leader="none"/>
          <w:tab w:pos="6863" w:val="left" w:leader="none"/>
        </w:tabs>
        <w:spacing w:line="325" w:lineRule="exact" w:before="0"/>
        <w:ind w:left="7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215.350006pt;margin-top:303.790009pt;width:386.15pt;height:102.5pt;mso-position-horizontal-relative:page;mso-position-vertical-relative:page;z-index:-1066624" coordorigin="4307,6076" coordsize="7723,2050">
            <v:group style="position:absolute;left:5797;top:6085;width:2;height:2031" coordorigin="5797,6085" coordsize="2,2031">
              <v:shape style="position:absolute;left:5797;top:6085;width:2;height:2031" coordorigin="5797,6085" coordsize="0,2031" path="m5797,6085l5797,8116e" filled="false" stroked="true" strokeweight=".580pt" strokecolor="#000000">
                <v:path arrowok="t"/>
              </v:shape>
            </v:group>
            <v:group style="position:absolute;left:7145;top:6085;width:2;height:2031" coordorigin="7145,6085" coordsize="2,2031">
              <v:shape style="position:absolute;left:7145;top:6085;width:2;height:2031" coordorigin="7145,6085" coordsize="0,2031" path="m7145,6085l7145,8116e" filled="false" stroked="true" strokeweight=".94pt" strokecolor="#000000">
                <v:path arrowok="t"/>
              </v:shape>
            </v:group>
            <v:group style="position:absolute;left:5792;top:6320;width:6232;height:2" coordorigin="5792,6320" coordsize="6232,2">
              <v:shape style="position:absolute;left:5792;top:6320;width:6232;height:2" coordorigin="5792,6320" coordsize="6232,0" path="m5792,6320l12024,6320e" filled="false" stroked="true" strokeweight=".580pt" strokecolor="#000000">
                <v:path arrowok="t"/>
              </v:shape>
            </v:group>
            <v:group style="position:absolute;left:6469;top:6325;width:2;height:1791" coordorigin="6469,6325" coordsize="2,1791">
              <v:shape style="position:absolute;left:6469;top:6325;width:2;height:1791" coordorigin="6469,6325" coordsize="0,1791" path="m6469,6325l6469,8116e" filled="false" stroked="true" strokeweight=".580pt" strokecolor="#000000">
                <v:path arrowok="t"/>
              </v:shape>
            </v:group>
            <v:group style="position:absolute;left:7874;top:6325;width:2;height:1791" coordorigin="7874,6325" coordsize="2,1791">
              <v:shape style="position:absolute;left:7874;top:6325;width:2;height:1791" coordorigin="7874,6325" coordsize="0,1791" path="m7874,6325l7874,8116e" filled="false" stroked="true" strokeweight=".580pt" strokecolor="#000000">
                <v:path arrowok="t"/>
              </v:shape>
            </v:group>
            <v:group style="position:absolute;left:8608;top:6325;width:2;height:1791" coordorigin="8608,6325" coordsize="2,1791">
              <v:shape style="position:absolute;left:8608;top:6325;width:2;height:1791" coordorigin="8608,6325" coordsize="0,1791" path="m8608,6325l8608,8116e" filled="false" stroked="true" strokeweight=".580pt" strokecolor="#000000">
                <v:path arrowok="t"/>
              </v:shape>
            </v:group>
            <v:group style="position:absolute;left:9463;top:6325;width:2;height:1791" coordorigin="9463,6325" coordsize="2,1791">
              <v:shape style="position:absolute;left:9463;top:6325;width:2;height:1791" coordorigin="9463,6325" coordsize="0,1791" path="m9463,6325l9463,8116e" filled="false" stroked="true" strokeweight=".580pt" strokecolor="#000000">
                <v:path arrowok="t"/>
              </v:shape>
            </v:group>
            <v:group style="position:absolute;left:10320;top:6325;width:2;height:1791" coordorigin="10320,6325" coordsize="2,1791">
              <v:shape style="position:absolute;left:10320;top:6325;width:2;height:1791" coordorigin="10320,6325" coordsize="0,1791" path="m10320,6325l10320,8116e" filled="false" stroked="true" strokeweight=".580pt" strokecolor="#000000">
                <v:path arrowok="t"/>
              </v:shape>
            </v:group>
            <v:group style="position:absolute;left:11176;top:6325;width:2;height:1791" coordorigin="11176,6325" coordsize="2,1791">
              <v:shape style="position:absolute;left:11176;top:6325;width:2;height:1791" coordorigin="11176,6325" coordsize="0,1791" path="m11176,6325l11176,8116e" filled="false" stroked="true" strokeweight=".580pt" strokecolor="#000000">
                <v:path arrowok="t"/>
              </v:shape>
            </v:group>
            <v:group style="position:absolute;left:4313;top:6560;width:7712;height:2" coordorigin="4313,6560" coordsize="7712,2">
              <v:shape style="position:absolute;left:4313;top:6560;width:7712;height:2" coordorigin="4313,6560" coordsize="7712,0" path="m4313,6560l12024,6560e" filled="false" stroked="true" strokeweight=".580pt" strokecolor="#000000">
                <v:path arrowok="t"/>
              </v:shape>
            </v:group>
            <v:group style="position:absolute;left:7136;top:6816;width:10;height:10" coordorigin="7136,6816" coordsize="10,10">
              <v:shape style="position:absolute;left:7136;top:6816;width:10;height:10" coordorigin="7136,6816" coordsize="10,10" path="m7136,6821l7146,6821e" filled="false" stroked="true" strokeweight=".580pt" strokecolor="#000000">
                <v:path arrowok="t"/>
              </v:shape>
              <v:shape style="position:absolute;left:4313;top:6816;width:7712;height:10" type="#_x0000_t75" stroked="false">
                <v:imagedata r:id="rId302" o:title=""/>
              </v:shape>
            </v:group>
            <v:group style="position:absolute;left:7136;top:7075;width:10;height:10" coordorigin="7136,7075" coordsize="10,10">
              <v:shape style="position:absolute;left:7136;top:7075;width:10;height:10" coordorigin="7136,7075" coordsize="10,10" path="m7136,7080l7146,7080e" filled="false" stroked="true" strokeweight=".580pt" strokecolor="#000000">
                <v:path arrowok="t"/>
              </v:shape>
              <v:shape style="position:absolute;left:4313;top:7075;width:7712;height:10" type="#_x0000_t75" stroked="false">
                <v:imagedata r:id="rId302" o:title=""/>
              </v:shape>
            </v:group>
            <v:group style="position:absolute;left:7136;top:7336;width:10;height:10" coordorigin="7136,7336" coordsize="10,10">
              <v:shape style="position:absolute;left:7136;top:7336;width:10;height:10" coordorigin="7136,7336" coordsize="10,10" path="m7136,7340l7146,7340e" filled="false" stroked="true" strokeweight=".580pt" strokecolor="#000000">
                <v:path arrowok="t"/>
              </v:shape>
              <v:shape style="position:absolute;left:4313;top:7336;width:7712;height:10" type="#_x0000_t75" stroked="false">
                <v:imagedata r:id="rId302" o:title=""/>
              </v:shape>
            </v:group>
            <v:group style="position:absolute;left:7136;top:7596;width:10;height:10" coordorigin="7136,7596" coordsize="10,10">
              <v:shape style="position:absolute;left:7136;top:7596;width:10;height:10" coordorigin="7136,7596" coordsize="10,10" path="m7136,7601l7146,7601e" filled="false" stroked="true" strokeweight=".580pt" strokecolor="#000000">
                <v:path arrowok="t"/>
              </v:shape>
              <v:shape style="position:absolute;left:4313;top:7596;width:7712;height:10" type="#_x0000_t75" stroked="false">
                <v:imagedata r:id="rId302" o:title=""/>
              </v:shape>
            </v:group>
            <v:group style="position:absolute;left:4313;top:7860;width:7712;height:2" coordorigin="4313,7860" coordsize="7712,2">
              <v:shape style="position:absolute;left:4313;top:7860;width:7712;height:2" coordorigin="4313,7860" coordsize="7712,0" path="m4313,7860l12024,7860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position w:val="12"/>
          <w:sz w:val="20"/>
        </w:rPr>
        <w:t>Municipio</w:t>
        <w:tab/>
      </w:r>
      <w:r>
        <w:rPr>
          <w:rFonts w:ascii="Arial"/>
          <w:b/>
          <w:color w:val="006699"/>
          <w:w w:val="95"/>
          <w:sz w:val="20"/>
        </w:rPr>
        <w:t>1999</w:t>
        <w:tab/>
      </w:r>
      <w:r>
        <w:rPr>
          <w:rFonts w:ascii="Arial"/>
          <w:b/>
          <w:color w:val="006699"/>
          <w:sz w:val="20"/>
        </w:rPr>
        <w:t>2000</w:t>
        <w:tab/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pStyle w:val="Heading2"/>
        <w:tabs>
          <w:tab w:pos="1988" w:val="left" w:leader="none"/>
          <w:tab w:pos="2660" w:val="left" w:leader="none"/>
          <w:tab w:pos="3170" w:val="left" w:leader="none"/>
          <w:tab w:pos="3736" w:val="left" w:leader="none"/>
          <w:tab w:pos="4759" w:val="left" w:leader="none"/>
          <w:tab w:pos="5614" w:val="left" w:leader="none"/>
          <w:tab w:pos="6471" w:val="left" w:leader="none"/>
          <w:tab w:pos="7661" w:val="righ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>
          <w:spacing w:val="-1"/>
          <w:position w:val="2"/>
        </w:rPr>
        <w:t>Comondú</w:t>
        <w:tab/>
      </w:r>
      <w:r>
        <w:rPr/>
        <w:t>0</w:t>
        <w:tab/>
      </w:r>
      <w:r>
        <w:rPr>
          <w:w w:val="95"/>
        </w:rPr>
        <w:t>0</w:t>
        <w:tab/>
        <w:t>869</w:t>
        <w:tab/>
      </w:r>
      <w:r>
        <w:rPr/>
        <w:t>1,286</w:t>
        <w:tab/>
        <w:t>800</w:t>
        <w:tab/>
        <w:t>578</w:t>
        <w:tab/>
        <w:t>918</w:t>
        <w:tab/>
        <w:t>93</w:t>
      </w:r>
      <w:r>
        <w:rPr>
          <w:b w:val="0"/>
        </w:rPr>
      </w:r>
    </w:p>
    <w:p>
      <w:pPr>
        <w:pStyle w:val="Heading2"/>
        <w:tabs>
          <w:tab w:pos="1988" w:val="left" w:leader="none"/>
          <w:tab w:pos="2660" w:val="left" w:leader="none"/>
          <w:tab w:pos="3003" w:val="left" w:leader="none"/>
          <w:tab w:pos="4127" w:val="left" w:leader="none"/>
          <w:tab w:pos="4871" w:val="left" w:leader="none"/>
          <w:tab w:pos="5448" w:val="left" w:leader="none"/>
          <w:tab w:pos="6305" w:val="left" w:leader="none"/>
          <w:tab w:pos="7662" w:val="righ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>
          <w:spacing w:val="-1"/>
          <w:position w:val="2"/>
        </w:rPr>
        <w:t>Mulegé</w:t>
        <w:tab/>
      </w:r>
      <w:r>
        <w:rPr/>
        <w:t>0</w:t>
        <w:tab/>
        <w:t>0</w:t>
        <w:tab/>
        <w:t>1,234</w:t>
        <w:tab/>
        <w:t>0</w:t>
        <w:tab/>
        <w:t>51</w:t>
        <w:tab/>
      </w:r>
      <w:r>
        <w:rPr>
          <w:w w:val="95"/>
        </w:rPr>
        <w:t>1,022</w:t>
        <w:tab/>
      </w:r>
      <w:r>
        <w:rPr/>
        <w:t>2,381</w:t>
        <w:tab/>
        <w:t>695</w:t>
      </w:r>
      <w:r>
        <w:rPr>
          <w:b w:val="0"/>
        </w:rPr>
      </w:r>
    </w:p>
    <w:p>
      <w:pPr>
        <w:pStyle w:val="Heading2"/>
        <w:tabs>
          <w:tab w:pos="1988" w:val="left" w:leader="none"/>
          <w:tab w:pos="2437" w:val="left" w:leader="none"/>
          <w:tab w:pos="3170" w:val="left" w:leader="none"/>
          <w:tab w:pos="3736" w:val="left" w:leader="none"/>
          <w:tab w:pos="4592" w:val="left" w:leader="none"/>
          <w:tab w:pos="5614" w:val="left" w:leader="none"/>
          <w:tab w:pos="6304" w:val="left" w:leader="none"/>
          <w:tab w:pos="7160" w:val="left" w:leader="none"/>
        </w:tabs>
        <w:spacing w:line="240" w:lineRule="auto" w:before="9"/>
        <w:ind w:left="11" w:right="0"/>
        <w:jc w:val="center"/>
        <w:rPr>
          <w:b w:val="0"/>
          <w:bCs w:val="0"/>
        </w:rPr>
      </w:pP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position w:val="2"/>
        </w:rPr>
        <w:t>Paz</w:t>
        <w:tab/>
      </w:r>
      <w:r>
        <w:rPr/>
        <w:t>0</w:t>
        <w:tab/>
        <w:t>165</w:t>
        <w:tab/>
      </w:r>
      <w:r>
        <w:rPr>
          <w:w w:val="95"/>
        </w:rPr>
        <w:t>685</w:t>
        <w:tab/>
      </w:r>
      <w:r>
        <w:rPr/>
        <w:t>3,811</w:t>
        <w:tab/>
        <w:t>2,576</w:t>
        <w:tab/>
        <w:t>382</w:t>
        <w:tab/>
      </w:r>
      <w:r>
        <w:rPr>
          <w:w w:val="95"/>
        </w:rPr>
        <w:t>2,381</w:t>
        <w:tab/>
      </w:r>
      <w:r>
        <w:rPr/>
        <w:t>1,402</w:t>
      </w:r>
      <w:r>
        <w:rPr>
          <w:b w:val="0"/>
        </w:rPr>
      </w:r>
    </w:p>
    <w:p>
      <w:pPr>
        <w:pStyle w:val="Heading2"/>
        <w:tabs>
          <w:tab w:pos="1876" w:val="left" w:leader="none"/>
          <w:tab w:pos="2660" w:val="left" w:leader="none"/>
          <w:tab w:pos="3003" w:val="left" w:leader="none"/>
          <w:tab w:pos="3736" w:val="left" w:leader="none"/>
          <w:tab w:pos="4480" w:val="left" w:leader="none"/>
          <w:tab w:pos="5614" w:val="left" w:leader="none"/>
          <w:tab w:pos="6304" w:val="left" w:leader="none"/>
          <w:tab w:pos="7048" w:val="left" w:leader="none"/>
        </w:tabs>
        <w:spacing w:line="240" w:lineRule="auto" w:before="10"/>
        <w:ind w:left="10" w:right="0"/>
        <w:jc w:val="center"/>
        <w:rPr>
          <w:b w:val="0"/>
          <w:bCs w:val="0"/>
        </w:rPr>
      </w:pPr>
      <w:r>
        <w:rPr>
          <w:position w:val="2"/>
        </w:rPr>
        <w:t>Los</w:t>
      </w:r>
      <w:r>
        <w:rPr>
          <w:spacing w:val="-1"/>
          <w:position w:val="2"/>
        </w:rPr>
        <w:t> Cabos</w:t>
        <w:tab/>
      </w:r>
      <w:r>
        <w:rPr/>
        <w:t>58</w:t>
        <w:tab/>
        <w:t>0</w:t>
        <w:tab/>
        <w:t>3,998</w:t>
        <w:tab/>
      </w:r>
      <w:r>
        <w:rPr>
          <w:w w:val="95"/>
        </w:rPr>
        <w:t>4,403</w:t>
        <w:tab/>
      </w:r>
      <w:r>
        <w:rPr/>
        <w:t>10,255</w:t>
        <w:tab/>
      </w:r>
      <w:r>
        <w:rPr>
          <w:w w:val="95"/>
        </w:rPr>
        <w:t>317</w:t>
        <w:tab/>
        <w:t>9,973</w:t>
        <w:tab/>
      </w:r>
      <w:r>
        <w:rPr/>
        <w:t>10,529</w:t>
      </w:r>
      <w:r>
        <w:rPr>
          <w:b w:val="0"/>
        </w:rPr>
      </w:r>
    </w:p>
    <w:p>
      <w:pPr>
        <w:pStyle w:val="Heading2"/>
        <w:tabs>
          <w:tab w:pos="1988" w:val="left" w:leader="none"/>
          <w:tab w:pos="2660" w:val="left" w:leader="none"/>
          <w:tab w:pos="3393" w:val="left" w:leader="none"/>
          <w:tab w:pos="4127" w:val="left" w:leader="none"/>
          <w:tab w:pos="4592" w:val="left" w:leader="none"/>
          <w:tab w:pos="5838" w:val="left" w:leader="none"/>
          <w:tab w:pos="6472" w:val="left" w:leader="none"/>
          <w:tab w:pos="7662" w:val="right" w:leader="none"/>
        </w:tabs>
        <w:spacing w:line="240" w:lineRule="auto" w:before="10"/>
        <w:ind w:left="11" w:right="0"/>
        <w:jc w:val="center"/>
        <w:rPr>
          <w:b w:val="0"/>
          <w:bCs w:val="0"/>
        </w:rPr>
      </w:pPr>
      <w:r>
        <w:rPr>
          <w:w w:val="95"/>
          <w:position w:val="2"/>
        </w:rPr>
        <w:t>Loreto</w:t>
        <w:tab/>
      </w:r>
      <w:r>
        <w:rPr/>
        <w:t>0</w:t>
        <w:tab/>
        <w:t>0</w:t>
        <w:tab/>
        <w:t>0</w:t>
        <w:tab/>
        <w:t>0</w:t>
        <w:tab/>
      </w:r>
      <w:r>
        <w:rPr>
          <w:w w:val="95"/>
        </w:rPr>
        <w:t>1,123</w:t>
        <w:tab/>
      </w:r>
      <w:r>
        <w:rPr/>
        <w:t>0</w:t>
        <w:tab/>
        <w:t>174</w:t>
        <w:tab/>
        <w:t>329</w:t>
      </w:r>
      <w:r>
        <w:rPr>
          <w:b w:val="0"/>
        </w:rPr>
      </w:r>
    </w:p>
    <w:p>
      <w:pPr>
        <w:tabs>
          <w:tab w:pos="4455" w:val="left" w:leader="none"/>
          <w:tab w:pos="5016" w:val="left" w:leader="none"/>
          <w:tab w:pos="5582" w:val="left" w:leader="none"/>
          <w:tab w:pos="6315" w:val="left" w:leader="none"/>
          <w:tab w:pos="7059" w:val="left" w:leader="none"/>
          <w:tab w:pos="8026" w:val="left" w:leader="none"/>
          <w:tab w:pos="8772" w:val="left" w:leader="none"/>
          <w:tab w:pos="9627" w:val="left" w:leader="none"/>
        </w:tabs>
        <w:spacing w:before="9"/>
        <w:ind w:left="293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position w:val="2"/>
          <w:sz w:val="20"/>
        </w:rPr>
        <w:t>B.C.Sur</w:t>
        <w:tab/>
      </w:r>
      <w:r>
        <w:rPr>
          <w:rFonts w:ascii="Arial"/>
          <w:b/>
          <w:color w:val="006699"/>
          <w:sz w:val="20"/>
        </w:rPr>
        <w:t>58</w:t>
        <w:tab/>
        <w:t>165</w:t>
        <w:tab/>
        <w:t>6,786</w:t>
        <w:tab/>
        <w:t>9,500</w:t>
        <w:tab/>
        <w:t>14,805</w:t>
        <w:tab/>
        <w:t>2,299</w:t>
        <w:tab/>
      </w:r>
      <w:r>
        <w:rPr>
          <w:rFonts w:ascii="Arial"/>
          <w:b/>
          <w:color w:val="006699"/>
          <w:w w:val="95"/>
          <w:sz w:val="20"/>
        </w:rPr>
        <w:t>15,827</w:t>
        <w:tab/>
      </w:r>
      <w:r>
        <w:rPr>
          <w:rFonts w:ascii="Arial"/>
          <w:b/>
          <w:color w:val="006699"/>
          <w:sz w:val="20"/>
        </w:rPr>
        <w:t>13,048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3003" w:right="1954"/>
        <w:jc w:val="left"/>
        <w:rPr>
          <w:b w:val="0"/>
          <w:bCs w:val="0"/>
        </w:rPr>
      </w:pPr>
      <w:r>
        <w:rPr/>
        <w:t>Fuente:</w:t>
      </w:r>
      <w:r>
        <w:rPr>
          <w:spacing w:val="38"/>
        </w:rPr>
        <w:t> </w:t>
      </w:r>
      <w:r>
        <w:rPr>
          <w:spacing w:val="-1"/>
        </w:rPr>
        <w:t>Comisión</w:t>
      </w:r>
      <w:r>
        <w:rPr>
          <w:spacing w:val="1"/>
        </w:rPr>
        <w:t> </w:t>
      </w:r>
      <w:r>
        <w:rPr/>
        <w:t>Federal de </w:t>
      </w:r>
      <w:r>
        <w:rPr>
          <w:spacing w:val="-1"/>
        </w:rPr>
        <w:t>Electricidad,</w:t>
      </w:r>
      <w:r>
        <w:rPr/>
        <w:t> </w:t>
      </w:r>
      <w:r>
        <w:rPr>
          <w:spacing w:val="-1"/>
        </w:rPr>
        <w:t>División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Estudios</w:t>
      </w:r>
      <w:r>
        <w:rPr/>
        <w:t> y</w:t>
      </w:r>
      <w:r>
        <w:rPr>
          <w:spacing w:val="-5"/>
        </w:rPr>
        <w:t> </w:t>
      </w:r>
      <w:r>
        <w:rPr/>
        <w:t>Estadísticas,</w:t>
      </w:r>
      <w:r>
        <w:rPr>
          <w:spacing w:val="53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Planeación.</w:t>
      </w:r>
      <w:r>
        <w:rPr>
          <w:b w:val="0"/>
        </w:rPr>
      </w:r>
    </w:p>
    <w:p>
      <w:pPr>
        <w:pStyle w:val="BodyText"/>
        <w:spacing w:line="240" w:lineRule="auto"/>
        <w:ind w:left="3003" w:right="5091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registró</w:t>
      </w:r>
      <w:r>
        <w:rPr>
          <w:spacing w:val="1"/>
        </w:rPr>
        <w:t> </w:t>
      </w:r>
      <w:r>
        <w:rPr/>
        <w:t>información para el</w:t>
      </w:r>
      <w:r>
        <w:rPr>
          <w:spacing w:val="-1"/>
        </w:rPr>
        <w:t> </w:t>
      </w:r>
      <w:r>
        <w:rPr/>
        <w:t>sector agrícola</w:t>
      </w:r>
      <w:r>
        <w:rPr>
          <w:spacing w:val="1"/>
        </w:rPr>
        <w:t> </w:t>
      </w:r>
      <w:r>
        <w:rPr/>
        <w:t>a partir del 2001.</w:t>
      </w:r>
      <w:r>
        <w:rPr>
          <w:spacing w:val="25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003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Ramo</w:t>
      </w:r>
      <w:r>
        <w:rPr/>
        <w:t> </w:t>
      </w:r>
      <w:r>
        <w:rPr>
          <w:spacing w:val="-1"/>
        </w:rPr>
        <w:t>33.</w:t>
      </w:r>
      <w:r>
        <w:rPr>
          <w:b w:val="0"/>
        </w:rPr>
      </w:r>
    </w:p>
    <w:p>
      <w:pPr>
        <w:pStyle w:val="BodyText"/>
        <w:spacing w:line="240" w:lineRule="auto"/>
        <w:ind w:right="3096"/>
        <w:jc w:val="left"/>
        <w:rPr>
          <w:b w:val="0"/>
          <w:bCs w:val="0"/>
        </w:rPr>
      </w:pPr>
      <w:r>
        <w:rPr/>
        <w:t>La </w:t>
      </w:r>
      <w:r>
        <w:rPr>
          <w:spacing w:val="-1"/>
        </w:rPr>
        <w:t>inversión</w:t>
      </w:r>
      <w:r>
        <w:rPr/>
        <w:t> de La </w:t>
      </w:r>
      <w:r>
        <w:rPr>
          <w:spacing w:val="-1"/>
        </w:rPr>
        <w:t>Paz</w:t>
      </w:r>
      <w:r>
        <w:rPr/>
        <w:t> y</w:t>
      </w:r>
      <w:r>
        <w:rPr>
          <w:spacing w:val="-5"/>
        </w:rPr>
        <w:t> </w:t>
      </w:r>
      <w:r>
        <w:rPr/>
        <w:t>Loreto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inversión</w:t>
      </w:r>
      <w:r>
        <w:rPr/>
        <w:t> estatal,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participantes.</w:t>
      </w:r>
      <w:r>
        <w:rPr>
          <w:spacing w:val="25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refiere</w:t>
      </w:r>
      <w:r>
        <w:rPr/>
        <w:t> a </w:t>
      </w:r>
      <w:r>
        <w:rPr>
          <w:spacing w:val="-1"/>
        </w:rPr>
        <w:t>inversión</w:t>
      </w:r>
      <w:r>
        <w:rPr/>
        <w:t> </w:t>
      </w:r>
      <w:r>
        <w:rPr>
          <w:spacing w:val="-1"/>
        </w:rPr>
        <w:t>municipal</w:t>
      </w:r>
      <w:r>
        <w:rPr/>
        <w:t> y</w:t>
      </w:r>
      <w:r>
        <w:rPr>
          <w:spacing w:val="-5"/>
        </w:rPr>
        <w:t> </w:t>
      </w:r>
      <w:r>
        <w:rPr/>
        <w:t>participantes.</w:t>
      </w:r>
      <w:r>
        <w:rPr>
          <w:b w:val="0"/>
        </w:rPr>
      </w:r>
    </w:p>
    <w:p>
      <w:pPr>
        <w:pStyle w:val="BodyText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puede</w:t>
      </w:r>
      <w:r>
        <w:rPr/>
        <w:t> o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estatal,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0" w:id="16"/>
      <w:r>
        <w:rPr>
          <w:color w:val="006699"/>
        </w:rPr>
        <w:t>COMUNICACIONES</w:t>
      </w:r>
      <w:r>
        <w:rPr>
          <w:color w:val="006699"/>
          <w:spacing w:val="-22"/>
        </w:rPr>
        <w:t> </w:t>
      </w:r>
      <w:r>
        <w:rPr>
          <w:color w:val="006699"/>
        </w:rPr>
        <w:t>Y</w:t>
      </w:r>
      <w:r>
        <w:rPr>
          <w:color w:val="006699"/>
          <w:spacing w:val="-22"/>
        </w:rPr>
        <w:t> </w:t>
      </w:r>
      <w:r>
        <w:rPr>
          <w:color w:val="006699"/>
          <w:spacing w:val="-1"/>
        </w:rPr>
        <w:t>TRANSPORTES</w:t>
      </w:r>
      <w:bookmarkEnd w:id="16"/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8"/>
          <w:szCs w:val="28"/>
        </w:rPr>
      </w:pPr>
    </w:p>
    <w:p>
      <w:pPr>
        <w:pStyle w:val="Heading2"/>
        <w:spacing w:line="240" w:lineRule="auto" w:before="232"/>
        <w:ind w:left="5123" w:right="2585" w:hanging="2528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Comunicaciones</w:t>
      </w:r>
      <w:r>
        <w:rPr/>
        <w:t> y</w:t>
      </w:r>
      <w:r>
        <w:rPr>
          <w:spacing w:val="-4"/>
        </w:rPr>
        <w:t> </w:t>
      </w:r>
      <w:r>
        <w:rPr/>
        <w:t>Transportes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modalidad</w:t>
      </w:r>
      <w:r>
        <w:rPr/>
        <w:t> </w:t>
      </w:r>
      <w:r>
        <w:rPr>
          <w:spacing w:val="-1"/>
        </w:rPr>
        <w:t>en B.C.Sur,</w:t>
      </w:r>
      <w:r>
        <w:rPr>
          <w:spacing w:val="25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7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4"/>
        <w:gridCol w:w="1247"/>
        <w:gridCol w:w="1247"/>
        <w:gridCol w:w="1247"/>
        <w:gridCol w:w="1247"/>
        <w:gridCol w:w="1248"/>
        <w:gridCol w:w="1433"/>
      </w:tblGrid>
      <w:tr>
        <w:trPr>
          <w:trHeight w:val="234" w:hRule="exact"/>
        </w:trPr>
        <w:tc>
          <w:tcPr>
            <w:tcW w:w="359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4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259,046.3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267,978.4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210,623.2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788,859.3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246,468.6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443,369.3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48,636.0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11,627.0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39,608.6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4,032.7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110,506.5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6,509.9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791.2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59,184.6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Fideicomiso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al 2%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s/ nómina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7,192.6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1,426.0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2,000.0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78" w:right="1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Fideicomiso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Infraestructura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en </w:t>
            </w: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Estados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3,800.1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24,112.4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FideicomisoEstatal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Turismo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1,898.1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</w:t>
            </w:r>
            <w:r>
              <w:rPr>
                <w:rFonts w:ascii="Arial"/>
                <w:b/>
                <w:sz w:val="20"/>
              </w:rPr>
              <w:t> Extraordinarios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9,038.5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 </w:t>
            </w:r>
            <w:r>
              <w:rPr>
                <w:rFonts w:ascii="Arial"/>
                <w:b/>
                <w:sz w:val="20"/>
              </w:rPr>
              <w:t>Propios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5,099.3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47,690.4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30,154.6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20,498.7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13,985.5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67,735.8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Programas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6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517.8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684.4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1,282.6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2,317.9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359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270,655.5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316,198.8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309,542.3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851,077.0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330,754.0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658,978.4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877" w:right="484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877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77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 </w:t>
      </w:r>
      <w:r>
        <w:rPr/>
        <w:t>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los parciales </w:t>
      </w:r>
      <w:r>
        <w:rPr>
          <w:spacing w:val="-1"/>
        </w:rPr>
        <w:t>puede</w:t>
      </w:r>
      <w:r>
        <w:rPr/>
        <w:t> o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123" w:right="2474" w:hanging="26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aplicada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Comunicaciones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Transportes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dependencia</w:t>
      </w:r>
      <w:r>
        <w:rPr>
          <w:rFonts w:ascii="Arial" w:hAnsi="Arial"/>
          <w:b/>
          <w:spacing w:val="-1"/>
          <w:sz w:val="20"/>
        </w:rPr>
        <w:t> en B.C.Sur,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4.7pt;height:204.7pt;mso-position-horizontal-relative:char;mso-position-vertical-relative:line" coordorigin="0,0" coordsize="12294,4094">
            <v:group style="position:absolute;left:5155;top:19;width:2;height:4070" coordorigin="5155,19" coordsize="2,4070">
              <v:shape style="position:absolute;left:5155;top:19;width:2;height:4070" coordorigin="5155,19" coordsize="0,4070" path="m5155,19l5155,4088e" filled="false" stroked="true" strokeweight=".580pt" strokecolor="#000000">
                <v:path arrowok="t"/>
              </v:shape>
            </v:group>
            <v:group style="position:absolute;left:6297;top:19;width:2;height:4070" coordorigin="6297,19" coordsize="2,4070">
              <v:shape style="position:absolute;left:6297;top:19;width:2;height:4070" coordorigin="6297,19" coordsize="0,4070" path="m6297,19l6297,4088e" filled="false" stroked="true" strokeweight=".580pt" strokecolor="#000000">
                <v:path arrowok="t"/>
              </v:shape>
            </v:group>
            <v:group style="position:absolute;left:7441;top:19;width:2;height:4070" coordorigin="7441,19" coordsize="2,4070">
              <v:shape style="position:absolute;left:7441;top:19;width:2;height:4070" coordorigin="7441,19" coordsize="0,4070" path="m7441,19l7441,4088e" filled="false" stroked="true" strokeweight=".580pt" strokecolor="#000000">
                <v:path arrowok="t"/>
              </v:shape>
            </v:group>
            <v:group style="position:absolute;left:8583;top:19;width:2;height:4070" coordorigin="8583,19" coordsize="2,4070">
              <v:shape style="position:absolute;left:8583;top:19;width:2;height:4070" coordorigin="8583,19" coordsize="0,4070" path="m8583,19l8583,4088e" filled="false" stroked="true" strokeweight=".580pt" strokecolor="#000000">
                <v:path arrowok="t"/>
              </v:shape>
            </v:group>
            <v:group style="position:absolute;left:9727;top:19;width:2;height:4070" coordorigin="9727,19" coordsize="2,4070">
              <v:shape style="position:absolute;left:9727;top:19;width:2;height:4070" coordorigin="9727,19" coordsize="0,4070" path="m9727,19l9727,4088e" filled="false" stroked="true" strokeweight=".580pt" strokecolor="#000000">
                <v:path arrowok="t"/>
              </v:shape>
            </v:group>
            <v:group style="position:absolute;left:11011;top:19;width:2;height:4070" coordorigin="11011,19" coordsize="2,4070">
              <v:shape style="position:absolute;left:11011;top:19;width:2;height:4070" coordorigin="11011,19" coordsize="0,4070" path="m11011,19l11011,4088e" filled="false" stroked="true" strokeweight=".580pt" strokecolor="#000000">
                <v:path arrowok="t"/>
              </v:shape>
            </v:group>
            <v:group style="position:absolute;left:6;top:254;width:12282;height:2" coordorigin="6,254" coordsize="12282,2">
              <v:shape style="position:absolute;left:6;top:254;width:12282;height:2" coordorigin="6,254" coordsize="12282,0" path="m6,254l12288,254e" filled="false" stroked="true" strokeweight=".580pt" strokecolor="#000000">
                <v:path arrowok="t"/>
              </v:shape>
              <v:shape style="position:absolute;left:6;top:489;width:12282;height:10" type="#_x0000_t75" stroked="false">
                <v:imagedata r:id="rId304" o:title=""/>
              </v:shape>
              <v:shape style="position:absolute;left:6;top:729;width:12282;height:10" type="#_x0000_t75" stroked="false">
                <v:imagedata r:id="rId304" o:title=""/>
              </v:shape>
              <v:shape style="position:absolute;left:6;top:969;width:12282;height:10" type="#_x0000_t75" stroked="false">
                <v:imagedata r:id="rId304" o:title=""/>
              </v:shape>
              <v:shape style="position:absolute;left:6;top:1209;width:12282;height:10" type="#_x0000_t75" stroked="false">
                <v:imagedata r:id="rId304" o:title=""/>
              </v:shape>
              <v:shape style="position:absolute;left:6;top:1449;width:12282;height:10" type="#_x0000_t75" stroked="false">
                <v:imagedata r:id="rId304" o:title=""/>
              </v:shape>
              <v:shape style="position:absolute;left:6;top:1689;width:12282;height:10" type="#_x0000_t75" stroked="false">
                <v:imagedata r:id="rId304" o:title=""/>
              </v:shape>
              <v:shape style="position:absolute;left:6;top:1929;width:12282;height:10" type="#_x0000_t75" stroked="false">
                <v:imagedata r:id="rId304" o:title=""/>
              </v:shape>
              <v:shape style="position:absolute;left:6;top:2169;width:12282;height:10" type="#_x0000_t75" stroked="false">
                <v:imagedata r:id="rId304" o:title=""/>
              </v:shape>
              <v:shape style="position:absolute;left:6;top:2409;width:12282;height:10" type="#_x0000_t75" stroked="false">
                <v:imagedata r:id="rId304" o:title=""/>
              </v:shape>
              <v:shape style="position:absolute;left:6;top:2649;width:12282;height:10" type="#_x0000_t75" stroked="false">
                <v:imagedata r:id="rId304" o:title=""/>
              </v:shape>
              <v:shape style="position:absolute;left:6;top:2888;width:12282;height:10" type="#_x0000_t75" stroked="false">
                <v:imagedata r:id="rId304" o:title=""/>
              </v:shape>
              <v:shape style="position:absolute;left:6;top:3128;width:12282;height:10" type="#_x0000_t75" stroked="false">
                <v:imagedata r:id="rId304" o:title=""/>
              </v:shape>
              <v:shape style="position:absolute;left:6;top:3368;width:12282;height:10" type="#_x0000_t75" stroked="false">
                <v:imagedata r:id="rId304" o:title=""/>
              </v:shape>
              <v:shape style="position:absolute;left:6;top:3608;width:12282;height:10" type="#_x0000_t75" stroked="false">
                <v:imagedata r:id="rId304" o:title=""/>
              </v:shape>
            </v:group>
            <v:group style="position:absolute;left:6;top:3853;width:12282;height:2" coordorigin="6,3853" coordsize="12282,2">
              <v:shape style="position:absolute;left:6;top:3853;width:12282;height:2" coordorigin="6,3853" coordsize="12282,0" path="m6,3853l12288,3853e" filled="false" stroked="true" strokeweight=".580pt" strokecolor="#000000">
                <v:path arrowok="t"/>
              </v:shape>
              <v:shape style="position:absolute;left:0;top:0;width:12294;height:4094" type="#_x0000_t202" filled="false" stroked="false">
                <v:textbox inset="0,0,0,0">
                  <w:txbxContent>
                    <w:p>
                      <w:pPr>
                        <w:tabs>
                          <w:tab w:pos="5503" w:val="left" w:leader="none"/>
                          <w:tab w:pos="6645" w:val="left" w:leader="none"/>
                          <w:tab w:pos="7789" w:val="left" w:leader="none"/>
                          <w:tab w:pos="8931" w:val="left" w:leader="none"/>
                          <w:tab w:pos="10144" w:val="left" w:leader="none"/>
                          <w:tab w:pos="11374" w:val="left" w:leader="none"/>
                        </w:tabs>
                        <w:spacing w:line="247" w:lineRule="exact" w:before="0"/>
                        <w:ind w:left="196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Dependencia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5335" w:val="left" w:leader="none"/>
                          <w:tab w:pos="6478" w:val="left" w:leader="none"/>
                          <w:tab w:pos="7621" w:val="left" w:leader="none"/>
                          <w:tab w:pos="8764" w:val="left" w:leader="none"/>
                          <w:tab w:pos="10048" w:val="left" w:leader="none"/>
                          <w:tab w:pos="1133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Secretaría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Comunicaciones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Transportes</w:t>
                        <w:tab/>
                        <w:t>221,009.2</w:t>
                        <w:tab/>
                        <w:t>240,743.1</w:t>
                        <w:tab/>
                        <w:t>202,250.4</w:t>
                        <w:tab/>
                        <w:t>788,433.1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246,468.6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442,892.9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6116" w:val="left" w:leader="none"/>
                          <w:tab w:pos="6701" w:val="left" w:leader="none"/>
                          <w:tab w:pos="7845" w:val="left" w:leader="none"/>
                          <w:tab w:pos="9545" w:val="left" w:leader="none"/>
                          <w:tab w:pos="10828" w:val="left" w:leader="none"/>
                          <w:tab w:pos="1211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Aeropuertos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Servicios Auxiliares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Loreto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9,259.3</w:t>
                        <w:tab/>
                        <w:t>8,234.7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58" w:val="left" w:leader="none"/>
                          <w:tab w:pos="7258" w:val="left" w:leader="none"/>
                          <w:tab w:pos="8401" w:val="left" w:leader="none"/>
                          <w:tab w:pos="9543" w:val="left" w:leader="none"/>
                          <w:tab w:pos="10827" w:val="left" w:leader="none"/>
                          <w:tab w:pos="12111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Admón.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Aeropuerto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Internacional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3,642.2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448" w:val="left" w:leader="none"/>
                          <w:tab w:pos="6590" w:val="left" w:leader="none"/>
                          <w:tab w:pos="8012" w:val="left" w:leader="none"/>
                          <w:tab w:pos="9154" w:val="left" w:leader="none"/>
                          <w:tab w:pos="10828" w:val="left" w:leader="none"/>
                          <w:tab w:pos="12224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TELECOMM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15,453.9</w:t>
                        <w:tab/>
                        <w:t>17,976.0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138.2</w:t>
                        <w:tab/>
                        <w:t>426.2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476.4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60" w:val="left" w:leader="none"/>
                          <w:tab w:pos="6703" w:val="left" w:leader="none"/>
                          <w:tab w:pos="7826" w:val="left" w:leader="none"/>
                          <w:tab w:pos="9525" w:val="left" w:leader="none"/>
                          <w:tab w:pos="10420" w:val="left" w:leader="none"/>
                          <w:tab w:pos="12094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SEPUIE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3,141.9</w:t>
                        <w:tab/>
                        <w:t>1,833.0</w:t>
                        <w:tab/>
                        <w:t>8,407.6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212.7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725" w:val="left" w:leader="none"/>
                          <w:tab w:pos="6590" w:val="left" w:leader="none"/>
                          <w:tab w:pos="7733" w:val="left" w:leader="none"/>
                          <w:tab w:pos="8876" w:val="left" w:leader="none"/>
                          <w:tab w:pos="10159" w:val="left" w:leader="none"/>
                          <w:tab w:pos="1133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Junta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Caminos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547.7</w:t>
                        <w:tab/>
                        <w:t>37,957.2</w:t>
                        <w:tab/>
                        <w:t>68,794.2</w:t>
                        <w:tab/>
                        <w:t>57,034.6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69,017.4</w:t>
                        <w:tab/>
                        <w:t>191,759.8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59" w:val="left" w:leader="none"/>
                          <w:tab w:pos="7258" w:val="left" w:leader="none"/>
                          <w:tab w:pos="8402" w:val="left" w:leader="none"/>
                          <w:tab w:pos="9544" w:val="left" w:leader="none"/>
                          <w:tab w:pos="10828" w:val="left" w:leader="none"/>
                          <w:tab w:pos="12111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Comisión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Agua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1,409.7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448" w:val="left" w:leader="none"/>
                          <w:tab w:pos="6701" w:val="left" w:leader="none"/>
                          <w:tab w:pos="7733" w:val="left" w:leader="none"/>
                          <w:tab w:pos="8988" w:val="left" w:leader="none"/>
                          <w:tab w:pos="10160" w:val="left" w:leader="none"/>
                          <w:tab w:pos="11444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Administración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Portuaria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Integral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18,941.1</w:t>
                        <w:tab/>
                        <w:t>7,900.2</w:t>
                        <w:tab/>
                        <w:t>20,947.7</w:t>
                        <w:tab/>
                        <w:t>4,022.1</w:t>
                        <w:tab/>
                        <w:t>13,772.8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21,531.5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6117" w:val="left" w:leader="none"/>
                          <w:tab w:pos="7259" w:val="left" w:leader="none"/>
                          <w:tab w:pos="8402" w:val="left" w:leader="none"/>
                          <w:tab w:pos="9155" w:val="left" w:leader="none"/>
                          <w:tab w:pos="10829" w:val="left" w:leader="none"/>
                          <w:tab w:pos="12113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FIMID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476.6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117" w:val="left" w:leader="none"/>
                          <w:tab w:pos="6869" w:val="left" w:leader="none"/>
                          <w:tab w:pos="8012" w:val="left" w:leader="none"/>
                          <w:tab w:pos="9155" w:val="left" w:leader="none"/>
                          <w:tab w:pos="10272" w:val="left" w:leader="none"/>
                          <w:tab w:pos="11556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de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Económico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280.0</w:t>
                        <w:tab/>
                        <w:t>517.8</w:t>
                        <w:tab/>
                        <w:t>684.4</w:t>
                        <w:tab/>
                        <w:t>1,282.6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2,317.9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559" w:val="left" w:leader="none"/>
                          <w:tab w:pos="7258" w:val="left" w:leader="none"/>
                          <w:tab w:pos="8012" w:val="left" w:leader="none"/>
                          <w:tab w:pos="9544" w:val="left" w:leader="none"/>
                          <w:tab w:pos="10828" w:val="left" w:leader="none"/>
                          <w:tab w:pos="1211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1,715.8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251.9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559" w:val="left" w:leader="none"/>
                          <w:tab w:pos="7258" w:val="left" w:leader="none"/>
                          <w:tab w:pos="8402" w:val="left" w:leader="none"/>
                          <w:tab w:pos="9544" w:val="left" w:leader="none"/>
                          <w:tab w:pos="10828" w:val="left" w:leader="none"/>
                          <w:tab w:pos="12112" w:val="left" w:leader="none"/>
                        </w:tabs>
                        <w:spacing w:before="9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3,682.0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726" w:val="left" w:leader="none"/>
                          <w:tab w:pos="7258" w:val="left" w:leader="none"/>
                          <w:tab w:pos="8402" w:val="left" w:leader="none"/>
                          <w:tab w:pos="9544" w:val="left" w:leader="none"/>
                          <w:tab w:pos="10828" w:val="left" w:leader="none"/>
                          <w:tab w:pos="1211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H.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246.5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837" w:val="left" w:leader="none"/>
                          <w:tab w:pos="7258" w:val="left" w:leader="none"/>
                          <w:tab w:pos="8401" w:val="left" w:leader="none"/>
                          <w:tab w:pos="9544" w:val="left" w:leader="none"/>
                          <w:tab w:pos="10827" w:val="left" w:leader="none"/>
                          <w:tab w:pos="12111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58.2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726" w:val="left" w:leader="none"/>
                          <w:tab w:pos="6868" w:val="left" w:leader="none"/>
                          <w:tab w:pos="8402" w:val="left" w:leader="none"/>
                          <w:tab w:pos="9544" w:val="left" w:leader="none"/>
                          <w:tab w:pos="10828" w:val="left" w:leader="none"/>
                          <w:tab w:pos="1211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807.4</w:t>
                        <w:tab/>
                        <w:t>250.0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336" w:val="left" w:leader="none"/>
                          <w:tab w:pos="6479" w:val="left" w:leader="none"/>
                          <w:tab w:pos="7622" w:val="left" w:leader="none"/>
                          <w:tab w:pos="8764" w:val="left" w:leader="none"/>
                          <w:tab w:pos="10048" w:val="left" w:leader="none"/>
                          <w:tab w:pos="11229" w:val="left" w:leader="none"/>
                        </w:tabs>
                        <w:spacing w:before="10"/>
                        <w:ind w:left="22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270,655.5</w:t>
                        <w:tab/>
                        <w:t>316,198.8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309.542.3</w:t>
                        <w:tab/>
                        <w:t>851,077.0</w:t>
                        <w:tab/>
                        <w:t>330,754.0</w:t>
                        <w:tab/>
                        <w:t>658,978.4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528" w:right="52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160" w:lineRule="exact"/>
        <w:ind w:left="52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2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03"/>
          <w:pgSz w:w="15840" w:h="12240" w:orient="landscape"/>
          <w:pgMar w:footer="697" w:header="384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sz w:val="20"/>
        </w:rPr>
        <w:t>COMUNICACIONES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30" w:lineRule="exact" w:before="0"/>
        <w:ind w:left="4565" w:right="2781" w:hanging="180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sz w:val="20"/>
        </w:rPr>
        <w:t>Inspecciones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realizadas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Comunicaciones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Transportes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position w:val="10"/>
          <w:sz w:val="13"/>
        </w:rPr>
        <w:t>1/</w:t>
      </w:r>
      <w:r>
        <w:rPr>
          <w:rFonts w:ascii="Arial" w:hAnsi="Arial"/>
          <w:sz w:val="13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5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1.3pt;height:96.05pt;mso-position-horizontal-relative:char;mso-position-vertical-relative:line" coordorigin="0,0" coordsize="9626,1921">
            <v:group style="position:absolute;left:1185;top:6;width:2;height:1910" coordorigin="1185,6" coordsize="2,1910">
              <v:shape style="position:absolute;left:1185;top:6;width:2;height:1910" coordorigin="1185,6" coordsize="0,1910" path="m1185,6l1185,1915e" filled="false" stroked="true" strokeweight=".580pt" strokecolor="#000000">
                <v:path arrowok="t"/>
              </v:shape>
            </v:group>
            <v:group style="position:absolute;left:5486;top:6;width:2;height:1910" coordorigin="5486,6" coordsize="2,1910">
              <v:shape style="position:absolute;left:5486;top:6;width:2;height:1910" coordorigin="5486,6" coordsize="0,1910" path="m5486,6l5486,1915e" filled="false" stroked="true" strokeweight=".580pt" strokecolor="#000000">
                <v:path arrowok="t"/>
              </v:shape>
            </v:group>
            <v:group style="position:absolute;left:1181;top:240;width:8440;height:2" coordorigin="1181,240" coordsize="8440,2">
              <v:shape style="position:absolute;left:1181;top:240;width:8440;height:2" coordorigin="1181,240" coordsize="8440,0" path="m1181,240l9620,240e" filled="false" stroked="true" strokeweight=".580pt" strokecolor="#000000">
                <v:path arrowok="t"/>
              </v:shape>
            </v:group>
            <v:group style="position:absolute;left:2101;top:245;width:2;height:1671" coordorigin="2101,245" coordsize="2,1671">
              <v:shape style="position:absolute;left:2101;top:245;width:2;height:1671" coordorigin="2101,245" coordsize="0,1671" path="m2101,245l2101,1915e" filled="false" stroked="true" strokeweight=".580pt" strokecolor="#000000">
                <v:path arrowok="t"/>
              </v:shape>
            </v:group>
            <v:group style="position:absolute;left:2876;top:245;width:2;height:1671" coordorigin="2876,245" coordsize="2,1671">
              <v:shape style="position:absolute;left:2876;top:245;width:2;height:1671" coordorigin="2876,245" coordsize="0,1671" path="m2876,245l2876,1915e" filled="false" stroked="true" strokeweight=".580pt" strokecolor="#000000">
                <v:path arrowok="t"/>
              </v:shape>
            </v:group>
            <v:group style="position:absolute;left:3528;top:245;width:2;height:1671" coordorigin="3528,245" coordsize="2,1671">
              <v:shape style="position:absolute;left:3528;top:245;width:2;height:1671" coordorigin="3528,245" coordsize="0,1671" path="m3528,245l3528,1915e" filled="false" stroked="true" strokeweight=".580pt" strokecolor="#000000">
                <v:path arrowok="t"/>
              </v:shape>
            </v:group>
            <v:group style="position:absolute;left:4181;top:245;width:2;height:1671" coordorigin="4181,245" coordsize="2,1671">
              <v:shape style="position:absolute;left:4181;top:245;width:2;height:1671" coordorigin="4181,245" coordsize="0,1671" path="m4181,245l4181,1915e" filled="false" stroked="true" strokeweight=".580pt" strokecolor="#000000">
                <v:path arrowok="t"/>
              </v:shape>
            </v:group>
            <v:group style="position:absolute;left:4832;top:245;width:2;height:1671" coordorigin="4832,245" coordsize="2,1671">
              <v:shape style="position:absolute;left:4832;top:245;width:2;height:1671" coordorigin="4832,245" coordsize="0,1671" path="m4832,245l4832,1915e" filled="false" stroked="true" strokeweight=".580pt" strokecolor="#000000">
                <v:path arrowok="t"/>
              </v:shape>
            </v:group>
            <v:group style="position:absolute;left:6176;top:245;width:2;height:1671" coordorigin="6176,245" coordsize="2,1671">
              <v:shape style="position:absolute;left:6176;top:245;width:2;height:1671" coordorigin="6176,245" coordsize="0,1671" path="m6176,245l6176,1915e" filled="false" stroked="true" strokeweight=".580pt" strokecolor="#000000">
                <v:path arrowok="t"/>
              </v:shape>
            </v:group>
            <v:group style="position:absolute;left:6866;top:245;width:2;height:1671" coordorigin="6866,245" coordsize="2,1671">
              <v:shape style="position:absolute;left:6866;top:245;width:2;height:1671" coordorigin="6866,245" coordsize="0,1671" path="m6866,245l6866,1915e" filled="false" stroked="true" strokeweight=".580pt" strokecolor="#000000">
                <v:path arrowok="t"/>
              </v:shape>
            </v:group>
            <v:group style="position:absolute;left:7556;top:245;width:2;height:1671" coordorigin="7556,245" coordsize="2,1671">
              <v:shape style="position:absolute;left:7556;top:245;width:2;height:1671" coordorigin="7556,245" coordsize="0,1671" path="m7556,245l7556,1915e" filled="false" stroked="true" strokeweight=".580pt" strokecolor="#000000">
                <v:path arrowok="t"/>
              </v:shape>
            </v:group>
            <v:group style="position:absolute;left:8246;top:245;width:2;height:1671" coordorigin="8246,245" coordsize="2,1671">
              <v:shape style="position:absolute;left:8246;top:245;width:2;height:1671" coordorigin="8246,245" coordsize="0,1671" path="m8246,245l8246,1915e" filled="false" stroked="true" strokeweight=".580pt" strokecolor="#000000">
                <v:path arrowok="t"/>
              </v:shape>
            </v:group>
            <v:group style="position:absolute;left:8936;top:245;width:2;height:1671" coordorigin="8936,245" coordsize="2,1671">
              <v:shape style="position:absolute;left:8936;top:245;width:2;height:1671" coordorigin="8936,245" coordsize="0,1671" path="m8936,245l8936,1915e" filled="false" stroked="true" strokeweight=".580pt" strokecolor="#000000">
                <v:path arrowok="t"/>
              </v:shape>
            </v:group>
            <v:group style="position:absolute;left:6;top:480;width:9615;height:2" coordorigin="6,480" coordsize="9615,2">
              <v:shape style="position:absolute;left:6;top:480;width:9615;height:2" coordorigin="6,480" coordsize="9615,0" path="m6,480l9620,480e" filled="false" stroked="true" strokeweight=".580pt" strokecolor="#000000">
                <v:path arrowok="t"/>
              </v:shape>
              <v:shape style="position:absolute;left:6;top:715;width:9617;height:10" type="#_x0000_t75" stroked="false">
                <v:imagedata r:id="rId306" o:title=""/>
              </v:shape>
              <v:shape style="position:absolute;left:6;top:955;width:9617;height:10" type="#_x0000_t75" stroked="false">
                <v:imagedata r:id="rId306" o:title=""/>
              </v:shape>
              <v:shape style="position:absolute;left:6;top:1195;width:9617;height:10" type="#_x0000_t75" stroked="false">
                <v:imagedata r:id="rId306" o:title=""/>
              </v:shape>
              <v:shape style="position:absolute;left:6;top:1435;width:9617;height:10" type="#_x0000_t75" stroked="false">
                <v:imagedata r:id="rId306" o:title=""/>
              </v:shape>
            </v:group>
            <v:group style="position:absolute;left:6;top:1680;width:9615;height:2" coordorigin="6,1680" coordsize="9615,2">
              <v:shape style="position:absolute;left:6;top:1680;width:9615;height:2" coordorigin="6,1680" coordsize="9615,0" path="m6,1680l9620,1680e" filled="false" stroked="true" strokeweight=".580pt" strokecolor="#000000">
                <v:path arrowok="t"/>
              </v:shape>
              <v:shape style="position:absolute;left:71;top:149;width:1025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2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31;top:29;width:13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Telefonía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rural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94;top:29;width:169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Radio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televisión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05;top:268;width:8137;height:1641" type="#_x0000_t202" filled="false" stroked="false">
                <v:textbox inset="0,0,0,0">
                  <w:txbxContent>
                    <w:p>
                      <w:pPr>
                        <w:tabs>
                          <w:tab w:pos="845" w:val="left" w:leader="none"/>
                          <w:tab w:pos="1558" w:val="left" w:leader="none"/>
                          <w:tab w:pos="2211" w:val="left" w:leader="none"/>
                          <w:tab w:pos="2862" w:val="left" w:leader="none"/>
                          <w:tab w:pos="3515" w:val="left" w:leader="none"/>
                          <w:tab w:pos="4187" w:val="left" w:leader="none"/>
                          <w:tab w:pos="4877" w:val="left" w:leader="none"/>
                          <w:tab w:pos="5566" w:val="left" w:leader="none"/>
                          <w:tab w:pos="6256" w:val="left" w:leader="none"/>
                          <w:tab w:pos="6946" w:val="left" w:leader="none"/>
                          <w:tab w:pos="7636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3" w:val="left" w:leader="none"/>
                          <w:tab w:pos="1815" w:val="left" w:leader="none"/>
                          <w:tab w:pos="2467" w:val="left" w:leader="none"/>
                          <w:tab w:pos="3230" w:val="left" w:leader="none"/>
                          <w:tab w:pos="3884" w:val="left" w:leader="none"/>
                          <w:tab w:pos="4574" w:val="left" w:leader="none"/>
                          <w:tab w:pos="5264" w:val="left" w:leader="none"/>
                          <w:tab w:pos="5954" w:val="left" w:leader="none"/>
                          <w:tab w:pos="6644" w:val="left" w:leader="none"/>
                          <w:tab w:pos="7334" w:val="left" w:leader="none"/>
                          <w:tab w:pos="8024" w:val="left" w:leader="none"/>
                        </w:tabs>
                        <w:spacing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  <w:tab/>
                        <w:t>13</w:t>
                        <w:tab/>
                        <w:t>11</w:t>
                        <w:tab/>
                        <w:t>8</w:t>
                        <w:tab/>
                        <w:t>0</w:t>
                        <w:tab/>
                        <w:t>6</w:t>
                        <w:tab/>
                        <w:t>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  <w:t>8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3" w:val="left" w:leader="none"/>
                          <w:tab w:pos="1814" w:val="left" w:leader="none"/>
                          <w:tab w:pos="2467" w:val="left" w:leader="none"/>
                          <w:tab w:pos="3230" w:val="left" w:leader="none"/>
                          <w:tab w:pos="3884" w:val="left" w:leader="none"/>
                          <w:tab w:pos="4462" w:val="left" w:leader="none"/>
                          <w:tab w:pos="5264" w:val="left" w:leader="none"/>
                          <w:tab w:pos="5842" w:val="left" w:leader="none"/>
                          <w:tab w:pos="6644" w:val="left" w:leader="none"/>
                          <w:tab w:pos="7222" w:val="left" w:leader="none"/>
                          <w:tab w:pos="8024" w:val="left" w:leader="none"/>
                        </w:tabs>
                        <w:spacing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  <w:tab/>
                        <w:t>15</w:t>
                        <w:tab/>
                        <w:t>26</w:t>
                        <w:tab/>
                        <w:t>3</w:t>
                        <w:tab/>
                        <w:t>5</w:t>
                        <w:tab/>
                        <w:t>17</w:t>
                        <w:tab/>
                        <w:t>3</w:t>
                        <w:tab/>
                        <w:t>15</w:t>
                        <w:tab/>
                        <w:t>2</w:t>
                        <w:tab/>
                        <w:t>10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2" w:val="left" w:leader="none"/>
                          <w:tab w:pos="1813" w:val="left" w:leader="none"/>
                          <w:tab w:pos="2466" w:val="left" w:leader="none"/>
                          <w:tab w:pos="3117" w:val="left" w:leader="none"/>
                          <w:tab w:pos="3771" w:val="left" w:leader="none"/>
                          <w:tab w:pos="4461" w:val="left" w:leader="none"/>
                          <w:tab w:pos="5263" w:val="left" w:leader="none"/>
                          <w:tab w:pos="5841" w:val="left" w:leader="none"/>
                          <w:tab w:pos="6531" w:val="left" w:leader="none"/>
                          <w:tab w:pos="7221" w:val="left" w:leader="none"/>
                          <w:tab w:pos="8022" w:val="left" w:leader="none"/>
                        </w:tabs>
                        <w:spacing w:before="10"/>
                        <w:ind w:left="38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  <w:tab/>
                        <w:t>36</w:t>
                        <w:tab/>
                        <w:t>62</w:t>
                        <w:tab/>
                        <w:t>19</w:t>
                        <w:tab/>
                        <w:t>12</w:t>
                        <w:tab/>
                        <w:t>16</w:t>
                        <w:tab/>
                        <w:t>6</w:t>
                        <w:tab/>
                        <w:t>15</w:t>
                        <w:tab/>
                        <w:t>10</w:t>
                        <w:tab/>
                        <w:t>12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2" w:val="left" w:leader="none"/>
                          <w:tab w:pos="1925" w:val="left" w:leader="none"/>
                          <w:tab w:pos="2466" w:val="left" w:leader="none"/>
                          <w:tab w:pos="3229" w:val="left" w:leader="none"/>
                          <w:tab w:pos="3883" w:val="left" w:leader="none"/>
                          <w:tab w:pos="4462" w:val="left" w:leader="none"/>
                          <w:tab w:pos="5263" w:val="left" w:leader="none"/>
                          <w:tab w:pos="5953" w:val="left" w:leader="none"/>
                          <w:tab w:pos="6643" w:val="left" w:leader="none"/>
                          <w:tab w:pos="7333" w:val="left" w:leader="none"/>
                          <w:tab w:pos="8023" w:val="left" w:leader="none"/>
                        </w:tabs>
                        <w:spacing w:before="10"/>
                        <w:ind w:left="49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  <w:tab/>
                        <w:t>7</w:t>
                        <w:tab/>
                        <w:t>16</w:t>
                        <w:tab/>
                        <w:t>5</w:t>
                        <w:tab/>
                        <w:t>3</w:t>
                        <w:tab/>
                        <w:t>11</w:t>
                        <w:tab/>
                        <w:t>1</w:t>
                        <w:tab/>
                        <w:t>2</w:t>
                        <w:tab/>
                        <w:t>2</w:t>
                        <w:tab/>
                        <w:t>2</w:t>
                        <w:tab/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4" w:val="left" w:leader="none"/>
                          <w:tab w:pos="1925" w:val="left" w:leader="none"/>
                          <w:tab w:pos="2578" w:val="left" w:leader="none"/>
                          <w:tab w:pos="3230" w:val="left" w:leader="none"/>
                          <w:tab w:pos="3884" w:val="left" w:leader="none"/>
                          <w:tab w:pos="4574" w:val="left" w:leader="none"/>
                          <w:tab w:pos="5264" w:val="left" w:leader="none"/>
                          <w:tab w:pos="5954" w:val="left" w:leader="none"/>
                          <w:tab w:pos="6644" w:val="left" w:leader="none"/>
                          <w:tab w:pos="7334" w:val="left" w:leader="none"/>
                          <w:tab w:pos="8023" w:val="left" w:leader="none"/>
                        </w:tabs>
                        <w:spacing w:before="10"/>
                        <w:ind w:left="49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2</w:t>
                        <w:tab/>
                        <w:t>3</w:t>
                        <w:tab/>
                        <w:t>0</w:t>
                        <w:tab/>
                        <w:t>1</w:t>
                        <w:tab/>
                        <w:t>1</w:t>
                        <w:tab/>
                        <w:t>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  <w:t>1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3" w:val="left" w:leader="none"/>
                          <w:tab w:pos="1814" w:val="left" w:leader="none"/>
                          <w:tab w:pos="2355" w:val="left" w:leader="none"/>
                          <w:tab w:pos="3118" w:val="left" w:leader="none"/>
                          <w:tab w:pos="3772" w:val="left" w:leader="none"/>
                          <w:tab w:pos="4462" w:val="left" w:leader="none"/>
                          <w:tab w:pos="5152" w:val="left" w:leader="none"/>
                          <w:tab w:pos="5842" w:val="left" w:leader="none"/>
                          <w:tab w:pos="6532" w:val="left" w:leader="none"/>
                          <w:tab w:pos="7222" w:val="left" w:leader="none"/>
                          <w:tab w:pos="7912" w:val="left" w:leader="none"/>
                        </w:tabs>
                        <w:spacing w:line="226" w:lineRule="exact"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85</w:t>
                        <w:tab/>
                        <w:t>73</w:t>
                        <w:tab/>
                        <w:t>118</w:t>
                        <w:tab/>
                        <w:t>35</w:t>
                        <w:tab/>
                        <w:t>21</w:t>
                        <w:tab/>
                        <w:t>51</w:t>
                        <w:tab/>
                        <w:t>13</w:t>
                        <w:tab/>
                        <w:t>38</w:t>
                        <w:tab/>
                        <w:t>23</w:t>
                        <w:tab/>
                        <w:t>25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84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28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8.45pt;height:108.95pt;mso-position-horizontal-relative:char;mso-position-vertical-relative:line" coordorigin="0,0" coordsize="7169,2179">
            <v:group style="position:absolute;left:1185;top:17;width:2;height:2156" coordorigin="1185,17" coordsize="2,2156">
              <v:shape style="position:absolute;left:1185;top:17;width:2;height:2156" coordorigin="1185,17" coordsize="0,2156" path="m1185,17l1185,2173e" filled="false" stroked="true" strokeweight=".580pt" strokecolor="#000000">
                <v:path arrowok="t"/>
              </v:shape>
            </v:group>
            <v:group style="position:absolute;left:4236;top:17;width:2;height:2156" coordorigin="4236,17" coordsize="2,2156">
              <v:shape style="position:absolute;left:4236;top:17;width:2;height:2156" coordorigin="4236,17" coordsize="0,2156" path="m4236,17l4236,2173e" filled="false" stroked="true" strokeweight=".580pt" strokecolor="#000000">
                <v:path arrowok="t"/>
              </v:shape>
            </v:group>
            <v:group style="position:absolute;left:4231;top:255;width:2932;height:2" coordorigin="4231,255" coordsize="2932,2">
              <v:shape style="position:absolute;left:4231;top:255;width:2932;height:2" coordorigin="4231,255" coordsize="2932,0" path="m4231,255l7163,255e" filled="false" stroked="true" strokeweight=".580pt" strokecolor="#000000">
                <v:path arrowok="t"/>
              </v:shape>
            </v:group>
            <v:group style="position:absolute;left:5757;top:260;width:2;height:1913" coordorigin="5757,260" coordsize="2,1913">
              <v:shape style="position:absolute;left:5757;top:260;width:2;height:1913" coordorigin="5757,260" coordsize="0,1913" path="m5757,260l5757,2173e" filled="false" stroked="true" strokeweight=".580pt" strokecolor="#000000">
                <v:path arrowok="t"/>
              </v:shape>
            </v:group>
            <v:group style="position:absolute;left:1181;top:497;width:5982;height:2" coordorigin="1181,497" coordsize="5982,2">
              <v:shape style="position:absolute;left:1181;top:497;width:5982;height:2" coordorigin="1181,497" coordsize="5982,0" path="m1181,497l7163,497e" filled="false" stroked="true" strokeweight=".580pt" strokecolor="#000000">
                <v:path arrowok="t"/>
              </v:shape>
            </v:group>
            <v:group style="position:absolute;left:1884;top:502;width:2;height:1671" coordorigin="1884,502" coordsize="2,1671">
              <v:shape style="position:absolute;left:1884;top:502;width:2;height:1671" coordorigin="1884,502" coordsize="0,1671" path="m1884,502l1884,2173e" filled="false" stroked="true" strokeweight=".580pt" strokecolor="#000000">
                <v:path arrowok="t"/>
              </v:shape>
            </v:group>
            <v:group style="position:absolute;left:2472;top:502;width:2;height:1671" coordorigin="2472,502" coordsize="2,1671">
              <v:shape style="position:absolute;left:2472;top:502;width:2;height:1671" coordorigin="2472,502" coordsize="0,1671" path="m2472,502l2472,2173e" filled="false" stroked="true" strokeweight=".580pt" strokecolor="#000000">
                <v:path arrowok="t"/>
              </v:shape>
            </v:group>
            <v:group style="position:absolute;left:3060;top:502;width:2;height:1671" coordorigin="3060,502" coordsize="2,1671">
              <v:shape style="position:absolute;left:3060;top:502;width:2;height:1671" coordorigin="3060,502" coordsize="0,1671" path="m3060,502l3060,2173e" filled="false" stroked="true" strokeweight=".580pt" strokecolor="#000000">
                <v:path arrowok="t"/>
              </v:shape>
            </v:group>
            <v:group style="position:absolute;left:3648;top:502;width:2;height:1671" coordorigin="3648,502" coordsize="2,1671">
              <v:shape style="position:absolute;left:3648;top:502;width:2;height:1671" coordorigin="3648,502" coordsize="0,1671" path="m3648,502l3648,2173e" filled="false" stroked="true" strokeweight=".580pt" strokecolor="#000000">
                <v:path arrowok="t"/>
              </v:shape>
            </v:group>
            <v:group style="position:absolute;left:4959;top:502;width:2;height:1671" coordorigin="4959,502" coordsize="2,1671">
              <v:shape style="position:absolute;left:4959;top:502;width:2;height:1671" coordorigin="4959,502" coordsize="0,1671" path="m4959,502l4959,2173e" filled="false" stroked="true" strokeweight=".580pt" strokecolor="#000000">
                <v:path arrowok="t"/>
              </v:shape>
            </v:group>
            <v:group style="position:absolute;left:6;top:737;width:7157;height:2" coordorigin="6,737" coordsize="7157,2">
              <v:shape style="position:absolute;left:6;top:737;width:7157;height:2" coordorigin="6,737" coordsize="7157,0" path="m6,737l7163,737e" filled="false" stroked="true" strokeweight=".580pt" strokecolor="#000000">
                <v:path arrowok="t"/>
              </v:shape>
              <v:shape style="position:absolute;left:6;top:973;width:7158;height:10" type="#_x0000_t75" stroked="false">
                <v:imagedata r:id="rId307" o:title=""/>
              </v:shape>
              <v:shape style="position:absolute;left:6;top:1213;width:7158;height:10" type="#_x0000_t75" stroked="false">
                <v:imagedata r:id="rId307" o:title=""/>
              </v:shape>
              <v:shape style="position:absolute;left:6;top:1453;width:7158;height:10" type="#_x0000_t75" stroked="false">
                <v:imagedata r:id="rId307" o:title=""/>
              </v:shape>
              <v:shape style="position:absolute;left:6;top:1693;width:7158;height:10" type="#_x0000_t75" stroked="false">
                <v:imagedata r:id="rId307" o:title=""/>
              </v:shape>
            </v:group>
            <v:group style="position:absolute;left:6;top:1937;width:7157;height:2" coordorigin="6,1937" coordsize="7157,2">
              <v:shape style="position:absolute;left:6;top:1937;width:7157;height:2" coordorigin="6,1937" coordsize="7157,0" path="m6,1937l7163,1937e" filled="false" stroked="true" strokeweight=".580pt" strokecolor="#000000">
                <v:path arrowok="t"/>
              </v:shape>
              <v:shape style="position:absolute;left:119;top:28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41;top:48;width:2310;height:43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COFETEL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Radiotelefonía privada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347;top:0;width:2246;height:486" type="#_x0000_t202" filled="false" stroked="false">
                <v:textbox inset="0,0,0,0">
                  <w:txbxContent>
                    <w:p>
                      <w:pPr>
                        <w:spacing w:line="242" w:lineRule="exact" w:before="11"/>
                        <w:ind w:left="0" w:right="0" w:firstLine="43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Sistema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e-México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Instalaciones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;top:526;width:5602;height:1641" type="#_x0000_t202" filled="false" stroked="false">
                <v:textbox inset="0,0,0,0">
                  <w:txbxContent>
                    <w:p>
                      <w:pPr>
                        <w:tabs>
                          <w:tab w:pos="4289" w:val="left" w:leader="none"/>
                          <w:tab w:pos="5048" w:val="left" w:leader="none"/>
                        </w:tabs>
                        <w:spacing w:line="205" w:lineRule="exact" w:before="0"/>
                        <w:ind w:left="122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7" w:val="left" w:leader="none"/>
                          <w:tab w:pos="2206" w:val="left" w:leader="none"/>
                          <w:tab w:pos="2794" w:val="left" w:leader="none"/>
                          <w:tab w:pos="3382" w:val="left" w:leader="none"/>
                          <w:tab w:pos="3970" w:val="left" w:leader="none"/>
                          <w:tab w:pos="4580" w:val="left" w:leader="none"/>
                          <w:tab w:pos="560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8</w:t>
                        <w:tab/>
                        <w:t>8</w:t>
                        <w:tab/>
                        <w:t>8</w:t>
                        <w:tab/>
                        <w:t>0</w:t>
                        <w:tab/>
                        <w:t>4</w:t>
                        <w:tab/>
                        <w:t>10</w:t>
                        <w:tab/>
                        <w:t>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17" w:val="left" w:leader="none"/>
                          <w:tab w:pos="2206" w:val="left" w:leader="none"/>
                          <w:tab w:pos="2794" w:val="left" w:leader="none"/>
                          <w:tab w:pos="3382" w:val="left" w:leader="none"/>
                          <w:tab w:pos="3970" w:val="left" w:leader="none"/>
                          <w:tab w:pos="4692" w:val="left" w:leader="none"/>
                          <w:tab w:pos="560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5</w:t>
                        <w:tab/>
                        <w:t>5</w:t>
                        <w:tab/>
                        <w:t>5</w:t>
                        <w:tab/>
                        <w:t>0</w:t>
                        <w:tab/>
                        <w:t>0</w:t>
                        <w:tab/>
                        <w:t>8</w:t>
                        <w:tab/>
                        <w:t>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04" w:val="left" w:leader="none"/>
                          <w:tab w:pos="2094" w:val="left" w:leader="none"/>
                          <w:tab w:pos="2681" w:val="left" w:leader="none"/>
                          <w:tab w:pos="3381" w:val="left" w:leader="none"/>
                          <w:tab w:pos="3857" w:val="left" w:leader="none"/>
                          <w:tab w:pos="4580" w:val="left" w:leader="none"/>
                          <w:tab w:pos="560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36</w:t>
                        <w:tab/>
                        <w:t>36</w:t>
                        <w:tab/>
                        <w:t>36</w:t>
                        <w:tab/>
                        <w:t>8</w:t>
                        <w:tab/>
                        <w:t>11</w:t>
                        <w:tab/>
                        <w:t>27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4" w:val="left" w:leader="none"/>
                          <w:tab w:pos="2093" w:val="left" w:leader="none"/>
                          <w:tab w:pos="2681" w:val="left" w:leader="none"/>
                          <w:tab w:pos="3269" w:val="left" w:leader="none"/>
                          <w:tab w:pos="3969" w:val="left" w:leader="none"/>
                          <w:tab w:pos="4691" w:val="left" w:leader="none"/>
                          <w:tab w:pos="5600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15</w:t>
                        <w:tab/>
                        <w:t>15</w:t>
                        <w:tab/>
                        <w:t>15</w:t>
                        <w:tab/>
                        <w:t>12</w:t>
                        <w:tab/>
                        <w:t>0</w:t>
                        <w:tab/>
                        <w:t>5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6" w:val="left" w:leader="none"/>
                          <w:tab w:pos="2205" w:val="left" w:leader="none"/>
                          <w:tab w:pos="2793" w:val="left" w:leader="none"/>
                          <w:tab w:pos="3381" w:val="left" w:leader="none"/>
                          <w:tab w:pos="3969" w:val="left" w:leader="none"/>
                          <w:tab w:pos="4692" w:val="left" w:leader="none"/>
                          <w:tab w:pos="560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7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5" w:val="left" w:leader="none"/>
                          <w:tab w:pos="2094" w:val="left" w:leader="none"/>
                          <w:tab w:pos="2682" w:val="left" w:leader="none"/>
                          <w:tab w:pos="3270" w:val="left" w:leader="none"/>
                          <w:tab w:pos="3858" w:val="left" w:leader="none"/>
                          <w:tab w:pos="4580" w:val="left" w:leader="none"/>
                          <w:tab w:pos="5600" w:val="righ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C.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Sur</w:t>
                        <w:tab/>
                        <w:t>64</w:t>
                        <w:tab/>
                        <w:t>64</w:t>
                        <w:tab/>
                        <w:t>64</w:t>
                        <w:tab/>
                        <w:t>20</w:t>
                        <w:tab/>
                        <w:t>15</w:t>
                        <w:tab/>
                        <w:t>57</w:t>
                        <w:tab/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14;top:285;width:1271;height:1882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1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right="347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Comunicaciones.</w:t>
      </w:r>
      <w:r>
        <w:rPr>
          <w:spacing w:val="40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realizaron</w:t>
      </w:r>
      <w:r>
        <w:rPr>
          <w:spacing w:val="1"/>
        </w:rPr>
        <w:t> </w:t>
      </w:r>
      <w:r>
        <w:rPr/>
        <w:t>inspecciones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radiotelefonía</w:t>
      </w:r>
      <w:r>
        <w:rPr/>
        <w:t> </w:t>
      </w:r>
      <w:r>
        <w:rPr>
          <w:spacing w:val="-1"/>
        </w:rPr>
        <w:t>privada.</w:t>
      </w:r>
      <w:r>
        <w:rPr>
          <w:b w:val="0"/>
        </w:rPr>
      </w:r>
    </w:p>
    <w:p>
      <w:pPr>
        <w:pStyle w:val="BodyText"/>
        <w:spacing w:line="240" w:lineRule="auto"/>
        <w:ind w:right="2411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inspecciones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realizan</w:t>
      </w:r>
      <w:r>
        <w:rPr/>
        <w:t>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cabecera</w:t>
      </w:r>
      <w:r>
        <w:rPr/>
        <w:t> </w:t>
      </w:r>
      <w:r>
        <w:rPr>
          <w:spacing w:val="-1"/>
        </w:rPr>
        <w:t>municipal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uno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cinco</w:t>
      </w:r>
      <w:r>
        <w:rPr/>
        <w:t> </w:t>
      </w:r>
      <w:r>
        <w:rPr>
          <w:spacing w:val="-1"/>
        </w:rPr>
        <w:t>municipios,</w:t>
      </w:r>
      <w:r>
        <w:rPr>
          <w:spacing w:val="1"/>
        </w:rPr>
        <w:t> </w:t>
      </w:r>
      <w:r>
        <w:rPr>
          <w:spacing w:val="-1"/>
        </w:rPr>
        <w:t>pues</w:t>
      </w:r>
      <w:r>
        <w:rPr/>
        <w:t> </w:t>
      </w:r>
      <w:r>
        <w:rPr>
          <w:spacing w:val="-1"/>
        </w:rPr>
        <w:t>es</w:t>
      </w:r>
      <w:r>
        <w:rPr>
          <w:spacing w:val="66"/>
        </w:rPr>
        <w:t> </w:t>
      </w:r>
      <w:r>
        <w:rPr>
          <w:spacing w:val="-1"/>
        </w:rPr>
        <w:t>ahí</w:t>
      </w:r>
      <w:r>
        <w:rPr>
          <w:spacing w:val="1"/>
        </w:rPr>
        <w:t> </w:t>
      </w:r>
      <w:r>
        <w:rPr>
          <w:spacing w:val="-1"/>
        </w:rPr>
        <w:t>donde</w:t>
      </w:r>
      <w:r>
        <w:rPr/>
        <w:t> </w:t>
      </w:r>
      <w:r>
        <w:rPr>
          <w:spacing w:val="-1"/>
        </w:rPr>
        <w:t>están</w:t>
      </w:r>
      <w:r>
        <w:rPr/>
        <w:t> </w:t>
      </w:r>
      <w:r>
        <w:rPr>
          <w:spacing w:val="-1"/>
        </w:rPr>
        <w:t>ubicadas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bases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radiotelefonía</w:t>
      </w:r>
      <w:r>
        <w:rPr/>
        <w:t> </w:t>
      </w:r>
      <w:r>
        <w:rPr>
          <w:spacing w:val="-1"/>
        </w:rPr>
        <w:t>privada.</w:t>
      </w:r>
      <w:r>
        <w:rPr>
          <w:spacing w:val="1"/>
        </w:rPr>
        <w:t> </w:t>
      </w:r>
      <w:r>
        <w:rPr>
          <w:spacing w:val="-1"/>
        </w:rPr>
        <w:t>(COFETEL)</w:t>
      </w:r>
      <w:r>
        <w:rPr>
          <w:b w:val="0"/>
        </w:rPr>
      </w:r>
    </w:p>
    <w:p>
      <w:pPr>
        <w:pStyle w:val="BodyText"/>
        <w:spacing w:line="240" w:lineRule="auto"/>
        <w:ind w:left="3003" w:right="2314"/>
        <w:jc w:val="left"/>
        <w:rPr>
          <w:b w:val="0"/>
          <w:bCs w:val="0"/>
        </w:rPr>
      </w:pPr>
      <w:r>
        <w:rPr/>
        <w:t>3/ Sistema de acceso a internet </w:t>
      </w:r>
      <w:r>
        <w:rPr>
          <w:spacing w:val="-1"/>
        </w:rPr>
        <w:t>vía</w:t>
      </w:r>
      <w:r>
        <w:rPr/>
        <w:t> </w:t>
      </w:r>
      <w:r>
        <w:rPr>
          <w:spacing w:val="-1"/>
        </w:rPr>
        <w:t>satélite</w:t>
      </w:r>
      <w:r>
        <w:rPr/>
        <w:t> para las </w:t>
      </w:r>
      <w:r>
        <w:rPr>
          <w:spacing w:val="-1"/>
        </w:rPr>
        <w:t>comunidades</w:t>
      </w:r>
      <w:r>
        <w:rPr>
          <w:spacing w:val="1"/>
        </w:rPr>
        <w:t> </w:t>
      </w:r>
      <w:r>
        <w:rPr>
          <w:spacing w:val="-1"/>
        </w:rPr>
        <w:t>rurales</w:t>
      </w:r>
      <w:r>
        <w:rPr/>
        <w:t> que</w:t>
      </w:r>
      <w:r>
        <w:rPr>
          <w:spacing w:val="-1"/>
        </w:rPr>
        <w:t> se</w:t>
      </w:r>
      <w:r>
        <w:rPr/>
        <w:t> implementó a partir de junio del</w:t>
      </w:r>
      <w:r>
        <w:rPr>
          <w:spacing w:val="21"/>
        </w:rPr>
        <w:t>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instalación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19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denominados</w:t>
      </w:r>
      <w:r>
        <w:rPr/>
        <w:t> </w:t>
      </w:r>
      <w:r>
        <w:rPr>
          <w:spacing w:val="-1"/>
        </w:rPr>
        <w:t>centros</w:t>
      </w:r>
      <w:r>
        <w:rPr/>
        <w:t> </w:t>
      </w:r>
      <w:r>
        <w:rPr>
          <w:spacing w:val="-1"/>
        </w:rPr>
        <w:t>comunitarios</w:t>
      </w:r>
      <w:r>
        <w:rPr/>
        <w:t> </w:t>
      </w:r>
      <w:r>
        <w:rPr>
          <w:spacing w:val="-1"/>
        </w:rPr>
        <w:t>digitales.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05"/>
          <w:pgSz w:w="15840" w:h="12240" w:orient="landscape"/>
          <w:pgMar w:footer="697" w:header="384" w:top="1360" w:bottom="880" w:left="1760" w:right="1260"/>
          <w:pgNumType w:start="14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16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TRANSPORTES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2824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Permisos, canje de placas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supervisiones realizadas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pacing w:val="-1"/>
          <w:sz w:val="20"/>
        </w:rPr>
        <w:t>Comunicaciones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Transportes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sz w:val="2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7.179993pt;margin-top:62.299881pt;width:522.600112pt;height:.48pt;mso-position-horizontal-relative:page;mso-position-vertical-relative:paragraph;z-index:-1066288" type="#_x0000_t75" stroked="false">
            <v:imagedata r:id="rId308" o:title=""/>
          </v:shape>
        </w:pic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1076"/>
        <w:gridCol w:w="749"/>
        <w:gridCol w:w="698"/>
        <w:gridCol w:w="588"/>
        <w:gridCol w:w="755"/>
        <w:gridCol w:w="685"/>
        <w:gridCol w:w="822"/>
        <w:gridCol w:w="932"/>
        <w:gridCol w:w="754"/>
        <w:gridCol w:w="755"/>
        <w:gridCol w:w="588"/>
        <w:gridCol w:w="823"/>
      </w:tblGrid>
      <w:tr>
        <w:trPr>
          <w:trHeight w:val="260" w:hRule="exact"/>
        </w:trPr>
        <w:tc>
          <w:tcPr>
            <w:tcW w:w="122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52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2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Permisos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674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2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Canje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placas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4" w:hRule="exact"/>
        </w:trPr>
        <w:tc>
          <w:tcPr>
            <w:tcW w:w="122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24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2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" w:hRule="exact"/>
        </w:trPr>
        <w:tc>
          <w:tcPr>
            <w:tcW w:w="12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6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2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5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7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7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2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6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83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30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5"/>
        <w:gridCol w:w="856"/>
        <w:gridCol w:w="754"/>
        <w:gridCol w:w="851"/>
        <w:gridCol w:w="1043"/>
        <w:gridCol w:w="851"/>
        <w:gridCol w:w="990"/>
      </w:tblGrid>
      <w:tr>
        <w:trPr>
          <w:trHeight w:val="259" w:hRule="exact"/>
        </w:trPr>
        <w:tc>
          <w:tcPr>
            <w:tcW w:w="146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344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2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Supervisiones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1465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1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2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2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46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" w:hRule="exact"/>
        </w:trPr>
        <w:tc>
          <w:tcPr>
            <w:tcW w:w="146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5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5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9" w:hRule="exact"/>
        </w:trPr>
        <w:tc>
          <w:tcPr>
            <w:tcW w:w="146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7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7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right="3893"/>
        <w:jc w:val="left"/>
        <w:rPr>
          <w:b w:val="0"/>
          <w:bCs w:val="0"/>
        </w:rPr>
      </w:pPr>
      <w:r>
        <w:rPr/>
        <w:pict>
          <v:shape style="position:absolute;margin-left:238.199997pt;margin-top:-26.374279pt;width:340.620008pt;height:.48pt;mso-position-horizontal-relative:page;mso-position-vertical-relative:paragraph;z-index:-1066264" type="#_x0000_t75" stroked="false">
            <v:imagedata r:id="rId309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Transporte.</w:t>
      </w:r>
      <w:r>
        <w:rPr>
          <w:spacing w:val="40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1999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desagregada</w:t>
      </w:r>
      <w:r>
        <w:rPr/>
        <w:t> para Los Cabos, el total </w:t>
      </w:r>
      <w:r>
        <w:rPr>
          <w:spacing w:val="-1"/>
        </w:rPr>
        <w:t>incluye</w:t>
      </w:r>
      <w:r>
        <w:rPr/>
        <w:t> al</w:t>
      </w:r>
      <w:r>
        <w:rPr>
          <w:spacing w:val="2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Autotransporte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Cabos.</w:t>
      </w:r>
      <w:r>
        <w:rPr>
          <w:b w:val="0"/>
        </w:rPr>
      </w:r>
    </w:p>
    <w:p>
      <w:pPr>
        <w:pStyle w:val="BodyText"/>
        <w:spacing w:line="240" w:lineRule="auto"/>
        <w:ind w:right="3159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Autotransporte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Paz tiene </w:t>
      </w:r>
      <w:r>
        <w:rPr>
          <w:spacing w:val="-1"/>
        </w:rPr>
        <w:t>como</w:t>
      </w:r>
      <w:r>
        <w:rPr/>
        <w:t> jurisdicción </w:t>
      </w:r>
      <w:r>
        <w:rPr>
          <w:spacing w:val="-1"/>
        </w:rPr>
        <w:t>territorial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Comondú,</w:t>
      </w:r>
      <w:r>
        <w:rPr>
          <w:spacing w:val="1"/>
        </w:rPr>
        <w:t> </w:t>
      </w:r>
      <w:r>
        <w:rPr>
          <w:spacing w:val="-1"/>
        </w:rPr>
        <w:t>Mulegé,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Loreto.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2671" w:right="2662"/>
        <w:jc w:val="center"/>
        <w:rPr>
          <w:b w:val="0"/>
          <w:bCs w:val="0"/>
        </w:rPr>
      </w:pPr>
      <w:r>
        <w:rPr/>
        <w:t>Infracciones,</w:t>
      </w:r>
      <w:r>
        <w:rPr>
          <w:spacing w:val="-2"/>
        </w:rPr>
        <w:t> </w:t>
      </w:r>
      <w:r>
        <w:rPr>
          <w:spacing w:val="-1"/>
        </w:rPr>
        <w:t>operativos </w:t>
      </w:r>
      <w:r>
        <w:rPr/>
        <w:t>y</w:t>
      </w:r>
      <w:r>
        <w:rPr>
          <w:spacing w:val="-4"/>
        </w:rPr>
        <w:t> </w:t>
      </w:r>
      <w:r>
        <w:rPr/>
        <w:t>licencias</w:t>
      </w:r>
      <w:r>
        <w:rPr>
          <w:spacing w:val="-1"/>
        </w:rPr>
        <w:t> realizadas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30"/>
        </w:rPr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4"/>
        </w:rPr>
        <w:t> </w:t>
      </w:r>
      <w:r>
        <w:rPr/>
        <w:t>Transportes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line="229" w:lineRule="exact"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66.919998pt;margin-top:62.320751pt;width:483.000111pt;height:.48pt;mso-position-horizontal-relative:page;mso-position-vertical-relative:paragraph;z-index:-1066240" type="#_x0000_t75" stroked="false">
            <v:imagedata r:id="rId310" o:title=""/>
          </v:shape>
        </w:pict>
      </w: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5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8"/>
        <w:gridCol w:w="864"/>
        <w:gridCol w:w="754"/>
        <w:gridCol w:w="842"/>
        <w:gridCol w:w="648"/>
        <w:gridCol w:w="756"/>
        <w:gridCol w:w="755"/>
        <w:gridCol w:w="832"/>
        <w:gridCol w:w="754"/>
        <w:gridCol w:w="755"/>
        <w:gridCol w:w="754"/>
        <w:gridCol w:w="720"/>
      </w:tblGrid>
      <w:tr>
        <w:trPr>
          <w:trHeight w:val="259" w:hRule="exact"/>
        </w:trPr>
        <w:tc>
          <w:tcPr>
            <w:tcW w:w="122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619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2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Infracciones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814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Operativos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122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/>
              <w:ind w:left="1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3" w:hRule="exact"/>
        </w:trPr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2,140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2,844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3,402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5,956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" w:hRule="exact"/>
        </w:trPr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2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1,965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1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5,584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left="3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3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401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4,282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4,809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7,239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10,726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12,374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1,025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1,251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before="74"/>
        <w:ind w:left="83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tbl>
      <w:tblPr>
        <w:tblW w:w="0" w:type="auto"/>
        <w:jc w:val="left"/>
        <w:tblInd w:w="32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8"/>
        <w:gridCol w:w="1020"/>
        <w:gridCol w:w="755"/>
        <w:gridCol w:w="918"/>
        <w:gridCol w:w="709"/>
        <w:gridCol w:w="850"/>
        <w:gridCol w:w="892"/>
      </w:tblGrid>
      <w:tr>
        <w:trPr>
          <w:trHeight w:val="260" w:hRule="exact"/>
        </w:trPr>
        <w:tc>
          <w:tcPr>
            <w:tcW w:w="122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Municipio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14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right="2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Licencias</w:t>
            </w:r>
            <w:r>
              <w:rPr>
                <w:rFonts w:ascii="Arial"/>
                <w:b/>
                <w:color w:val="006699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65" w:hRule="exact"/>
        </w:trPr>
        <w:tc>
          <w:tcPr>
            <w:tcW w:w="122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2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"/>
              <w:ind w:left="1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29" w:hRule="exact"/>
        </w:trPr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9"/>
              <w:ind w:left="63" w:right="1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z w:val="20"/>
              </w:rPr>
              <w:t> 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6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894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3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968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897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959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4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1,126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34"/>
              <w:ind w:left="5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n/a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22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5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2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left="4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1,126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3145" w:right="3765"/>
        <w:jc w:val="left"/>
        <w:rPr>
          <w:b w:val="0"/>
          <w:bCs w:val="0"/>
        </w:rPr>
      </w:pPr>
      <w:r>
        <w:rPr/>
        <w:pict>
          <v:shape style="position:absolute;margin-left:249.119995pt;margin-top:-26.434278pt;width:318.600007pt;height:.48pt;mso-position-horizontal-relative:page;mso-position-vertical-relative:paragraph;z-index:-1066216" type="#_x0000_t75" stroked="false">
            <v:imagedata r:id="rId311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Transporte.</w:t>
      </w:r>
      <w:r>
        <w:rPr>
          <w:spacing w:val="40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1999</w:t>
      </w:r>
      <w:r>
        <w:rPr/>
        <w:t> no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registraron</w:t>
      </w:r>
      <w:r>
        <w:rPr/>
        <w:t> </w:t>
      </w:r>
      <w:r>
        <w:rPr>
          <w:spacing w:val="-1"/>
        </w:rPr>
        <w:t>operativos.</w:t>
      </w:r>
      <w:r>
        <w:rPr>
          <w:b w:val="0"/>
        </w:rPr>
      </w:r>
    </w:p>
    <w:p>
      <w:pPr>
        <w:pStyle w:val="BodyText"/>
        <w:spacing w:line="240" w:lineRule="auto"/>
        <w:ind w:left="3145" w:right="3159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La </w:t>
      </w:r>
      <w:r>
        <w:rPr>
          <w:spacing w:val="-1"/>
        </w:rPr>
        <w:t>expedición</w:t>
      </w:r>
      <w:r>
        <w:rPr>
          <w:spacing w:val="1"/>
        </w:rPr>
        <w:t> </w:t>
      </w:r>
      <w:r>
        <w:rPr/>
        <w:t>de Licencias </w:t>
      </w:r>
      <w:r>
        <w:rPr>
          <w:spacing w:val="-1"/>
        </w:rPr>
        <w:t>solo</w:t>
      </w:r>
      <w:r>
        <w:rPr>
          <w:spacing w:val="-2"/>
        </w:rPr>
        <w:t> </w:t>
      </w:r>
      <w:r>
        <w:rPr/>
        <w:t>se realiza</w:t>
      </w:r>
      <w:r>
        <w:rPr>
          <w:spacing w:val="1"/>
        </w:rPr>
        <w:t> </w:t>
      </w:r>
      <w:r>
        <w:rPr/>
        <w:t>en el Departamento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Auto</w:t>
      </w:r>
      <w:r>
        <w:rPr/>
        <w:t> </w:t>
      </w:r>
      <w:r>
        <w:rPr>
          <w:spacing w:val="-1"/>
        </w:rPr>
        <w:t>transporte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spacing w:val="-1"/>
        </w:rPr>
        <w:t>Paz,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2"/>
        </w:rPr>
        <w:t>incluye</w:t>
      </w:r>
      <w:r>
        <w:rPr/>
        <w:t> a </w:t>
      </w:r>
      <w:r>
        <w:rPr>
          <w:spacing w:val="-1"/>
        </w:rPr>
        <w:t>todos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>
          <w:b w:val="0"/>
        </w:rPr>
      </w:r>
    </w:p>
    <w:p>
      <w:pPr>
        <w:pStyle w:val="BodyText"/>
        <w:spacing w:line="240" w:lineRule="auto"/>
        <w:ind w:left="3145" w:right="3159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1999</w:t>
      </w:r>
      <w:r>
        <w:rPr/>
        <w:t> la información no </w:t>
      </w:r>
      <w:r>
        <w:rPr>
          <w:spacing w:val="-1"/>
        </w:rPr>
        <w:t>esta</w:t>
      </w:r>
      <w:r>
        <w:rPr/>
        <w:t> desagregada para</w:t>
      </w:r>
      <w:r>
        <w:rPr>
          <w:spacing w:val="-2"/>
        </w:rPr>
        <w:t> </w:t>
      </w:r>
      <w:r>
        <w:rPr/>
        <w:t>Los </w:t>
      </w:r>
      <w:r>
        <w:rPr>
          <w:spacing w:val="-1"/>
        </w:rPr>
        <w:t>Cabos,</w:t>
      </w:r>
      <w:r>
        <w:rPr/>
        <w:t> </w:t>
      </w:r>
      <w:r>
        <w:rPr>
          <w:spacing w:val="-1"/>
        </w:rPr>
        <w:t>el</w:t>
      </w:r>
      <w:r>
        <w:rPr/>
        <w:t> total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Departamento</w:t>
      </w:r>
      <w:r>
        <w:rPr>
          <w:spacing w:val="2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Autotransporte</w:t>
      </w:r>
      <w:r>
        <w:rPr/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Cabos.</w:t>
      </w:r>
      <w:r>
        <w:rPr>
          <w:b w:val="0"/>
        </w:rPr>
      </w:r>
    </w:p>
    <w:p>
      <w:pPr>
        <w:pStyle w:val="BodyText"/>
        <w:spacing w:line="240" w:lineRule="auto"/>
        <w:ind w:left="3145" w:right="8421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spacing w:val="26"/>
        </w:rPr>
        <w:t> </w:t>
      </w:r>
      <w:r>
        <w:rPr/>
        <w:t>n/a:</w:t>
      </w:r>
      <w:r>
        <w:rPr>
          <w:spacing w:val="-1"/>
        </w:rPr>
        <w:t> </w:t>
      </w:r>
      <w:r>
        <w:rPr/>
        <w:t>no </w:t>
      </w:r>
      <w:r>
        <w:rPr>
          <w:spacing w:val="-1"/>
        </w:rPr>
        <w:t>aplica.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001" w:right="2992"/>
        <w:jc w:val="center"/>
        <w:rPr>
          <w:b w:val="0"/>
          <w:bCs w:val="0"/>
        </w:rPr>
      </w:pPr>
      <w:r>
        <w:rPr>
          <w:spacing w:val="-2"/>
        </w:rPr>
        <w:t>Conservación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construcción</w:t>
      </w:r>
      <w:r>
        <w:rPr/>
        <w:t> de</w:t>
      </w:r>
      <w:r>
        <w:rPr>
          <w:spacing w:val="-1"/>
        </w:rPr>
        <w:t> caminos realizados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Junta </w:t>
      </w:r>
      <w:r>
        <w:rPr/>
        <w:t>Estatal</w:t>
      </w:r>
      <w:r>
        <w:rPr>
          <w:spacing w:val="31"/>
        </w:rPr>
        <w:t> </w:t>
      </w:r>
      <w:r>
        <w:rPr>
          <w:spacing w:val="-1"/>
        </w:rPr>
        <w:t>de Caminos por municipio</w:t>
      </w:r>
      <w:r>
        <w:rPr/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line="229" w:lineRule="exact" w:before="0"/>
        <w:ind w:left="5936" w:right="587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6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9.95pt;height:106.1pt;mso-position-horizontal-relative:char;mso-position-vertical-relative:line" coordorigin="0,0" coordsize="9599,2122">
            <v:group style="position:absolute;left:1551;top:7;width:2;height:2110" coordorigin="1551,7" coordsize="2,2110">
              <v:shape style="position:absolute;left:1551;top:7;width:2;height:2110" coordorigin="1551,7" coordsize="0,2110" path="m1551,7l1551,2116e" filled="false" stroked="true" strokeweight=".580pt" strokecolor="#000000">
                <v:path arrowok="t"/>
              </v:shape>
            </v:group>
            <v:group style="position:absolute;left:4203;top:7;width:2;height:2110" coordorigin="4203,7" coordsize="2,2110">
              <v:shape style="position:absolute;left:4203;top:7;width:2;height:2110" coordorigin="4203,7" coordsize="0,2110" path="m4203,7l4203,2116e" filled="false" stroked="true" strokeweight=".580pt" strokecolor="#000000">
                <v:path arrowok="t"/>
              </v:shape>
            </v:group>
            <v:group style="position:absolute;left:1547;top:266;width:8046;height:2" coordorigin="1547,266" coordsize="8046,2">
              <v:shape style="position:absolute;left:1547;top:266;width:8046;height:2" coordorigin="1547,266" coordsize="8046,0" path="m1547,266l9593,266e" filled="false" stroked="true" strokeweight=".580pt" strokecolor="#000000">
                <v:path arrowok="t"/>
              </v:shape>
            </v:group>
            <v:group style="position:absolute;left:2472;top:271;width:2;height:1846" coordorigin="2472,271" coordsize="2,1846">
              <v:shape style="position:absolute;left:2472;top:271;width:2;height:1846" coordorigin="2472,271" coordsize="0,1846" path="m2472,271l2472,2116e" filled="false" stroked="true" strokeweight=".580pt" strokecolor="#000000">
                <v:path arrowok="t"/>
              </v:shape>
            </v:group>
            <v:group style="position:absolute;left:3393;top:271;width:2;height:1846" coordorigin="3393,271" coordsize="2,1846">
              <v:shape style="position:absolute;left:3393;top:271;width:2;height:1846" coordorigin="3393,271" coordsize="0,1846" path="m3393,271l3393,2116e" filled="false" stroked="true" strokeweight=".580pt" strokecolor="#000000">
                <v:path arrowok="t"/>
              </v:shape>
            </v:group>
            <v:group style="position:absolute;left:5180;top:271;width:2;height:1846" coordorigin="5180,271" coordsize="2,1846">
              <v:shape style="position:absolute;left:5180;top:271;width:2;height:1846" coordorigin="5180,271" coordsize="0,1846" path="m5180,271l5180,2116e" filled="false" stroked="true" strokeweight=".580pt" strokecolor="#000000">
                <v:path arrowok="t"/>
              </v:shape>
            </v:group>
            <v:group style="position:absolute;left:6047;top:271;width:2;height:1846" coordorigin="6047,271" coordsize="2,1846">
              <v:shape style="position:absolute;left:6047;top:271;width:2;height:1846" coordorigin="6047,271" coordsize="0,1846" path="m6047,271l6047,2116e" filled="false" stroked="true" strokeweight=".580pt" strokecolor="#000000">
                <v:path arrowok="t"/>
              </v:shape>
            </v:group>
            <v:group style="position:absolute;left:6969;top:271;width:2;height:1846" coordorigin="6969,271" coordsize="2,1846">
              <v:shape style="position:absolute;left:6969;top:271;width:2;height:1846" coordorigin="6969,271" coordsize="0,1846" path="m6969,271l6969,2116e" filled="false" stroked="true" strokeweight=".580pt" strokecolor="#000000">
                <v:path arrowok="t"/>
              </v:shape>
            </v:group>
            <v:group style="position:absolute;left:7837;top:271;width:2;height:1846" coordorigin="7837,271" coordsize="2,1846">
              <v:shape style="position:absolute;left:7837;top:271;width:2;height:1846" coordorigin="7837,271" coordsize="0,1846" path="m7837,271l7837,2116e" filled="false" stroked="true" strokeweight=".580pt" strokecolor="#000000">
                <v:path arrowok="t"/>
              </v:shape>
            </v:group>
            <v:group style="position:absolute;left:8703;top:271;width:2;height:1846" coordorigin="8703,271" coordsize="2,1846">
              <v:shape style="position:absolute;left:8703;top:271;width:2;height:1846" coordorigin="8703,271" coordsize="0,1846" path="m8703,271l8703,2116e" filled="false" stroked="true" strokeweight=".580pt" strokecolor="#000000">
                <v:path arrowok="t"/>
              </v:shape>
            </v:group>
            <v:group style="position:absolute;left:6;top:531;width:9558;height:2" coordorigin="6,531" coordsize="9558,2">
              <v:shape style="position:absolute;left:6;top:531;width:9558;height:2" coordorigin="6,531" coordsize="9558,0" path="m6,531l9564,531e" filled="false" stroked="true" strokeweight=".580pt" strokecolor="#000000">
                <v:path arrowok="t"/>
              </v:shape>
              <v:shape style="position:absolute;left:6;top:791;width:9562;height:10" type="#_x0000_t75" stroked="false">
                <v:imagedata r:id="rId312" o:title=""/>
              </v:shape>
              <v:shape style="position:absolute;left:6;top:1057;width:9562;height:10" type="#_x0000_t75" stroked="false">
                <v:imagedata r:id="rId312" o:title=""/>
              </v:shape>
              <v:shape style="position:absolute;left:6;top:1322;width:9562;height:10" type="#_x0000_t75" stroked="false">
                <v:imagedata r:id="rId312" o:title=""/>
              </v:shape>
              <v:shape style="position:absolute;left:6;top:1586;width:9562;height:10" type="#_x0000_t75" stroked="false">
                <v:imagedata r:id="rId312" o:title=""/>
              </v:shape>
            </v:group>
            <v:group style="position:absolute;left:6;top:1856;width:9558;height:2" coordorigin="6,1856" coordsize="9558,2">
              <v:shape style="position:absolute;left:6;top:1856;width:9558;height:2" coordorigin="6,1856" coordsize="9558,0" path="m6,1856l9564,1856e" filled="false" stroked="true" strokeweight=".580pt" strokecolor="#000000">
                <v:path arrowok="t"/>
              </v:shape>
              <v:shape style="position:absolute;left:300;top:17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27;top:0;width:1871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Conservación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(m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021;top:0;width:173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Construcción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(m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)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;top:585;width:1065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76" w:lineRule="auto" w:before="35"/>
                        <w:ind w:left="0" w:right="3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"/>
                        <w:ind w:left="3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19;top:319;width:669;height:17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577.4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668.5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1,651.1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40;top:319;width:669;height:17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577.4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668.5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265.5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1,680.1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60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54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62;top:585;width:558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29.0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72.7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0" w:right="53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70;top:585;width:726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132,668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132,668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37;top:319;width:2516;height:1791" type="#_x0000_t202" filled="false" stroked="false">
                <v:textbox inset="0,0,0,0">
                  <w:txbxContent>
                    <w:p>
                      <w:pPr>
                        <w:tabs>
                          <w:tab w:pos="895" w:val="left" w:leader="none"/>
                          <w:tab w:pos="1790" w:val="left" w:leader="none"/>
                        </w:tabs>
                        <w:spacing w:line="205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0" w:val="left" w:leader="none"/>
                        </w:tabs>
                        <w:spacing w:before="35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50,640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53,200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164,472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6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  </w:t>
                      </w:r>
                      <w:r>
                        <w:rPr>
                          <w:rFonts w:ascii="Arial"/>
                          <w:b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526,008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197,200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59" w:val="left" w:leader="none"/>
                        </w:tabs>
                        <w:spacing w:before="35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11,055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190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159,089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9" w:val="left" w:leader="none"/>
                          <w:tab w:pos="1901" w:val="left" w:leader="none"/>
                        </w:tabs>
                        <w:spacing w:before="35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49,322</w:t>
                        <w:tab/>
                        <w:t>41,700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42,000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37" w:val="left" w:leader="none"/>
                          <w:tab w:pos="1902" w:val="left" w:leader="none"/>
                        </w:tabs>
                        <w:spacing w:before="34"/>
                        <w:ind w:left="6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60,000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111,017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621,098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622,761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93;top:319;width:726;height:17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270,846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220,500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20,893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510,239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99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61;top:585;width:726;height:15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112,450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245,752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17,680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4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35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375,882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988" w:right="5832"/>
        <w:jc w:val="left"/>
        <w:rPr>
          <w:b w:val="0"/>
          <w:bCs w:val="0"/>
        </w:rPr>
      </w:pPr>
      <w:r>
        <w:rPr>
          <w:spacing w:val="-1"/>
        </w:rPr>
        <w:t>Fuente: SEPUIE,</w:t>
      </w:r>
      <w:r>
        <w:rPr>
          <w:spacing w:val="1"/>
        </w:rPr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Estatal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Caminos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</w:t>
      </w:r>
      <w:r>
        <w:rPr>
          <w:spacing w:val="1"/>
        </w:rPr>
        <w:t> </w:t>
      </w:r>
      <w:r>
        <w:rPr>
          <w:spacing w:val="-1"/>
        </w:rPr>
        <w:t>(JEC),</w:t>
      </w:r>
      <w:r>
        <w:rPr>
          <w:spacing w:val="1"/>
        </w:rPr>
        <w:t> </w:t>
      </w:r>
      <w:r>
        <w:rPr>
          <w:spacing w:val="-1"/>
        </w:rPr>
        <w:t>Subdirección.</w:t>
      </w:r>
      <w:r>
        <w:rPr>
          <w:spacing w:val="32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2002-2004</w:t>
      </w:r>
      <w:r>
        <w:rPr/>
        <w:t> la dependencia no</w:t>
      </w:r>
      <w:r>
        <w:rPr>
          <w:spacing w:val="-3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>
          <w:spacing w:val="-1"/>
        </w:rPr>
        <w:t>conservación</w:t>
      </w:r>
      <w:r>
        <w:rPr/>
        <w:t> de </w:t>
      </w:r>
      <w:r>
        <w:rPr>
          <w:spacing w:val="-1"/>
        </w:rPr>
        <w:t>caminos.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2707" w:right="2697"/>
        <w:jc w:val="center"/>
        <w:rPr>
          <w:b w:val="0"/>
          <w:bCs w:val="0"/>
        </w:rPr>
      </w:pPr>
      <w:r>
        <w:rPr/>
        <w:t>Pasajeros</w:t>
      </w:r>
      <w:r>
        <w:rPr>
          <w:spacing w:val="-1"/>
        </w:rPr>
        <w:t> en tráfico </w:t>
      </w:r>
      <w:r>
        <w:rPr/>
        <w:t>de</w:t>
      </w:r>
      <w:r>
        <w:rPr>
          <w:spacing w:val="-1"/>
        </w:rPr>
        <w:t> cabotaje</w:t>
      </w:r>
      <w:r>
        <w:rPr/>
        <w:t> nacional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cruceros turísticos registrados</w:t>
      </w:r>
      <w:r>
        <w:rPr/>
        <w:t> por</w:t>
      </w:r>
      <w:r>
        <w:rPr>
          <w:spacing w:val="27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 </w:t>
      </w:r>
      <w:r>
        <w:rPr/>
        <w:t>Integral</w:t>
      </w:r>
      <w:r>
        <w:rPr>
          <w:spacing w:val="-1"/>
        </w:rPr>
        <w:t> en los municipios</w:t>
      </w:r>
      <w:r>
        <w:rPr/>
        <w:t> </w:t>
      </w:r>
      <w:r>
        <w:rPr>
          <w:spacing w:val="-1"/>
        </w:rPr>
        <w:t>de B.C.Sur,</w:t>
      </w:r>
      <w:r>
        <w:rPr>
          <w:b w:val="0"/>
        </w:rPr>
      </w:r>
    </w:p>
    <w:p>
      <w:pPr>
        <w:spacing w:before="0"/>
        <w:ind w:left="5909" w:right="589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2.4pt;height:106.1pt;mso-position-horizontal-relative:char;mso-position-vertical-relative:line" coordorigin="0,0" coordsize="12648,2122">
            <v:group style="position:absolute;left:1392;top:6;width:2;height:2110" coordorigin="1392,6" coordsize="2,2110">
              <v:shape style="position:absolute;left:1392;top:6;width:2;height:2110" coordorigin="1392,6" coordsize="0,2110" path="m1392,6l1392,2115e" filled="false" stroked="true" strokeweight=".580pt" strokecolor="#000000">
                <v:path arrowok="t"/>
              </v:shape>
            </v:group>
            <v:group style="position:absolute;left:7280;top:6;width:2;height:2110" coordorigin="7280,6" coordsize="2,2110">
              <v:shape style="position:absolute;left:7280;top:6;width:2;height:2110" coordorigin="7280,6" coordsize="0,2110" path="m7280,6l7280,2115e" filled="false" stroked="true" strokeweight=".580pt" strokecolor="#000000">
                <v:path arrowok="t"/>
              </v:shape>
            </v:group>
            <v:group style="position:absolute;left:1387;top:265;width:11255;height:2" coordorigin="1387,265" coordsize="11255,2">
              <v:shape style="position:absolute;left:1387;top:265;width:11255;height:2" coordorigin="1387,265" coordsize="11255,0" path="m1387,265l12642,265e" filled="false" stroked="true" strokeweight=".580pt" strokecolor="#000000">
                <v:path arrowok="t"/>
              </v:shape>
            </v:group>
            <v:group style="position:absolute;left:2373;top:270;width:2;height:1846" coordorigin="2373,270" coordsize="2,1846">
              <v:shape style="position:absolute;left:2373;top:270;width:2;height:1846" coordorigin="2373,270" coordsize="0,1846" path="m2373,270l2373,2115e" filled="false" stroked="true" strokeweight=".580pt" strokecolor="#000000">
                <v:path arrowok="t"/>
              </v:shape>
            </v:group>
            <v:group style="position:absolute;left:3354;top:270;width:2;height:1846" coordorigin="3354,270" coordsize="2,1846">
              <v:shape style="position:absolute;left:3354;top:270;width:2;height:1846" coordorigin="3354,270" coordsize="0,1846" path="m3354,270l3354,2115e" filled="false" stroked="true" strokeweight=".580pt" strokecolor="#000000">
                <v:path arrowok="t"/>
              </v:shape>
            </v:group>
            <v:group style="position:absolute;left:4335;top:270;width:2;height:1846" coordorigin="4335,270" coordsize="2,1846">
              <v:shape style="position:absolute;left:4335;top:270;width:2;height:1846" coordorigin="4335,270" coordsize="0,1846" path="m4335,270l4335,2115e" filled="false" stroked="true" strokeweight=".580pt" strokecolor="#000000">
                <v:path arrowok="t"/>
              </v:shape>
            </v:group>
            <v:group style="position:absolute;left:5316;top:270;width:2;height:1846" coordorigin="5316,270" coordsize="2,1846">
              <v:shape style="position:absolute;left:5316;top:270;width:2;height:1846" coordorigin="5316,270" coordsize="0,1846" path="m5316,270l5316,2115e" filled="false" stroked="true" strokeweight=".580pt" strokecolor="#000000">
                <v:path arrowok="t"/>
              </v:shape>
            </v:group>
            <v:group style="position:absolute;left:6297;top:270;width:2;height:1846" coordorigin="6297,270" coordsize="2,1846">
              <v:shape style="position:absolute;left:6297;top:270;width:2;height:1846" coordorigin="6297,270" coordsize="0,1846" path="m6297,270l6297,2115e" filled="false" stroked="true" strokeweight=".580pt" strokecolor="#000000">
                <v:path arrowok="t"/>
              </v:shape>
            </v:group>
            <v:group style="position:absolute;left:8215;top:270;width:2;height:1846" coordorigin="8215,270" coordsize="2,1846">
              <v:shape style="position:absolute;left:8215;top:270;width:2;height:1846" coordorigin="8215,270" coordsize="0,1846" path="m8215,270l8215,2115e" filled="false" stroked="true" strokeweight=".580pt" strokecolor="#000000">
                <v:path arrowok="t"/>
              </v:shape>
            </v:group>
            <v:group style="position:absolute;left:9150;top:270;width:2;height:1846" coordorigin="9150,270" coordsize="2,1846">
              <v:shape style="position:absolute;left:9150;top:270;width:2;height:1846" coordorigin="9150,270" coordsize="0,1846" path="m9150,270l9150,2115e" filled="false" stroked="true" strokeweight=".580pt" strokecolor="#000000">
                <v:path arrowok="t"/>
              </v:shape>
            </v:group>
            <v:group style="position:absolute;left:10085;top:270;width:2;height:1846" coordorigin="10085,270" coordsize="2,1846">
              <v:shape style="position:absolute;left:10085;top:270;width:2;height:1846" coordorigin="10085,270" coordsize="0,1846" path="m10085,270l10085,2115e" filled="false" stroked="true" strokeweight=".580pt" strokecolor="#000000">
                <v:path arrowok="t"/>
              </v:shape>
            </v:group>
            <v:group style="position:absolute;left:11019;top:270;width:2;height:1846" coordorigin="11019,270" coordsize="2,1846">
              <v:shape style="position:absolute;left:11019;top:270;width:2;height:1846" coordorigin="11019,270" coordsize="0,1846" path="m11019,270l11019,2115e" filled="false" stroked="true" strokeweight=".580pt" strokecolor="#000000">
                <v:path arrowok="t"/>
              </v:shape>
            </v:group>
            <v:group style="position:absolute;left:11834;top:270;width:2;height:1846" coordorigin="11834,270" coordsize="2,1846">
              <v:shape style="position:absolute;left:11834;top:270;width:2;height:1846" coordorigin="11834,270" coordsize="0,1846" path="m11834,270l11834,2115e" filled="false" stroked="true" strokeweight=".580pt" strokecolor="#000000">
                <v:path arrowok="t"/>
              </v:shape>
            </v:group>
            <v:group style="position:absolute;left:6;top:530;width:12636;height:2" coordorigin="6,530" coordsize="12636,2">
              <v:shape style="position:absolute;left:6;top:530;width:12636;height:2" coordorigin="6,530" coordsize="12636,0" path="m6,530l12642,530e" filled="false" stroked="true" strokeweight=".580pt" strokecolor="#000000">
                <v:path arrowok="t"/>
              </v:shape>
              <v:shape style="position:absolute;left:6;top:791;width:12640;height:10" type="#_x0000_t75" stroked="false">
                <v:imagedata r:id="rId313" o:title=""/>
              </v:shape>
              <v:shape style="position:absolute;left:6;top:1056;width:12640;height:10" type="#_x0000_t75" stroked="false">
                <v:imagedata r:id="rId313" o:title=""/>
              </v:shape>
              <v:shape style="position:absolute;left:6;top:1321;width:12640;height:10" type="#_x0000_t75" stroked="false">
                <v:imagedata r:id="rId313" o:title=""/>
              </v:shape>
              <v:shape style="position:absolute;left:6;top:1586;width:12640;height:10" type="#_x0000_t75" stroked="false">
                <v:imagedata r:id="rId313" o:title=""/>
              </v:shape>
            </v:group>
            <v:group style="position:absolute;left:6;top:1855;width:12636;height:2" coordorigin="6,1855" coordsize="12636,2">
              <v:shape style="position:absolute;left:6;top:1855;width:12636;height:2" coordorigin="6,1855" coordsize="12636,0" path="m6,1855l12642,1855e" filled="false" stroked="true" strokeweight=".580pt" strokecolor="#000000">
                <v:path arrowok="t"/>
              </v:shape>
              <v:shape style="position:absolute;left:98;top:173;width:1085;height:193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5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76" w:lineRule="auto" w:before="0"/>
                        <w:ind w:left="0" w:right="5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25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26;top:55;width:8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Cabotaje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00;top:55;width:9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Turísticos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673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53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34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15;top:31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97;top:29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78;top:29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217;top:293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91;top:559;width:5632;height:1551" type="#_x0000_t202" filled="false" stroked="false">
                <v:textbox inset="0,0,0,0">
                  <w:txbxContent>
                    <w:p>
                      <w:pPr>
                        <w:tabs>
                          <w:tab w:pos="1594" w:val="left" w:leader="none"/>
                          <w:tab w:pos="2575" w:val="left" w:leader="none"/>
                          <w:tab w:pos="3556" w:val="left" w:leader="none"/>
                          <w:tab w:pos="4537" w:val="left" w:leader="none"/>
                          <w:tab w:pos="5519" w:val="left" w:leader="none"/>
                        </w:tabs>
                        <w:spacing w:line="230" w:lineRule="exact" w:before="0"/>
                        <w:ind w:left="6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92" w:val="left" w:leader="none"/>
                          <w:tab w:pos="2073" w:val="left" w:leader="none"/>
                          <w:tab w:pos="3053" w:val="left" w:leader="none"/>
                          <w:tab w:pos="4147" w:val="left" w:leader="none"/>
                          <w:tab w:pos="5018" w:val="left" w:leader="none"/>
                        </w:tabs>
                        <w:spacing w:before="5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41,036</w:t>
                        <w:tab/>
                        <w:t>28,205</w:t>
                        <w:tab/>
                        <w:t>26,186</w:t>
                        <w:tab/>
                        <w:t>14,847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3"/>
                          <w:sz w:val="20"/>
                        </w:rPr>
                        <w:t>4,847</w:t>
                        <w:tab/>
                        <w:t>12,756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0" w:val="left" w:leader="none"/>
                          <w:tab w:pos="1961" w:val="left" w:leader="none"/>
                          <w:tab w:pos="2942" w:val="left" w:leader="none"/>
                          <w:tab w:pos="3923" w:val="left" w:leader="none"/>
                          <w:tab w:pos="4906" w:val="left" w:leader="none"/>
                        </w:tabs>
                        <w:spacing w:before="5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309,086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328,776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282,573</w:t>
                        <w:tab/>
                        <w:t>153,242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153,242</w:t>
                        <w:tab/>
                        <w:t>244,244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70" w:val="left" w:leader="none"/>
                          <w:tab w:pos="2184" w:val="left" w:leader="none"/>
                          <w:tab w:pos="3165" w:val="left" w:leader="none"/>
                          <w:tab w:pos="4537" w:val="left" w:leader="none"/>
                          <w:tab w:pos="5519" w:val="left" w:leader="none"/>
                        </w:tabs>
                        <w:spacing w:before="5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1,626</w:t>
                        <w:tab/>
                        <w:t>601</w:t>
                        <w:tab/>
                        <w:t>1,052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2,941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94" w:val="left" w:leader="none"/>
                          <w:tab w:pos="2575" w:val="left" w:leader="none"/>
                          <w:tab w:pos="3556" w:val="left" w:leader="none"/>
                          <w:tab w:pos="4537" w:val="left" w:leader="none"/>
                          <w:tab w:pos="5519" w:val="left" w:leader="none"/>
                        </w:tabs>
                        <w:spacing w:before="5"/>
                        <w:ind w:left="61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80" w:val="left" w:leader="none"/>
                          <w:tab w:pos="1961" w:val="left" w:leader="none"/>
                          <w:tab w:pos="2942" w:val="left" w:leader="none"/>
                          <w:tab w:pos="3923" w:val="left" w:leader="none"/>
                          <w:tab w:pos="4906" w:val="left" w:leader="none"/>
                        </w:tabs>
                        <w:spacing w:line="256" w:lineRule="exact" w:before="4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351,748</w:t>
                        <w:tab/>
                        <w:t>357,582</w:t>
                        <w:tab/>
                        <w:t>309,811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171,030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3"/>
                          <w:sz w:val="20"/>
                        </w:rPr>
                        <w:t>158,089</w:t>
                        <w:tab/>
                        <w:t>257,000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34;top:293;width:5159;height:1816" type="#_x0000_t202" filled="false" stroked="false">
                <v:textbox inset="0,0,0,0">
                  <w:txbxContent>
                    <w:p>
                      <w:pPr>
                        <w:tabs>
                          <w:tab w:pos="934" w:val="left" w:leader="none"/>
                          <w:tab w:pos="1869" w:val="left" w:leader="none"/>
                          <w:tab w:pos="2803" w:val="left" w:leader="none"/>
                          <w:tab w:pos="4493" w:val="left" w:leader="none"/>
                        </w:tabs>
                        <w:spacing w:line="230" w:lineRule="exact" w:before="0"/>
                        <w:ind w:left="0" w:right="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3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4" w:val="left" w:leader="none"/>
                          <w:tab w:pos="2092" w:val="left" w:leader="none"/>
                          <w:tab w:pos="3027" w:val="left" w:leader="none"/>
                          <w:tab w:pos="4231" w:val="left" w:leader="none"/>
                          <w:tab w:pos="4656" w:val="left" w:leader="none"/>
                        </w:tabs>
                        <w:spacing w:before="5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1,179</w:t>
                        <w:tab/>
                        <w:t>733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1,212</w:t>
                        <w:tab/>
                        <w:t>1,796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0</w:t>
                        <w:tab/>
                        <w:t>1,404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24" w:val="left" w:leader="none"/>
                          <w:tab w:pos="2092" w:val="left" w:leader="none"/>
                          <w:tab w:pos="3027" w:val="left" w:leader="none"/>
                          <w:tab w:pos="3841" w:val="left" w:leader="none"/>
                          <w:tab w:pos="4657" w:val="left" w:leader="none"/>
                        </w:tabs>
                        <w:spacing w:before="5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341</w:t>
                        <w:tab/>
                        <w:t>217</w:t>
                        <w:tab/>
                        <w:t>2,538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2,549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3"/>
                          <w:sz w:val="20"/>
                        </w:rPr>
                        <w:t>3,600</w:t>
                        <w:tab/>
                        <w:t>3,643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57" w:val="left" w:leader="none"/>
                          <w:tab w:pos="1981" w:val="left" w:leader="none"/>
                          <w:tab w:pos="2915" w:val="left" w:leader="none"/>
                          <w:tab w:pos="3729" w:val="left" w:leader="none"/>
                          <w:tab w:pos="4545" w:val="left" w:leader="none"/>
                        </w:tabs>
                        <w:spacing w:before="5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7,423</w:t>
                        <w:tab/>
                        <w:t>5,439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11,407</w:t>
                        <w:tab/>
                        <w:t>16,007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25,200</w:t>
                        <w:tab/>
                        <w:t>17,017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4" w:val="left" w:leader="none"/>
                          <w:tab w:pos="1869" w:val="left" w:leader="none"/>
                          <w:tab w:pos="2804" w:val="left" w:leader="none"/>
                          <w:tab w:pos="4231" w:val="left" w:leader="none"/>
                          <w:tab w:pos="5047" w:val="left" w:leader="none"/>
                        </w:tabs>
                        <w:spacing w:before="5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232,439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263,559</w:t>
                        <w:tab/>
                        <w:t>275,799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407,464</w:t>
                        <w:tab/>
                      </w:r>
                      <w:r>
                        <w:rPr>
                          <w:rFonts w:ascii="Arial"/>
                          <w:b/>
                          <w:position w:val="3"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57" w:val="left" w:leader="none"/>
                          <w:tab w:pos="2092" w:val="left" w:leader="none"/>
                          <w:tab w:pos="2915" w:val="left" w:leader="none"/>
                          <w:tab w:pos="3729" w:val="left" w:leader="none"/>
                          <w:tab w:pos="4656" w:val="left" w:leader="none"/>
                        </w:tabs>
                        <w:spacing w:before="5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2,824</w:t>
                        <w:tab/>
                        <w:t>2,881</w:t>
                        <w:tab/>
                        <w:t>2,881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13,419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position w:val="3"/>
                          <w:sz w:val="20"/>
                        </w:rPr>
                        <w:t>19,817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3"/>
                          <w:sz w:val="20"/>
                        </w:rPr>
                        <w:t>5,151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34" w:val="left" w:leader="none"/>
                          <w:tab w:pos="1869" w:val="left" w:leader="none"/>
                          <w:tab w:pos="2804" w:val="left" w:leader="none"/>
                          <w:tab w:pos="3729" w:val="left" w:leader="none"/>
                          <w:tab w:pos="4545" w:val="left" w:leader="none"/>
                        </w:tabs>
                        <w:spacing w:line="256" w:lineRule="exact" w:before="4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244,206</w:t>
                        <w:tab/>
                        <w:t>272,829</w:t>
                        <w:tab/>
                        <w:t>293,837</w:t>
                        <w:tab/>
                        <w:t>441,235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3"/>
                          <w:sz w:val="20"/>
                        </w:rPr>
                        <w:t>48,617</w:t>
                        <w:tab/>
                        <w:t>27,215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908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</w:t>
      </w:r>
      <w:r>
        <w:rPr/>
        <w:t> </w:t>
      </w:r>
      <w:r>
        <w:rPr>
          <w:spacing w:val="-1"/>
        </w:rPr>
        <w:t>Integral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2"/>
        </w:rPr>
        <w:t>S.A.de</w:t>
      </w:r>
      <w:r>
        <w:rPr/>
        <w:t> </w:t>
      </w:r>
      <w:r>
        <w:rPr>
          <w:spacing w:val="-1"/>
        </w:rPr>
        <w:t>C.V.</w:t>
      </w:r>
      <w:r>
        <w:rPr>
          <w:spacing w:val="1"/>
        </w:rPr>
        <w:t> </w:t>
      </w:r>
      <w:r>
        <w:rPr>
          <w:spacing w:val="-2"/>
        </w:rPr>
        <w:t>(API)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Operaciones.</w:t>
      </w:r>
      <w:r>
        <w:rPr>
          <w:spacing w:val="1"/>
        </w:rPr>
        <w:t> </w:t>
      </w:r>
      <w:r>
        <w:rPr>
          <w:spacing w:val="-2"/>
        </w:rPr>
        <w:t>API</w:t>
      </w:r>
      <w:r>
        <w:rPr>
          <w:spacing w:val="1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-1"/>
        </w:rPr>
        <w:t>San</w:t>
      </w:r>
      <w:r>
        <w:rPr/>
        <w:t> </w:t>
      </w:r>
      <w:r>
        <w:rPr>
          <w:spacing w:val="-1"/>
        </w:rPr>
        <w:t>Lucas,</w:t>
      </w:r>
      <w:r>
        <w:rPr>
          <w:spacing w:val="1"/>
        </w:rPr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/>
        <w:ind w:left="908" w:right="0"/>
        <w:jc w:val="left"/>
        <w:rPr>
          <w:b w:val="0"/>
          <w:bCs w:val="0"/>
        </w:rPr>
      </w:pPr>
      <w:r>
        <w:rPr/>
        <w:t>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40" w:right="12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 w:before="74"/>
        <w:ind w:left="3390" w:right="3159" w:firstLine="861"/>
        <w:jc w:val="left"/>
        <w:rPr>
          <w:b w:val="0"/>
          <w:bCs w:val="0"/>
        </w:rPr>
      </w:pPr>
      <w:r>
        <w:rPr>
          <w:spacing w:val="-1"/>
        </w:rPr>
        <w:t>Carga </w:t>
      </w:r>
      <w:r>
        <w:rPr/>
        <w:t>general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granel</w:t>
      </w:r>
      <w:r>
        <w:rPr>
          <w:spacing w:val="-1"/>
        </w:rPr>
        <w:t> mineral registrada</w:t>
      </w:r>
      <w:r>
        <w:rPr/>
        <w:t> por</w:t>
      </w:r>
      <w:r>
        <w:rPr>
          <w:spacing w:val="24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 </w:t>
      </w:r>
      <w:r>
        <w:rPr/>
        <w:t>Integral</w:t>
      </w:r>
      <w:r>
        <w:rPr>
          <w:spacing w:val="-1"/>
        </w:rPr>
        <w:t> en los municipios</w:t>
      </w:r>
      <w:r>
        <w:rPr/>
        <w:t> </w:t>
      </w:r>
      <w:r>
        <w:rPr>
          <w:spacing w:val="-1"/>
        </w:rPr>
        <w:t>de B.C.Sur,</w:t>
      </w:r>
      <w:r>
        <w:rPr>
          <w:b w:val="0"/>
        </w:rPr>
      </w: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16.5pt;height:83.2pt;mso-position-horizontal-relative:char;mso-position-vertical-relative:line" coordorigin="0,0" coordsize="12330,1664">
            <v:group style="position:absolute;left:991;top:6;width:2;height:1653" coordorigin="991,6" coordsize="2,1653">
              <v:shape style="position:absolute;left:991;top:6;width:2;height:1653" coordorigin="991,6" coordsize="0,1653" path="m991,6l991,1658e" filled="false" stroked="true" strokeweight=".580pt" strokecolor="#000000">
                <v:path arrowok="t"/>
              </v:shape>
            </v:group>
            <v:group style="position:absolute;left:6661;top:6;width:2;height:1653" coordorigin="6661,6" coordsize="2,1653">
              <v:shape style="position:absolute;left:6661;top:6;width:2;height:1653" coordorigin="6661,6" coordsize="0,1653" path="m6661,6l6661,1658e" filled="false" stroked="true" strokeweight=".580pt" strokecolor="#000000">
                <v:path arrowok="t"/>
              </v:shape>
            </v:group>
            <v:group style="position:absolute;left:986;top:278;width:11338;height:2" coordorigin="986,278" coordsize="11338,2">
              <v:shape style="position:absolute;left:986;top:278;width:11338;height:2" coordorigin="986,278" coordsize="11338,0" path="m986,278l12324,278e" filled="false" stroked="true" strokeweight=".580pt" strokecolor="#000000">
                <v:path arrowok="t"/>
              </v:shape>
            </v:group>
            <v:group style="position:absolute;left:1937;top:283;width:2;height:1376" coordorigin="1937,283" coordsize="2,1376">
              <v:shape style="position:absolute;left:1937;top:283;width:2;height:1376" coordorigin="1937,283" coordsize="0,1376" path="m1937,283l1937,1658e" filled="false" stroked="true" strokeweight=".580pt" strokecolor="#000000">
                <v:path arrowok="t"/>
              </v:shape>
            </v:group>
            <v:group style="position:absolute;left:2881;top:283;width:2;height:1376" coordorigin="2881,283" coordsize="2,1376">
              <v:shape style="position:absolute;left:2881;top:283;width:2;height:1376" coordorigin="2881,283" coordsize="0,1376" path="m2881,283l2881,1658e" filled="false" stroked="true" strokeweight=".580pt" strokecolor="#000000">
                <v:path arrowok="t"/>
              </v:shape>
            </v:group>
            <v:group style="position:absolute;left:3827;top:283;width:2;height:1376" coordorigin="3827,283" coordsize="2,1376">
              <v:shape style="position:absolute;left:3827;top:283;width:2;height:1376" coordorigin="3827,283" coordsize="0,1376" path="m3827,283l3827,1658e" filled="false" stroked="true" strokeweight=".580pt" strokecolor="#000000">
                <v:path arrowok="t"/>
              </v:shape>
            </v:group>
            <v:group style="position:absolute;left:4771;top:283;width:2;height:1376" coordorigin="4771,283" coordsize="2,1376">
              <v:shape style="position:absolute;left:4771;top:283;width:2;height:1376" coordorigin="4771,283" coordsize="0,1376" path="m4771,283l4771,1658e" filled="false" stroked="true" strokeweight=".580pt" strokecolor="#000000">
                <v:path arrowok="t"/>
              </v:shape>
            </v:group>
            <v:group style="position:absolute;left:5717;top:283;width:2;height:1376" coordorigin="5717,283" coordsize="2,1376">
              <v:shape style="position:absolute;left:5717;top:283;width:2;height:1376" coordorigin="5717,283" coordsize="0,1376" path="m5717,283l5717,1658e" filled="false" stroked="true" strokeweight=".580pt" strokecolor="#000000">
                <v:path arrowok="t"/>
              </v:shape>
            </v:group>
            <v:group style="position:absolute;left:7607;top:283;width:2;height:1376" coordorigin="7607,283" coordsize="2,1376">
              <v:shape style="position:absolute;left:7607;top:283;width:2;height:1376" coordorigin="7607,283" coordsize="0,1376" path="m7607,283l7607,1658e" filled="false" stroked="true" strokeweight=".580pt" strokecolor="#000000">
                <v:path arrowok="t"/>
              </v:shape>
            </v:group>
            <v:group style="position:absolute;left:8551;top:283;width:2;height:1376" coordorigin="8551,283" coordsize="2,1376">
              <v:shape style="position:absolute;left:8551;top:283;width:2;height:1376" coordorigin="8551,283" coordsize="0,1376" path="m8551,283l8551,1658e" filled="false" stroked="true" strokeweight=".580pt" strokecolor="#000000">
                <v:path arrowok="t"/>
              </v:shape>
            </v:group>
            <v:group style="position:absolute;left:9497;top:283;width:2;height:1376" coordorigin="9497,283" coordsize="2,1376">
              <v:shape style="position:absolute;left:9497;top:283;width:2;height:1376" coordorigin="9497,283" coordsize="0,1376" path="m9497,283l9497,1658e" filled="false" stroked="true" strokeweight=".580pt" strokecolor="#000000">
                <v:path arrowok="t"/>
              </v:shape>
            </v:group>
            <v:group style="position:absolute;left:10441;top:283;width:2;height:1376" coordorigin="10441,283" coordsize="2,1376">
              <v:shape style="position:absolute;left:10441;top:283;width:2;height:1376" coordorigin="10441,283" coordsize="0,1376" path="m10441,283l10441,1658e" filled="false" stroked="true" strokeweight=".580pt" strokecolor="#000000">
                <v:path arrowok="t"/>
              </v:shape>
            </v:group>
            <v:group style="position:absolute;left:11387;top:283;width:2;height:1376" coordorigin="11387,283" coordsize="2,1376">
              <v:shape style="position:absolute;left:11387;top:283;width:2;height:1376" coordorigin="11387,283" coordsize="0,1376" path="m11387,283l11387,1658e" filled="false" stroked="true" strokeweight=".580pt" strokecolor="#000000">
                <v:path arrowok="t"/>
              </v:shape>
            </v:group>
            <v:group style="position:absolute;left:6;top:555;width:12318;height:2" coordorigin="6,555" coordsize="12318,2">
              <v:shape style="position:absolute;left:6;top:555;width:12318;height:2" coordorigin="6,555" coordsize="12318,0" path="m6,555l12324,555e" filled="false" stroked="true" strokeweight=".580pt" strokecolor="#000000">
                <v:path arrowok="t"/>
              </v:shape>
              <v:shape style="position:absolute;left:6;top:828;width:12322;height:10" type="#_x0000_t75" stroked="false">
                <v:imagedata r:id="rId314" o:title=""/>
              </v:shape>
              <v:shape style="position:absolute;left:6;top:1104;width:12322;height:10" type="#_x0000_t75" stroked="false">
                <v:imagedata r:id="rId314" o:title=""/>
              </v:shape>
            </v:group>
            <v:group style="position:absolute;left:6;top:1386;width:12318;height:2" coordorigin="6,1386" coordsize="12318,2">
              <v:shape style="position:absolute;left:6;top:1386;width:12318;height:2" coordorigin="6,1386" coordsize="12318,0" path="m6,1386l12324,1386e" filled="false" stroked="true" strokeweight=".580pt" strokecolor="#000000">
                <v:path arrowok="t"/>
              </v:shape>
              <v:shape style="position:absolute;left:3281;top:66;width:106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Carga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general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924;top:66;width:111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Granel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mineral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;top:343;width:3672;height:1268" type="#_x0000_t202" filled="false" stroked="false">
                <v:textbox inset="0,0,0,0">
                  <w:txbxContent>
                    <w:p>
                      <w:pPr>
                        <w:tabs>
                          <w:tab w:pos="1202" w:val="left" w:leader="none"/>
                          <w:tab w:pos="2146" w:val="left" w:leader="none"/>
                          <w:tab w:pos="3091" w:val="left" w:leader="none"/>
                        </w:tabs>
                        <w:spacing w:line="163" w:lineRule="exact" w:before="0"/>
                        <w:ind w:left="9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6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382" w:val="left" w:leader="none"/>
                          <w:tab w:pos="2238" w:val="left" w:leader="none"/>
                          <w:tab w:pos="3183" w:val="left" w:leader="none"/>
                        </w:tabs>
                        <w:spacing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Comondú</w:t>
                        <w:tab/>
                        <w:t>6,169</w:t>
                        <w:tab/>
                        <w:t>53,572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6"/>
                        </w:rPr>
                        <w:t>46,256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381" w:val="left" w:leader="none"/>
                          <w:tab w:pos="2237" w:val="left" w:leader="none"/>
                          <w:tab w:pos="3182" w:val="left" w:leader="none"/>
                        </w:tabs>
                        <w:spacing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Mulegé</w:t>
                        <w:tab/>
                        <w:t>6,941</w:t>
                        <w:tab/>
                        <w:t>23,714</w:t>
                        <w:tab/>
                        <w:t>21,972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069" w:val="left" w:leader="none"/>
                          <w:tab w:pos="2014" w:val="left" w:leader="none"/>
                          <w:tab w:pos="2959" w:val="left" w:leader="none"/>
                        </w:tabs>
                        <w:spacing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Paz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1,416,865</w:t>
                        <w:tab/>
                        <w:t>1,584,962</w:t>
                        <w:tab/>
                        <w:t>1,599,645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070" w:val="left" w:leader="none"/>
                          <w:tab w:pos="2014" w:val="left" w:leader="none"/>
                          <w:tab w:pos="2960" w:val="left" w:leader="none"/>
                        </w:tabs>
                        <w:spacing w:line="180" w:lineRule="exact"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B.C.Sur</w:t>
                        <w:tab/>
                        <w:t>1,429,975</w:t>
                        <w:tab/>
                        <w:t>1,662,248</w:t>
                        <w:tab/>
                        <w:t>1,667,873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975;top:343;width:711;height:126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55,437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21,244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1,681,346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1,758,027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52;top:343;width:3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865;top:343;width:711;height:126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46,834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25,828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1,975,053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2,047,715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42;top:343;width:3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1999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886;top:343;width:3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32;top:343;width:3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776;top:343;width:35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11;top:662;width:711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3,067,187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1,154,278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4,221,465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55;top:662;width:711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2,913,859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1,332,365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4,246,224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01;top:662;width:711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2,162,358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1,060,027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3,672,385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645;top:620;width:711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2,410,714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306,659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2,717,373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591;top:343;width:1430;height:1268" type="#_x0000_t202" filled="false" stroked="false">
                <v:textbox inset="0,0,0,0">
                  <w:txbxContent>
                    <w:p>
                      <w:pPr>
                        <w:tabs>
                          <w:tab w:pos="1074" w:val="left" w:leader="none"/>
                        </w:tabs>
                        <w:spacing w:line="163" w:lineRule="exact" w:before="0"/>
                        <w:ind w:left="13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6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406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3,039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71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2,169,467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584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265,556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717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2,435,023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920;top:620;width:712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5,037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1.547,338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1,552,375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535;top:620;width:711;height:990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2,558,712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2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210,434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93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2,769,146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310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Portuaria</w:t>
      </w:r>
      <w:r>
        <w:rPr/>
        <w:t> </w:t>
      </w:r>
      <w:r>
        <w:rPr>
          <w:spacing w:val="-1"/>
        </w:rPr>
        <w:t>Integral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B.C.Sur,</w:t>
      </w:r>
      <w:r>
        <w:rPr>
          <w:spacing w:val="1"/>
        </w:rPr>
        <w:t> </w:t>
      </w:r>
      <w:r>
        <w:rPr>
          <w:spacing w:val="-2"/>
        </w:rPr>
        <w:t>S.A.de</w:t>
      </w:r>
      <w:r>
        <w:rPr/>
        <w:t> </w:t>
      </w:r>
      <w:r>
        <w:rPr>
          <w:spacing w:val="-1"/>
        </w:rPr>
        <w:t>C.V.</w:t>
      </w:r>
      <w:r>
        <w:rPr>
          <w:spacing w:val="1"/>
        </w:rPr>
        <w:t> </w:t>
      </w:r>
      <w:r>
        <w:rPr>
          <w:spacing w:val="-2"/>
        </w:rPr>
        <w:t>(API)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Operaciones.</w:t>
      </w:r>
      <w:r>
        <w:rPr>
          <w:spacing w:val="1"/>
        </w:rPr>
        <w:t> </w:t>
      </w:r>
      <w:r>
        <w:rPr>
          <w:spacing w:val="-2"/>
        </w:rPr>
        <w:t>API</w:t>
      </w:r>
      <w:r>
        <w:rPr>
          <w:spacing w:val="1"/>
        </w:rPr>
        <w:t> </w:t>
      </w:r>
      <w:r>
        <w:rPr>
          <w:spacing w:val="-1"/>
        </w:rPr>
        <w:t>Cabo</w:t>
      </w:r>
      <w:r>
        <w:rPr/>
        <w:t> </w:t>
      </w:r>
      <w:r>
        <w:rPr>
          <w:spacing w:val="-1"/>
        </w:rPr>
        <w:t>San</w:t>
      </w:r>
      <w:r>
        <w:rPr/>
        <w:t> </w:t>
      </w:r>
      <w:r>
        <w:rPr>
          <w:spacing w:val="-1"/>
        </w:rPr>
        <w:t>Lucas,</w:t>
      </w:r>
      <w:r>
        <w:rPr>
          <w:spacing w:val="1"/>
        </w:rPr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2356" w:right="2348"/>
        <w:jc w:val="center"/>
        <w:rPr>
          <w:b w:val="0"/>
          <w:bCs w:val="0"/>
        </w:rPr>
      </w:pPr>
      <w:r>
        <w:rPr>
          <w:spacing w:val="-1"/>
        </w:rPr>
        <w:t>Número </w:t>
      </w:r>
      <w:r>
        <w:rPr/>
        <w:t>de</w:t>
      </w:r>
      <w:r>
        <w:rPr>
          <w:spacing w:val="-1"/>
        </w:rPr>
        <w:t> </w:t>
      </w:r>
      <w:r>
        <w:rPr/>
        <w:t>operaciones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aviación, vuelos </w:t>
      </w:r>
      <w:r>
        <w:rPr/>
        <w:t>y</w:t>
      </w:r>
      <w:r>
        <w:rPr>
          <w:spacing w:val="-4"/>
        </w:rPr>
        <w:t> </w:t>
      </w:r>
      <w:r>
        <w:rPr/>
        <w:t>pasajeros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tipo </w:t>
      </w:r>
      <w:r>
        <w:rPr/>
        <w:t>de</w:t>
      </w:r>
      <w:r>
        <w:rPr>
          <w:spacing w:val="-1"/>
        </w:rPr>
        <w:t> empresa</w:t>
      </w:r>
      <w:r>
        <w:rPr>
          <w:spacing w:val="27"/>
        </w:rPr>
        <w:t> </w:t>
      </w:r>
      <w:r>
        <w:rPr>
          <w:spacing w:val="-1"/>
        </w:rPr>
        <w:t>registrados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Comunicaciones</w:t>
      </w:r>
      <w:r>
        <w:rPr/>
        <w:t> y</w:t>
      </w:r>
      <w:r>
        <w:rPr>
          <w:spacing w:val="-4"/>
        </w:rPr>
        <w:t> </w:t>
      </w:r>
      <w:r>
        <w:rPr/>
        <w:t>Transportes</w:t>
      </w:r>
      <w:r>
        <w:rPr>
          <w:b w:val="0"/>
        </w:rPr>
      </w:r>
    </w:p>
    <w:p>
      <w:pPr>
        <w:spacing w:line="229" w:lineRule="exact" w:before="0"/>
        <w:ind w:left="63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en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municipios</w:t>
      </w:r>
      <w:r>
        <w:rPr>
          <w:rFonts w:ascii="Arial"/>
          <w:b/>
          <w:sz w:val="20"/>
        </w:rPr>
        <w:t> de</w:t>
      </w:r>
      <w:r>
        <w:rPr>
          <w:rFonts w:ascii="Arial"/>
          <w:b/>
          <w:spacing w:val="-1"/>
          <w:sz w:val="20"/>
        </w:rPr>
        <w:t> B.C.Sur,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2003-2004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5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864"/>
        <w:gridCol w:w="755"/>
        <w:gridCol w:w="864"/>
        <w:gridCol w:w="755"/>
        <w:gridCol w:w="1508"/>
        <w:gridCol w:w="1507"/>
        <w:gridCol w:w="2110"/>
        <w:gridCol w:w="1801"/>
      </w:tblGrid>
      <w:tr>
        <w:trPr>
          <w:trHeight w:val="563" w:hRule="exact"/>
        </w:trPr>
        <w:tc>
          <w:tcPr>
            <w:tcW w:w="4802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3650" w:val="left" w:leader="none"/>
              </w:tabs>
              <w:spacing w:line="184" w:lineRule="exact" w:before="88"/>
              <w:ind w:left="203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6699"/>
                <w:spacing w:val="-2"/>
                <w:w w:val="95"/>
                <w:sz w:val="16"/>
              </w:rPr>
              <w:t>Aviación</w:t>
              <w:tab/>
            </w:r>
            <w:r>
              <w:rPr>
                <w:rFonts w:ascii="Arial" w:hAnsi="Arial"/>
                <w:b/>
                <w:color w:val="006699"/>
                <w:spacing w:val="-2"/>
                <w:sz w:val="16"/>
              </w:rPr>
              <w:t>Aviación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tabs>
                <w:tab w:pos="1973" w:val="left" w:leader="none"/>
                <w:tab w:pos="3681" w:val="left" w:leader="none"/>
              </w:tabs>
              <w:spacing w:line="240" w:lineRule="auto"/>
              <w:ind w:left="7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pacing w:val="-1"/>
                <w:w w:val="95"/>
                <w:position w:val="-4"/>
                <w:sz w:val="16"/>
              </w:rPr>
              <w:t>Municipio</w:t>
              <w:tab/>
            </w:r>
            <w:r>
              <w:rPr>
                <w:rFonts w:ascii="Arial"/>
                <w:b/>
                <w:color w:val="006699"/>
                <w:spacing w:val="-1"/>
                <w:w w:val="95"/>
                <w:sz w:val="16"/>
              </w:rPr>
              <w:t>Comercial</w:t>
              <w:tab/>
            </w:r>
            <w:r>
              <w:rPr>
                <w:rFonts w:ascii="Arial"/>
                <w:b/>
                <w:color w:val="006699"/>
                <w:spacing w:val="-1"/>
                <w:sz w:val="16"/>
              </w:rPr>
              <w:t>General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/>
              <w:ind w:left="321" w:right="34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Vuelos</w:t>
            </w:r>
            <w:r>
              <w:rPr>
                <w:rFonts w:ascii="Arial"/>
                <w:b/>
                <w:color w:val="006699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16"/>
              </w:rPr>
              <w:t>empresas</w:t>
            </w:r>
            <w:r>
              <w:rPr>
                <w:rFonts w:ascii="Arial"/>
                <w:b/>
                <w:color w:val="006699"/>
                <w:spacing w:val="20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006699"/>
                <w:w w:val="95"/>
                <w:sz w:val="16"/>
              </w:rPr>
              <w:t>nacionales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/>
              <w:ind w:left="307" w:right="33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Vuelos</w:t>
            </w:r>
            <w:r>
              <w:rPr>
                <w:rFonts w:ascii="Arial"/>
                <w:b/>
                <w:color w:val="006699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16"/>
              </w:rPr>
              <w:t>empresas</w:t>
            </w:r>
            <w:r>
              <w:rPr>
                <w:rFonts w:ascii="Arial"/>
                <w:b/>
                <w:color w:val="006699"/>
                <w:spacing w:val="20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w w:val="95"/>
                <w:sz w:val="16"/>
              </w:rPr>
              <w:t>extranjeras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/>
              <w:ind w:left="649" w:right="67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6699"/>
                <w:sz w:val="16"/>
              </w:rPr>
              <w:t>Pasajeros</w:t>
            </w:r>
            <w:r>
              <w:rPr>
                <w:rFonts w:ascii="Arial" w:hAnsi="Arial"/>
                <w:b/>
                <w:color w:val="006699"/>
                <w:w w:val="99"/>
                <w:sz w:val="16"/>
              </w:rPr>
              <w:t> </w:t>
            </w:r>
            <w:r>
              <w:rPr>
                <w:rFonts w:ascii="Arial" w:hAnsi="Arial"/>
                <w:b/>
                <w:color w:val="006699"/>
                <w:spacing w:val="-2"/>
                <w:sz w:val="16"/>
              </w:rPr>
              <w:t>Aviación</w:t>
            </w:r>
            <w:r>
              <w:rPr>
                <w:rFonts w:ascii="Arial" w:hAnsi="Arial"/>
                <w:b/>
                <w:color w:val="006699"/>
                <w:spacing w:val="21"/>
                <w:w w:val="99"/>
                <w:sz w:val="16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w w:val="95"/>
                <w:sz w:val="16"/>
              </w:rPr>
              <w:t>Comercial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505" w:right="5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b/>
                <w:color w:val="006699"/>
                <w:w w:val="95"/>
                <w:sz w:val="16"/>
              </w:rPr>
              <w:t>Pasajeros</w:t>
            </w:r>
            <w:r>
              <w:rPr>
                <w:rFonts w:ascii="Arial" w:hAnsi="Arial"/>
                <w:b/>
                <w:color w:val="006699"/>
                <w:w w:val="99"/>
                <w:sz w:val="16"/>
              </w:rPr>
              <w:t> </w:t>
            </w:r>
            <w:r>
              <w:rPr>
                <w:rFonts w:ascii="Arial" w:hAnsi="Arial"/>
                <w:b/>
                <w:color w:val="006699"/>
                <w:spacing w:val="-2"/>
                <w:sz w:val="16"/>
              </w:rPr>
              <w:t>Aviación</w:t>
            </w:r>
            <w:r>
              <w:rPr>
                <w:rFonts w:ascii="Arial" w:hAnsi="Arial"/>
                <w:b/>
                <w:color w:val="006699"/>
                <w:spacing w:val="21"/>
                <w:w w:val="99"/>
                <w:sz w:val="16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6"/>
              </w:rPr>
              <w:t>General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277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2003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88" w:val="left" w:leader="none"/>
              </w:tabs>
              <w:spacing w:line="240" w:lineRule="auto" w:before="38"/>
              <w:ind w:left="2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2003</w:t>
              <w:tab/>
            </w: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87" w:val="left" w:leader="none"/>
              </w:tabs>
              <w:spacing w:line="240" w:lineRule="auto" w:before="38"/>
              <w:ind w:left="2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2003</w:t>
              <w:tab/>
            </w: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393" w:val="left" w:leader="none"/>
              </w:tabs>
              <w:spacing w:line="240" w:lineRule="auto" w:before="38"/>
              <w:ind w:left="3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2003</w:t>
              <w:tab/>
            </w: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193" w:val="left" w:leader="none"/>
              </w:tabs>
              <w:spacing w:line="240" w:lineRule="auto" w:before="38"/>
              <w:ind w:left="2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2003</w:t>
              <w:tab/>
            </w:r>
            <w:r>
              <w:rPr>
                <w:rFonts w:ascii="Arial"/>
                <w:b/>
                <w:color w:val="006699"/>
                <w:sz w:val="16"/>
              </w:rPr>
              <w:t>2004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7" w:hRule="exact"/>
        </w:trPr>
        <w:tc>
          <w:tcPr>
            <w:tcW w:w="156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Paz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16,978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14,497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3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9,340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4,947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17" w:val="left" w:leader="none"/>
              </w:tabs>
              <w:spacing w:line="240" w:lineRule="auto" w:before="38"/>
              <w:ind w:left="2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15,471</w:t>
              <w:tab/>
            </w:r>
            <w:r>
              <w:rPr>
                <w:rFonts w:ascii="Arial"/>
                <w:b/>
                <w:sz w:val="16"/>
              </w:rPr>
              <w:t>2,074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237" w:val="left" w:leader="none"/>
              </w:tabs>
              <w:spacing w:line="240" w:lineRule="auto" w:before="38"/>
              <w:ind w:left="37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1,507</w:t>
              <w:tab/>
            </w:r>
            <w:r>
              <w:rPr>
                <w:rFonts w:ascii="Arial"/>
                <w:b/>
                <w:sz w:val="16"/>
              </w:rPr>
              <w:t>73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440" w:val="left" w:leader="none"/>
              </w:tabs>
              <w:spacing w:line="240" w:lineRule="auto" w:before="38"/>
              <w:ind w:left="4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710,147</w:t>
              <w:tab/>
            </w:r>
            <w:r>
              <w:rPr>
                <w:rFonts w:ascii="Arial"/>
                <w:b/>
                <w:sz w:val="16"/>
              </w:rPr>
              <w:t>428,263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240" w:lineRule="auto" w:before="38"/>
              <w:ind w:left="3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16,603</w:t>
              <w:tab/>
            </w:r>
            <w:r>
              <w:rPr>
                <w:rFonts w:ascii="Arial"/>
                <w:b/>
                <w:sz w:val="16"/>
              </w:rPr>
              <w:t>9,430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1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Los</w:t>
            </w:r>
            <w:r>
              <w:rPr>
                <w:rFonts w:ascii="Arial"/>
                <w:b/>
                <w:spacing w:val="-9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Cabos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2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21,869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1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19,918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2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12,545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7"/>
              <w:ind w:left="2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7,236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18" w:val="left" w:leader="none"/>
              </w:tabs>
              <w:spacing w:line="240" w:lineRule="auto" w:before="37"/>
              <w:ind w:left="3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6,316</w:t>
              <w:tab/>
            </w:r>
            <w:r>
              <w:rPr>
                <w:rFonts w:ascii="Arial"/>
                <w:b/>
                <w:spacing w:val="-1"/>
                <w:sz w:val="16"/>
              </w:rPr>
              <w:t>2,147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16" w:val="left" w:leader="none"/>
              </w:tabs>
              <w:spacing w:line="240" w:lineRule="auto" w:before="37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15,553</w:t>
              <w:tab/>
            </w:r>
            <w:r>
              <w:rPr>
                <w:rFonts w:ascii="Arial"/>
                <w:b/>
                <w:spacing w:val="-1"/>
                <w:sz w:val="16"/>
              </w:rPr>
              <w:t>1,531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07" w:val="left" w:leader="none"/>
              </w:tabs>
              <w:spacing w:line="240" w:lineRule="auto" w:before="37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1,973,376</w:t>
              <w:tab/>
            </w:r>
            <w:r>
              <w:rPr>
                <w:rFonts w:ascii="Arial"/>
                <w:b/>
                <w:spacing w:val="-1"/>
                <w:sz w:val="16"/>
              </w:rPr>
              <w:t>1,611,326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7" w:val="left" w:leader="none"/>
              </w:tabs>
              <w:spacing w:line="240" w:lineRule="auto" w:before="37"/>
              <w:ind w:left="3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198,078</w:t>
              <w:tab/>
            </w:r>
            <w:r>
              <w:rPr>
                <w:rFonts w:ascii="Arial"/>
                <w:b/>
                <w:spacing w:val="-1"/>
                <w:sz w:val="16"/>
              </w:rPr>
              <w:t>24,443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156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/>
                <w:b/>
                <w:spacing w:val="-1"/>
                <w:sz w:val="16"/>
              </w:rPr>
              <w:t>Loreto</w:t>
            </w:r>
            <w:r>
              <w:rPr>
                <w:rFonts w:ascii="Arial"/>
                <w:b/>
                <w:spacing w:val="-1"/>
                <w:position w:val="8"/>
                <w:sz w:val="10"/>
              </w:rPr>
              <w:t>1/</w:t>
            </w:r>
            <w:r>
              <w:rPr>
                <w:rFonts w:ascii="Arial"/>
                <w:sz w:val="1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3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3,470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3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325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3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5,008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26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4,417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150" w:val="left" w:leader="none"/>
              </w:tabs>
              <w:spacing w:line="240" w:lineRule="auto" w:before="54"/>
              <w:ind w:left="3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2,466</w:t>
              <w:tab/>
            </w:r>
            <w:r>
              <w:rPr>
                <w:rFonts w:ascii="Arial"/>
                <w:b/>
                <w:sz w:val="16"/>
              </w:rPr>
              <w:t>251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15" w:val="left" w:leader="none"/>
              </w:tabs>
              <w:spacing w:line="240" w:lineRule="auto" w:before="54"/>
              <w:ind w:left="5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944</w:t>
              <w:tab/>
            </w:r>
            <w:r>
              <w:rPr>
                <w:rFonts w:ascii="Arial"/>
                <w:b/>
                <w:sz w:val="16"/>
              </w:rPr>
              <w:t>1,889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529" w:val="left" w:leader="none"/>
              </w:tabs>
              <w:spacing w:line="240" w:lineRule="auto" w:before="54"/>
              <w:ind w:left="4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91,106</w:t>
              <w:tab/>
            </w:r>
            <w:r>
              <w:rPr>
                <w:rFonts w:ascii="Arial"/>
                <w:b/>
                <w:sz w:val="16"/>
              </w:rPr>
              <w:t>70,199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316" w:val="left" w:leader="none"/>
              </w:tabs>
              <w:spacing w:line="240" w:lineRule="auto" w:before="54"/>
              <w:ind w:left="3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w w:val="95"/>
                <w:sz w:val="16"/>
              </w:rPr>
              <w:t>10,095</w:t>
              <w:tab/>
            </w:r>
            <w:r>
              <w:rPr>
                <w:rFonts w:ascii="Arial"/>
                <w:b/>
                <w:sz w:val="16"/>
              </w:rPr>
              <w:t>4,526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7" w:hRule="exact"/>
        </w:trPr>
        <w:tc>
          <w:tcPr>
            <w:tcW w:w="156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B.C.Sur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42,317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34,740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26,893</w:t>
            </w:r>
            <w:r>
              <w:rPr>
                <w:rFonts w:ascii="Arial"/>
                <w:sz w:val="16"/>
              </w:rPr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7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sz w:val="16"/>
              </w:rPr>
              <w:t>16,600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17" w:val="left" w:leader="none"/>
              </w:tabs>
              <w:spacing w:line="240" w:lineRule="auto" w:before="38"/>
              <w:ind w:left="28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24,253</w:t>
              <w:tab/>
            </w:r>
            <w:r>
              <w:rPr>
                <w:rFonts w:ascii="Arial"/>
                <w:b/>
                <w:color w:val="006699"/>
                <w:sz w:val="16"/>
              </w:rPr>
              <w:t>4,472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5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016" w:val="left" w:leader="none"/>
              </w:tabs>
              <w:spacing w:line="240" w:lineRule="auto" w:before="38"/>
              <w:ind w:left="2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18,004</w:t>
              <w:tab/>
            </w:r>
            <w:r>
              <w:rPr>
                <w:rFonts w:ascii="Arial"/>
                <w:b/>
                <w:color w:val="006699"/>
                <w:sz w:val="16"/>
              </w:rPr>
              <w:t>3,493</w:t>
            </w:r>
            <w:r>
              <w:rPr>
                <w:rFonts w:ascii="Arial"/>
                <w:sz w:val="16"/>
              </w:rPr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07" w:val="left" w:leader="none"/>
              </w:tabs>
              <w:spacing w:line="240" w:lineRule="auto" w:before="38"/>
              <w:ind w:left="2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2,774,629</w:t>
              <w:tab/>
            </w:r>
            <w:r>
              <w:rPr>
                <w:rFonts w:ascii="Arial"/>
                <w:b/>
                <w:color w:val="006699"/>
                <w:sz w:val="16"/>
              </w:rPr>
              <w:t>2,109,788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80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8" w:val="left" w:leader="none"/>
              </w:tabs>
              <w:spacing w:line="240" w:lineRule="auto" w:before="38"/>
              <w:ind w:left="3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006699"/>
                <w:w w:val="95"/>
                <w:sz w:val="16"/>
              </w:rPr>
              <w:t>224,776</w:t>
              <w:tab/>
            </w:r>
            <w:r>
              <w:rPr>
                <w:rFonts w:ascii="Arial"/>
                <w:b/>
                <w:color w:val="006699"/>
                <w:sz w:val="16"/>
              </w:rPr>
              <w:t>38,399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pStyle w:val="BodyText"/>
        <w:spacing w:line="240" w:lineRule="auto"/>
        <w:ind w:left="877" w:right="5990"/>
        <w:jc w:val="left"/>
        <w:rPr>
          <w:b w:val="0"/>
          <w:bCs w:val="0"/>
        </w:rPr>
      </w:pPr>
      <w:r>
        <w:rPr/>
        <w:pict>
          <v:group style="position:absolute;margin-left:115.199997pt;margin-top:-68.964287pt;width:586.450pt;height:69.350pt;mso-position-horizontal-relative:page;mso-position-vertical-relative:paragraph;z-index:-1065088" coordorigin="2304,-1379" coordsize="11729,1387">
            <v:group style="position:absolute;left:7970;top:-1373;width:2;height:1376" coordorigin="7970,-1373" coordsize="2,1376">
              <v:shape style="position:absolute;left:7970;top:-1373;width:2;height:1376" coordorigin="7970,-1373" coordsize="0,1376" path="m7970,-1373l7970,2e" filled="false" stroked="true" strokeweight=".580pt" strokecolor="#000000">
                <v:path arrowok="t"/>
              </v:shape>
            </v:group>
            <v:group style="position:absolute;left:9479;top:-1373;width:2;height:1376" coordorigin="9479,-1373" coordsize="2,1376">
              <v:shape style="position:absolute;left:9479;top:-1373;width:2;height:1376" coordorigin="9479,-1373" coordsize="0,1376" path="m9479,-1373l9479,2e" filled="false" stroked="true" strokeweight=".580pt" strokecolor="#000000">
                <v:path arrowok="t"/>
              </v:shape>
            </v:group>
            <v:group style="position:absolute;left:11197;top:-1373;width:2;height:1376" coordorigin="11197,-1373" coordsize="2,1376">
              <v:shape style="position:absolute;left:11197;top:-1373;width:2;height:1376" coordorigin="11197,-1373" coordsize="0,1376" path="m11197,-1373l11197,2e" filled="false" stroked="true" strokeweight=".580pt" strokecolor="#000000">
                <v:path arrowok="t"/>
              </v:shape>
            </v:group>
            <v:group style="position:absolute;left:13207;top:-1373;width:2;height:1376" coordorigin="13207,-1373" coordsize="2,1376">
              <v:shape style="position:absolute;left:13207;top:-1373;width:2;height:1376" coordorigin="13207,-1373" coordsize="0,1376" path="m13207,-1373l13207,2e" filled="false" stroked="true" strokeweight=".580pt" strokecolor="#000000">
                <v:path arrowok="t"/>
              </v:shape>
              <v:shape style="position:absolute;left:2304;top:-830;width:11729;height:10" type="#_x0000_t75" stroked="false">
                <v:imagedata r:id="rId315" o:title=""/>
              </v:shape>
              <v:shape style="position:absolute;left:2304;top:-553;width:11729;height:10" type="#_x0000_t75" stroked="false">
                <v:imagedata r:id="rId315" o:title="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Comunicaciones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Transportes</w:t>
      </w:r>
      <w:r>
        <w:rPr/>
        <w:t> </w:t>
      </w:r>
      <w:r>
        <w:rPr>
          <w:spacing w:val="-1"/>
        </w:rPr>
        <w:t>(SCT),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Transporte.</w:t>
      </w:r>
      <w:r>
        <w:rPr>
          <w:spacing w:val="40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Mulegé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Comondú.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006699"/>
        </w:rPr>
        <w:t>POLÍTICA</w:t>
      </w:r>
      <w:r>
        <w:rPr>
          <w:color w:val="006699"/>
          <w:spacing w:val="-29"/>
        </w:rPr>
        <w:t> </w:t>
      </w:r>
      <w:r>
        <w:rPr>
          <w:color w:val="006699"/>
        </w:rPr>
        <w:t>POBLACIONAL</w:t>
      </w:r>
      <w:r>
        <w:rPr>
          <w:b w:val="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21"/>
          <w:szCs w:val="21"/>
        </w:rPr>
      </w:pPr>
    </w:p>
    <w:p>
      <w:pPr>
        <w:pStyle w:val="Heading2"/>
        <w:spacing w:line="240" w:lineRule="auto" w:before="74"/>
        <w:ind w:left="4576" w:right="4565"/>
        <w:jc w:val="center"/>
        <w:rPr>
          <w:b w:val="0"/>
          <w:bCs w:val="0"/>
        </w:rPr>
      </w:pPr>
      <w:r>
        <w:rPr>
          <w:spacing w:val="-1"/>
        </w:rPr>
        <w:t>Población Total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por sexo en B.C.Sur,</w:t>
      </w:r>
      <w:r>
        <w:rPr>
          <w:spacing w:val="25"/>
        </w:rPr>
        <w:t> </w:t>
      </w:r>
      <w:r>
        <w:rPr/>
        <w:t>2000-2004 (habitantes)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6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074"/>
        <w:gridCol w:w="1163"/>
        <w:gridCol w:w="1177"/>
        <w:gridCol w:w="1142"/>
        <w:gridCol w:w="1141"/>
      </w:tblGrid>
      <w:tr>
        <w:trPr>
          <w:trHeight w:val="235" w:hRule="exact"/>
        </w:trPr>
        <w:tc>
          <w:tcPr>
            <w:tcW w:w="17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Población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7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Hombres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223,388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230,426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237,432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244,406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251,341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7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Mujeres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213,963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220,082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226,185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232,267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238,328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7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4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437,351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450,508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7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463,617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476,673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489,669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2688" w:right="0"/>
        <w:jc w:val="left"/>
        <w:rPr>
          <w:b w:val="0"/>
          <w:bCs w:val="0"/>
        </w:rPr>
      </w:pPr>
      <w:r>
        <w:rPr/>
        <w:pict>
          <v:shape style="position:absolute;margin-left:222.300003pt;margin-top:-24pt;width:372.240008pt;height:.48pt;mso-position-horizontal-relative:page;mso-position-vertical-relative:paragraph;z-index:-1065040" type="#_x0000_t75" stroked="false">
            <v:imagedata r:id="rId316" o:title=""/>
          </v:shape>
        </w:pict>
      </w:r>
      <w:r>
        <w:rPr>
          <w:spacing w:val="-1"/>
        </w:rPr>
        <w:t>Fuente:</w:t>
      </w:r>
      <w:r>
        <w:rPr/>
        <w:t>  </w:t>
      </w:r>
      <w:r>
        <w:rPr>
          <w:spacing w:val="-1"/>
        </w:rPr>
        <w:t>Consejo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Población,</w:t>
      </w:r>
      <w:r>
        <w:rPr>
          <w:spacing w:val="1"/>
        </w:rPr>
        <w:t> </w:t>
      </w:r>
      <w:r>
        <w:rPr>
          <w:spacing w:val="-1"/>
        </w:rPr>
        <w:t>&lt;</w:t>
      </w:r>
      <w:hyperlink r:id="rId317">
        <w:r>
          <w:rPr>
            <w:spacing w:val="-1"/>
          </w:rPr>
          <w:t>http://www.conapo.gob.mx&gt;</w:t>
        </w:r>
        <w:r>
          <w:rPr>
            <w:b w:val="0"/>
          </w:rPr>
        </w:r>
      </w:hyperlink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1"/>
        <w:ind w:left="4925" w:right="4913"/>
        <w:jc w:val="center"/>
        <w:rPr>
          <w:b w:val="0"/>
          <w:bCs w:val="0"/>
        </w:rPr>
      </w:pPr>
      <w:r>
        <w:rPr>
          <w:spacing w:val="-1"/>
        </w:rPr>
        <w:t>Población por sexo en B.C.Sur,</w:t>
      </w:r>
      <w:r>
        <w:rPr>
          <w:spacing w:val="24"/>
        </w:rPr>
        <w:t> </w:t>
      </w:r>
      <w:r>
        <w:rPr/>
        <w:t>2000-2004 (habitantes)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8"/>
          <w:szCs w:val="18"/>
        </w:rPr>
      </w:pPr>
    </w:p>
    <w:tbl>
      <w:tblPr>
        <w:tblW w:w="0" w:type="auto"/>
        <w:jc w:val="left"/>
        <w:tblInd w:w="21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883"/>
      </w:tblGrid>
      <w:tr>
        <w:trPr>
          <w:trHeight w:val="311" w:hRule="exact"/>
        </w:trPr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260,000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250,000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7" w:hRule="exact"/>
        </w:trPr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9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240,000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7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3"/>
              <w:ind w:left="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i/>
                <w:spacing w:val="-1"/>
                <w:sz w:val="16"/>
              </w:rPr>
              <w:t>230,000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223,388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 w:before="43"/>
        <w:ind w:right="0"/>
        <w:jc w:val="right"/>
        <w:rPr>
          <w:i w:val="0"/>
        </w:rPr>
      </w:pPr>
      <w:r>
        <w:rPr/>
        <w:pict>
          <v:group style="position:absolute;margin-left:232.860001pt;margin-top:-46.72028pt;width:380.4pt;height:96.25pt;mso-position-horizontal-relative:page;mso-position-vertical-relative:paragraph;z-index:-1064896" coordorigin="4657,-934" coordsize="7608,1925">
            <v:group style="position:absolute;left:5039;top:59;width:432;height:872" coordorigin="5039,59" coordsize="432,872">
              <v:shape style="position:absolute;left:5039;top:59;width:432;height:872" coordorigin="5039,59" coordsize="432,872" path="m5471,59l5471,930,5039,930,5039,59,5471,59xe" filled="true" fillcolor="#ffffcc" stroked="false">
                <v:path arrowok="t"/>
                <v:fill type="solid"/>
              </v:shape>
            </v:group>
            <v:group style="position:absolute;left:5039;top:59;width:432;height:872" coordorigin="5039,59" coordsize="432,872">
              <v:shape style="position:absolute;left:5039;top:59;width:432;height:872" coordorigin="5039,59" coordsize="432,872" path="m5471,59l5471,930,5039,930,5039,59,5471,59xe" filled="false" stroked="true" strokeweight=".96pt" strokecolor="#000000">
                <v:path arrowok="t"/>
              </v:shape>
            </v:group>
            <v:group style="position:absolute;left:5471;top:303;width:430;height:627" coordorigin="5471,303" coordsize="430,627">
              <v:shape style="position:absolute;left:5471;top:303;width:430;height:627" coordorigin="5471,303" coordsize="430,627" path="m5900,303l5900,930,5471,930,5471,303,5900,303xe" filled="true" fillcolor="#993366" stroked="false">
                <v:path arrowok="t"/>
                <v:fill type="solid"/>
              </v:shape>
            </v:group>
            <v:group style="position:absolute;left:5471;top:303;width:430;height:627" coordorigin="5471,303" coordsize="430,627">
              <v:shape style="position:absolute;left:5471;top:303;width:430;height:627" coordorigin="5471,303" coordsize="430,627" path="m5900,303l5900,930,5471,930,5471,303,5900,303xe" filled="false" stroked="true" strokeweight=".96pt" strokecolor="#000000">
                <v:path arrowok="t"/>
              </v:shape>
            </v:group>
            <v:group style="position:absolute;left:6546;top:-124;width:432;height:1054" coordorigin="6546,-124" coordsize="432,1054">
              <v:shape style="position:absolute;left:6546;top:-124;width:432;height:1054" coordorigin="6546,-124" coordsize="432,1054" path="m6978,-124l6978,930,6546,930,6546,-124,6978,-124xe" filled="true" fillcolor="#ffffcc" stroked="false">
                <v:path arrowok="t"/>
                <v:fill type="solid"/>
              </v:shape>
            </v:group>
            <v:group style="position:absolute;left:6546;top:-124;width:432;height:1054" coordorigin="6546,-124" coordsize="432,1054">
              <v:shape style="position:absolute;left:6546;top:-124;width:432;height:1054" coordorigin="6546,-124" coordsize="432,1054" path="m6978,-124l6978,930,6546,930,6546,-124,6978,-124xe" filled="false" stroked="true" strokeweight=".96pt" strokecolor="#000000">
                <v:path arrowok="t"/>
              </v:shape>
            </v:group>
            <v:group style="position:absolute;left:6978;top:145;width:430;height:785" coordorigin="6978,145" coordsize="430,785">
              <v:shape style="position:absolute;left:6978;top:145;width:430;height:785" coordorigin="6978,145" coordsize="430,785" path="m7408,145l7408,930,6978,930,6978,145,7408,145xe" filled="true" fillcolor="#993366" stroked="false">
                <v:path arrowok="t"/>
                <v:fill type="solid"/>
              </v:shape>
            </v:group>
            <v:group style="position:absolute;left:6978;top:145;width:430;height:785" coordorigin="6978,145" coordsize="430,785">
              <v:shape style="position:absolute;left:6978;top:145;width:430;height:785" coordorigin="6978,145" coordsize="430,785" path="m7408,145l7408,930,6978,930,6978,145,7408,145xe" filled="false" stroked="true" strokeweight=".96pt" strokecolor="#000000">
                <v:path arrowok="t"/>
              </v:shape>
            </v:group>
            <v:group style="position:absolute;left:8053;top:-309;width:432;height:1239" coordorigin="8053,-309" coordsize="432,1239">
              <v:shape style="position:absolute;left:8053;top:-309;width:432;height:1239" coordorigin="8053,-309" coordsize="432,1239" path="m8485,-309l8485,930,8053,930,8053,-309,8485,-309xe" filled="true" fillcolor="#ffffcc" stroked="false">
                <v:path arrowok="t"/>
                <v:fill type="solid"/>
              </v:shape>
            </v:group>
            <v:group style="position:absolute;left:8053;top:-309;width:432;height:1239" coordorigin="8053,-309" coordsize="432,1239">
              <v:shape style="position:absolute;left:8053;top:-309;width:432;height:1239" coordorigin="8053,-309" coordsize="432,1239" path="m8485,-309l8485,930,8053,930,8053,-309,8485,-309xe" filled="false" stroked="true" strokeweight=".96pt" strokecolor="#000000">
                <v:path arrowok="t"/>
              </v:shape>
            </v:group>
            <v:group style="position:absolute;left:8485;top:-13;width:432;height:944" coordorigin="8485,-13" coordsize="432,944">
              <v:shape style="position:absolute;left:8485;top:-13;width:432;height:944" coordorigin="8485,-13" coordsize="432,944" path="m8917,-13l8917,930,8485,930,8485,-13,8917,-13xe" filled="true" fillcolor="#993366" stroked="false">
                <v:path arrowok="t"/>
                <v:fill type="solid"/>
              </v:shape>
            </v:group>
            <v:group style="position:absolute;left:8485;top:-13;width:432;height:944" coordorigin="8485,-13" coordsize="432,944">
              <v:shape style="position:absolute;left:8485;top:-13;width:432;height:944" coordorigin="8485,-13" coordsize="432,944" path="m8917,-13l8917,930,8485,930,8485,-13,8917,-13xe" filled="false" stroked="true" strokeweight=".96pt" strokecolor="#000000">
                <v:path arrowok="t"/>
              </v:shape>
            </v:group>
            <v:group style="position:absolute;left:9563;top:-489;width:432;height:1419" coordorigin="9563,-489" coordsize="432,1419">
              <v:shape style="position:absolute;left:9563;top:-489;width:432;height:1419" coordorigin="9563,-489" coordsize="432,1419" path="m9995,-489l9995,930,9563,930,9563,-489,9995,-489xe" filled="true" fillcolor="#ffffcc" stroked="false">
                <v:path arrowok="t"/>
                <v:fill type="solid"/>
              </v:shape>
            </v:group>
            <v:group style="position:absolute;left:9563;top:-489;width:432;height:1419" coordorigin="9563,-489" coordsize="432,1419">
              <v:shape style="position:absolute;left:9563;top:-489;width:432;height:1419" coordorigin="9563,-489" coordsize="432,1419" path="m9995,-489l9995,930,9563,930,9563,-489,9995,-489xe" filled="false" stroked="true" strokeweight=".96pt" strokecolor="#000000">
                <v:path arrowok="t"/>
              </v:shape>
            </v:group>
            <v:group style="position:absolute;left:9995;top:-174;width:430;height:1104" coordorigin="9995,-174" coordsize="430,1104">
              <v:shape style="position:absolute;left:9995;top:-174;width:430;height:1104" coordorigin="9995,-174" coordsize="430,1104" path="m10424,-174l10424,930,9995,930,9995,-174,10424,-174xe" filled="true" fillcolor="#993366" stroked="false">
                <v:path arrowok="t"/>
                <v:fill type="solid"/>
              </v:shape>
            </v:group>
            <v:group style="position:absolute;left:9995;top:-174;width:430;height:1104" coordorigin="9995,-174" coordsize="430,1104">
              <v:shape style="position:absolute;left:9995;top:-174;width:430;height:1104" coordorigin="9995,-174" coordsize="430,1104" path="m10424,-174l10424,930,9995,930,9995,-174,10424,-174xe" filled="false" stroked="true" strokeweight=".96pt" strokecolor="#000000">
                <v:path arrowok="t"/>
              </v:shape>
            </v:group>
            <v:group style="position:absolute;left:11070;top:-671;width:432;height:1601" coordorigin="11070,-671" coordsize="432,1601">
              <v:shape style="position:absolute;left:11070;top:-671;width:432;height:1601" coordorigin="11070,-671" coordsize="432,1601" path="m11502,-671l11502,930,11070,930,11070,-671,11502,-671xe" filled="true" fillcolor="#ffffcc" stroked="false">
                <v:path arrowok="t"/>
                <v:fill type="solid"/>
              </v:shape>
            </v:group>
            <v:group style="position:absolute;left:11070;top:-671;width:432;height:1601" coordorigin="11070,-671" coordsize="432,1601">
              <v:shape style="position:absolute;left:11070;top:-671;width:432;height:1601" coordorigin="11070,-671" coordsize="432,1601" path="m11502,-671l11502,930,11070,930,11070,-671,11502,-671xe" filled="false" stroked="true" strokeweight=".96pt" strokecolor="#000000">
                <v:path arrowok="t"/>
              </v:shape>
            </v:group>
            <v:group style="position:absolute;left:11502;top:-330;width:430;height:1260" coordorigin="11502,-330" coordsize="430,1260">
              <v:shape style="position:absolute;left:11502;top:-330;width:430;height:1260" coordorigin="11502,-330" coordsize="430,1260" path="m11932,-330l11932,930,11502,930,11502,-330,11932,-330xe" filled="true" fillcolor="#993366" stroked="false">
                <v:path arrowok="t"/>
                <v:fill type="solid"/>
              </v:shape>
            </v:group>
            <v:group style="position:absolute;left:11502;top:-330;width:430;height:1260" coordorigin="11502,-330" coordsize="430,1260">
              <v:shape style="position:absolute;left:11502;top:-330;width:430;height:1260" coordorigin="11502,-330" coordsize="430,1260" path="m11932,-330l11932,930,11502,930,11502,-330,11932,-330xe" filled="false" stroked="true" strokeweight=".96pt" strokecolor="#000000">
                <v:path arrowok="t"/>
              </v:shape>
            </v:group>
            <v:group style="position:absolute;left:4717;top:-897;width:2;height:1877" coordorigin="4717,-897" coordsize="2,1877">
              <v:shape style="position:absolute;left:4717;top:-897;width:2;height:1877" coordorigin="4717,-897" coordsize="0,1877" path="m4717,-897l4717,980e" filled="false" stroked="true" strokeweight=".96pt" strokecolor="#000000">
                <v:path arrowok="t"/>
              </v:shape>
            </v:group>
            <v:group style="position:absolute;left:4667;top:930;width:7589;height:2" coordorigin="4667,930" coordsize="7589,2">
              <v:shape style="position:absolute;left:4667;top:930;width:7589;height:2" coordorigin="4667,930" coordsize="7589,0" path="m12256,930l4667,930e" filled="false" stroked="true" strokeweight=".96pt" strokecolor="#000000">
                <v:path arrowok="t"/>
              </v:shape>
            </v:group>
            <v:group style="position:absolute;left:4667;top:668;width:51;height:2" coordorigin="4667,668" coordsize="51,2">
              <v:shape style="position:absolute;left:4667;top:668;width:51;height:2" coordorigin="4667,668" coordsize="51,0" path="m4667,668l4717,668e" filled="false" stroked="true" strokeweight=".96pt" strokecolor="#000000">
                <v:path arrowok="t"/>
              </v:shape>
            </v:group>
            <v:group style="position:absolute;left:4667;top:409;width:51;height:2" coordorigin="4667,409" coordsize="51,2">
              <v:shape style="position:absolute;left:4667;top:409;width:51;height:2" coordorigin="4667,409" coordsize="51,0" path="m4667,409l4717,409e" filled="false" stroked="true" strokeweight=".96pt" strokecolor="#000000">
                <v:path arrowok="t"/>
              </v:shape>
            </v:group>
            <v:group style="position:absolute;left:4667;top:147;width:51;height:2" coordorigin="4667,147" coordsize="51,2">
              <v:shape style="position:absolute;left:4667;top:147;width:51;height:2" coordorigin="4667,147" coordsize="51,0" path="m4667,147l4717,147e" filled="false" stroked="true" strokeweight=".96pt" strokecolor="#000000">
                <v:path arrowok="t"/>
              </v:shape>
            </v:group>
            <v:group style="position:absolute;left:4667;top:-114;width:51;height:2" coordorigin="4667,-114" coordsize="51,2">
              <v:shape style="position:absolute;left:4667;top:-114;width:51;height:2" coordorigin="4667,-114" coordsize="51,0" path="m4667,-114l4717,-114e" filled="false" stroked="true" strokeweight=".96pt" strokecolor="#000000">
                <v:path arrowok="t"/>
              </v:shape>
            </v:group>
            <v:group style="position:absolute;left:4667;top:-376;width:51;height:2" coordorigin="4667,-376" coordsize="51,2">
              <v:shape style="position:absolute;left:4667;top:-376;width:51;height:2" coordorigin="4667,-376" coordsize="51,0" path="m4667,-376l4717,-376e" filled="false" stroked="true" strokeweight=".96pt" strokecolor="#000000">
                <v:path arrowok="t"/>
              </v:shape>
            </v:group>
            <v:group style="position:absolute;left:4667;top:-635;width:51;height:2" coordorigin="4667,-635" coordsize="51,2">
              <v:shape style="position:absolute;left:4667;top:-635;width:51;height:2" coordorigin="4667,-635" coordsize="51,0" path="m4667,-635l4717,-635e" filled="false" stroked="true" strokeweight=".96pt" strokecolor="#000000">
                <v:path arrowok="t"/>
              </v:shape>
            </v:group>
            <v:group style="position:absolute;left:4667;top:-897;width:51;height:2" coordorigin="4667,-897" coordsize="51,2">
              <v:shape style="position:absolute;left:4667;top:-897;width:51;height:2" coordorigin="4667,-897" coordsize="51,0" path="m4667,-897l4717,-897e" filled="false" stroked="true" strokeweight=".96pt" strokecolor="#000000">
                <v:path arrowok="t"/>
              </v:shape>
            </v:group>
            <v:group style="position:absolute;left:6224;top:930;width:2;height:51" coordorigin="6224,930" coordsize="2,51">
              <v:shape style="position:absolute;left:6224;top:930;width:2;height:51" coordorigin="6224,930" coordsize="0,51" path="m6224,980l6224,930e" filled="false" stroked="true" strokeweight=".96pt" strokecolor="#000000">
                <v:path arrowok="t"/>
              </v:shape>
            </v:group>
            <v:group style="position:absolute;left:7732;top:930;width:2;height:51" coordorigin="7732,930" coordsize="2,51">
              <v:shape style="position:absolute;left:7732;top:930;width:2;height:51" coordorigin="7732,930" coordsize="0,51" path="m7732,980l7732,930e" filled="false" stroked="true" strokeweight=".96pt" strokecolor="#000000">
                <v:path arrowok="t"/>
              </v:shape>
            </v:group>
            <v:group style="position:absolute;left:9241;top:930;width:2;height:51" coordorigin="9241,930" coordsize="2,51">
              <v:shape style="position:absolute;left:9241;top:930;width:2;height:51" coordorigin="9241,930" coordsize="0,51" path="m9241,980l9241,930e" filled="false" stroked="true" strokeweight=".96pt" strokecolor="#000000">
                <v:path arrowok="t"/>
              </v:shape>
            </v:group>
            <v:group style="position:absolute;left:10748;top:930;width:2;height:51" coordorigin="10748,930" coordsize="2,51">
              <v:shape style="position:absolute;left:10748;top:930;width:2;height:51" coordorigin="10748,930" coordsize="0,51" path="m10748,980l10748,930e" filled="false" stroked="true" strokeweight=".96pt" strokecolor="#000000">
                <v:path arrowok="t"/>
              </v:shape>
            </v:group>
            <v:group style="position:absolute;left:12256;top:930;width:2;height:51" coordorigin="12256,930" coordsize="2,51">
              <v:shape style="position:absolute;left:12256;top:930;width:2;height:51" coordorigin="12256,930" coordsize="0,51" path="m12256,980l12256,930e" filled="false" stroked="true" strokeweight=".96pt" strokecolor="#000000">
                <v:path arrowok="t"/>
              </v:shape>
              <v:shape style="position:absolute;left:6474;top:-387;width:1008;height:430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230,426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85"/>
                        <w:ind w:left="42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220,082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981;top:-572;width:1011;height:45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237,432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111"/>
                        <w:ind w:left="4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226,185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488;top:-752;width:1011;height:476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244,406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1" w:lineRule="exact" w:before="130"/>
                        <w:ind w:left="4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232,267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996;top:-934;width:1011;height:502" type="#_x0000_t202" filled="false" stroked="false">
                <v:textbox inset="0,0,0,0">
                  <w:txbxContent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251,341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i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81" w:lineRule="exact" w:before="0"/>
                        <w:ind w:left="43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238,328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96;top:40;width:579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213,963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  <w:w w:val="95"/>
        </w:rPr>
        <w:t>220,000</w:t>
      </w:r>
      <w:r>
        <w:rPr>
          <w:i w:val="0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210,000</w:t>
      </w:r>
      <w:r>
        <w:rPr>
          <w:rFonts w:ascii="Arial"/>
          <w:sz w:val="16"/>
        </w:rPr>
      </w: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200,000</w:t>
      </w:r>
      <w:r>
        <w:rPr>
          <w:rFonts w:ascii="Arial"/>
          <w:sz w:val="16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190,000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i/>
          <w:sz w:val="12"/>
          <w:szCs w:val="12"/>
        </w:rPr>
      </w:pPr>
    </w:p>
    <w:p>
      <w:pPr>
        <w:tabs>
          <w:tab w:pos="2167" w:val="left" w:leader="none"/>
          <w:tab w:pos="3677" w:val="left" w:leader="none"/>
          <w:tab w:pos="5184" w:val="left" w:leader="none"/>
          <w:tab w:pos="6691" w:val="left" w:leader="none"/>
        </w:tabs>
        <w:spacing w:before="0"/>
        <w:ind w:left="6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75.540009pt;margin-top:24.064915pt;width:6.75pt;height:6.75pt;mso-position-horizontal-relative:page;mso-position-vertical-relative:paragraph;z-index:-1064872" coordorigin="7511,481" coordsize="135,135">
            <v:group style="position:absolute;left:7520;top:491;width:116;height:116" coordorigin="7520,491" coordsize="116,116">
              <v:shape style="position:absolute;left:7520;top:491;width:116;height:116" coordorigin="7520,491" coordsize="116,116" path="m7636,491l7636,606,7520,606,7520,491,7636,491xe" filled="true" fillcolor="#ffffcc" stroked="false">
                <v:path arrowok="t"/>
                <v:fill type="solid"/>
              </v:shape>
            </v:group>
            <v:group style="position:absolute;left:7520;top:491;width:116;height:116" coordorigin="7520,491" coordsize="116,116">
              <v:shape style="position:absolute;left:7520;top:491;width:116;height:116" coordorigin="7520,491" coordsize="116,116" path="m7636,491l7636,606,7520,606,7520,491,7636,491xe" filled="false" stroked="true" strokeweight=".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7.5pt;margin-top:24.064915pt;width:6.75pt;height:6.75pt;mso-position-horizontal-relative:page;mso-position-vertical-relative:paragraph;z-index:-1064848" coordorigin="8550,481" coordsize="135,135">
            <v:group style="position:absolute;left:8560;top:491;width:116;height:116" coordorigin="8560,491" coordsize="116,116">
              <v:shape style="position:absolute;left:8560;top:491;width:116;height:116" coordorigin="8560,491" coordsize="116,116" path="m8675,491l8675,606,8560,606,8560,491,8675,491xe" filled="true" fillcolor="#993366" stroked="false">
                <v:path arrowok="t"/>
                <v:fill type="solid"/>
              </v:shape>
            </v:group>
            <v:group style="position:absolute;left:8560;top:491;width:116;height:116" coordorigin="8560,491" coordsize="116,116">
              <v:shape style="position:absolute;left:8560;top:491;width:116;height:116" coordorigin="8560,491" coordsize="116,116" path="m8675,491l8675,606,8560,606,8560,491,8675,491xe" filled="false" stroked="true" strokeweight=".9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16"/>
        </w:rPr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2833" w:space="40"/>
            <w:col w:w="9947"/>
          </w:cols>
        </w:sectPr>
      </w:pPr>
    </w:p>
    <w:p>
      <w:pPr>
        <w:spacing w:line="240" w:lineRule="auto" w:before="2"/>
        <w:rPr>
          <w:rFonts w:ascii="Arial" w:hAnsi="Arial" w:cs="Arial" w:eastAsia="Arial"/>
          <w:i/>
          <w:sz w:val="19"/>
          <w:szCs w:val="19"/>
        </w:rPr>
      </w:pPr>
    </w:p>
    <w:p>
      <w:pPr>
        <w:spacing w:line="200" w:lineRule="atLeast"/>
        <w:ind w:left="56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03pt;height:16.2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tabs>
                      <w:tab w:pos="1252" w:val="left" w:leader="none"/>
                    </w:tabs>
                    <w:spacing w:before="31"/>
                    <w:ind w:left="213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spacing w:val="-1"/>
                      <w:w w:val="95"/>
                      <w:sz w:val="18"/>
                    </w:rPr>
                    <w:t>Hombres</w:t>
                    <w:tab/>
                  </w:r>
                  <w:r>
                    <w:rPr>
                      <w:rFonts w:ascii="Arial"/>
                      <w:b/>
                      <w:spacing w:val="-1"/>
                      <w:sz w:val="18"/>
                    </w:rPr>
                    <w:t>Mujeres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spacing w:before="74"/>
        <w:ind w:left="4617" w:right="460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Indicadores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Demográficos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B.C.Sur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2000-2004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9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6"/>
        <w:gridCol w:w="1080"/>
        <w:gridCol w:w="1116"/>
        <w:gridCol w:w="1068"/>
        <w:gridCol w:w="1058"/>
        <w:gridCol w:w="1152"/>
      </w:tblGrid>
      <w:tr>
        <w:trPr>
          <w:trHeight w:val="234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2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Indicador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348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Natalidad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5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20.88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20.24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4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19.63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19.08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18.57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Mortalidad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5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 w:before="8"/>
              <w:ind w:left="6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3.75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Mortalidad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Infantil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5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20.07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5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19.18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4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18.35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8"/>
              <w:ind w:left="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17.56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 w:before="8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16.82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Crecimiento Total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2" w:lineRule="exact" w:before="8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2" w:lineRule="exact" w:before="8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2" w:lineRule="exact" w:before="8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2" w:lineRule="exact" w:before="8"/>
              <w:ind w:left="5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 w:before="8"/>
              <w:ind w:left="6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2.65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0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Crecimiento Natural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7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7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7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3" w:lineRule="exact" w:before="7"/>
              <w:ind w:left="5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 w:before="7"/>
              <w:ind w:left="6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8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38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Crecimiento Social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4/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5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1.17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Tasa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Global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Fecundidad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6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6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5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6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2.09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6" w:hRule="exact"/>
        </w:trPr>
        <w:tc>
          <w:tcPr>
            <w:tcW w:w="348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Esperanza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Vida al Nacimiento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5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74.65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5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74.94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75.21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4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75.47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5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75.73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1968" w:right="627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 </w:t>
      </w:r>
      <w:r>
        <w:rPr>
          <w:spacing w:val="-1"/>
        </w:rPr>
        <w:t>Consejo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Población,</w:t>
      </w:r>
      <w:r>
        <w:rPr>
          <w:spacing w:val="1"/>
        </w:rPr>
        <w:t> </w:t>
      </w:r>
      <w:hyperlink r:id="rId317">
        <w:r>
          <w:rPr>
            <w:spacing w:val="-1"/>
          </w:rPr>
          <w:t>http://www.conapo.gob.mx</w:t>
        </w:r>
      </w:hyperlink>
      <w:r>
        <w:rPr>
          <w:spacing w:val="56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1"/>
        </w:rPr>
        <w:t>Nacidos</w:t>
      </w:r>
      <w:r>
        <w:rPr/>
        <w:t> </w:t>
      </w:r>
      <w:r>
        <w:rPr>
          <w:spacing w:val="-1"/>
        </w:rPr>
        <w:t>vivos</w:t>
      </w:r>
      <w:r>
        <w:rPr/>
        <w:t> por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mil</w:t>
      </w:r>
      <w:r>
        <w:rPr/>
        <w:t> habitantes</w:t>
      </w:r>
      <w:r>
        <w:rPr>
          <w:b w:val="0"/>
        </w:rPr>
      </w:r>
    </w:p>
    <w:p>
      <w:pPr>
        <w:pStyle w:val="BodyText"/>
        <w:spacing w:line="240" w:lineRule="auto"/>
        <w:ind w:left="1968" w:right="8186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Defunciones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habitantes</w:t>
      </w:r>
      <w:r>
        <w:rPr>
          <w:spacing w:val="28"/>
        </w:rPr>
        <w:t> </w:t>
      </w: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Defunciones</w:t>
      </w:r>
      <w:r>
        <w:rPr/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mil</w:t>
      </w:r>
      <w:r>
        <w:rPr>
          <w:spacing w:val="1"/>
        </w:rPr>
        <w:t> </w:t>
      </w:r>
      <w:r>
        <w:rPr>
          <w:spacing w:val="-1"/>
        </w:rPr>
        <w:t>niños</w:t>
      </w:r>
      <w:r>
        <w:rPr>
          <w:b w:val="0"/>
        </w:rPr>
      </w:r>
    </w:p>
    <w:p>
      <w:pPr>
        <w:pStyle w:val="BodyText"/>
        <w:spacing w:line="240" w:lineRule="auto"/>
        <w:ind w:left="1968" w:right="0"/>
        <w:jc w:val="left"/>
        <w:rPr>
          <w:b w:val="0"/>
          <w:bCs w:val="0"/>
        </w:rPr>
      </w:pPr>
      <w:r>
        <w:rPr>
          <w:spacing w:val="-1"/>
        </w:rPr>
        <w:t>4/</w:t>
      </w:r>
      <w:r>
        <w:rPr/>
        <w:t> Por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100</w:t>
      </w:r>
      <w:r>
        <w:rPr/>
        <w:t> habitantes.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4"/>
        <w:ind w:left="5753" w:right="4146" w:hanging="1596"/>
        <w:jc w:val="left"/>
        <w:rPr>
          <w:b w:val="0"/>
          <w:bCs w:val="0"/>
        </w:rPr>
      </w:pP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crecimiento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en B.C.Sur</w:t>
      </w:r>
      <w:r>
        <w:rPr>
          <w:spacing w:val="22"/>
        </w:rPr>
        <w:t> </w:t>
      </w:r>
      <w:r>
        <w:rPr/>
        <w:t>2000-2004 </w:t>
      </w:r>
      <w:r>
        <w:rPr>
          <w:spacing w:val="-2"/>
        </w:rPr>
        <w:t>(%)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  <w:w w:val="95"/>
        </w:rPr>
        <w:t>3.5</w:t>
      </w:r>
      <w:r>
        <w:rPr>
          <w:i w:val="0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3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2.5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2</w:t>
      </w:r>
      <w:r>
        <w:rPr>
          <w:rFonts w:ascii="Arial"/>
          <w:sz w:val="16"/>
        </w:rPr>
      </w:r>
    </w:p>
    <w:p>
      <w:pPr>
        <w:spacing w:before="101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1.5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1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0.5</w:t>
      </w:r>
      <w:r>
        <w:rPr>
          <w:rFonts w:ascii="Arial"/>
          <w:sz w:val="16"/>
        </w:rPr>
      </w: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i/>
          <w:sz w:val="12"/>
          <w:szCs w:val="12"/>
        </w:rPr>
      </w:pPr>
      <w:r>
        <w:rPr/>
        <w:br w:type="column"/>
      </w:r>
      <w:r>
        <w:rPr>
          <w:rFonts w:ascii="Arial"/>
          <w:i/>
          <w:sz w:val="12"/>
        </w:rPr>
      </w:r>
    </w:p>
    <w:p>
      <w:pPr>
        <w:spacing w:line="200" w:lineRule="atLeast"/>
        <w:ind w:left="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8.2pt;height:105.85pt;mso-position-horizontal-relative:char;mso-position-vertical-relative:line" coordorigin="0,0" coordsize="7764,2117">
            <v:group style="position:absolute;left:60;top:43;width:2;height:2064" coordorigin="60,43" coordsize="2,2064">
              <v:shape style="position:absolute;left:60;top:43;width:2;height:2064" coordorigin="60,43" coordsize="0,2064" path="m60,43l60,2107e" filled="false" stroked="true" strokeweight=".96pt" strokecolor="#000000">
                <v:path arrowok="t"/>
              </v:shape>
            </v:group>
            <v:group style="position:absolute;left:10;top:2056;width:7745;height:2" coordorigin="10,2056" coordsize="7745,2">
              <v:shape style="position:absolute;left:10;top:2056;width:7745;height:2" coordorigin="10,2056" coordsize="7745,0" path="m7754,2056l10,2056e" filled="false" stroked="true" strokeweight=".96pt" strokecolor="#000000">
                <v:path arrowok="t"/>
              </v:shape>
            </v:group>
            <v:group style="position:absolute;left:10;top:1768;width:51;height:2" coordorigin="10,1768" coordsize="51,2">
              <v:shape style="position:absolute;left:10;top:1768;width:51;height:2" coordorigin="10,1768" coordsize="51,0" path="m10,1768l60,1768e" filled="false" stroked="true" strokeweight=".96pt" strokecolor="#000000">
                <v:path arrowok="t"/>
              </v:shape>
            </v:group>
            <v:group style="position:absolute;left:10;top:1480;width:51;height:2" coordorigin="10,1480" coordsize="51,2">
              <v:shape style="position:absolute;left:10;top:1480;width:51;height:2" coordorigin="10,1480" coordsize="51,0" path="m10,1480l60,1480e" filled="false" stroked="true" strokeweight=".96pt" strokecolor="#000000">
                <v:path arrowok="t"/>
              </v:shape>
            </v:group>
            <v:group style="position:absolute;left:10;top:1192;width:51;height:2" coordorigin="10,1192" coordsize="51,2">
              <v:shape style="position:absolute;left:10;top:1192;width:51;height:2" coordorigin="10,1192" coordsize="51,0" path="m10,1192l60,1192e" filled="false" stroked="true" strokeweight=".96pt" strokecolor="#000000">
                <v:path arrowok="t"/>
              </v:shape>
            </v:group>
            <v:group style="position:absolute;left:10;top:907;width:51;height:2" coordorigin="10,907" coordsize="51,2">
              <v:shape style="position:absolute;left:10;top:907;width:51;height:2" coordorigin="10,907" coordsize="51,0" path="m10,907l60,907e" filled="false" stroked="true" strokeweight=".96pt" strokecolor="#000000">
                <v:path arrowok="t"/>
              </v:shape>
            </v:group>
            <v:group style="position:absolute;left:10;top:619;width:51;height:2" coordorigin="10,619" coordsize="51,2">
              <v:shape style="position:absolute;left:10;top:619;width:51;height:2" coordorigin="10,619" coordsize="51,0" path="m10,619l60,619e" filled="false" stroked="true" strokeweight=".96pt" strokecolor="#000000">
                <v:path arrowok="t"/>
              </v:shape>
            </v:group>
            <v:group style="position:absolute;left:10;top:331;width:51;height:2" coordorigin="10,331" coordsize="51,2">
              <v:shape style="position:absolute;left:10;top:331;width:51;height:2" coordorigin="10,331" coordsize="51,0" path="m10,331l60,331e" filled="false" stroked="true" strokeweight=".96pt" strokecolor="#000000">
                <v:path arrowok="t"/>
              </v:shape>
            </v:group>
            <v:group style="position:absolute;left:10;top:43;width:51;height:2" coordorigin="10,43" coordsize="51,2">
              <v:shape style="position:absolute;left:10;top:43;width:51;height:2" coordorigin="10,43" coordsize="51,0" path="m10,43l60,43e" filled="false" stroked="true" strokeweight=".96pt" strokecolor="#000000">
                <v:path arrowok="t"/>
              </v:shape>
            </v:group>
            <v:group style="position:absolute;left:1598;top:2056;width:2;height:51" coordorigin="1598,2056" coordsize="2,51">
              <v:shape style="position:absolute;left:1598;top:2056;width:2;height:51" coordorigin="1598,2056" coordsize="0,51" path="m1598,2107l1598,2056e" filled="false" stroked="true" strokeweight=".96pt" strokecolor="#000000">
                <v:path arrowok="t"/>
              </v:shape>
            </v:group>
            <v:group style="position:absolute;left:3137;top:2056;width:2;height:51" coordorigin="3137,2056" coordsize="2,51">
              <v:shape style="position:absolute;left:3137;top:2056;width:2;height:51" coordorigin="3137,2056" coordsize="0,51" path="m3137,2107l3137,2056e" filled="false" stroked="true" strokeweight=".96pt" strokecolor="#000000">
                <v:path arrowok="t"/>
              </v:shape>
            </v:group>
            <v:group style="position:absolute;left:4678;top:2056;width:2;height:51" coordorigin="4678,2056" coordsize="2,51">
              <v:shape style="position:absolute;left:4678;top:2056;width:2;height:51" coordorigin="4678,2056" coordsize="0,51" path="m4678,2107l4678,2056e" filled="false" stroked="true" strokeweight=".96pt" strokecolor="#000000">
                <v:path arrowok="t"/>
              </v:shape>
            </v:group>
            <v:group style="position:absolute;left:6216;top:2056;width:2;height:51" coordorigin="6216,2056" coordsize="2,51">
              <v:shape style="position:absolute;left:6216;top:2056;width:2;height:51" coordorigin="6216,2056" coordsize="0,51" path="m6216,2107l6216,2056e" filled="false" stroked="true" strokeweight=".96pt" strokecolor="#000000">
                <v:path arrowok="t"/>
              </v:shape>
            </v:group>
            <v:group style="position:absolute;left:7754;top:2056;width:2;height:51" coordorigin="7754,2056" coordsize="2,51">
              <v:shape style="position:absolute;left:7754;top:2056;width:2;height:51" coordorigin="7754,2056" coordsize="0,51" path="m7754,2107l7754,2056e" filled="false" stroked="true" strokeweight=".96pt" strokecolor="#000000">
                <v:path arrowok="t"/>
              </v:shape>
            </v:group>
            <v:group style="position:absolute;left:830;top:323;width:6154;height:209" coordorigin="830,323" coordsize="6154,209">
              <v:shape style="position:absolute;left:830;top:323;width:6154;height:209" coordorigin="830,323" coordsize="6154,209" path="m830,323l2369,376,3907,434,5446,487,6984,532e" filled="false" stroked="true" strokeweight=".96pt" strokecolor="#000080">
                <v:path arrowok="t"/>
              </v:shape>
            </v:group>
            <v:group style="position:absolute;left:830;top:1077;width:6154;height:128" coordorigin="830,1077" coordsize="6154,128">
              <v:shape style="position:absolute;left:830;top:1077;width:6154;height:128" coordorigin="830,1077" coordsize="6154,128" path="m830,1077l2369,1113,3907,1147,6984,1204e" filled="false" stroked="true" strokeweight=".96pt" strokecolor="#ff00ff">
                <v:path arrowok="t"/>
              </v:shape>
            </v:group>
            <v:group style="position:absolute;left:830;top:1303;width:6154;height:82" coordorigin="830,1303" coordsize="6154,82">
              <v:shape style="position:absolute;left:830;top:1303;width:6154;height:82" coordorigin="830,1303" coordsize="6154,82" path="m830,1303l2369,1319,3907,1343,5446,1365,6984,1384e" filled="false" stroked="true" strokeweight=".96pt" strokecolor="#ffff00">
                <v:path arrowok="t"/>
              </v:shape>
            </v:group>
            <v:group style="position:absolute;left:780;top:273;width:101;height:101" coordorigin="780,273" coordsize="101,101">
              <v:shape style="position:absolute;left:780;top:273;width:101;height:101" coordorigin="780,273" coordsize="101,101" path="m881,323l830,273,780,323,830,374,881,323xe" filled="true" fillcolor="#000080" stroked="false">
                <v:path arrowok="t"/>
                <v:fill type="solid"/>
              </v:shape>
            </v:group>
            <v:group style="position:absolute;left:780;top:273;width:101;height:101" coordorigin="780,273" coordsize="101,101">
              <v:shape style="position:absolute;left:780;top:273;width:101;height:101" coordorigin="780,273" coordsize="101,101" path="m830,273l881,323,830,374,780,323,830,273xe" filled="false" stroked="true" strokeweight=".96pt" strokecolor="#000080">
                <v:path arrowok="t"/>
              </v:shape>
            </v:group>
            <v:group style="position:absolute;left:2318;top:326;width:101;height:101" coordorigin="2318,326" coordsize="101,101">
              <v:shape style="position:absolute;left:2318;top:326;width:101;height:101" coordorigin="2318,326" coordsize="101,101" path="m2419,376l2369,326,2318,376,2369,427,2419,376xe" filled="true" fillcolor="#000080" stroked="false">
                <v:path arrowok="t"/>
                <v:fill type="solid"/>
              </v:shape>
            </v:group>
            <v:group style="position:absolute;left:2318;top:326;width:101;height:101" coordorigin="2318,326" coordsize="101,101">
              <v:shape style="position:absolute;left:2318;top:326;width:101;height:101" coordorigin="2318,326" coordsize="101,101" path="m2369,326l2419,376,2369,427,2318,376,2369,326xe" filled="false" stroked="true" strokeweight=".96pt" strokecolor="#000080">
                <v:path arrowok="t"/>
              </v:shape>
            </v:group>
            <v:group style="position:absolute;left:3857;top:383;width:101;height:101" coordorigin="3857,383" coordsize="101,101">
              <v:shape style="position:absolute;left:3857;top:383;width:101;height:101" coordorigin="3857,383" coordsize="101,101" path="m3958,434l3907,383,3857,434,3907,484,3958,434xe" filled="true" fillcolor="#000080" stroked="false">
                <v:path arrowok="t"/>
                <v:fill type="solid"/>
              </v:shape>
            </v:group>
            <v:group style="position:absolute;left:3857;top:383;width:101;height:101" coordorigin="3857,383" coordsize="101,101">
              <v:shape style="position:absolute;left:3857;top:383;width:101;height:101" coordorigin="3857,383" coordsize="101,101" path="m3907,383l3958,434,3907,484,3857,434,3907,383xe" filled="false" stroked="true" strokeweight=".96pt" strokecolor="#000080">
                <v:path arrowok="t"/>
              </v:shape>
            </v:group>
            <v:group style="position:absolute;left:5395;top:436;width:101;height:101" coordorigin="5395,436" coordsize="101,101">
              <v:shape style="position:absolute;left:5395;top:436;width:101;height:101" coordorigin="5395,436" coordsize="101,101" path="m5496,487l5446,436,5395,487,5446,537,5496,487xe" filled="true" fillcolor="#000080" stroked="false">
                <v:path arrowok="t"/>
                <v:fill type="solid"/>
              </v:shape>
            </v:group>
            <v:group style="position:absolute;left:5395;top:436;width:101;height:101" coordorigin="5395,436" coordsize="101,101">
              <v:shape style="position:absolute;left:5395;top:436;width:101;height:101" coordorigin="5395,436" coordsize="101,101" path="m5446,436l5496,487,5446,537,5395,487,5446,436xe" filled="false" stroked="true" strokeweight=".96pt" strokecolor="#000080">
                <v:path arrowok="t"/>
              </v:shape>
            </v:group>
            <v:group style="position:absolute;left:6934;top:482;width:101;height:101" coordorigin="6934,482" coordsize="101,101">
              <v:shape style="position:absolute;left:6934;top:482;width:101;height:101" coordorigin="6934,482" coordsize="101,101" path="m7034,532l6984,482,6934,532,6984,583,7034,532xe" filled="true" fillcolor="#000080" stroked="false">
                <v:path arrowok="t"/>
                <v:fill type="solid"/>
              </v:shape>
            </v:group>
            <v:group style="position:absolute;left:6934;top:482;width:101;height:101" coordorigin="6934,482" coordsize="101,101">
              <v:shape style="position:absolute;left:6934;top:482;width:101;height:101" coordorigin="6934,482" coordsize="101,101" path="m6984,482l7034,532,6984,583,6934,532,6984,482xe" filled="false" stroked="true" strokeweight=".96pt" strokecolor="#000080">
                <v:path arrowok="t"/>
              </v:shape>
            </v:group>
            <v:group style="position:absolute;left:780;top:1027;width:101;height:101" coordorigin="780,1027" coordsize="101,101">
              <v:shape style="position:absolute;left:780;top:1027;width:101;height:101" coordorigin="780,1027" coordsize="101,101" path="m881,1027l881,1127,780,1127,780,1027,881,1027xe" filled="true" fillcolor="#ff00ff" stroked="false">
                <v:path arrowok="t"/>
                <v:fill type="solid"/>
              </v:shape>
            </v:group>
            <v:group style="position:absolute;left:2318;top:1063;width:101;height:101" coordorigin="2318,1063" coordsize="101,101">
              <v:shape style="position:absolute;left:2318;top:1063;width:101;height:101" coordorigin="2318,1063" coordsize="101,101" path="m2419,1063l2419,1163,2318,1163,2318,1063,2419,1063xe" filled="true" fillcolor="#ff00ff" stroked="false">
                <v:path arrowok="t"/>
                <v:fill type="solid"/>
              </v:shape>
            </v:group>
            <v:group style="position:absolute;left:3857;top:1096;width:101;height:101" coordorigin="3857,1096" coordsize="101,101">
              <v:shape style="position:absolute;left:3857;top:1096;width:101;height:101" coordorigin="3857,1096" coordsize="101,101" path="m3958,1096l3958,1197,3857,1197,3857,1096,3958,1096xe" filled="true" fillcolor="#ff00ff" stroked="false">
                <v:path arrowok="t"/>
                <v:fill type="solid"/>
              </v:shape>
            </v:group>
            <v:group style="position:absolute;left:5395;top:1125;width:101;height:101" coordorigin="5395,1125" coordsize="101,101">
              <v:shape style="position:absolute;left:5395;top:1125;width:101;height:101" coordorigin="5395,1125" coordsize="101,101" path="m5496,1125l5496,1226,5395,1226,5395,1125,5496,1125xe" filled="true" fillcolor="#ff00ff" stroked="false">
                <v:path arrowok="t"/>
                <v:fill type="solid"/>
              </v:shape>
            </v:group>
            <v:group style="position:absolute;left:6934;top:1154;width:101;height:101" coordorigin="6934,1154" coordsize="101,101">
              <v:shape style="position:absolute;left:6934;top:1154;width:101;height:101" coordorigin="6934,1154" coordsize="101,101" path="m7034,1154l7034,1255,6934,1255,6934,1154,7034,1154xe" filled="true" fillcolor="#ff00ff" stroked="false">
                <v:path arrowok="t"/>
                <v:fill type="solid"/>
              </v:shape>
            </v:group>
            <v:group style="position:absolute;left:780;top:1252;width:101;height:101" coordorigin="780,1252" coordsize="101,101">
              <v:shape style="position:absolute;left:780;top:1252;width:101;height:101" coordorigin="780,1252" coordsize="101,101" path="m881,1353l830,1252,780,1353,881,1353xe" filled="true" fillcolor="#ffff00" stroked="false">
                <v:path arrowok="t"/>
                <v:fill type="solid"/>
              </v:shape>
            </v:group>
            <v:group style="position:absolute;left:780;top:1252;width:101;height:101" coordorigin="780,1252" coordsize="101,101">
              <v:shape style="position:absolute;left:780;top:1252;width:101;height:101" coordorigin="780,1252" coordsize="101,101" path="m830,1252l881,1353,780,1353,830,1252xe" filled="false" stroked="true" strokeweight=".96pt" strokecolor="#ffff00">
                <v:path arrowok="t"/>
              </v:shape>
            </v:group>
            <v:group style="position:absolute;left:2318;top:1269;width:101;height:101" coordorigin="2318,1269" coordsize="101,101">
              <v:shape style="position:absolute;left:2318;top:1269;width:101;height:101" coordorigin="2318,1269" coordsize="101,101" path="m2419,1370l2369,1269,2318,1370,2419,1370xe" filled="true" fillcolor="#ffff00" stroked="false">
                <v:path arrowok="t"/>
                <v:fill type="solid"/>
              </v:shape>
            </v:group>
            <v:group style="position:absolute;left:2318;top:1269;width:101;height:101" coordorigin="2318,1269" coordsize="101,101">
              <v:shape style="position:absolute;left:2318;top:1269;width:101;height:101" coordorigin="2318,1269" coordsize="101,101" path="m2369,1269l2419,1370,2318,1370,2369,1269xe" filled="false" stroked="true" strokeweight=".96pt" strokecolor="#ffff00">
                <v:path arrowok="t"/>
              </v:shape>
            </v:group>
            <v:group style="position:absolute;left:3857;top:1293;width:101;height:101" coordorigin="3857,1293" coordsize="101,101">
              <v:shape style="position:absolute;left:3857;top:1293;width:101;height:101" coordorigin="3857,1293" coordsize="101,101" path="m3958,1394l3907,1293,3857,1394,3958,1394xe" filled="true" fillcolor="#ffff00" stroked="false">
                <v:path arrowok="t"/>
                <v:fill type="solid"/>
              </v:shape>
            </v:group>
            <v:group style="position:absolute;left:3857;top:1293;width:101;height:101" coordorigin="3857,1293" coordsize="101,101">
              <v:shape style="position:absolute;left:3857;top:1293;width:101;height:101" coordorigin="3857,1293" coordsize="101,101" path="m3907,1293l3958,1394,3857,1394,3907,1293xe" filled="false" stroked="true" strokeweight=".96pt" strokecolor="#ffff00">
                <v:path arrowok="t"/>
              </v:shape>
            </v:group>
            <v:group style="position:absolute;left:5395;top:1315;width:101;height:101" coordorigin="5395,1315" coordsize="101,101">
              <v:shape style="position:absolute;left:5395;top:1315;width:101;height:101" coordorigin="5395,1315" coordsize="101,101" path="m5496,1415l5446,1315,5395,1415,5496,1415xe" filled="true" fillcolor="#ffff00" stroked="false">
                <v:path arrowok="t"/>
                <v:fill type="solid"/>
              </v:shape>
            </v:group>
            <v:group style="position:absolute;left:5395;top:1315;width:101;height:101" coordorigin="5395,1315" coordsize="101,101">
              <v:shape style="position:absolute;left:5395;top:1315;width:101;height:101" coordorigin="5395,1315" coordsize="101,101" path="m5446,1315l5496,1415,5395,1415,5446,1315xe" filled="false" stroked="true" strokeweight=".96pt" strokecolor="#ffff00">
                <v:path arrowok="t"/>
              </v:shape>
            </v:group>
            <v:group style="position:absolute;left:6934;top:1334;width:101;height:101" coordorigin="6934,1334" coordsize="101,101">
              <v:shape style="position:absolute;left:6934;top:1334;width:101;height:101" coordorigin="6934,1334" coordsize="101,101" path="m7034,1435l6984,1334,6934,1435,7034,1435xe" filled="true" fillcolor="#ffff00" stroked="false">
                <v:path arrowok="t"/>
                <v:fill type="solid"/>
              </v:shape>
            </v:group>
            <v:group style="position:absolute;left:6934;top:1334;width:101;height:101" coordorigin="6934,1334" coordsize="101,101">
              <v:shape style="position:absolute;left:6934;top:1334;width:101;height:101" coordorigin="6934,1334" coordsize="101,101" path="m6984,1334l7034,1435,6934,1435,6984,1334xe" filled="false" stroked="true" strokeweight=".96pt" strokecolor="#ffff00">
                <v:path arrowok="t"/>
              </v:shape>
              <v:shape style="position:absolute;left:610;top:0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3.01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10;top:14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2.92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48;top:72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2.82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117;top:185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2.73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09;top:451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2.65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41;top:754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1.70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10;top:811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1.64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86;top:864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1.58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23;top:912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1.53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109;top:1123;width:312;height:341" type="#_x0000_t202" filled="false" stroked="false">
                <v:textbox inset="0,0,0,0">
                  <w:txbxContent>
                    <w:p>
                      <w:pPr>
                        <w:spacing w:line="16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1.48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6;top:1464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179;top:1459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1.28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48;top:1464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23;top:1546;width:312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1.20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2215" w:val="left" w:leader="none"/>
          <w:tab w:pos="3753" w:val="left" w:leader="none"/>
          <w:tab w:pos="5291" w:val="left" w:leader="none"/>
          <w:tab w:pos="6830" w:val="left" w:leader="none"/>
        </w:tabs>
        <w:spacing w:before="75"/>
        <w:ind w:left="6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33.660004pt;margin-top:28.5331pt;width:21pt;height:6pt;mso-position-horizontal-relative:page;mso-position-vertical-relative:paragraph;z-index:-1064440" coordorigin="6673,571" coordsize="420,120">
            <v:group style="position:absolute;left:6683;top:631;width:401;height:2" coordorigin="6683,631" coordsize="401,2">
              <v:shape style="position:absolute;left:6683;top:631;width:401;height:2" coordorigin="6683,631" coordsize="401,0" path="m6683,631l7084,631e" filled="false" stroked="true" strokeweight=".96pt" strokecolor="#000080">
                <v:path arrowok="t"/>
              </v:shape>
            </v:group>
            <v:group style="position:absolute;left:6832;top:580;width:101;height:101" coordorigin="6832,580" coordsize="101,101">
              <v:shape style="position:absolute;left:6832;top:580;width:101;height:101" coordorigin="6832,580" coordsize="101,101" path="m6932,631l6882,580,6832,631,6882,681,6932,631xe" filled="true" fillcolor="#000080" stroked="false">
                <v:path arrowok="t"/>
                <v:fill type="solid"/>
              </v:shape>
            </v:group>
            <v:group style="position:absolute;left:6832;top:580;width:101;height:101" coordorigin="6832,580" coordsize="101,101">
              <v:shape style="position:absolute;left:6832;top:580;width:101;height:101" coordorigin="6832,580" coordsize="101,101" path="m6882,580l6932,631,6882,681,6832,631,6882,580xe" filled="false" stroked="true" strokeweight=".96pt" strokecolor="#0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3.700012pt;margin-top:29.0131pt;width:21pt;height:5.05pt;mso-position-horizontal-relative:page;mso-position-vertical-relative:paragraph;z-index:-1064416" coordorigin="7674,580" coordsize="420,101">
            <v:group style="position:absolute;left:7933;top:631;width:152;height:2" coordorigin="7933,631" coordsize="152,2">
              <v:shape style="position:absolute;left:7933;top:631;width:152;height:2" coordorigin="7933,631" coordsize="152,0" path="m8084,631l7933,631e" filled="false" stroked="true" strokeweight=".96pt" strokecolor="#ff00ff">
                <v:path arrowok="t"/>
              </v:shape>
            </v:group>
            <v:group style="position:absolute;left:7684;top:631;width:149;height:2" coordorigin="7684,631" coordsize="149,2">
              <v:shape style="position:absolute;left:7684;top:631;width:149;height:2" coordorigin="7684,631" coordsize="149,0" path="m7832,631l7684,631e" filled="false" stroked="true" strokeweight=".96pt" strokecolor="#ff00ff">
                <v:path arrowok="t"/>
              </v:shape>
            </v:group>
            <v:group style="position:absolute;left:7832;top:580;width:101;height:101" coordorigin="7832,580" coordsize="101,101">
              <v:shape style="position:absolute;left:7832;top:580;width:101;height:101" coordorigin="7832,580" coordsize="101,101" path="m7933,580l7933,681,7832,681,7832,580,7933,580xe" filled="true" fillcolor="#ff00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0012pt;margin-top:28.5331pt;width:21pt;height:6pt;mso-position-horizontal-relative:page;mso-position-vertical-relative:paragraph;z-index:-1064392" coordorigin="8874,571" coordsize="420,120">
            <v:group style="position:absolute;left:8884;top:631;width:401;height:2" coordorigin="8884,631" coordsize="401,2">
              <v:shape style="position:absolute;left:8884;top:631;width:401;height:2" coordorigin="8884,631" coordsize="401,0" path="m8884,631l9284,631e" filled="false" stroked="true" strokeweight=".96pt" strokecolor="#ffff00">
                <v:path arrowok="t"/>
              </v:shape>
            </v:group>
            <v:group style="position:absolute;left:9032;top:580;width:101;height:101" coordorigin="9032,580" coordsize="101,101">
              <v:shape style="position:absolute;left:9032;top:580;width:101;height:101" coordorigin="9032,580" coordsize="101,101" path="m9133,681l9083,580,9032,681,9133,681xe" filled="true" fillcolor="#ffff00" stroked="false">
                <v:path arrowok="t"/>
                <v:fill type="solid"/>
              </v:shape>
            </v:group>
            <v:group style="position:absolute;left:9032;top:580;width:101;height:101" coordorigin="9032,580" coordsize="101,101">
              <v:shape style="position:absolute;left:9032;top:580;width:101;height:101" coordorigin="9032,580" coordsize="101,101" path="m9083,580l9133,681,9032,681,9083,580xe" filled="false" stroked="true" strokeweight=".96pt" strokecolor="#ffff00">
                <v:path arrowok="t"/>
              </v:shape>
            </v:group>
            <w10:wrap type="none"/>
          </v:group>
        </w:pict>
      </w:r>
      <w:r>
        <w:rPr>
          <w:rFonts w:ascii="Arial"/>
          <w:i/>
          <w:spacing w:val="-1"/>
          <w:sz w:val="16"/>
        </w:rPr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2579" w:space="40"/>
            <w:col w:w="10201"/>
          </w:cols>
        </w:sectPr>
      </w:pPr>
    </w:p>
    <w:p>
      <w:pPr>
        <w:spacing w:line="240" w:lineRule="auto" w:before="2"/>
        <w:rPr>
          <w:rFonts w:ascii="Arial" w:hAnsi="Arial" w:cs="Arial" w:eastAsia="Arial"/>
          <w:i/>
          <w:sz w:val="19"/>
          <w:szCs w:val="19"/>
        </w:rPr>
      </w:pPr>
    </w:p>
    <w:p>
      <w:pPr>
        <w:spacing w:line="200" w:lineRule="atLeast"/>
        <w:ind w:left="485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69.35pt;height:16.8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tabs>
                      <w:tab w:pos="1504" w:val="left" w:leader="none"/>
                      <w:tab w:pos="2704" w:val="left" w:leader="none"/>
                    </w:tabs>
                    <w:spacing w:before="33"/>
                    <w:ind w:left="503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spacing w:val="-1"/>
                      <w:w w:val="95"/>
                      <w:sz w:val="19"/>
                    </w:rPr>
                    <w:t>Total</w:t>
                    <w:tab/>
                    <w:t>Natural</w:t>
                    <w:tab/>
                  </w:r>
                  <w:r>
                    <w:rPr>
                      <w:rFonts w:ascii="Arial"/>
                      <w:b/>
                      <w:sz w:val="19"/>
                    </w:rPr>
                    <w:t>Social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i/>
          <w:sz w:val="19"/>
          <w:szCs w:val="19"/>
        </w:rPr>
      </w:pPr>
    </w:p>
    <w:p>
      <w:pPr>
        <w:spacing w:before="65"/>
        <w:ind w:left="168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/>
          <w:b/>
          <w:color w:val="006699"/>
          <w:sz w:val="28"/>
        </w:rPr>
        <w:t>POLÍTICA</w:t>
      </w:r>
      <w:r>
        <w:rPr>
          <w:rFonts w:ascii="Arial Narrow" w:hAnsi="Arial Narrow"/>
          <w:b/>
          <w:color w:val="006699"/>
          <w:spacing w:val="-13"/>
          <w:sz w:val="28"/>
        </w:rPr>
        <w:t> </w:t>
      </w:r>
      <w:r>
        <w:rPr>
          <w:rFonts w:ascii="Arial Narrow" w:hAnsi="Arial Narrow"/>
          <w:b/>
          <w:color w:val="006699"/>
          <w:sz w:val="28"/>
        </w:rPr>
        <w:t>LABORAL</w:t>
      </w:r>
      <w:r>
        <w:rPr>
          <w:rFonts w:ascii="Arial Narrow" w:hAnsi="Arial Narrow"/>
          <w:b/>
          <w:color w:val="006699"/>
          <w:spacing w:val="-12"/>
          <w:sz w:val="28"/>
        </w:rPr>
        <w:t> </w:t>
      </w:r>
      <w:r>
        <w:rPr>
          <w:rFonts w:ascii="Arial Narrow" w:hAnsi="Arial Narrow"/>
          <w:b/>
          <w:color w:val="006699"/>
          <w:sz w:val="28"/>
        </w:rPr>
        <w:t>Y</w:t>
      </w:r>
      <w:r>
        <w:rPr>
          <w:rFonts w:ascii="Arial Narrow" w:hAnsi="Arial Narrow"/>
          <w:b/>
          <w:color w:val="006699"/>
          <w:spacing w:val="-12"/>
          <w:sz w:val="28"/>
        </w:rPr>
        <w:t> </w:t>
      </w:r>
      <w:r>
        <w:rPr>
          <w:rFonts w:ascii="Arial Narrow" w:hAnsi="Arial Narrow"/>
          <w:b/>
          <w:color w:val="006699"/>
          <w:sz w:val="28"/>
        </w:rPr>
        <w:t>EMPLEO</w:t>
      </w:r>
      <w:r>
        <w:rPr>
          <w:rFonts w:ascii="Arial Narrow" w:hAnsi="Arial Narrow"/>
          <w:sz w:val="28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2"/>
          <w:szCs w:val="22"/>
        </w:rPr>
      </w:pPr>
    </w:p>
    <w:p>
      <w:pPr>
        <w:spacing w:before="0"/>
        <w:ind w:left="5095" w:right="2786" w:hanging="225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5.380005pt;margin-top:58.039497pt;width:526.200012pt;height:.48pt;mso-position-horizontal-relative:page;mso-position-vertical-relative:paragraph;z-index:-1064368" type="#_x0000_t75" stroked="false">
            <v:imagedata r:id="rId318" o:title=""/>
          </v:shape>
        </w:pict>
      </w:r>
      <w:r>
        <w:rPr>
          <w:rFonts w:ascii="Arial" w:hAnsi="Arial"/>
          <w:b/>
          <w:spacing w:val="-1"/>
          <w:sz w:val="20"/>
        </w:rPr>
        <w:t>Inversión aplicada en Política Laboral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Empleo por modalidad,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1999- 2004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9"/>
          <w:szCs w:val="9"/>
        </w:rPr>
      </w:pPr>
    </w:p>
    <w:tbl>
      <w:tblPr>
        <w:tblW w:w="0" w:type="auto"/>
        <w:jc w:val="left"/>
        <w:tblInd w:w="11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5"/>
        <w:gridCol w:w="1120"/>
        <w:gridCol w:w="1118"/>
        <w:gridCol w:w="1120"/>
        <w:gridCol w:w="1118"/>
        <w:gridCol w:w="1120"/>
        <w:gridCol w:w="1111"/>
      </w:tblGrid>
      <w:tr>
        <w:trPr>
          <w:trHeight w:val="360" w:hRule="exact"/>
        </w:trPr>
        <w:tc>
          <w:tcPr>
            <w:tcW w:w="38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Modalidad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2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3" w:hRule="exact"/>
        </w:trPr>
        <w:tc>
          <w:tcPr>
            <w:tcW w:w="38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13,202.8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14,797.9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14,837.1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54,609.9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64,624.1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11,891.2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8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Oferta</w:t>
            </w:r>
            <w:r>
              <w:rPr>
                <w:rFonts w:ascii="Arial" w:hAnsi="Arial"/>
                <w:b/>
                <w:spacing w:val="-1"/>
                <w:sz w:val="20"/>
              </w:rPr>
              <w:t> Complementaría</w:t>
            </w:r>
            <w:r>
              <w:rPr>
                <w:rFonts w:ascii="Arial" w:hAnsi="Arial"/>
                <w:b/>
                <w:sz w:val="20"/>
              </w:rPr>
              <w:t> (peso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peso)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8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Programas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120.7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81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13,202.8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14,899.7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15,244.5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54,609.9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65,081.0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11,891.2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248" w:right="4472"/>
        <w:jc w:val="left"/>
        <w:rPr>
          <w:b w:val="0"/>
          <w:bCs w:val="0"/>
        </w:rPr>
      </w:pPr>
      <w:r>
        <w:rPr/>
        <w:pict>
          <v:shape style="position:absolute;margin-left:145.380005pt;margin-top:-23.91427pt;width:526.200012pt;height:.48pt;mso-position-horizontal-relative:page;mso-position-vertical-relative:paragraph;z-index:-1064344" type="#_x0000_t75" stroked="false">
            <v:imagedata r:id="rId318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248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124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/>
        <w:ind w:left="5630" w:right="2786" w:hanging="2606"/>
        <w:jc w:val="left"/>
        <w:rPr>
          <w:b w:val="0"/>
          <w:bCs w:val="0"/>
        </w:rPr>
      </w:pPr>
      <w:r>
        <w:rPr>
          <w:spacing w:val="-1"/>
        </w:rPr>
        <w:t>Inversión aplicada en Política Laboral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Empleo, en B.C.Sur,</w:t>
      </w:r>
      <w:r>
        <w:rPr>
          <w:spacing w:val="54"/>
        </w:rPr>
        <w:t> </w:t>
      </w:r>
      <w:r>
        <w:rPr>
          <w:spacing w:val="-1"/>
        </w:rPr>
        <w:t>1999-2004</w:t>
      </w:r>
      <w:r>
        <w:rPr>
          <w:spacing w:val="27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6"/>
        <w:spacing w:line="240" w:lineRule="auto" w:before="0"/>
        <w:ind w:left="3339" w:right="0"/>
        <w:jc w:val="left"/>
        <w:rPr>
          <w:i w:val="0"/>
        </w:rPr>
      </w:pPr>
      <w:r>
        <w:rPr/>
        <w:pict>
          <v:group style="position:absolute;margin-left:289.440002pt;margin-top:1.050883pt;width:280pt;height:135.5pt;mso-position-horizontal-relative:page;mso-position-vertical-relative:paragraph;z-index:45448" coordorigin="5789,21" coordsize="5600,2710">
            <v:group style="position:absolute;left:6125;top:2185;width:370;height:485" coordorigin="6125,2185" coordsize="370,485">
              <v:shape style="position:absolute;left:6125;top:2185;width:370;height:485" coordorigin="6125,2185" coordsize="370,485" path="m6494,2185l6494,2670,6125,2670,6125,2185,6494,2185xe" filled="true" fillcolor="#ffffc0" stroked="false">
                <v:path arrowok="t"/>
                <v:fill type="solid"/>
              </v:shape>
            </v:group>
            <v:group style="position:absolute;left:6125;top:2185;width:370;height:485" coordorigin="6125,2185" coordsize="370,485">
              <v:shape style="position:absolute;left:6125;top:2185;width:370;height:485" coordorigin="6125,2185" coordsize="370,485" path="m6494,2185l6494,2670,6125,2670,6125,2185,6494,2185xe" filled="false" stroked="true" strokeweight=".96pt" strokecolor="#000000">
                <v:path arrowok="t"/>
              </v:shape>
            </v:group>
            <v:group style="position:absolute;left:7046;top:2123;width:370;height:548" coordorigin="7046,2123" coordsize="370,548">
              <v:shape style="position:absolute;left:7046;top:2123;width:370;height:548" coordorigin="7046,2123" coordsize="370,548" path="m7416,2123l7416,2670,7046,2670,7046,2123,7416,2123xe" filled="true" fillcolor="#ffffc0" stroked="false">
                <v:path arrowok="t"/>
                <v:fill type="solid"/>
              </v:shape>
            </v:group>
            <v:group style="position:absolute;left:7046;top:2123;width:370;height:548" coordorigin="7046,2123" coordsize="370,548">
              <v:shape style="position:absolute;left:7046;top:2123;width:370;height:548" coordorigin="7046,2123" coordsize="370,548" path="m7416,2123l7416,2670,7046,2670,7046,2123,7416,2123xe" filled="false" stroked="true" strokeweight=".96pt" strokecolor="#000000">
                <v:path arrowok="t"/>
              </v:shape>
            </v:group>
            <v:group style="position:absolute;left:7968;top:2111;width:370;height:560" coordorigin="7968,2111" coordsize="370,560">
              <v:shape style="position:absolute;left:7968;top:2111;width:370;height:560" coordorigin="7968,2111" coordsize="370,560" path="m8338,2111l8338,2670,7968,2670,7968,2111,8338,2111xe" filled="true" fillcolor="#ffffc0" stroked="false">
                <v:path arrowok="t"/>
                <v:fill type="solid"/>
              </v:shape>
            </v:group>
            <v:group style="position:absolute;left:7968;top:2111;width:370;height:560" coordorigin="7968,2111" coordsize="370,560">
              <v:shape style="position:absolute;left:7968;top:2111;width:370;height:560" coordorigin="7968,2111" coordsize="370,560" path="m8338,2111l8338,2670,7968,2670,7968,2111,8338,2111xe" filled="false" stroked="true" strokeweight=".96pt" strokecolor="#000000">
                <v:path arrowok="t"/>
              </v:shape>
            </v:group>
            <v:group style="position:absolute;left:8890;top:669;width:370;height:2002" coordorigin="8890,669" coordsize="370,2002">
              <v:shape style="position:absolute;left:8890;top:669;width:370;height:2002" coordorigin="8890,669" coordsize="370,2002" path="m9259,669l9259,2670,8890,2670,8890,669,9259,669xe" filled="true" fillcolor="#ffffc0" stroked="false">
                <v:path arrowok="t"/>
                <v:fill type="solid"/>
              </v:shape>
            </v:group>
            <v:group style="position:absolute;left:8890;top:669;width:370;height:2002" coordorigin="8890,669" coordsize="370,2002">
              <v:shape style="position:absolute;left:8890;top:669;width:370;height:2002" coordorigin="8890,669" coordsize="370,2002" path="m9259,669l9259,2670,8890,2670,8890,669,9259,669xe" filled="false" stroked="true" strokeweight=".96pt" strokecolor="#000000">
                <v:path arrowok="t"/>
              </v:shape>
            </v:group>
            <v:group style="position:absolute;left:9811;top:285;width:370;height:2386" coordorigin="9811,285" coordsize="370,2386">
              <v:shape style="position:absolute;left:9811;top:285;width:370;height:2386" coordorigin="9811,285" coordsize="370,2386" path="m10181,285l10181,2670,9811,2670,9811,285,10181,285xe" filled="true" fillcolor="#ffffc0" stroked="false">
                <v:path arrowok="t"/>
                <v:fill type="solid"/>
              </v:shape>
            </v:group>
            <v:group style="position:absolute;left:9811;top:285;width:370;height:2386" coordorigin="9811,285" coordsize="370,2386">
              <v:shape style="position:absolute;left:9811;top:285;width:370;height:2386" coordorigin="9811,285" coordsize="370,2386" path="m10181,285l10181,2670,9811,2670,9811,285,10181,285xe" filled="false" stroked="true" strokeweight=".96pt" strokecolor="#000000">
                <v:path arrowok="t"/>
              </v:shape>
            </v:group>
            <v:group style="position:absolute;left:10733;top:2233;width:370;height:437" coordorigin="10733,2233" coordsize="370,437">
              <v:shape style="position:absolute;left:10733;top:2233;width:370;height:437" coordorigin="10733,2233" coordsize="370,437" path="m11102,2233l11102,2670,10733,2670,10733,2233,11102,2233xe" filled="true" fillcolor="#ffffc0" stroked="false">
                <v:path arrowok="t"/>
                <v:fill type="solid"/>
              </v:shape>
            </v:group>
            <v:group style="position:absolute;left:10733;top:2233;width:370;height:437" coordorigin="10733,2233" coordsize="370,437">
              <v:shape style="position:absolute;left:10733;top:2233;width:370;height:437" coordorigin="10733,2233" coordsize="370,437" path="m11102,2233l11102,2670,10733,2670,10733,2233,11102,2233xe" filled="false" stroked="true" strokeweight=".96pt" strokecolor="#000000">
                <v:path arrowok="t"/>
              </v:shape>
            </v:group>
            <v:group style="position:absolute;left:5849;top:105;width:2;height:2616" coordorigin="5849,105" coordsize="2,2616">
              <v:shape style="position:absolute;left:5849;top:105;width:2;height:2616" coordorigin="5849,105" coordsize="0,2616" path="m5849,105l5849,2721e" filled="false" stroked="true" strokeweight=".96pt" strokecolor="#000000">
                <v:path arrowok="t"/>
              </v:shape>
            </v:group>
            <v:group style="position:absolute;left:5798;top:2670;width:5580;height:2" coordorigin="5798,2670" coordsize="5580,2">
              <v:shape style="position:absolute;left:5798;top:2670;width:5580;height:2" coordorigin="5798,2670" coordsize="5580,0" path="m11378,2670l5798,2670e" filled="false" stroked="true" strokeweight=".96pt" strokecolor="#000000">
                <v:path arrowok="t"/>
              </v:shape>
            </v:group>
            <v:group style="position:absolute;left:5798;top:2303;width:51;height:2" coordorigin="5798,2303" coordsize="51,2">
              <v:shape style="position:absolute;left:5798;top:2303;width:51;height:2" coordorigin="5798,2303" coordsize="51,0" path="m5798,2303l5849,2303e" filled="false" stroked="true" strokeweight=".96pt" strokecolor="#000000">
                <v:path arrowok="t"/>
              </v:shape>
            </v:group>
            <v:group style="position:absolute;left:5798;top:1938;width:51;height:2" coordorigin="5798,1938" coordsize="51,2">
              <v:shape style="position:absolute;left:5798;top:1938;width:51;height:2" coordorigin="5798,1938" coordsize="51,0" path="m5798,1938l5849,1938e" filled="false" stroked="true" strokeweight=".96pt" strokecolor="#000000">
                <v:path arrowok="t"/>
              </v:shape>
            </v:group>
            <v:group style="position:absolute;left:5798;top:1571;width:51;height:2" coordorigin="5798,1571" coordsize="51,2">
              <v:shape style="position:absolute;left:5798;top:1571;width:51;height:2" coordorigin="5798,1571" coordsize="51,0" path="m5798,1571l5849,1571e" filled="false" stroked="true" strokeweight=".96pt" strokecolor="#000000">
                <v:path arrowok="t"/>
              </v:shape>
            </v:group>
            <v:group style="position:absolute;left:5798;top:1204;width:51;height:2" coordorigin="5798,1204" coordsize="51,2">
              <v:shape style="position:absolute;left:5798;top:1204;width:51;height:2" coordorigin="5798,1204" coordsize="51,0" path="m5798,1204l5849,1204e" filled="false" stroked="true" strokeweight=".96pt" strokecolor="#000000">
                <v:path arrowok="t"/>
              </v:shape>
            </v:group>
            <v:group style="position:absolute;left:5798;top:837;width:51;height:2" coordorigin="5798,837" coordsize="51,2">
              <v:shape style="position:absolute;left:5798;top:837;width:51;height:2" coordorigin="5798,837" coordsize="51,0" path="m5798,837l5849,837e" filled="false" stroked="true" strokeweight=".96pt" strokecolor="#000000">
                <v:path arrowok="t"/>
              </v:shape>
            </v:group>
            <v:group style="position:absolute;left:5798;top:472;width:51;height:2" coordorigin="5798,472" coordsize="51,2">
              <v:shape style="position:absolute;left:5798;top:472;width:51;height:2" coordorigin="5798,472" coordsize="51,0" path="m5798,472l5849,472e" filled="false" stroked="true" strokeweight=".96pt" strokecolor="#000000">
                <v:path arrowok="t"/>
              </v:shape>
            </v:group>
            <v:group style="position:absolute;left:5798;top:105;width:51;height:2" coordorigin="5798,105" coordsize="51,2">
              <v:shape style="position:absolute;left:5798;top:105;width:51;height:2" coordorigin="5798,105" coordsize="51,0" path="m5798,105l5849,105e" filled="false" stroked="true" strokeweight=".96pt" strokecolor="#000000">
                <v:path arrowok="t"/>
              </v:shape>
            </v:group>
            <v:group style="position:absolute;left:6770;top:2670;width:2;height:51" coordorigin="6770,2670" coordsize="2,51">
              <v:shape style="position:absolute;left:6770;top:2670;width:2;height:51" coordorigin="6770,2670" coordsize="0,51" path="m6770,2721l6770,2670e" filled="false" stroked="true" strokeweight=".96pt" strokecolor="#000000">
                <v:path arrowok="t"/>
              </v:shape>
            </v:group>
            <v:group style="position:absolute;left:7692;top:2670;width:2;height:51" coordorigin="7692,2670" coordsize="2,51">
              <v:shape style="position:absolute;left:7692;top:2670;width:2;height:51" coordorigin="7692,2670" coordsize="0,51" path="m7692,2721l7692,2670e" filled="false" stroked="true" strokeweight=".96pt" strokecolor="#000000">
                <v:path arrowok="t"/>
              </v:shape>
            </v:group>
            <v:group style="position:absolute;left:8614;top:2670;width:2;height:51" coordorigin="8614,2670" coordsize="2,51">
              <v:shape style="position:absolute;left:8614;top:2670;width:2;height:51" coordorigin="8614,2670" coordsize="0,51" path="m8614,2721l8614,2670e" filled="false" stroked="true" strokeweight=".96pt" strokecolor="#000000">
                <v:path arrowok="t"/>
              </v:shape>
            </v:group>
            <v:group style="position:absolute;left:9535;top:2670;width:2;height:51" coordorigin="9535,2670" coordsize="2,51">
              <v:shape style="position:absolute;left:9535;top:2670;width:2;height:51" coordorigin="9535,2670" coordsize="0,51" path="m9535,2721l9535,2670e" filled="false" stroked="true" strokeweight=".96pt" strokecolor="#000000">
                <v:path arrowok="t"/>
              </v:shape>
            </v:group>
            <v:group style="position:absolute;left:10457;top:2670;width:2;height:51" coordorigin="10457,2670" coordsize="2,51">
              <v:shape style="position:absolute;left:10457;top:2670;width:2;height:51" coordorigin="10457,2670" coordsize="0,51" path="m10457,2721l10457,2670e" filled="false" stroked="true" strokeweight=".96pt" strokecolor="#000000">
                <v:path arrowok="t"/>
              </v:shape>
            </v:group>
            <v:group style="position:absolute;left:11378;top:2670;width:2;height:51" coordorigin="11378,2670" coordsize="2,51">
              <v:shape style="position:absolute;left:11378;top:2670;width:2;height:51" coordorigin="11378,2670" coordsize="0,51" path="m11378,2721l11378,2670e" filled="false" stroked="true" strokeweight=".96pt" strokecolor="#000000">
                <v:path arrowok="t"/>
              </v:shape>
              <v:shape style="position:absolute;left:9682;top:21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65,081.0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60;top:405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54,609.9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974;top:1881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13,202.8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78;top:185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14,899.7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78;top:1826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15,244.5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603;top:1970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11,891.2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70,000.0</w:t>
      </w:r>
      <w:r>
        <w:rPr>
          <w:i w:val="0"/>
        </w:rPr>
      </w:r>
    </w:p>
    <w:p>
      <w:pPr>
        <w:spacing w:line="240" w:lineRule="auto" w:before="11"/>
        <w:rPr>
          <w:rFonts w:ascii="Arial" w:hAnsi="Arial" w:cs="Arial" w:eastAsia="Arial"/>
          <w:i/>
          <w:sz w:val="8"/>
          <w:szCs w:val="8"/>
        </w:rPr>
      </w:pPr>
    </w:p>
    <w:p>
      <w:pPr>
        <w:spacing w:before="8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60,000.0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8"/>
          <w:szCs w:val="8"/>
        </w:rPr>
      </w:pPr>
    </w:p>
    <w:p>
      <w:pPr>
        <w:spacing w:before="8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8"/>
          <w:szCs w:val="8"/>
        </w:rPr>
      </w:pPr>
    </w:p>
    <w:p>
      <w:pPr>
        <w:spacing w:before="8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40,000.0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8"/>
          <w:szCs w:val="8"/>
        </w:rPr>
      </w:pPr>
    </w:p>
    <w:p>
      <w:pPr>
        <w:spacing w:before="8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30,000.0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15"/>
          <w:szCs w:val="15"/>
        </w:rPr>
      </w:pPr>
    </w:p>
    <w:p>
      <w:pPr>
        <w:spacing w:before="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20,000.0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8"/>
          <w:szCs w:val="8"/>
        </w:rPr>
      </w:pPr>
    </w:p>
    <w:p>
      <w:pPr>
        <w:spacing w:before="80"/>
        <w:ind w:left="33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10,000.0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i/>
          <w:sz w:val="8"/>
          <w:szCs w:val="8"/>
        </w:rPr>
      </w:pPr>
    </w:p>
    <w:p>
      <w:pPr>
        <w:spacing w:after="0" w:line="240" w:lineRule="auto"/>
        <w:rPr>
          <w:rFonts w:ascii="Arial" w:hAnsi="Arial" w:cs="Arial" w:eastAsia="Arial"/>
          <w:sz w:val="8"/>
          <w:szCs w:val="8"/>
        </w:rPr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tabs>
          <w:tab w:pos="1288" w:val="left" w:leader="none"/>
          <w:tab w:pos="2210" w:val="left" w:leader="none"/>
          <w:tab w:pos="3131" w:val="left" w:leader="none"/>
          <w:tab w:pos="4053" w:val="left" w:leader="none"/>
          <w:tab w:pos="4974" w:val="left" w:leader="none"/>
        </w:tabs>
        <w:spacing w:before="136"/>
        <w:ind w:left="3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965" w:space="40"/>
            <w:col w:w="8815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17"/>
          <w:szCs w:val="17"/>
        </w:rPr>
      </w:pPr>
    </w:p>
    <w:p>
      <w:pPr>
        <w:spacing w:before="79"/>
        <w:ind w:left="26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Fuente: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Secretaría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Promoción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y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pacing w:val="-1"/>
          <w:sz w:val="16"/>
        </w:rPr>
        <w:t>Desarrollo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Económico.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z w:val="16"/>
        </w:rPr>
        <w:t>Subsecretaría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z w:val="16"/>
        </w:rPr>
        <w:t>de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Planeación</w:t>
      </w:r>
      <w:r>
        <w:rPr>
          <w:rFonts w:ascii="Arial" w:hAnsi="Arial"/>
          <w:b/>
          <w:spacing w:val="-7"/>
          <w:sz w:val="16"/>
        </w:rPr>
        <w:t> </w:t>
      </w:r>
      <w:r>
        <w:rPr>
          <w:rFonts w:ascii="Arial" w:hAnsi="Arial"/>
          <w:b/>
          <w:sz w:val="16"/>
        </w:rPr>
        <w:t>para</w:t>
      </w:r>
      <w:r>
        <w:rPr>
          <w:rFonts w:ascii="Arial" w:hAnsi="Arial"/>
          <w:b/>
          <w:spacing w:val="-8"/>
          <w:sz w:val="16"/>
        </w:rPr>
        <w:t> </w:t>
      </w:r>
      <w:r>
        <w:rPr>
          <w:rFonts w:ascii="Arial" w:hAnsi="Arial"/>
          <w:b/>
          <w:spacing w:val="-1"/>
          <w:sz w:val="16"/>
        </w:rPr>
        <w:t>el</w:t>
      </w:r>
      <w:r>
        <w:rPr>
          <w:rFonts w:ascii="Arial" w:hAnsi="Arial"/>
          <w:b/>
          <w:spacing w:val="-6"/>
          <w:sz w:val="16"/>
        </w:rPr>
        <w:t> </w:t>
      </w:r>
      <w:r>
        <w:rPr>
          <w:rFonts w:ascii="Arial" w:hAnsi="Arial"/>
          <w:b/>
          <w:spacing w:val="-1"/>
          <w:sz w:val="16"/>
        </w:rPr>
        <w:t>Desarrollo.</w:t>
      </w:r>
      <w:r>
        <w:rPr>
          <w:rFonts w:ascii="Arial" w:hAns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74"/>
        <w:ind w:left="5045" w:right="2411" w:hanging="23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 en Política Laboral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Empleo por dependencia,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1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2.65pt;height:120.75pt;mso-position-horizontal-relative:char;mso-position-vertical-relative:line" coordorigin="0,0" coordsize="10453,2415">
            <v:group style="position:absolute;left:4145;top:19;width:2;height:2391" coordorigin="4145,19" coordsize="2,2391">
              <v:shape style="position:absolute;left:4145;top:19;width:2;height:2391" coordorigin="4145,19" coordsize="0,2391" path="m4145,19l4145,2409e" filled="false" stroked="true" strokeweight=".580pt" strokecolor="#000000">
                <v:path arrowok="t"/>
              </v:shape>
            </v:group>
            <v:group style="position:absolute;left:5231;top:19;width:2;height:2391" coordorigin="5231,19" coordsize="2,2391">
              <v:shape style="position:absolute;left:5231;top:19;width:2;height:2391" coordorigin="5231,19" coordsize="0,2391" path="m5231,19l5231,2409e" filled="false" stroked="true" strokeweight=".580pt" strokecolor="#000000">
                <v:path arrowok="t"/>
              </v:shape>
            </v:group>
            <v:group style="position:absolute;left:6293;top:19;width:2;height:2391" coordorigin="6293,19" coordsize="2,2391">
              <v:shape style="position:absolute;left:6293;top:19;width:2;height:2391" coordorigin="6293,19" coordsize="0,2391" path="m6293,19l6293,2409e" filled="false" stroked="true" strokeweight=".580pt" strokecolor="#000000">
                <v:path arrowok="t"/>
              </v:shape>
            </v:group>
            <v:group style="position:absolute;left:7310;top:19;width:2;height:2391" coordorigin="7310,19" coordsize="2,2391">
              <v:shape style="position:absolute;left:7310;top:19;width:2;height:2391" coordorigin="7310,19" coordsize="0,2391" path="m7310,19l7310,2409e" filled="false" stroked="true" strokeweight=".580pt" strokecolor="#000000">
                <v:path arrowok="t"/>
              </v:shape>
            </v:group>
            <v:group style="position:absolute;left:8390;top:19;width:2;height:2391" coordorigin="8390,19" coordsize="2,2391">
              <v:shape style="position:absolute;left:8390;top:19;width:2;height:2391" coordorigin="8390,19" coordsize="0,2391" path="m8390,19l8390,2409e" filled="false" stroked="true" strokeweight=".580pt" strokecolor="#000000">
                <v:path arrowok="t"/>
              </v:shape>
            </v:group>
            <v:group style="position:absolute;left:9422;top:19;width:2;height:2391" coordorigin="9422,19" coordsize="2,2391">
              <v:shape style="position:absolute;left:9422;top:19;width:2;height:2391" coordorigin="9422,19" coordsize="0,2391" path="m9422,19l9422,2409e" filled="false" stroked="true" strokeweight=".580pt" strokecolor="#000000">
                <v:path arrowok="t"/>
              </v:shape>
            </v:group>
            <v:group style="position:absolute;left:6;top:254;width:10442;height:2" coordorigin="6,254" coordsize="10442,2">
              <v:shape style="position:absolute;left:6;top:254;width:10442;height:2" coordorigin="6,254" coordsize="10442,0" path="m6,254l10447,254e" filled="false" stroked="true" strokeweight=".580pt" strokecolor="#000000">
                <v:path arrowok="t"/>
              </v:shape>
              <v:shape style="position:absolute;left:6;top:489;width:10444;height:10" type="#_x0000_t75" stroked="false">
                <v:imagedata r:id="rId319" o:title=""/>
              </v:shape>
              <v:shape style="position:absolute;left:6;top:729;width:10444;height:10" type="#_x0000_t75" stroked="false">
                <v:imagedata r:id="rId319" o:title=""/>
              </v:shape>
              <v:shape style="position:absolute;left:6;top:969;width:10444;height:10" type="#_x0000_t75" stroked="false">
                <v:imagedata r:id="rId319" o:title=""/>
              </v:shape>
              <v:shape style="position:absolute;left:6;top:1209;width:10444;height:10" type="#_x0000_t75" stroked="false">
                <v:imagedata r:id="rId319" o:title=""/>
              </v:shape>
              <v:shape style="position:absolute;left:6;top:1449;width:10444;height:10" type="#_x0000_t75" stroked="false">
                <v:imagedata r:id="rId319" o:title=""/>
              </v:shape>
              <v:shape style="position:absolute;left:6;top:1689;width:10444;height:10" type="#_x0000_t75" stroked="false">
                <v:imagedata r:id="rId319" o:title=""/>
              </v:shape>
              <v:shape style="position:absolute;left:6;top:1929;width:10444;height:10" type="#_x0000_t75" stroked="false">
                <v:imagedata r:id="rId319" o:title=""/>
              </v:shape>
            </v:group>
            <v:group style="position:absolute;left:6;top:2174;width:10442;height:2" coordorigin="6,2174" coordsize="10442,2">
              <v:shape style="position:absolute;left:6;top:2174;width:10442;height:2" coordorigin="6,2174" coordsize="10442,0" path="m6,2174l10447,2174e" filled="false" stroked="true" strokeweight=".580pt" strokecolor="#000000">
                <v:path arrowok="t"/>
              </v:shape>
              <v:shape style="position:absolute;left:83;top:42;width:38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7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Dependencia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7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Secretaría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Trabajo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Previsión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ISSSTE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274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SEMARNAT FONACOT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Junta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Conciliación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Arbitraje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Dir. Gral. Trabajo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Previsión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Social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Comisión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Agua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1628" w:right="1" w:hanging="162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Sría. Promoción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80;top:42;width:7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3,045.6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540.0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9,617.1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13,202.8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43;top:42;width:781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9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14,797.9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101.8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14,899.7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78;top:42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25;top:42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60;top:0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461;top:282;width:781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14,837.1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120.7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15,244.5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38;top:282;width:783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39,188.0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15,421.9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54,609.9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71;top:42;width:782;height:23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1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1,281.7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44,989.9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222.3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18,129.4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457.0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65,081.0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03;top:282;width:781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215.0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11,676.2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11,891.2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106" w:right="465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106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106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del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2002,</w:t>
      </w:r>
      <w:r>
        <w:rPr/>
        <w:t> La </w:t>
      </w:r>
      <w:r>
        <w:rPr>
          <w:spacing w:val="-1"/>
        </w:rPr>
        <w:t>suma</w:t>
      </w:r>
      <w:r>
        <w:rPr/>
        <w:t> de los </w:t>
      </w:r>
      <w:r>
        <w:rPr>
          <w:spacing w:val="-1"/>
        </w:rPr>
        <w:t>parciales</w:t>
      </w:r>
      <w:r>
        <w:rPr/>
        <w:t> puede 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4"/>
        <w:ind w:left="5352" w:right="2786" w:hanging="197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Tasa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desempleo</w:t>
      </w:r>
      <w:r>
        <w:rPr>
          <w:rFonts w:ascii="Arial"/>
          <w:b/>
          <w:spacing w:val="-1"/>
          <w:sz w:val="20"/>
        </w:rPr>
        <w:t> abierto </w:t>
      </w:r>
      <w:r>
        <w:rPr>
          <w:rFonts w:ascii="Arial"/>
          <w:b/>
          <w:sz w:val="20"/>
        </w:rPr>
        <w:t>para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ciudad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Paz,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pacing w:val="-1"/>
          <w:sz w:val="20"/>
        </w:rPr>
        <w:t>1999-2004</w:t>
      </w:r>
      <w:r>
        <w:rPr>
          <w:rFonts w:ascii="Arial"/>
          <w:b/>
          <w:spacing w:val="23"/>
          <w:sz w:val="20"/>
        </w:rPr>
        <w:t> </w:t>
      </w:r>
      <w:r>
        <w:rPr>
          <w:rFonts w:ascii="Arial"/>
          <w:b/>
          <w:sz w:val="20"/>
        </w:rPr>
        <w:t>(porcentaje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PEA)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tbl>
      <w:tblPr>
        <w:tblW w:w="0" w:type="auto"/>
        <w:jc w:val="left"/>
        <w:tblInd w:w="337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8"/>
        <w:gridCol w:w="786"/>
        <w:gridCol w:w="856"/>
        <w:gridCol w:w="923"/>
        <w:gridCol w:w="922"/>
        <w:gridCol w:w="775"/>
        <w:gridCol w:w="754"/>
      </w:tblGrid>
      <w:tr>
        <w:trPr>
          <w:trHeight w:val="235" w:hRule="exact"/>
        </w:trPr>
        <w:tc>
          <w:tcPr>
            <w:tcW w:w="103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0" w:lineRule="atLeast"/>
              <w:ind w:right="0"/>
              <w:jc w:val="left"/>
              <w:rPr>
                <w:rFonts w:ascii="Arial" w:hAnsi="Arial" w:cs="Arial" w:eastAsia="Arial"/>
                <w:sz w:val="2"/>
                <w:szCs w:val="2"/>
              </w:rPr>
            </w:pPr>
            <w:r>
              <w:rPr>
                <w:rFonts w:ascii="Arial" w:hAnsi="Arial" w:cs="Arial" w:eastAsia="Arial"/>
                <w:sz w:val="2"/>
                <w:szCs w:val="2"/>
              </w:rPr>
              <w:drawing>
                <wp:inline distT="0" distB="0" distL="0" distR="0">
                  <wp:extent cx="658368" cy="6096"/>
                  <wp:effectExtent l="0" t="0" r="0" b="0"/>
                  <wp:docPr id="59" name="image2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88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sz w:val="2"/>
                <w:szCs w:val="2"/>
              </w:rPr>
            </w:r>
          </w:p>
          <w:p>
            <w:pPr>
              <w:pStyle w:val="TableParagraph"/>
              <w:spacing w:line="250" w:lineRule="auto"/>
              <w:ind w:left="77" w:right="1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Nacional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15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15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Tasa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desempleo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38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038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03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3408" w:right="5121"/>
        <w:jc w:val="left"/>
        <w:rPr>
          <w:b w:val="0"/>
          <w:bCs w:val="0"/>
        </w:rPr>
      </w:pPr>
      <w:r>
        <w:rPr/>
        <w:pict>
          <v:shape style="position:absolute;margin-left:257.100006pt;margin-top:-12.560206pt;width:302.640007pt;height:.48pt;mso-position-horizontal-relative:page;mso-position-vertical-relative:paragraph;z-index:-1063576" type="#_x0000_t75" stroked="false">
            <v:imagedata r:id="rId322" o:title=""/>
          </v:shape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INEGI,</w:t>
      </w:r>
      <w:r>
        <w:rPr>
          <w:spacing w:val="1"/>
        </w:rPr>
        <w:t> </w:t>
      </w:r>
      <w:r>
        <w:rPr>
          <w:spacing w:val="-1"/>
        </w:rPr>
        <w:t>Encuesta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Empleo</w:t>
      </w:r>
      <w:r>
        <w:rPr/>
        <w:t> </w:t>
      </w:r>
      <w:r>
        <w:rPr>
          <w:spacing w:val="-1"/>
        </w:rPr>
        <w:t>Urbano.</w:t>
      </w:r>
      <w:r>
        <w:rPr>
          <w:spacing w:val="22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158" w:lineRule="exact"/>
        <w:ind w:left="3408" w:right="0"/>
        <w:jc w:val="both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de </w:t>
      </w:r>
      <w:r>
        <w:rPr>
          <w:spacing w:val="-1"/>
        </w:rPr>
        <w:t>cifras</w:t>
      </w:r>
      <w:r>
        <w:rPr/>
        <w:t> para </w:t>
      </w:r>
      <w:r>
        <w:rPr>
          <w:spacing w:val="-1"/>
        </w:rPr>
        <w:t>2000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2001.</w:t>
      </w:r>
      <w:r>
        <w:rPr>
          <w:b w:val="0"/>
        </w:rPr>
      </w:r>
    </w:p>
    <w:p>
      <w:pPr>
        <w:pStyle w:val="BodyText"/>
        <w:spacing w:line="240" w:lineRule="auto"/>
        <w:ind w:left="3408" w:right="3366"/>
        <w:jc w:val="both"/>
        <w:rPr>
          <w:b w:val="0"/>
          <w:bCs w:val="0"/>
        </w:rPr>
      </w:pPr>
      <w:r>
        <w:rPr>
          <w:spacing w:val="-1"/>
        </w:rPr>
        <w:t>Los</w:t>
      </w:r>
      <w:r>
        <w:rPr>
          <w:spacing w:val="11"/>
        </w:rPr>
        <w:t> </w:t>
      </w:r>
      <w:r>
        <w:rPr>
          <w:spacing w:val="-1"/>
        </w:rPr>
        <w:t>datos</w:t>
      </w:r>
      <w:r>
        <w:rPr>
          <w:spacing w:val="11"/>
        </w:rPr>
        <w:t> </w:t>
      </w:r>
      <w:r>
        <w:rPr>
          <w:spacing w:val="-1"/>
        </w:rPr>
        <w:t>son</w:t>
      </w:r>
      <w:r>
        <w:rPr>
          <w:spacing w:val="11"/>
        </w:rPr>
        <w:t> </w:t>
      </w:r>
      <w:r>
        <w:rPr>
          <w:spacing w:val="-1"/>
        </w:rPr>
        <w:t>promedios</w:t>
      </w:r>
      <w:r>
        <w:rPr>
          <w:spacing w:val="11"/>
        </w:rPr>
        <w:t> </w:t>
      </w:r>
      <w:r>
        <w:rPr>
          <w:spacing w:val="-1"/>
        </w:rPr>
        <w:t>mensuales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cada</w:t>
      </w:r>
      <w:r>
        <w:rPr>
          <w:spacing w:val="10"/>
        </w:rPr>
        <w:t> </w:t>
      </w:r>
      <w:r>
        <w:rPr>
          <w:spacing w:val="-1"/>
        </w:rPr>
        <w:t>año,</w:t>
      </w:r>
      <w:r>
        <w:rPr>
          <w:spacing w:val="11"/>
        </w:rPr>
        <w:t> </w:t>
      </w:r>
      <w:r>
        <w:rPr>
          <w:spacing w:val="-1"/>
        </w:rPr>
        <w:t>provenientes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spacing w:val="-1"/>
        </w:rPr>
        <w:t>Encuesta</w:t>
      </w:r>
      <w:r>
        <w:rPr>
          <w:spacing w:val="10"/>
        </w:rPr>
        <w:t> </w:t>
      </w:r>
      <w:r>
        <w:rPr>
          <w:spacing w:val="-1"/>
        </w:rPr>
        <w:t>Nacional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Empleo</w:t>
      </w:r>
      <w:r>
        <w:rPr>
          <w:spacing w:val="6"/>
        </w:rPr>
        <w:t> </w:t>
      </w:r>
      <w:r>
        <w:rPr>
          <w:spacing w:val="-1"/>
        </w:rPr>
        <w:t>Urbano.</w:t>
      </w:r>
      <w:r>
        <w:rPr>
          <w:spacing w:val="6"/>
        </w:rPr>
        <w:t> </w:t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spacing w:val="-1"/>
        </w:rPr>
        <w:t>tasa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desempleo</w:t>
      </w:r>
      <w:r>
        <w:rPr>
          <w:spacing w:val="6"/>
        </w:rPr>
        <w:t> </w:t>
      </w:r>
      <w:r>
        <w:rPr>
          <w:spacing w:val="-1"/>
        </w:rPr>
        <w:t>abierto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refiere</w:t>
      </w:r>
      <w:r>
        <w:rPr>
          <w:spacing w:val="6"/>
        </w:rPr>
        <w:t> </w:t>
      </w:r>
      <w:r>
        <w:rPr>
          <w:spacing w:val="-1"/>
        </w:rPr>
        <w:t>al</w:t>
      </w:r>
      <w:r>
        <w:rPr>
          <w:spacing w:val="8"/>
        </w:rPr>
        <w:t> </w:t>
      </w:r>
      <w:r>
        <w:rPr>
          <w:spacing w:val="-1"/>
        </w:rPr>
        <w:t>porcentaje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las</w:t>
      </w:r>
      <w:r>
        <w:rPr>
          <w:spacing w:val="6"/>
        </w:rPr>
        <w:t> </w:t>
      </w:r>
      <w:r>
        <w:rPr>
          <w:spacing w:val="-1"/>
        </w:rPr>
        <w:t>personas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12</w:t>
      </w:r>
      <w:r>
        <w:rPr>
          <w:spacing w:val="10"/>
        </w:rPr>
        <w:t> </w:t>
      </w:r>
      <w:r>
        <w:rPr>
          <w:spacing w:val="-1"/>
        </w:rPr>
        <w:t>años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más</w:t>
      </w:r>
      <w:r>
        <w:rPr>
          <w:spacing w:val="10"/>
        </w:rPr>
        <w:t> </w:t>
      </w:r>
      <w:r>
        <w:rPr>
          <w:spacing w:val="-1"/>
        </w:rPr>
        <w:t>respecto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>
          <w:spacing w:val="-1"/>
        </w:rPr>
        <w:t>Población</w:t>
      </w:r>
      <w:r>
        <w:rPr>
          <w:spacing w:val="8"/>
        </w:rPr>
        <w:t> </w:t>
      </w:r>
      <w:r>
        <w:rPr>
          <w:spacing w:val="-1"/>
        </w:rPr>
        <w:t>Económicamente</w:t>
      </w:r>
      <w:r>
        <w:rPr>
          <w:spacing w:val="9"/>
        </w:rPr>
        <w:t> </w:t>
      </w:r>
      <w:r>
        <w:rPr>
          <w:spacing w:val="-2"/>
        </w:rPr>
        <w:t>Activa</w:t>
      </w:r>
      <w:r>
        <w:rPr>
          <w:spacing w:val="9"/>
        </w:rPr>
        <w:t> </w:t>
      </w:r>
      <w:r>
        <w:rPr>
          <w:spacing w:val="-2"/>
        </w:rPr>
        <w:t>(PEA)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estando</w:t>
      </w:r>
      <w:r>
        <w:rPr>
          <w:spacing w:val="36"/>
        </w:rPr>
        <w:t> </w:t>
      </w:r>
      <w:r>
        <w:rPr>
          <w:spacing w:val="-1"/>
        </w:rPr>
        <w:t>ocupadas</w:t>
      </w:r>
      <w:r>
        <w:rPr>
          <w:spacing w:val="4"/>
        </w:rPr>
        <w:t> </w:t>
      </w:r>
      <w:r>
        <w:rPr>
          <w:spacing w:val="-1"/>
        </w:rPr>
        <w:t>buscaron</w:t>
      </w:r>
      <w:r>
        <w:rPr>
          <w:spacing w:val="6"/>
        </w:rPr>
        <w:t> </w:t>
      </w:r>
      <w:r>
        <w:rPr>
          <w:spacing w:val="-1"/>
        </w:rPr>
        <w:t>incorporarse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alguna</w:t>
      </w:r>
      <w:r>
        <w:rPr>
          <w:spacing w:val="5"/>
        </w:rPr>
        <w:t> </w:t>
      </w:r>
      <w:r>
        <w:rPr>
          <w:spacing w:val="-1"/>
        </w:rPr>
        <w:t>actividad</w:t>
      </w:r>
      <w:r>
        <w:rPr>
          <w:spacing w:val="6"/>
        </w:rPr>
        <w:t> </w:t>
      </w:r>
      <w:r>
        <w:rPr>
          <w:spacing w:val="-1"/>
        </w:rPr>
        <w:t>económica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los</w:t>
      </w:r>
      <w:r>
        <w:rPr>
          <w:spacing w:val="4"/>
        </w:rPr>
        <w:t> </w:t>
      </w:r>
      <w:r>
        <w:rPr>
          <w:spacing w:val="-1"/>
        </w:rPr>
        <w:t>dos</w:t>
      </w:r>
      <w:r>
        <w:rPr>
          <w:spacing w:val="5"/>
        </w:rPr>
        <w:t> </w:t>
      </w:r>
      <w:r>
        <w:rPr>
          <w:spacing w:val="-1"/>
        </w:rPr>
        <w:t>meses</w:t>
      </w:r>
      <w:r>
        <w:rPr>
          <w:spacing w:val="4"/>
        </w:rPr>
        <w:t> </w:t>
      </w:r>
      <w:r>
        <w:rPr>
          <w:spacing w:val="-1"/>
        </w:rPr>
        <w:t>previos</w:t>
      </w:r>
      <w:r>
        <w:rPr>
          <w:spacing w:val="43"/>
        </w:rPr>
        <w:t> </w:t>
      </w:r>
      <w:r>
        <w:rPr/>
        <w:t>a la semana de referencia</w:t>
      </w:r>
      <w:r>
        <w:rPr>
          <w:spacing w:val="-1"/>
        </w:rPr>
        <w:t> sin</w:t>
      </w:r>
      <w:r>
        <w:rPr/>
        <w:t> </w:t>
      </w:r>
      <w:r>
        <w:rPr>
          <w:spacing w:val="-1"/>
        </w:rPr>
        <w:t>lograr</w:t>
      </w:r>
      <w:r>
        <w:rPr>
          <w:spacing w:val="1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objetivo.</w:t>
      </w:r>
      <w:r>
        <w:rPr>
          <w:b w:val="0"/>
        </w:rPr>
      </w:r>
    </w:p>
    <w:p>
      <w:pPr>
        <w:pStyle w:val="BodyText"/>
        <w:spacing w:line="240" w:lineRule="auto"/>
        <w:ind w:left="3408" w:right="3368"/>
        <w:jc w:val="both"/>
        <w:rPr>
          <w:b w:val="0"/>
          <w:bCs w:val="0"/>
        </w:rPr>
      </w:pPr>
      <w:r>
        <w:rPr>
          <w:spacing w:val="-1"/>
        </w:rPr>
        <w:t>Para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ciudad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spacing w:val="-1"/>
        </w:rPr>
        <w:t>Paz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promedio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4"/>
        </w:rPr>
        <w:t> </w:t>
      </w:r>
      <w:r>
        <w:rPr>
          <w:spacing w:val="-1"/>
        </w:rPr>
        <w:t>2004</w:t>
      </w:r>
      <w:r>
        <w:rPr>
          <w:spacing w:val="4"/>
        </w:rPr>
        <w:t> </w:t>
      </w:r>
      <w:r>
        <w:rPr>
          <w:spacing w:val="-1"/>
        </w:rPr>
        <w:t>contempla</w:t>
      </w:r>
      <w:r>
        <w:rPr>
          <w:spacing w:val="4"/>
        </w:rPr>
        <w:t> </w:t>
      </w:r>
      <w:r>
        <w:rPr/>
        <w:t>datos</w:t>
      </w:r>
      <w:r>
        <w:rPr>
          <w:spacing w:val="4"/>
        </w:rPr>
        <w:t> </w:t>
      </w:r>
      <w:r>
        <w:rPr>
          <w:spacing w:val="-1"/>
        </w:rPr>
        <w:t>mensuales</w:t>
      </w:r>
      <w:r>
        <w:rPr>
          <w:spacing w:val="4"/>
        </w:rPr>
        <w:t> </w:t>
      </w:r>
      <w:r>
        <w:rPr/>
        <w:t>preliminares</w:t>
      </w:r>
      <w:r>
        <w:rPr>
          <w:spacing w:val="3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partir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octubre.</w:t>
      </w:r>
      <w:r>
        <w:rPr>
          <w:b w:val="0"/>
        </w:rPr>
      </w:r>
    </w:p>
    <w:p>
      <w:pPr>
        <w:pStyle w:val="BodyText"/>
        <w:spacing w:line="240" w:lineRule="auto"/>
        <w:ind w:left="3408" w:right="3368"/>
        <w:jc w:val="both"/>
        <w:rPr>
          <w:b w:val="0"/>
          <w:bCs w:val="0"/>
        </w:rPr>
      </w:pP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tasa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desempleo</w:t>
      </w:r>
      <w:r>
        <w:rPr>
          <w:spacing w:val="37"/>
        </w:rPr>
        <w:t> </w:t>
      </w:r>
      <w:r>
        <w:rPr>
          <w:spacing w:val="-1"/>
        </w:rPr>
        <w:t>abierto</w:t>
      </w:r>
      <w:r>
        <w:rPr>
          <w:spacing w:val="38"/>
        </w:rPr>
        <w:t> </w:t>
      </w:r>
      <w:r>
        <w:rPr>
          <w:spacing w:val="-1"/>
        </w:rPr>
        <w:t>nacional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36"/>
        </w:rPr>
        <w:t> </w:t>
      </w:r>
      <w:r>
        <w:rPr>
          <w:spacing w:val="-1"/>
        </w:rPr>
        <w:t>1999-2001</w:t>
      </w:r>
      <w:r>
        <w:rPr>
          <w:spacing w:val="36"/>
        </w:rPr>
        <w:t> </w:t>
      </w:r>
      <w:r>
        <w:rPr>
          <w:spacing w:val="-1"/>
        </w:rPr>
        <w:t>contempla</w:t>
      </w:r>
      <w:r>
        <w:rPr>
          <w:spacing w:val="37"/>
        </w:rPr>
        <w:t> </w:t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spacing w:val="-1"/>
        </w:rPr>
        <w:t>cobertura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48</w:t>
      </w:r>
      <w:r>
        <w:rPr>
          <w:spacing w:val="26"/>
        </w:rPr>
        <w:t> </w:t>
      </w:r>
      <w:r>
        <w:rPr/>
        <w:t>ciudades,</w:t>
      </w:r>
      <w:r>
        <w:rPr>
          <w:spacing w:val="1"/>
        </w:rPr>
        <w:t> </w:t>
      </w:r>
      <w:r>
        <w:rPr/>
        <w:t>a partir de 2002 INEGI reduce la</w:t>
      </w:r>
      <w:r>
        <w:rPr>
          <w:spacing w:val="-2"/>
        </w:rPr>
        <w:t> </w:t>
      </w:r>
      <w:r>
        <w:rPr>
          <w:spacing w:val="-1"/>
        </w:rPr>
        <w:t>cobertura</w:t>
      </w:r>
      <w:r>
        <w:rPr/>
        <w:t> a </w:t>
      </w:r>
      <w:r>
        <w:rPr>
          <w:spacing w:val="-1"/>
        </w:rPr>
        <w:t>32</w:t>
      </w:r>
      <w:r>
        <w:rPr/>
        <w:t> </w:t>
      </w:r>
      <w:r>
        <w:rPr>
          <w:spacing w:val="-1"/>
        </w:rPr>
        <w:t>principales</w:t>
      </w:r>
      <w:r>
        <w:rPr/>
        <w:t> </w:t>
      </w:r>
      <w:r>
        <w:rPr>
          <w:spacing w:val="-1"/>
        </w:rPr>
        <w:t>áreas</w:t>
      </w:r>
      <w:r>
        <w:rPr/>
        <w:t> urbanas.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4"/>
        <w:ind w:left="4844" w:right="3884" w:hanging="951"/>
        <w:jc w:val="left"/>
        <w:rPr>
          <w:b w:val="0"/>
          <w:bCs w:val="0"/>
        </w:rPr>
      </w:pPr>
      <w:r>
        <w:rPr/>
        <w:t>Tasa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desempleo</w:t>
      </w:r>
      <w:r>
        <w:rPr>
          <w:spacing w:val="-1"/>
        </w:rPr>
        <w:t> abierto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Ciudad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Paz,</w:t>
      </w:r>
      <w:r>
        <w:rPr>
          <w:spacing w:val="22"/>
        </w:rPr>
        <w:t> </w:t>
      </w:r>
      <w:r>
        <w:rPr>
          <w:spacing w:val="-1"/>
        </w:rPr>
        <w:t>1999-2004 </w:t>
      </w:r>
      <w:r>
        <w:rPr/>
        <w:t>(porcentaje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PEA)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footerReference w:type="default" r:id="rId320"/>
          <w:pgSz w:w="15840" w:h="12240" w:orient="landscape"/>
          <w:pgMar w:footer="697" w:header="384" w:top="1360" w:bottom="880" w:left="1760" w:right="1260"/>
        </w:sectPr>
      </w:pPr>
    </w:p>
    <w:p>
      <w:pPr>
        <w:pStyle w:val="Heading4"/>
        <w:spacing w:line="240" w:lineRule="auto" w:before="82"/>
        <w:ind w:right="0"/>
        <w:jc w:val="right"/>
        <w:rPr>
          <w:i w:val="0"/>
        </w:rPr>
      </w:pPr>
      <w:r>
        <w:rPr>
          <w:i/>
        </w:rPr>
        <w:t>4</w:t>
      </w:r>
      <w:r>
        <w:rPr>
          <w:i w:val="0"/>
        </w:rPr>
      </w:r>
    </w:p>
    <w:p>
      <w:pPr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3.5</w:t>
      </w:r>
      <w:r>
        <w:rPr>
          <w:rFonts w:ascii="Arial"/>
          <w:sz w:val="17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z w:val="17"/>
        </w:rPr>
        <w:t>3</w:t>
      </w:r>
      <w:r>
        <w:rPr>
          <w:rFonts w:ascii="Arial"/>
          <w:sz w:val="17"/>
        </w:rPr>
      </w:r>
    </w:p>
    <w:p>
      <w:pPr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2.5</w:t>
      </w:r>
      <w:r>
        <w:rPr>
          <w:rFonts w:ascii="Arial"/>
          <w:sz w:val="17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z w:val="17"/>
        </w:rPr>
        <w:t>2</w:t>
      </w:r>
      <w:r>
        <w:rPr>
          <w:rFonts w:ascii="Arial"/>
          <w:sz w:val="17"/>
        </w:rPr>
      </w:r>
    </w:p>
    <w:p>
      <w:pPr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1.5</w:t>
      </w:r>
      <w:r>
        <w:rPr>
          <w:rFonts w:ascii="Arial"/>
          <w:sz w:val="17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z w:val="17"/>
        </w:rPr>
        <w:t>1</w:t>
      </w:r>
      <w:r>
        <w:rPr>
          <w:rFonts w:ascii="Arial"/>
          <w:sz w:val="17"/>
        </w:rPr>
      </w:r>
    </w:p>
    <w:p>
      <w:pPr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pacing w:val="-1"/>
          <w:sz w:val="17"/>
        </w:rPr>
        <w:t>0.5</w:t>
      </w:r>
      <w:r>
        <w:rPr>
          <w:rFonts w:ascii="Arial"/>
          <w:sz w:val="17"/>
        </w:rPr>
      </w:r>
    </w:p>
    <w:p>
      <w:pPr>
        <w:spacing w:before="1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z w:val="17"/>
        </w:rPr>
        <w:t>0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i/>
          <w:sz w:val="10"/>
          <w:szCs w:val="10"/>
        </w:rPr>
      </w:pPr>
      <w:r>
        <w:rPr/>
        <w:br w:type="column"/>
      </w:r>
      <w:r>
        <w:rPr>
          <w:rFonts w:ascii="Arial"/>
          <w:i/>
          <w:sz w:val="10"/>
        </w:rPr>
      </w:r>
    </w:p>
    <w:p>
      <w:pPr>
        <w:spacing w:line="200" w:lineRule="atLeast"/>
        <w:ind w:left="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7.95pt;height:91.65pt;mso-position-horizontal-relative:char;mso-position-vertical-relative:line" coordorigin="0,0" coordsize="6759,1833">
            <v:group style="position:absolute;left:62;top:71;width:2;height:1752" coordorigin="62,71" coordsize="2,1752">
              <v:shape style="position:absolute;left:62;top:71;width:2;height:1752" coordorigin="62,71" coordsize="0,1752" path="m62,71l62,1823e" filled="false" stroked="true" strokeweight=".96pt" strokecolor="#000000">
                <v:path arrowok="t"/>
              </v:shape>
            </v:group>
            <v:group style="position:absolute;left:10;top:1770;width:6740;height:2" coordorigin="10,1770" coordsize="6740,2">
              <v:shape style="position:absolute;left:10;top:1770;width:6740;height:2" coordorigin="10,1770" coordsize="6740,0" path="m6749,1770l10,1770e" filled="false" stroked="true" strokeweight=".96pt" strokecolor="#000000">
                <v:path arrowok="t"/>
              </v:shape>
            </v:group>
            <v:group style="position:absolute;left:10;top:1559;width:53;height:2" coordorigin="10,1559" coordsize="53,2">
              <v:shape style="position:absolute;left:10;top:1559;width:53;height:2" coordorigin="10,1559" coordsize="53,0" path="m10,1559l62,1559e" filled="false" stroked="true" strokeweight=".96pt" strokecolor="#000000">
                <v:path arrowok="t"/>
              </v:shape>
            </v:group>
            <v:group style="position:absolute;left:10;top:1346;width:53;height:2" coordorigin="10,1346" coordsize="53,2">
              <v:shape style="position:absolute;left:10;top:1346;width:53;height:2" coordorigin="10,1346" coordsize="53,0" path="m10,1346l62,1346e" filled="false" stroked="true" strokeweight=".96pt" strokecolor="#000000">
                <v:path arrowok="t"/>
              </v:shape>
            </v:group>
            <v:group style="position:absolute;left:10;top:1134;width:53;height:2" coordorigin="10,1134" coordsize="53,2">
              <v:shape style="position:absolute;left:10;top:1134;width:53;height:2" coordorigin="10,1134" coordsize="53,0" path="m10,1134l62,1134e" filled="false" stroked="true" strokeweight=".96pt" strokecolor="#000000">
                <v:path arrowok="t"/>
              </v:shape>
            </v:group>
            <v:group style="position:absolute;left:10;top:921;width:53;height:2" coordorigin="10,921" coordsize="53,2">
              <v:shape style="position:absolute;left:10;top:921;width:53;height:2" coordorigin="10,921" coordsize="53,0" path="m10,921l62,921e" filled="false" stroked="true" strokeweight=".96pt" strokecolor="#000000">
                <v:path arrowok="t"/>
              </v:shape>
            </v:group>
            <v:group style="position:absolute;left:10;top:710;width:53;height:2" coordorigin="10,710" coordsize="53,2">
              <v:shape style="position:absolute;left:10;top:710;width:53;height:2" coordorigin="10,710" coordsize="53,0" path="m10,710l62,710e" filled="false" stroked="true" strokeweight=".96pt" strokecolor="#000000">
                <v:path arrowok="t"/>
              </v:shape>
            </v:group>
            <v:group style="position:absolute;left:10;top:496;width:53;height:2" coordorigin="10,496" coordsize="53,2">
              <v:shape style="position:absolute;left:10;top:496;width:53;height:2" coordorigin="10,496" coordsize="53,0" path="m10,496l62,496e" filled="false" stroked="true" strokeweight=".96pt" strokecolor="#000000">
                <v:path arrowok="t"/>
              </v:shape>
            </v:group>
            <v:group style="position:absolute;left:10;top:285;width:53;height:2" coordorigin="10,285" coordsize="53,2">
              <v:shape style="position:absolute;left:10;top:285;width:53;height:2" coordorigin="10,285" coordsize="53,0" path="m10,285l62,285e" filled="false" stroked="true" strokeweight=".96pt" strokecolor="#000000">
                <v:path arrowok="t"/>
              </v:shape>
            </v:group>
            <v:group style="position:absolute;left:10;top:71;width:53;height:2" coordorigin="10,71" coordsize="53,2">
              <v:shape style="position:absolute;left:10;top:71;width:53;height:2" coordorigin="10,71" coordsize="53,0" path="m10,71l62,71e" filled="false" stroked="true" strokeweight=".96pt" strokecolor="#000000">
                <v:path arrowok="t"/>
              </v:shape>
            </v:group>
            <v:group style="position:absolute;left:1176;top:1770;width:2;height:53" coordorigin="1176,1770" coordsize="2,53">
              <v:shape style="position:absolute;left:1176;top:1770;width:2;height:53" coordorigin="1176,1770" coordsize="0,53" path="m1176,1823l1176,1770e" filled="false" stroked="true" strokeweight=".96pt" strokecolor="#000000">
                <v:path arrowok="t"/>
              </v:shape>
            </v:group>
            <v:group style="position:absolute;left:2292;top:1770;width:2;height:53" coordorigin="2292,1770" coordsize="2,53">
              <v:shape style="position:absolute;left:2292;top:1770;width:2;height:53" coordorigin="2292,1770" coordsize="0,53" path="m2292,1823l2292,1770e" filled="false" stroked="true" strokeweight=".96pt" strokecolor="#000000">
                <v:path arrowok="t"/>
              </v:shape>
            </v:group>
            <v:group style="position:absolute;left:3406;top:1770;width:2;height:53" coordorigin="3406,1770" coordsize="2,53">
              <v:shape style="position:absolute;left:3406;top:1770;width:2;height:53" coordorigin="3406,1770" coordsize="0,53" path="m3406,1823l3406,1770e" filled="false" stroked="true" strokeweight=".96pt" strokecolor="#000000">
                <v:path arrowok="t"/>
              </v:shape>
            </v:group>
            <v:group style="position:absolute;left:4519;top:1770;width:2;height:53" coordorigin="4519,1770" coordsize="2,53">
              <v:shape style="position:absolute;left:4519;top:1770;width:2;height:53" coordorigin="4519,1770" coordsize="0,53" path="m4519,1823l4519,1770e" filled="false" stroked="true" strokeweight=".96pt" strokecolor="#000000">
                <v:path arrowok="t"/>
              </v:shape>
            </v:group>
            <v:group style="position:absolute;left:5635;top:1770;width:2;height:53" coordorigin="5635,1770" coordsize="2,53">
              <v:shape style="position:absolute;left:5635;top:1770;width:2;height:53" coordorigin="5635,1770" coordsize="0,53" path="m5635,1823l5635,1770e" filled="false" stroked="true" strokeweight=".96pt" strokecolor="#000000">
                <v:path arrowok="t"/>
              </v:shape>
            </v:group>
            <v:group style="position:absolute;left:6749;top:1770;width:2;height:53" coordorigin="6749,1770" coordsize="2,53">
              <v:shape style="position:absolute;left:6749;top:1770;width:2;height:53" coordorigin="6749,1770" coordsize="0,53" path="m6749,1823l6749,1770e" filled="false" stroked="true" strokeweight=".96pt" strokecolor="#000000">
                <v:path arrowok="t"/>
              </v:shape>
            </v:group>
            <v:group style="position:absolute;left:619;top:453;width:5573;height:596" coordorigin="619,453" coordsize="5573,596">
              <v:shape style="position:absolute;left:619;top:453;width:5573;height:596" coordorigin="619,453" coordsize="5573,596" path="m619,794l1735,1005,2849,1048,3962,794,5078,710,6192,453e" filled="false" stroked="true" strokeweight=".96pt" strokecolor="#000080">
                <v:path arrowok="t"/>
              </v:shape>
            </v:group>
            <v:group style="position:absolute;left:619;top:165;width:5573;height:672" coordorigin="619,165" coordsize="5573,672">
              <v:shape style="position:absolute;left:619;top:165;width:5573;height:672" coordorigin="619,165" coordsize="5573,672" path="m619,710l1735,837,2849,710,3962,623,5078,369,6192,165e" filled="false" stroked="true" strokeweight=".96pt" strokecolor="#ff00ff">
                <v:path arrowok="t"/>
              </v:shape>
            </v:group>
            <v:group style="position:absolute;left:569;top:743;width:101;height:101" coordorigin="569,743" coordsize="101,101">
              <v:shape style="position:absolute;left:569;top:743;width:101;height:101" coordorigin="569,743" coordsize="101,101" path="m670,794l619,743,569,794,619,844,670,794xe" filled="true" fillcolor="#000080" stroked="false">
                <v:path arrowok="t"/>
                <v:fill type="solid"/>
              </v:shape>
            </v:group>
            <v:group style="position:absolute;left:569;top:743;width:101;height:101" coordorigin="569,743" coordsize="101,101">
              <v:shape style="position:absolute;left:569;top:743;width:101;height:101" coordorigin="569,743" coordsize="101,101" path="m619,743l670,794,619,844,569,794,619,743xe" filled="false" stroked="true" strokeweight=".96pt" strokecolor="#000080">
                <v:path arrowok="t"/>
              </v:shape>
            </v:group>
            <v:group style="position:absolute;left:1685;top:954;width:101;height:101" coordorigin="1685,954" coordsize="101,101">
              <v:shape style="position:absolute;left:1685;top:954;width:101;height:101" coordorigin="1685,954" coordsize="101,101" path="m1786,1005l1735,954,1685,1005,1735,1055,1786,1005xe" filled="true" fillcolor="#000080" stroked="false">
                <v:path arrowok="t"/>
                <v:fill type="solid"/>
              </v:shape>
            </v:group>
            <v:group style="position:absolute;left:1685;top:954;width:101;height:101" coordorigin="1685,954" coordsize="101,101">
              <v:shape style="position:absolute;left:1685;top:954;width:101;height:101" coordorigin="1685,954" coordsize="101,101" path="m1735,954l1786,1005,1735,1055,1685,1005,1735,954xe" filled="false" stroked="true" strokeweight=".96pt" strokecolor="#000080">
                <v:path arrowok="t"/>
              </v:shape>
            </v:group>
            <v:group style="position:absolute;left:2798;top:998;width:101;height:101" coordorigin="2798,998" coordsize="101,101">
              <v:shape style="position:absolute;left:2798;top:998;width:101;height:101" coordorigin="2798,998" coordsize="101,101" path="m2899,1048l2849,998,2798,1048,2849,1098,2899,1048xe" filled="true" fillcolor="#000080" stroked="false">
                <v:path arrowok="t"/>
                <v:fill type="solid"/>
              </v:shape>
            </v:group>
            <v:group style="position:absolute;left:2798;top:998;width:101;height:101" coordorigin="2798,998" coordsize="101,101">
              <v:shape style="position:absolute;left:2798;top:998;width:101;height:101" coordorigin="2798,998" coordsize="101,101" path="m2849,998l2899,1048,2849,1098,2798,1048,2849,998xe" filled="false" stroked="true" strokeweight=".96pt" strokecolor="#000080">
                <v:path arrowok="t"/>
              </v:shape>
            </v:group>
            <v:group style="position:absolute;left:3912;top:743;width:101;height:101" coordorigin="3912,743" coordsize="101,101">
              <v:shape style="position:absolute;left:3912;top:743;width:101;height:101" coordorigin="3912,743" coordsize="101,101" path="m4013,794l3962,743,3912,794,3962,844,4013,794xe" filled="true" fillcolor="#000080" stroked="false">
                <v:path arrowok="t"/>
                <v:fill type="solid"/>
              </v:shape>
            </v:group>
            <v:group style="position:absolute;left:3912;top:743;width:101;height:101" coordorigin="3912,743" coordsize="101,101">
              <v:shape style="position:absolute;left:3912;top:743;width:101;height:101" coordorigin="3912,743" coordsize="101,101" path="m3962,743l4013,794,3962,844,3912,794,3962,743xe" filled="false" stroked="true" strokeweight=".96pt" strokecolor="#000080">
                <v:path arrowok="t"/>
              </v:shape>
            </v:group>
            <v:group style="position:absolute;left:5028;top:659;width:101;height:101" coordorigin="5028,659" coordsize="101,101">
              <v:shape style="position:absolute;left:5028;top:659;width:101;height:101" coordorigin="5028,659" coordsize="101,101" path="m5129,710l5078,659,5028,710,5078,760,5129,710xe" filled="true" fillcolor="#000080" stroked="false">
                <v:path arrowok="t"/>
                <v:fill type="solid"/>
              </v:shape>
            </v:group>
            <v:group style="position:absolute;left:5028;top:659;width:101;height:101" coordorigin="5028,659" coordsize="101,101">
              <v:shape style="position:absolute;left:5028;top:659;width:101;height:101" coordorigin="5028,659" coordsize="101,101" path="m5078,659l5129,710,5078,760,5028,710,5078,659xe" filled="false" stroked="true" strokeweight=".96pt" strokecolor="#000080">
                <v:path arrowok="t"/>
              </v:shape>
            </v:group>
            <v:group style="position:absolute;left:6142;top:402;width:101;height:101" coordorigin="6142,402" coordsize="101,101">
              <v:shape style="position:absolute;left:6142;top:402;width:101;height:101" coordorigin="6142,402" coordsize="101,101" path="m6242,453l6192,402,6142,453,6192,503,6242,453xe" filled="true" fillcolor="#000080" stroked="false">
                <v:path arrowok="t"/>
                <v:fill type="solid"/>
              </v:shape>
            </v:group>
            <v:group style="position:absolute;left:6142;top:402;width:101;height:101" coordorigin="6142,402" coordsize="101,101">
              <v:shape style="position:absolute;left:6142;top:402;width:101;height:101" coordorigin="6142,402" coordsize="101,101" path="m6192,402l6242,453,6192,503,6142,453,6192,402xe" filled="false" stroked="true" strokeweight=".96pt" strokecolor="#000080">
                <v:path arrowok="t"/>
              </v:shape>
            </v:group>
            <v:group style="position:absolute;left:569;top:659;width:101;height:101" coordorigin="569,659" coordsize="101,101">
              <v:shape style="position:absolute;left:569;top:659;width:101;height:101" coordorigin="569,659" coordsize="101,101" path="m670,659l670,760,569,760,569,659,670,659xe" filled="true" fillcolor="#ff00ff" stroked="false">
                <v:path arrowok="t"/>
                <v:fill type="solid"/>
              </v:shape>
            </v:group>
            <v:group style="position:absolute;left:1685;top:786;width:101;height:101" coordorigin="1685,786" coordsize="101,101">
              <v:shape style="position:absolute;left:1685;top:786;width:101;height:101" coordorigin="1685,786" coordsize="101,101" path="m1786,786l1786,887,1685,887,1685,786,1786,786xe" filled="true" fillcolor="#ff00ff" stroked="false">
                <v:path arrowok="t"/>
                <v:fill type="solid"/>
              </v:shape>
            </v:group>
            <v:group style="position:absolute;left:2798;top:659;width:101;height:101" coordorigin="2798,659" coordsize="101,101">
              <v:shape style="position:absolute;left:2798;top:659;width:101;height:101" coordorigin="2798,659" coordsize="101,101" path="m2899,659l2899,760,2798,760,2798,659,2899,659xe" filled="true" fillcolor="#ff00ff" stroked="false">
                <v:path arrowok="t"/>
                <v:fill type="solid"/>
              </v:shape>
            </v:group>
            <v:group style="position:absolute;left:3912;top:573;width:101;height:101" coordorigin="3912,573" coordsize="101,101">
              <v:shape style="position:absolute;left:3912;top:573;width:101;height:101" coordorigin="3912,573" coordsize="101,101" path="m4013,573l4013,674,3912,674,3912,573,4013,573xe" filled="true" fillcolor="#ff00ff" stroked="false">
                <v:path arrowok="t"/>
                <v:fill type="solid"/>
              </v:shape>
            </v:group>
            <v:group style="position:absolute;left:5028;top:318;width:101;height:101" coordorigin="5028,318" coordsize="101,101">
              <v:shape style="position:absolute;left:5028;top:318;width:101;height:101" coordorigin="5028,318" coordsize="101,101" path="m5129,318l5129,419,5028,419,5028,318,5129,318xe" filled="true" fillcolor="#ff00ff" stroked="false">
                <v:path arrowok="t"/>
                <v:fill type="solid"/>
              </v:shape>
            </v:group>
            <v:group style="position:absolute;left:6142;top:114;width:101;height:101" coordorigin="6142,114" coordsize="101,101">
              <v:shape style="position:absolute;left:6142;top:114;width:101;height:101" coordorigin="6142,114" coordsize="101,101" path="m6242,114l6242,215,6142,215,6142,114,6242,114xe" filled="true" fillcolor="#ff00ff" stroked="false">
                <v:path arrowok="t"/>
                <v:fill type="solid"/>
              </v:shape>
              <v:shape style="position:absolute;left:4944;top:0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3.3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5;top:314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2.5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888;top:204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2.7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601;top:418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2.2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774;top:314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2.5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319;top:74;width:244;height:464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3.8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9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3.1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11;top:1008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2.3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854;top:955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2.3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918;top:898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2.5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601;top:1193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1.8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803;top:1236;width:244;height:176" type="#_x0000_t20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7"/>
                        </w:rPr>
                        <w:t>1.7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1568" w:val="left" w:leader="none"/>
          <w:tab w:pos="2682" w:val="left" w:leader="none"/>
          <w:tab w:pos="3795" w:val="left" w:leader="none"/>
          <w:tab w:pos="4911" w:val="left" w:leader="none"/>
          <w:tab w:pos="6025" w:val="left" w:leader="none"/>
        </w:tabs>
        <w:spacing w:before="86"/>
        <w:ind w:left="4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8.320007pt;margin-top:28.295193pt;width:21pt;height:6pt;mso-position-horizontal-relative:page;mso-position-vertical-relative:paragraph;z-index:-1063552" coordorigin="7166,566" coordsize="420,120">
            <v:group style="position:absolute;left:7176;top:626;width:401;height:2" coordorigin="7176,626" coordsize="401,2">
              <v:shape style="position:absolute;left:7176;top:626;width:401;height:2" coordorigin="7176,626" coordsize="401,0" path="m7176,626l7577,626e" filled="false" stroked="true" strokeweight=".96pt" strokecolor="#000080">
                <v:path arrowok="t"/>
              </v:shape>
            </v:group>
            <v:group style="position:absolute;left:7325;top:576;width:101;height:101" coordorigin="7325,576" coordsize="101,101">
              <v:shape style="position:absolute;left:7325;top:576;width:101;height:101" coordorigin="7325,576" coordsize="101,101" path="m7426,626l7375,576,7325,626,7375,676,7426,626xe" filled="true" fillcolor="#000080" stroked="false">
                <v:path arrowok="t"/>
                <v:fill type="solid"/>
              </v:shape>
            </v:group>
            <v:group style="position:absolute;left:7325;top:576;width:101;height:101" coordorigin="7325,576" coordsize="101,101">
              <v:shape style="position:absolute;left:7325;top:576;width:101;height:101" coordorigin="7325,576" coordsize="101,101" path="m7375,576l7426,626,7375,676,7325,626,7375,576xe" filled="false" stroked="true" strokeweight=".96pt" strokecolor="#00008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3.279999pt;margin-top:28.775192pt;width:21pt;height:5.05pt;mso-position-horizontal-relative:page;mso-position-vertical-relative:paragraph;z-index:-1063528" coordorigin="8266,576" coordsize="420,101">
            <v:group style="position:absolute;left:8525;top:626;width:152;height:2" coordorigin="8525,626" coordsize="152,2">
              <v:shape style="position:absolute;left:8525;top:626;width:152;height:2" coordorigin="8525,626" coordsize="152,0" path="m8676,626l8525,626e" filled="false" stroked="true" strokeweight=".96pt" strokecolor="#ff00ff">
                <v:path arrowok="t"/>
              </v:shape>
            </v:group>
            <v:group style="position:absolute;left:8275;top:626;width:149;height:2" coordorigin="8275,626" coordsize="149,2">
              <v:shape style="position:absolute;left:8275;top:626;width:149;height:2" coordorigin="8275,626" coordsize="149,0" path="m8424,626l8275,626e" filled="false" stroked="true" strokeweight=".96pt" strokecolor="#ff00ff">
                <v:path arrowok="t"/>
              </v:shape>
            </v:group>
            <v:group style="position:absolute;left:8424;top:576;width:101;height:101" coordorigin="8424,576" coordsize="101,101">
              <v:shape style="position:absolute;left:8424;top:576;width:101;height:101" coordorigin="8424,576" coordsize="101,101" path="m8525,576l8525,676,8424,676,8424,576,8525,576xe" filled="true" fillcolor="#ff00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i/>
          <w:sz w:val="17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i/>
          <w:w w:val="105"/>
          <w:sz w:val="17"/>
        </w:rPr>
        <w:t>2004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340" w:bottom="280" w:left="1760" w:right="1260"/>
          <w:cols w:num="2" w:equalWidth="0">
            <w:col w:w="3217" w:space="40"/>
            <w:col w:w="9563"/>
          </w:cols>
        </w:sectPr>
      </w:pPr>
    </w:p>
    <w:p>
      <w:pPr>
        <w:spacing w:line="240" w:lineRule="auto" w:before="7"/>
        <w:rPr>
          <w:rFonts w:ascii="Arial" w:hAnsi="Arial" w:cs="Arial" w:eastAsia="Arial"/>
          <w:i/>
          <w:sz w:val="17"/>
          <w:szCs w:val="17"/>
        </w:rPr>
      </w:pPr>
    </w:p>
    <w:p>
      <w:pPr>
        <w:spacing w:line="200" w:lineRule="atLeast"/>
        <w:ind w:left="53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122.65pt;height:16pt;mso-position-horizontal-relative:char;mso-position-vertical-relative:line" type="#_x0000_t202" filled="false" stroked="true" strokeweight=".96pt" strokecolor="#000000">
            <v:textbox inset="0,0,0,0">
              <w:txbxContent>
                <w:p>
                  <w:pPr>
                    <w:tabs>
                      <w:tab w:pos="1595" w:val="left" w:leader="none"/>
                    </w:tabs>
                    <w:spacing w:before="36"/>
                    <w:ind w:left="496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w w:val="105"/>
                      <w:sz w:val="17"/>
                    </w:rPr>
                    <w:t>La</w:t>
                  </w:r>
                  <w:r>
                    <w:rPr>
                      <w:rFonts w:ascii="Arial"/>
                      <w:b/>
                      <w:spacing w:val="-12"/>
                      <w:w w:val="10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w w:val="105"/>
                      <w:sz w:val="17"/>
                    </w:rPr>
                    <w:t>Paz</w:t>
                    <w:tab/>
                  </w:r>
                  <w:r>
                    <w:rPr>
                      <w:rFonts w:ascii="Arial"/>
                      <w:b/>
                      <w:spacing w:val="-1"/>
                      <w:w w:val="105"/>
                      <w:sz w:val="17"/>
                    </w:rPr>
                    <w:t>Nacional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i/>
          <w:sz w:val="8"/>
          <w:szCs w:val="8"/>
        </w:rPr>
      </w:pPr>
    </w:p>
    <w:p>
      <w:pPr>
        <w:pStyle w:val="BodyText"/>
        <w:spacing w:line="240" w:lineRule="auto" w:before="82"/>
        <w:ind w:left="3430" w:right="0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INEGI,</w:t>
      </w:r>
      <w:r>
        <w:rPr>
          <w:spacing w:val="1"/>
        </w:rPr>
        <w:t> </w:t>
      </w:r>
      <w:r>
        <w:rPr>
          <w:spacing w:val="-1"/>
        </w:rPr>
        <w:t>Encuesta</w:t>
      </w:r>
      <w:r>
        <w:rPr/>
        <w:t> </w:t>
      </w:r>
      <w:r>
        <w:rPr>
          <w:spacing w:val="-1"/>
        </w:rPr>
        <w:t>Nacional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Empleo</w:t>
      </w:r>
      <w:r>
        <w:rPr/>
        <w:t> </w:t>
      </w:r>
      <w:r>
        <w:rPr>
          <w:spacing w:val="-1"/>
        </w:rPr>
        <w:t>Urbano.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30" w:lineRule="exact" w:before="74"/>
        <w:ind w:left="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ejercida por el SICAT en la Dirección</w:t>
      </w:r>
      <w:r>
        <w:rPr>
          <w:rFonts w:ascii="Arial" w:hAnsi="Arial"/>
          <w:sz w:val="20"/>
        </w:rPr>
      </w:r>
    </w:p>
    <w:p>
      <w:pPr>
        <w:spacing w:before="0"/>
        <w:ind w:left="3744" w:right="373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del Trabajo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2"/>
          <w:sz w:val="20"/>
        </w:rPr>
        <w:t>Previsión</w:t>
      </w:r>
      <w:r>
        <w:rPr>
          <w:rFonts w:ascii="Arial" w:hAnsi="Arial"/>
          <w:b/>
          <w:spacing w:val="-1"/>
          <w:sz w:val="20"/>
        </w:rPr>
        <w:t> Social 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pacing w:val="28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4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3.3pt;height:96.1pt;mso-position-horizontal-relative:char;mso-position-vertical-relative:line" coordorigin="0,0" coordsize="7866,1922">
            <v:group style="position:absolute;left:1303;top:6;width:2;height:1911" coordorigin="1303,6" coordsize="2,1911">
              <v:shape style="position:absolute;left:1303;top:6;width:2;height:1911" coordorigin="1303,6" coordsize="0,1911" path="m1303,6l1303,1916e" filled="false" stroked="true" strokeweight=".580pt" strokecolor="#000000">
                <v:path arrowok="t"/>
              </v:shape>
            </v:group>
            <v:group style="position:absolute;left:1298;top:241;width:6562;height:2" coordorigin="1298,241" coordsize="6562,2">
              <v:shape style="position:absolute;left:1298;top:241;width:6562;height:2" coordorigin="1298,241" coordsize="6562,0" path="m1298,241l7860,241e" filled="false" stroked="true" strokeweight=".580pt" strokecolor="#000000">
                <v:path arrowok="t"/>
              </v:shape>
            </v:group>
            <v:group style="position:absolute;left:2406;top:246;width:2;height:1671" coordorigin="2406,246" coordsize="2,1671">
              <v:shape style="position:absolute;left:2406;top:246;width:2;height:1671" coordorigin="2406,246" coordsize="0,1671" path="m2406,246l2406,1916e" filled="false" stroked="true" strokeweight=".580pt" strokecolor="#000000">
                <v:path arrowok="t"/>
              </v:shape>
            </v:group>
            <v:group style="position:absolute;left:3524;top:246;width:2;height:1671" coordorigin="3524,246" coordsize="2,1671">
              <v:shape style="position:absolute;left:3524;top:246;width:2;height:1671" coordorigin="3524,246" coordsize="0,1671" path="m3524,246l3524,1916e" filled="false" stroked="true" strokeweight=".580pt" strokecolor="#000000">
                <v:path arrowok="t"/>
              </v:shape>
            </v:group>
            <v:group style="position:absolute;left:4665;top:246;width:2;height:1671" coordorigin="4665,246" coordsize="2,1671">
              <v:shape style="position:absolute;left:4665;top:246;width:2;height:1671" coordorigin="4665,246" coordsize="0,1671" path="m4665,246l4665,1916e" filled="false" stroked="true" strokeweight=".580pt" strokecolor="#000000">
                <v:path arrowok="t"/>
              </v:shape>
            </v:group>
            <v:group style="position:absolute;left:5695;top:246;width:2;height:1671" coordorigin="5695,246" coordsize="2,1671">
              <v:shape style="position:absolute;left:5695;top:246;width:2;height:1671" coordorigin="5695,246" coordsize="0,1671" path="m5695,246l5695,1916e" filled="false" stroked="true" strokeweight=".580pt" strokecolor="#000000">
                <v:path arrowok="t"/>
              </v:shape>
            </v:group>
            <v:group style="position:absolute;left:6836;top:246;width:2;height:1671" coordorigin="6836,246" coordsize="2,1671">
              <v:shape style="position:absolute;left:6836;top:246;width:2;height:1671" coordorigin="6836,246" coordsize="0,1671" path="m6836,246l6836,1916e" filled="false" stroked="true" strokeweight=".580pt" strokecolor="#000000">
                <v:path arrowok="t"/>
              </v:shape>
            </v:group>
            <v:group style="position:absolute;left:6;top:481;width:7854;height:2" coordorigin="6,481" coordsize="7854,2">
              <v:shape style="position:absolute;left:6;top:481;width:7854;height:2" coordorigin="6,481" coordsize="7854,0" path="m6,481l7860,481e" filled="false" stroked="true" strokeweight=".580pt" strokecolor="#000000">
                <v:path arrowok="t"/>
              </v:shape>
              <v:shape style="position:absolute;left:6;top:716;width:7854;height:10" type="#_x0000_t75" stroked="false">
                <v:imagedata r:id="rId324" o:title=""/>
              </v:shape>
              <v:shape style="position:absolute;left:6;top:956;width:7854;height:10" type="#_x0000_t75" stroked="false">
                <v:imagedata r:id="rId324" o:title=""/>
              </v:shape>
              <v:shape style="position:absolute;left:6;top:1196;width:7854;height:10" type="#_x0000_t75" stroked="false">
                <v:imagedata r:id="rId324" o:title=""/>
              </v:shape>
              <v:shape style="position:absolute;left:6;top:1436;width:7854;height:10" type="#_x0000_t75" stroked="false">
                <v:imagedata r:id="rId324" o:title=""/>
              </v:shape>
            </v:group>
            <v:group style="position:absolute;left:6;top:1681;width:7854;height:2" coordorigin="6,1681" coordsize="7854,2">
              <v:shape style="position:absolute;left:6;top:1681;width:7854;height:2" coordorigin="6,1681" coordsize="7854,0" path="m6,1681l7860,1681e" filled="false" stroked="true" strokeweight=".580pt" strokecolor="#000000">
                <v:path arrowok="t"/>
              </v:shape>
              <v:shape style="position:absolute;left:84;top:149;width:1041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Cabos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0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95;top:29;width:177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Inversión Aplicada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55;top:269;width:6243;height:1641" type="#_x0000_t202" filled="false" stroked="false">
                <v:textbox inset="0,0,0,0">
                  <w:txbxContent>
                    <w:p>
                      <w:pPr>
                        <w:tabs>
                          <w:tab w:pos="1187" w:val="left" w:leader="none"/>
                          <w:tab w:pos="2317" w:val="left" w:leader="none"/>
                          <w:tab w:pos="3402" w:val="left" w:leader="none"/>
                          <w:tab w:pos="4487" w:val="left" w:leader="none"/>
                          <w:tab w:pos="5573" w:val="left" w:leader="none"/>
                        </w:tabs>
                        <w:spacing w:line="205" w:lineRule="exact" w:before="0"/>
                        <w:ind w:left="7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0" w:val="left" w:leader="none"/>
                          <w:tab w:pos="2261" w:val="left" w:leader="none"/>
                          <w:tab w:pos="3457" w:val="left" w:leader="none"/>
                          <w:tab w:pos="4431" w:val="left" w:leader="none"/>
                          <w:tab w:pos="562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1,111.68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1,176.63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1,021.83</w:t>
                        <w:tab/>
                        <w:t>669.84</w:t>
                        <w:tab/>
                        <w:t>2,020.89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697.12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19" w:val="left" w:leader="none"/>
                          <w:tab w:pos="2427" w:val="left" w:leader="none"/>
                          <w:tab w:pos="3457" w:val="left" w:leader="none"/>
                          <w:tab w:pos="4598" w:val="left" w:leader="none"/>
                          <w:tab w:pos="5628" w:val="left" w:leader="none"/>
                        </w:tabs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893.05</w:t>
                        <w:tab/>
                        <w:t>1,159.60</w:t>
                        <w:tab/>
                        <w:t>344.41</w:t>
                        <w:tab/>
                        <w:t>485.00</w:t>
                        <w:tab/>
                        <w:t>595.15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211.31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19" w:val="left" w:leader="none"/>
                          <w:tab w:pos="2261" w:val="left" w:leader="none"/>
                          <w:tab w:pos="3290" w:val="left" w:leader="none"/>
                          <w:tab w:pos="4431" w:val="left" w:leader="none"/>
                          <w:tab w:pos="5629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3,692.12</w:t>
                        <w:tab/>
                        <w:t>4,963.83</w:t>
                        <w:tab/>
                        <w:t>5,119.04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4,657.59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4,000.98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100.05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86" w:val="left" w:leader="none"/>
                          <w:tab w:pos="2260" w:val="left" w:leader="none"/>
                          <w:tab w:pos="3290" w:val="left" w:leader="none"/>
                          <w:tab w:pos="4431" w:val="left" w:leader="none"/>
                          <w:tab w:pos="5462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1,559.27</w:t>
                        <w:tab/>
                        <w:t>800.19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5,295.82</w:t>
                        <w:tab/>
                        <w:t>3,942.96</w:t>
                        <w:tab/>
                        <w:t>3,647.83</w:t>
                        <w:tab/>
                        <w:t>1,376.74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7" w:val="left" w:leader="none"/>
                          <w:tab w:pos="2427" w:val="left" w:leader="none"/>
                          <w:tab w:pos="3568" w:val="left" w:leader="none"/>
                          <w:tab w:pos="4598" w:val="left" w:leader="none"/>
                          <w:tab w:pos="5462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96.84</w:t>
                        <w:tab/>
                        <w:t>66.26</w:t>
                        <w:tab/>
                        <w:t>308.96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93.21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933.32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1,735.83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20" w:val="left" w:leader="none"/>
                          <w:tab w:pos="2149" w:val="left" w:leader="none"/>
                          <w:tab w:pos="3290" w:val="left" w:leader="none"/>
                          <w:tab w:pos="4320" w:val="left" w:leader="none"/>
                          <w:tab w:pos="5462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7,352.95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8,166.51</w:t>
                        <w:tab/>
                        <w:t>12,090.07</w:t>
                        <w:tab/>
                        <w:t>9,848.60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11,198.17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4,121.04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436" w:right="5121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spacing w:val="35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436" w:right="0"/>
        <w:jc w:val="left"/>
        <w:rPr>
          <w:b w:val="0"/>
          <w:bCs w:val="0"/>
        </w:rPr>
      </w:pPr>
      <w:r>
        <w:rPr>
          <w:spacing w:val="-2"/>
        </w:rPr>
        <w:t>SICAT:</w:t>
      </w:r>
      <w:r>
        <w:rPr>
          <w:spacing w:val="-1"/>
        </w:rPr>
        <w:t> Sistema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Capacitación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/>
        <w:t>Trabajo.</w:t>
      </w:r>
      <w:r>
        <w:rPr>
          <w:b w:val="0"/>
        </w:rPr>
      </w:r>
    </w:p>
    <w:p>
      <w:pPr>
        <w:pStyle w:val="BodyText"/>
        <w:spacing w:line="240" w:lineRule="auto"/>
        <w:ind w:left="2436" w:right="3893"/>
        <w:jc w:val="left"/>
        <w:rPr>
          <w:b w:val="0"/>
          <w:bCs w:val="0"/>
        </w:rPr>
      </w:pPr>
      <w:r>
        <w:rPr>
          <w:spacing w:val="-1"/>
        </w:rPr>
        <w:t>Hasta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Becas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</w:t>
      </w:r>
      <w:r>
        <w:rPr/>
        <w:t> a los </w:t>
      </w:r>
      <w:r>
        <w:rPr>
          <w:spacing w:val="-1"/>
        </w:rPr>
        <w:t>trabajadores</w:t>
      </w:r>
      <w:r>
        <w:rPr/>
        <w:t> </w:t>
      </w:r>
      <w:r>
        <w:rPr>
          <w:spacing w:val="-2"/>
        </w:rPr>
        <w:t>(PROBECAT).</w:t>
      </w:r>
      <w:r>
        <w:rPr>
          <w:spacing w:val="5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/>
        <w:ind w:left="4342" w:right="4332"/>
        <w:jc w:val="center"/>
        <w:rPr>
          <w:b w:val="0"/>
          <w:bCs w:val="0"/>
        </w:rPr>
      </w:pPr>
      <w:r>
        <w:rPr>
          <w:spacing w:val="-1"/>
        </w:rPr>
        <w:t>Inversión ejercida por el</w:t>
      </w:r>
      <w:r>
        <w:rPr>
          <w:spacing w:val="54"/>
        </w:rPr>
        <w:t> </w:t>
      </w:r>
      <w:r>
        <w:rPr>
          <w:spacing w:val="-1"/>
        </w:rPr>
        <w:t>SICAT en B.C.Sur,</w:t>
      </w:r>
      <w:r>
        <w:rPr>
          <w:spacing w:val="25"/>
        </w:rPr>
        <w:t> </w:t>
      </w:r>
      <w:r>
        <w:rPr/>
        <w:t>2000-2004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6"/>
        <w:spacing w:line="240" w:lineRule="auto"/>
        <w:ind w:left="2726" w:right="0"/>
        <w:jc w:val="left"/>
        <w:rPr>
          <w:i w:val="0"/>
        </w:rPr>
      </w:pPr>
      <w:r>
        <w:rPr/>
        <w:pict>
          <v:group style="position:absolute;margin-left:263.220001pt;margin-top:-4.696333pt;width:331.7pt;height:97.8pt;mso-position-horizontal-relative:page;mso-position-vertical-relative:paragraph;z-index:46360" coordorigin="5264,-94" coordsize="6634,1956">
            <v:group style="position:absolute;left:5651;top:811;width:440;height:992" coordorigin="5651,811" coordsize="440,992">
              <v:shape style="position:absolute;left:5651;top:811;width:440;height:992" coordorigin="5651,811" coordsize="440,992" path="m6090,811l6090,1802,5651,1802,5651,811,6090,811xe" filled="true" fillcolor="#ffffcc" stroked="false">
                <v:path arrowok="t"/>
                <v:fill type="solid"/>
              </v:shape>
            </v:group>
            <v:group style="position:absolute;left:5651;top:811;width:440;height:992" coordorigin="5651,811" coordsize="440,992">
              <v:shape style="position:absolute;left:5651;top:811;width:440;height:992" coordorigin="5651,811" coordsize="440,992" path="m6090,811l6090,1802,5651,1802,5651,811,6090,811xe" filled="false" stroked="true" strokeweight=".96pt" strokecolor="#000000">
                <v:path arrowok="t"/>
              </v:shape>
            </v:group>
            <v:group style="position:absolute;left:6745;top:703;width:440;height:1100" coordorigin="6745,703" coordsize="440,1100">
              <v:shape style="position:absolute;left:6745;top:703;width:440;height:1100" coordorigin="6745,703" coordsize="440,1100" path="m7184,703l7184,1802,6745,1802,6745,703,7184,703xe" filled="true" fillcolor="#ffffcc" stroked="false">
                <v:path arrowok="t"/>
                <v:fill type="solid"/>
              </v:shape>
            </v:group>
            <v:group style="position:absolute;left:6745;top:703;width:440;height:1100" coordorigin="6745,703" coordsize="440,1100">
              <v:shape style="position:absolute;left:6745;top:703;width:440;height:1100" coordorigin="6745,703" coordsize="440,1100" path="m7184,703l7184,1802,6745,1802,6745,703,7184,703xe" filled="false" stroked="true" strokeweight=".96pt" strokecolor="#000000">
                <v:path arrowok="t"/>
              </v:shape>
            </v:group>
            <v:group style="position:absolute;left:7840;top:172;width:440;height:1630" coordorigin="7840,172" coordsize="440,1630">
              <v:shape style="position:absolute;left:7840;top:172;width:440;height:1630" coordorigin="7840,172" coordsize="440,1630" path="m8279,172l8279,1802,7840,1802,7840,172,8279,172xe" filled="true" fillcolor="#ffffcc" stroked="false">
                <v:path arrowok="t"/>
                <v:fill type="solid"/>
              </v:shape>
            </v:group>
            <v:group style="position:absolute;left:7840;top:172;width:440;height:1630" coordorigin="7840,172" coordsize="440,1630">
              <v:shape style="position:absolute;left:7840;top:172;width:440;height:1630" coordorigin="7840,172" coordsize="440,1630" path="m8279,172l8279,1802,7840,1802,7840,172,8279,172xe" filled="false" stroked="true" strokeweight=".96pt" strokecolor="#000000">
                <v:path arrowok="t"/>
              </v:shape>
            </v:group>
            <v:group style="position:absolute;left:8934;top:475;width:437;height:1328" coordorigin="8934,475" coordsize="437,1328">
              <v:shape style="position:absolute;left:8934;top:475;width:437;height:1328" coordorigin="8934,475" coordsize="437,1328" path="m9371,475l9371,1802,8934,1802,8934,475,9371,475xe" filled="true" fillcolor="#ffffcc" stroked="false">
                <v:path arrowok="t"/>
                <v:fill type="solid"/>
              </v:shape>
            </v:group>
            <v:group style="position:absolute;left:8934;top:475;width:437;height:1328" coordorigin="8934,475" coordsize="437,1328">
              <v:shape style="position:absolute;left:8934;top:475;width:437;height:1328" coordorigin="8934,475" coordsize="437,1328" path="m9371,475l9371,1802,8934,1802,8934,475,9371,475xe" filled="false" stroked="true" strokeweight=".96pt" strokecolor="#000000">
                <v:path arrowok="t"/>
              </v:shape>
            </v:group>
            <v:group style="position:absolute;left:10026;top:292;width:440;height:1510" coordorigin="10026,292" coordsize="440,1510">
              <v:shape style="position:absolute;left:10026;top:292;width:440;height:1510" coordorigin="10026,292" coordsize="440,1510" path="m10465,292l10465,1802,10026,1802,10026,292,10465,292xe" filled="true" fillcolor="#ffffcc" stroked="false">
                <v:path arrowok="t"/>
                <v:fill type="solid"/>
              </v:shape>
            </v:group>
            <v:group style="position:absolute;left:10026;top:292;width:440;height:1510" coordorigin="10026,292" coordsize="440,1510">
              <v:shape style="position:absolute;left:10026;top:292;width:440;height:1510" coordorigin="10026,292" coordsize="440,1510" path="m10465,292l10465,1802,10026,1802,10026,292,10465,292xe" filled="false" stroked="true" strokeweight=".96pt" strokecolor="#000000">
                <v:path arrowok="t"/>
              </v:shape>
            </v:group>
            <v:group style="position:absolute;left:11120;top:1248;width:440;height:555" coordorigin="11120,1248" coordsize="440,555">
              <v:shape style="position:absolute;left:11120;top:1248;width:440;height:555" coordorigin="11120,1248" coordsize="440,555" path="m11560,1248l11560,1802,11120,1802,11120,1248,11560,1248xe" filled="true" fillcolor="#ffffcc" stroked="false">
                <v:path arrowok="t"/>
                <v:fill type="solid"/>
              </v:shape>
            </v:group>
            <v:group style="position:absolute;left:11120;top:1248;width:440;height:555" coordorigin="11120,1248" coordsize="440,555">
              <v:shape style="position:absolute;left:11120;top:1248;width:440;height:555" coordorigin="11120,1248" coordsize="440,555" path="m11560,1248l11560,1802,11120,1802,11120,1248,11560,1248xe" filled="false" stroked="true" strokeweight=".96pt" strokecolor="#000000">
                <v:path arrowok="t"/>
              </v:shape>
            </v:group>
            <v:group style="position:absolute;left:5324;top:-84;width:2;height:1937" coordorigin="5324,-84" coordsize="2,1937">
              <v:shape style="position:absolute;left:5324;top:-84;width:2;height:1937" coordorigin="5324,-84" coordsize="0,1937" path="m5324,-84l5324,1852e" filled="false" stroked="true" strokeweight=".96pt" strokecolor="#000000">
                <v:path arrowok="t"/>
              </v:shape>
            </v:group>
            <v:group style="position:absolute;left:5274;top:1802;width:6615;height:2" coordorigin="5274,1802" coordsize="6615,2">
              <v:shape style="position:absolute;left:5274;top:1802;width:6615;height:2" coordorigin="5274,1802" coordsize="6615,0" path="m11888,1802l5274,1802e" filled="false" stroked="true" strokeweight=".96pt" strokecolor="#000000">
                <v:path arrowok="t"/>
              </v:shape>
            </v:group>
            <v:group style="position:absolute;left:5274;top:1533;width:51;height:2" coordorigin="5274,1533" coordsize="51,2">
              <v:shape style="position:absolute;left:5274;top:1533;width:51;height:2" coordorigin="5274,1533" coordsize="51,0" path="m5274,1533l5324,1533e" filled="false" stroked="true" strokeweight=".96pt" strokecolor="#000000">
                <v:path arrowok="t"/>
              </v:shape>
            </v:group>
            <v:group style="position:absolute;left:5274;top:1262;width:51;height:2" coordorigin="5274,1262" coordsize="51,2">
              <v:shape style="position:absolute;left:5274;top:1262;width:51;height:2" coordorigin="5274,1262" coordsize="51,0" path="m5274,1262l5324,1262e" filled="false" stroked="true" strokeweight=".96pt" strokecolor="#000000">
                <v:path arrowok="t"/>
              </v:shape>
            </v:group>
            <v:group style="position:absolute;left:5274;top:993;width:51;height:2" coordorigin="5274,993" coordsize="51,2">
              <v:shape style="position:absolute;left:5274;top:993;width:51;height:2" coordorigin="5274,993" coordsize="51,0" path="m5274,993l5324,993e" filled="false" stroked="true" strokeweight=".96pt" strokecolor="#000000">
                <v:path arrowok="t"/>
              </v:shape>
            </v:group>
            <v:group style="position:absolute;left:5274;top:724;width:51;height:2" coordorigin="5274,724" coordsize="51,2">
              <v:shape style="position:absolute;left:5274;top:724;width:51;height:2" coordorigin="5274,724" coordsize="51,0" path="m5274,724l5324,724e" filled="false" stroked="true" strokeweight=".96pt" strokecolor="#000000">
                <v:path arrowok="t"/>
              </v:shape>
            </v:group>
            <v:group style="position:absolute;left:5274;top:456;width:51;height:2" coordorigin="5274,456" coordsize="51,2">
              <v:shape style="position:absolute;left:5274;top:456;width:51;height:2" coordorigin="5274,456" coordsize="51,0" path="m5274,456l5324,456e" filled="false" stroked="true" strokeweight=".96pt" strokecolor="#000000">
                <v:path arrowok="t"/>
              </v:shape>
            </v:group>
            <v:group style="position:absolute;left:5274;top:184;width:51;height:2" coordorigin="5274,184" coordsize="51,2">
              <v:shape style="position:absolute;left:5274;top:184;width:51;height:2" coordorigin="5274,184" coordsize="51,0" path="m5274,184l5324,184e" filled="false" stroked="true" strokeweight=".96pt" strokecolor="#000000">
                <v:path arrowok="t"/>
              </v:shape>
            </v:group>
            <v:group style="position:absolute;left:5274;top:-84;width:51;height:2" coordorigin="5274,-84" coordsize="51,2">
              <v:shape style="position:absolute;left:5274;top:-84;width:51;height:2" coordorigin="5274,-84" coordsize="51,0" path="m5274,-84l5324,-84e" filled="false" stroked="true" strokeweight=".96pt" strokecolor="#000000">
                <v:path arrowok="t"/>
              </v:shape>
            </v:group>
            <v:group style="position:absolute;left:6419;top:1802;width:2;height:51" coordorigin="6419,1802" coordsize="2,51">
              <v:shape style="position:absolute;left:6419;top:1802;width:2;height:51" coordorigin="6419,1802" coordsize="0,51" path="m6419,1852l6419,1802e" filled="false" stroked="true" strokeweight=".96pt" strokecolor="#000000">
                <v:path arrowok="t"/>
              </v:shape>
            </v:group>
            <v:group style="position:absolute;left:7513;top:1802;width:2;height:51" coordorigin="7513,1802" coordsize="2,51">
              <v:shape style="position:absolute;left:7513;top:1802;width:2;height:51" coordorigin="7513,1802" coordsize="0,51" path="m7513,1852l7513,1802e" filled="false" stroked="true" strokeweight=".96pt" strokecolor="#000000">
                <v:path arrowok="t"/>
              </v:shape>
            </v:group>
            <v:group style="position:absolute;left:8608;top:1802;width:2;height:51" coordorigin="8608,1802" coordsize="2,51">
              <v:shape style="position:absolute;left:8608;top:1802;width:2;height:51" coordorigin="8608,1802" coordsize="0,51" path="m8608,1852l8608,1802e" filled="false" stroked="true" strokeweight=".96pt" strokecolor="#000000">
                <v:path arrowok="t"/>
              </v:shape>
            </v:group>
            <v:group style="position:absolute;left:9700;top:1802;width:2;height:51" coordorigin="9700,1802" coordsize="2,51">
              <v:shape style="position:absolute;left:9700;top:1802;width:2;height:51" coordorigin="9700,1802" coordsize="0,51" path="m9700,1852l9700,1802e" filled="false" stroked="true" strokeweight=".96pt" strokecolor="#000000">
                <v:path arrowok="t"/>
              </v:shape>
            </v:group>
            <v:group style="position:absolute;left:10794;top:1802;width:2;height:51" coordorigin="10794,1802" coordsize="2,51">
              <v:shape style="position:absolute;left:10794;top:1802;width:2;height:51" coordorigin="10794,1802" coordsize="0,51" path="m10794,1852l10794,1802e" filled="false" stroked="true" strokeweight=".96pt" strokecolor="#000000">
                <v:path arrowok="t"/>
              </v:shape>
            </v:group>
            <v:group style="position:absolute;left:11888;top:1802;width:2;height:51" coordorigin="11888,1802" coordsize="2,51">
              <v:shape style="position:absolute;left:11888;top:1802;width:2;height:51" coordorigin="11888,1802" coordsize="0,51" path="m11888,1852l11888,1802e" filled="false" stroked="true" strokeweight=".96pt" strokecolor="#000000">
                <v:path arrowok="t"/>
              </v:shape>
              <v:shape style="position:absolute;left:7703;top:-31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12,090.07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88;top:60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11,198.17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40;top:303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9,848.60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724;top:471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8,166.51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29;top:622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7,352.95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000;top:1030;width:62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4,121.04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i/>
          <w:spacing w:val="-1"/>
        </w:rPr>
        <w:t>12,000.00</w:t>
      </w:r>
      <w:r>
        <w:rPr>
          <w:i w:val="0"/>
        </w:rPr>
      </w:r>
    </w:p>
    <w:p>
      <w:pPr>
        <w:spacing w:before="87"/>
        <w:ind w:left="27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10,000.00</w:t>
      </w:r>
      <w:r>
        <w:rPr>
          <w:rFonts w:ascii="Arial"/>
          <w:sz w:val="16"/>
        </w:rPr>
      </w:r>
    </w:p>
    <w:p>
      <w:pPr>
        <w:spacing w:before="85"/>
        <w:ind w:left="28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8,000.00</w:t>
      </w:r>
      <w:r>
        <w:rPr>
          <w:rFonts w:ascii="Arial"/>
          <w:sz w:val="16"/>
        </w:rPr>
      </w:r>
    </w:p>
    <w:p>
      <w:pPr>
        <w:spacing w:line="240" w:lineRule="auto" w:before="9"/>
        <w:rPr>
          <w:rFonts w:ascii="Arial" w:hAnsi="Arial" w:cs="Arial" w:eastAsia="Arial"/>
          <w:i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footerReference w:type="default" r:id="rId323"/>
          <w:pgSz w:w="15840" w:h="12240" w:orient="landscape"/>
          <w:pgMar w:footer="697" w:header="384" w:top="1360" w:bottom="880" w:left="1760" w:right="1260"/>
          <w:pgNumType w:start="151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4,000.00</w:t>
      </w:r>
      <w:r>
        <w:rPr>
          <w:rFonts w:ascii="Arial"/>
          <w:sz w:val="16"/>
        </w:rPr>
      </w:r>
    </w:p>
    <w:p>
      <w:pPr>
        <w:spacing w:before="8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2,000.00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tabs>
          <w:tab w:pos="1548" w:val="left" w:leader="none"/>
          <w:tab w:pos="2642" w:val="left" w:leader="none"/>
          <w:tab w:pos="3734" w:val="left" w:leader="none"/>
          <w:tab w:pos="4829" w:val="left" w:leader="none"/>
          <w:tab w:pos="5923" w:val="left" w:leader="none"/>
        </w:tabs>
        <w:spacing w:before="124"/>
        <w:ind w:left="4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i/>
          <w:sz w:val="13"/>
          <w:szCs w:val="13"/>
        </w:rPr>
      </w:pPr>
    </w:p>
    <w:p>
      <w:pPr>
        <w:pStyle w:val="BodyText"/>
        <w:spacing w:line="240" w:lineRule="auto"/>
        <w:ind w:left="90" w:right="2839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Social. </w:t>
      </w:r>
      <w:r>
        <w:rPr>
          <w:spacing w:val="-1"/>
        </w:rPr>
        <w:t>Servicio</w:t>
      </w:r>
      <w:r>
        <w:rPr/>
        <w:t> Estatal de Empleo, B.C.S.</w:t>
      </w:r>
      <w:r>
        <w:rPr>
          <w:spacing w:val="41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90" w:right="2839"/>
        <w:jc w:val="left"/>
        <w:rPr>
          <w:b w:val="0"/>
          <w:bCs w:val="0"/>
        </w:rPr>
      </w:pPr>
      <w:r>
        <w:rPr>
          <w:spacing w:val="-1"/>
        </w:rPr>
        <w:t>Hasta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Becas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</w:t>
      </w:r>
      <w:r>
        <w:rPr/>
        <w:t> a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trabajadores</w:t>
      </w:r>
      <w:r>
        <w:rPr>
          <w:spacing w:val="22"/>
        </w:rPr>
        <w:t> </w:t>
      </w:r>
      <w:r>
        <w:rPr>
          <w:spacing w:val="-2"/>
        </w:rPr>
        <w:t>(PROBECAT).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60" w:right="1260"/>
          <w:cols w:num="2" w:equalWidth="0">
            <w:col w:w="3440" w:space="40"/>
            <w:col w:w="934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740" w:right="10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/>
        <w:ind w:left="220" w:right="0"/>
        <w:jc w:val="center"/>
        <w:rPr>
          <w:b w:val="0"/>
          <w:bCs w:val="0"/>
        </w:rPr>
      </w:pPr>
      <w:r>
        <w:rPr/>
        <w:pict>
          <v:group style="position:absolute;margin-left:100.510002pt;margin-top:45.809483pt;width:289.25pt;height:96.05pt;mso-position-horizontal-relative:page;mso-position-vertical-relative:paragraph;z-index:-1063120" coordorigin="2010,916" coordsize="5785,1921">
            <v:group style="position:absolute;left:3232;top:922;width:2;height:1910" coordorigin="3232,922" coordsize="2,1910">
              <v:shape style="position:absolute;left:3232;top:922;width:2;height:1910" coordorigin="3232,922" coordsize="0,1910" path="m3232,922l3232,2831e" filled="false" stroked="true" strokeweight=".580pt" strokecolor="#000000">
                <v:path arrowok="t"/>
              </v:shape>
            </v:group>
            <v:group style="position:absolute;left:3227;top:1157;width:4563;height:2" coordorigin="3227,1157" coordsize="4563,2">
              <v:shape style="position:absolute;left:3227;top:1157;width:4563;height:2" coordorigin="3227,1157" coordsize="4563,0" path="m3227,1157l7789,1157e" filled="false" stroked="true" strokeweight=".580pt" strokecolor="#000000">
                <v:path arrowok="t"/>
              </v:shape>
            </v:group>
            <v:group style="position:absolute;left:3996;top:1162;width:2;height:1670" coordorigin="3996,1162" coordsize="2,1670">
              <v:shape style="position:absolute;left:3996;top:1162;width:2;height:1670" coordorigin="3996,1162" coordsize="0,1670" path="m3996,1162l3996,2831e" filled="false" stroked="true" strokeweight=".580pt" strokecolor="#000000">
                <v:path arrowok="t"/>
              </v:shape>
            </v:group>
            <v:group style="position:absolute;left:4854;top:1162;width:2;height:1670" coordorigin="4854,1162" coordsize="2,1670">
              <v:shape style="position:absolute;left:4854;top:1162;width:2;height:1670" coordorigin="4854,1162" coordsize="0,1670" path="m4854,1162l4854,2831e" filled="false" stroked="true" strokeweight=".580pt" strokecolor="#000000">
                <v:path arrowok="t"/>
              </v:shape>
            </v:group>
            <v:group style="position:absolute;left:5605;top:1162;width:2;height:1670" coordorigin="5605,1162" coordsize="2,1670">
              <v:shape style="position:absolute;left:5605;top:1162;width:2;height:1670" coordorigin="5605,1162" coordsize="0,1670" path="m5605,1162l5605,2831e" filled="false" stroked="true" strokeweight=".580pt" strokecolor="#000000">
                <v:path arrowok="t"/>
              </v:shape>
            </v:group>
            <v:group style="position:absolute;left:6302;top:1162;width:2;height:1670" coordorigin="6302,1162" coordsize="2,1670">
              <v:shape style="position:absolute;left:6302;top:1162;width:2;height:1670" coordorigin="6302,1162" coordsize="0,1670" path="m6302,1162l6302,2831e" filled="false" stroked="true" strokeweight=".580pt" strokecolor="#000000">
                <v:path arrowok="t"/>
              </v:shape>
            </v:group>
            <v:group style="position:absolute;left:7000;top:1162;width:2;height:1670" coordorigin="7000,1162" coordsize="2,1670">
              <v:shape style="position:absolute;left:7000;top:1162;width:2;height:1670" coordorigin="7000,1162" coordsize="0,1670" path="m7000,1162l7000,2831e" filled="false" stroked="true" strokeweight=".580pt" strokecolor="#000000">
                <v:path arrowok="t"/>
              </v:shape>
            </v:group>
            <v:group style="position:absolute;left:2016;top:1397;width:5774;height:2" coordorigin="2016,1397" coordsize="5774,2">
              <v:shape style="position:absolute;left:2016;top:1397;width:5774;height:2" coordorigin="2016,1397" coordsize="5774,0" path="m2016,1397l7789,1397e" filled="false" stroked="true" strokeweight=".580pt" strokecolor="#000000">
                <v:path arrowok="t"/>
              </v:shape>
              <v:shape style="position:absolute;left:2016;top:1632;width:5776;height:10" type="#_x0000_t75" stroked="false">
                <v:imagedata r:id="rId325" o:title=""/>
              </v:shape>
              <v:shape style="position:absolute;left:2016;top:1872;width:5776;height:10" type="#_x0000_t75" stroked="false">
                <v:imagedata r:id="rId325" o:title=""/>
              </v:shape>
              <v:shape style="position:absolute;left:2016;top:2112;width:5776;height:10" type="#_x0000_t75" stroked="false">
                <v:imagedata r:id="rId325" o:title=""/>
              </v:shape>
              <v:shape style="position:absolute;left:2016;top:2351;width:5776;height:10" type="#_x0000_t75" stroked="false">
                <v:imagedata r:id="rId325" o:title=""/>
              </v:shape>
            </v:group>
            <v:group style="position:absolute;left:2016;top:2596;width:5774;height:2" coordorigin="2016,2596" coordsize="5774,2">
              <v:shape style="position:absolute;left:2016;top:2596;width:5774;height:2" coordorigin="2016,2596" coordsize="5774,0" path="m2016,2596l7789,2596e" filled="false" stroked="true" strokeweight=".580pt" strokecolor="#000000">
                <v:path arrowok="t"/>
              </v:shape>
              <v:shape style="position:absolute;left:2094;top:1066;width:1025;height:17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68;top:946;width:6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Cursos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90;top:1143;width:4286;height:243" type="#_x0000_t202" filled="false" stroked="false">
                <v:textbox inset="0,0,0,0">
                  <w:txbxContent>
                    <w:p>
                      <w:pPr>
                        <w:tabs>
                          <w:tab w:pos="812" w:val="left" w:leader="none"/>
                          <w:tab w:pos="1616" w:val="left" w:leader="none"/>
                          <w:tab w:pos="2340" w:val="left" w:leader="none"/>
                          <w:tab w:pos="3037" w:val="left" w:leader="none"/>
                          <w:tab w:pos="3730" w:val="left" w:leader="none"/>
                        </w:tabs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Cursos </w:t>
      </w:r>
      <w:r>
        <w:rPr/>
        <w:t>de</w:t>
      </w:r>
      <w:r>
        <w:rPr>
          <w:spacing w:val="-1"/>
        </w:rPr>
        <w:t> capacitación</w:t>
      </w:r>
      <w:r>
        <w:rPr/>
        <w:t> del</w:t>
      </w:r>
      <w:r>
        <w:rPr>
          <w:spacing w:val="-1"/>
        </w:rPr>
        <w:t> SICAT </w:t>
      </w:r>
      <w:r>
        <w:rPr/>
        <w:t>impartidos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>
          <w:spacing w:val="23"/>
        </w:rPr>
        <w:t> </w:t>
      </w:r>
      <w:r>
        <w:rPr>
          <w:spacing w:val="-1"/>
        </w:rPr>
        <w:t>del Trabajo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Previsión</w:t>
      </w:r>
      <w:r>
        <w:rPr>
          <w:spacing w:val="-1"/>
        </w:rPr>
        <w:t> Social en los municipios</w:t>
      </w:r>
      <w:r>
        <w:rPr/>
        <w:t> </w:t>
      </w:r>
      <w:r>
        <w:rPr>
          <w:spacing w:val="-1"/>
        </w:rPr>
        <w:t>de B.C.Sur,</w:t>
      </w:r>
      <w:r>
        <w:rPr>
          <w:spacing w:val="30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7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858"/>
        <w:gridCol w:w="751"/>
        <w:gridCol w:w="697"/>
        <w:gridCol w:w="697"/>
        <w:gridCol w:w="790"/>
      </w:tblGrid>
      <w:tr>
        <w:trPr>
          <w:trHeight w:val="243" w:hRule="exact"/>
        </w:trPr>
        <w:tc>
          <w:tcPr>
            <w:tcW w:w="4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4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2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4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spacing w:val="35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1"/>
        </w:rPr>
        <w:t>Hasta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Becas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</w:t>
      </w:r>
      <w:r>
        <w:rPr/>
        <w:t> a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trabajadores</w:t>
      </w:r>
      <w:r>
        <w:rPr>
          <w:spacing w:val="22"/>
        </w:rPr>
        <w:t> </w:t>
      </w:r>
      <w:r>
        <w:rPr>
          <w:spacing w:val="-2"/>
        </w:rPr>
        <w:t>(PROBECAT).</w:t>
      </w:r>
      <w:r>
        <w:rPr>
          <w:b w:val="0"/>
        </w:rPr>
      </w:r>
    </w:p>
    <w:p>
      <w:pPr>
        <w:pStyle w:val="BodyText"/>
        <w:spacing w:line="240" w:lineRule="auto"/>
        <w:ind w:left="188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2 </w:t>
      </w:r>
      <w:r>
        <w:rPr>
          <w:spacing w:val="-1"/>
        </w:rPr>
        <w:t>cursos</w:t>
      </w:r>
      <w:r>
        <w:rPr/>
        <w:t> de </w:t>
      </w:r>
      <w:r>
        <w:rPr>
          <w:spacing w:val="-1"/>
        </w:rPr>
        <w:t>Sistema</w:t>
      </w:r>
      <w:r>
        <w:rPr/>
        <w:t> de </w:t>
      </w:r>
      <w:r>
        <w:rPr>
          <w:spacing w:val="-3"/>
        </w:rPr>
        <w:t>Apoyo</w:t>
      </w:r>
      <w:r>
        <w:rPr/>
        <w:t> </w:t>
      </w:r>
      <w:r>
        <w:rPr>
          <w:spacing w:val="-1"/>
        </w:rPr>
        <w:t>Económico</w:t>
      </w:r>
      <w:r>
        <w:rPr/>
        <w:t> a la </w:t>
      </w:r>
      <w:r>
        <w:rPr>
          <w:spacing w:val="-1"/>
        </w:rPr>
        <w:t>Movilidad</w:t>
      </w:r>
      <w:r>
        <w:rPr/>
        <w:t> Laboral Interna</w:t>
      </w:r>
      <w:r>
        <w:rPr>
          <w:spacing w:val="33"/>
        </w:rPr>
        <w:t> </w:t>
      </w:r>
      <w:r>
        <w:rPr>
          <w:spacing w:val="-1"/>
        </w:rPr>
        <w:t>(SAEMLI)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64" w:right="141"/>
        <w:jc w:val="center"/>
        <w:rPr>
          <w:b w:val="0"/>
          <w:bCs w:val="0"/>
        </w:rPr>
      </w:pPr>
      <w:r>
        <w:rPr>
          <w:spacing w:val="-1"/>
        </w:rPr>
        <w:t>Becas </w:t>
      </w:r>
      <w:r>
        <w:rPr/>
        <w:t>del</w:t>
      </w:r>
      <w:r>
        <w:rPr>
          <w:spacing w:val="-1"/>
        </w:rPr>
        <w:t> SICAT </w:t>
      </w:r>
      <w:r>
        <w:rPr/>
        <w:t>programadas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/>
        <w:t> del</w:t>
      </w:r>
      <w:r>
        <w:rPr>
          <w:spacing w:val="-1"/>
        </w:rPr>
        <w:t> </w:t>
      </w:r>
      <w:r>
        <w:rPr/>
        <w:t>Trabajo</w:t>
      </w:r>
      <w:r>
        <w:rPr>
          <w:spacing w:val="24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Previsión</w:t>
      </w:r>
      <w:r>
        <w:rPr>
          <w:spacing w:val="-1"/>
        </w:rPr>
        <w:t> Social en los municipios</w:t>
      </w:r>
      <w:r>
        <w:rPr/>
        <w:t> </w:t>
      </w:r>
      <w:r>
        <w:rPr>
          <w:spacing w:val="-1"/>
        </w:rPr>
        <w:t>de B.C.Sur,</w:t>
      </w:r>
      <w:r>
        <w:rPr>
          <w:b w:val="0"/>
        </w:rPr>
      </w:r>
    </w:p>
    <w:p>
      <w:pPr>
        <w:spacing w:before="0"/>
        <w:ind w:left="222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before="0"/>
        <w:ind w:left="491" w:right="49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Inscritos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> cursos </w:t>
      </w:r>
      <w:r>
        <w:rPr>
          <w:rFonts w:ascii="Arial" w:hAnsi="Arial"/>
          <w:b/>
          <w:sz w:val="20"/>
        </w:rPr>
        <w:t>impartidos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Dirección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Trabajo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pacing w:val="-2"/>
          <w:sz w:val="20"/>
        </w:rPr>
        <w:t>Previsión</w:t>
      </w:r>
      <w:r>
        <w:rPr>
          <w:rFonts w:ascii="Arial" w:hAnsi="Arial"/>
          <w:b/>
          <w:spacing w:val="-1"/>
          <w:sz w:val="20"/>
        </w:rPr>
        <w:t> Social por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3445" w:val="left" w:leader="none"/>
        </w:tabs>
        <w:spacing w:line="294" w:lineRule="exact" w:before="0"/>
        <w:ind w:left="2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09.75pt;margin-top:-.209919pt;width:323.7pt;height:96.05pt;mso-position-horizontal-relative:page;mso-position-vertical-relative:paragraph;z-index:-1063000" coordorigin="8195,-4" coordsize="6474,1921">
            <v:group style="position:absolute;left:9416;top:2;width:2;height:1910" coordorigin="9416,2" coordsize="2,1910">
              <v:shape style="position:absolute;left:9416;top:2;width:2;height:1910" coordorigin="9416,2" coordsize="0,1910" path="m9416,2l9416,1911e" filled="false" stroked="true" strokeweight=".580pt" strokecolor="#000000">
                <v:path arrowok="t"/>
              </v:shape>
            </v:group>
            <v:group style="position:absolute;left:9412;top:236;width:5252;height:2" coordorigin="9412,236" coordsize="5252,2">
              <v:shape style="position:absolute;left:9412;top:236;width:5252;height:2" coordorigin="9412,236" coordsize="5252,0" path="m9412,236l14663,236e" filled="false" stroked="true" strokeweight=".580pt" strokecolor="#000000">
                <v:path arrowok="t"/>
              </v:shape>
            </v:group>
            <v:group style="position:absolute;left:10283;top:240;width:2;height:1671" coordorigin="10283,240" coordsize="2,1671">
              <v:shape style="position:absolute;left:10283;top:240;width:2;height:1671" coordorigin="10283,240" coordsize="0,1671" path="m10283,240l10283,1911e" filled="false" stroked="true" strokeweight=".580pt" strokecolor="#000000">
                <v:path arrowok="t"/>
              </v:shape>
            </v:group>
            <v:group style="position:absolute;left:11183;top:240;width:2;height:1671" coordorigin="11183,240" coordsize="2,1671">
              <v:shape style="position:absolute;left:11183;top:240;width:2;height:1671" coordorigin="11183,240" coordsize="0,1671" path="m11183,240l11183,1911e" filled="false" stroked="true" strokeweight=".580pt" strokecolor="#000000">
                <v:path arrowok="t"/>
              </v:shape>
            </v:group>
            <v:group style="position:absolute;left:12083;top:240;width:2;height:1671" coordorigin="12083,240" coordsize="2,1671">
              <v:shape style="position:absolute;left:12083;top:240;width:2;height:1671" coordorigin="12083,240" coordsize="0,1671" path="m12083,240l12083,1911e" filled="false" stroked="true" strokeweight=".580pt" strokecolor="#000000">
                <v:path arrowok="t"/>
              </v:shape>
            </v:group>
            <v:group style="position:absolute;left:12983;top:240;width:2;height:1671" coordorigin="12983,240" coordsize="2,1671">
              <v:shape style="position:absolute;left:12983;top:240;width:2;height:1671" coordorigin="12983,240" coordsize="0,1671" path="m12983,240l12983,1911e" filled="false" stroked="true" strokeweight=".580pt" strokecolor="#000000">
                <v:path arrowok="t"/>
              </v:shape>
            </v:group>
            <v:group style="position:absolute;left:13832;top:240;width:2;height:1671" coordorigin="13832,240" coordsize="2,1671">
              <v:shape style="position:absolute;left:13832;top:240;width:2;height:1671" coordorigin="13832,240" coordsize="0,1671" path="m13832,240l13832,1911e" filled="false" stroked="true" strokeweight=".580pt" strokecolor="#000000">
                <v:path arrowok="t"/>
              </v:shape>
            </v:group>
            <v:group style="position:absolute;left:8201;top:476;width:6462;height:2" coordorigin="8201,476" coordsize="6462,2">
              <v:shape style="position:absolute;left:8201;top:476;width:6462;height:2" coordorigin="8201,476" coordsize="6462,0" path="m8201,476l14663,476e" filled="false" stroked="true" strokeweight=".580pt" strokecolor="#000000">
                <v:path arrowok="t"/>
              </v:shape>
              <v:shape style="position:absolute;left:8201;top:711;width:6462;height:10" type="#_x0000_t75" stroked="false">
                <v:imagedata r:id="rId326" o:title=""/>
              </v:shape>
              <v:shape style="position:absolute;left:8201;top:951;width:6462;height:10" type="#_x0000_t75" stroked="false">
                <v:imagedata r:id="rId326" o:title=""/>
              </v:shape>
              <v:shape style="position:absolute;left:8201;top:1191;width:6462;height:10" type="#_x0000_t75" stroked="false">
                <v:imagedata r:id="rId326" o:title=""/>
              </v:shape>
              <v:shape style="position:absolute;left:8201;top:1431;width:6462;height:10" type="#_x0000_t75" stroked="false">
                <v:imagedata r:id="rId326" o:title=""/>
              </v:shape>
            </v:group>
            <v:group style="position:absolute;left:8201;top:1676;width:6462;height:2" coordorigin="8201,1676" coordsize="6462,2">
              <v:shape style="position:absolute;left:8201;top:1676;width:6462;height:2" coordorigin="8201,1676" coordsize="6462,0" path="m8201,1676l14663,1676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pacing w:val="-1"/>
          <w:position w:val="-11"/>
          <w:sz w:val="20"/>
        </w:rPr>
        <w:t>Municipio</w:t>
        <w:tab/>
      </w:r>
      <w:r>
        <w:rPr>
          <w:rFonts w:ascii="Arial"/>
          <w:b/>
          <w:color w:val="006699"/>
          <w:sz w:val="20"/>
        </w:rPr>
        <w:t>Asistentes</w:t>
      </w:r>
      <w:r>
        <w:rPr>
          <w:rFonts w:ascii="Arial"/>
          <w:sz w:val="20"/>
        </w:rPr>
      </w:r>
    </w:p>
    <w:p>
      <w:pPr>
        <w:tabs>
          <w:tab w:pos="2417" w:val="left" w:leader="none"/>
          <w:tab w:pos="3317" w:val="left" w:leader="none"/>
          <w:tab w:pos="4217" w:val="left" w:leader="none"/>
          <w:tab w:pos="5093" w:val="left" w:leader="none"/>
          <w:tab w:pos="5937" w:val="left" w:leader="none"/>
        </w:tabs>
        <w:spacing w:line="174" w:lineRule="exact" w:before="0"/>
        <w:ind w:left="15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w w:val="95"/>
          <w:sz w:val="20"/>
        </w:rPr>
        <w:t>1999</w:t>
        <w:tab/>
      </w:r>
      <w:r>
        <w:rPr>
          <w:rFonts w:ascii="Arial"/>
          <w:b/>
          <w:color w:val="006699"/>
          <w:sz w:val="20"/>
        </w:rPr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pStyle w:val="Heading2"/>
        <w:tabs>
          <w:tab w:pos="1608" w:val="left" w:leader="none"/>
          <w:tab w:pos="2507" w:val="left" w:leader="none"/>
          <w:tab w:pos="3407" w:val="left" w:leader="none"/>
          <w:tab w:pos="4307" w:val="left" w:leader="none"/>
          <w:tab w:pos="5157" w:val="left" w:leader="none"/>
          <w:tab w:pos="6329" w:val="right" w:leader="none"/>
        </w:tabs>
        <w:spacing w:line="240" w:lineRule="auto" w:before="10"/>
        <w:ind w:left="8" w:right="0"/>
        <w:jc w:val="center"/>
        <w:rPr>
          <w:b w:val="0"/>
          <w:bCs w:val="0"/>
        </w:rPr>
      </w:pPr>
      <w:r>
        <w:rPr/>
        <w:t>Comondú</w:t>
        <w:tab/>
        <w:t>587</w:t>
        <w:tab/>
        <w:t>517</w:t>
        <w:tab/>
        <w:t>286</w:t>
        <w:tab/>
        <w:t>189</w:t>
        <w:tab/>
        <w:t>331</w:t>
        <w:tab/>
        <w:t>165</w:t>
      </w:r>
      <w:r>
        <w:rPr>
          <w:b w:val="0"/>
        </w:rPr>
      </w:r>
    </w:p>
    <w:p>
      <w:pPr>
        <w:pStyle w:val="Heading2"/>
        <w:tabs>
          <w:tab w:pos="1609" w:val="left" w:leader="none"/>
          <w:tab w:pos="2507" w:val="left" w:leader="none"/>
          <w:tab w:pos="3519" w:val="left" w:leader="none"/>
          <w:tab w:pos="4307" w:val="left" w:leader="none"/>
          <w:tab w:pos="5269" w:val="left" w:leader="none"/>
          <w:tab w:pos="6330" w:val="right" w:leader="none"/>
        </w:tabs>
        <w:spacing w:line="240" w:lineRule="auto" w:before="10"/>
        <w:ind w:left="8" w:right="0"/>
        <w:jc w:val="center"/>
        <w:rPr>
          <w:b w:val="0"/>
          <w:bCs w:val="0"/>
        </w:rPr>
      </w:pPr>
      <w:r>
        <w:rPr/>
        <w:t>Mulegé</w:t>
        <w:tab/>
      </w:r>
      <w:r>
        <w:rPr>
          <w:w w:val="95"/>
        </w:rPr>
        <w:t>370</w:t>
        <w:tab/>
      </w:r>
      <w:r>
        <w:rPr/>
        <w:t>378</w:t>
        <w:tab/>
        <w:t>80</w:t>
        <w:tab/>
        <w:t>119</w:t>
        <w:tab/>
        <w:t>79</w:t>
        <w:tab/>
        <w:t>20</w:t>
      </w:r>
      <w:r>
        <w:rPr>
          <w:b w:val="0"/>
        </w:rPr>
      </w:r>
    </w:p>
    <w:p>
      <w:pPr>
        <w:pStyle w:val="Heading2"/>
        <w:tabs>
          <w:tab w:pos="1441" w:val="left" w:leader="none"/>
          <w:tab w:pos="2340" w:val="left" w:leader="none"/>
          <w:tab w:pos="3240" w:val="left" w:leader="none"/>
          <w:tab w:pos="4140" w:val="left" w:leader="none"/>
          <w:tab w:pos="5158" w:val="left" w:leader="none"/>
          <w:tab w:pos="6329" w:val="right" w:leader="none"/>
        </w:tabs>
        <w:spacing w:line="240" w:lineRule="auto" w:before="10"/>
        <w:ind w:left="8" w:right="0"/>
        <w:jc w:val="center"/>
        <w:rPr>
          <w:b w:val="0"/>
          <w:bCs w:val="0"/>
        </w:rPr>
      </w:pPr>
      <w:r>
        <w:rPr/>
        <w:t>La</w:t>
      </w:r>
      <w:r>
        <w:rPr>
          <w:spacing w:val="-1"/>
        </w:rPr>
        <w:t> </w:t>
      </w:r>
      <w:r>
        <w:rPr/>
        <w:t>Paz</w:t>
        <w:tab/>
      </w:r>
      <w:r>
        <w:rPr>
          <w:w w:val="95"/>
        </w:rPr>
        <w:t>1,534</w:t>
        <w:tab/>
      </w:r>
      <w:r>
        <w:rPr/>
        <w:t>2,170</w:t>
        <w:tab/>
        <w:t>1,378</w:t>
        <w:tab/>
        <w:t>1,136</w:t>
        <w:tab/>
        <w:t>674</w:t>
        <w:tab/>
        <w:t>523</w:t>
      </w:r>
      <w:r>
        <w:rPr>
          <w:b w:val="0"/>
        </w:rPr>
      </w:r>
    </w:p>
    <w:p>
      <w:pPr>
        <w:pStyle w:val="Heading2"/>
        <w:tabs>
          <w:tab w:pos="1607" w:val="left" w:leader="none"/>
          <w:tab w:pos="2506" w:val="left" w:leader="none"/>
          <w:tab w:pos="3239" w:val="left" w:leader="none"/>
          <w:tab w:pos="4306" w:val="left" w:leader="none"/>
          <w:tab w:pos="5156" w:val="left" w:leader="none"/>
          <w:tab w:pos="6328" w:val="right" w:leader="none"/>
        </w:tabs>
        <w:spacing w:line="240" w:lineRule="auto" w:before="10"/>
        <w:ind w:left="8" w:right="0"/>
        <w:jc w:val="center"/>
        <w:rPr>
          <w:b w:val="0"/>
          <w:bCs w:val="0"/>
        </w:rPr>
      </w:pPr>
      <w:r>
        <w:rPr/>
        <w:t>Los</w:t>
      </w:r>
      <w:r>
        <w:rPr>
          <w:spacing w:val="-1"/>
        </w:rPr>
        <w:t> </w:t>
      </w:r>
      <w:r>
        <w:rPr/>
        <w:t>Cabos</w:t>
        <w:tab/>
        <w:t>701</w:t>
        <w:tab/>
        <w:t>477</w:t>
        <w:tab/>
        <w:t>1,858</w:t>
        <w:tab/>
        <w:t>901</w:t>
        <w:tab/>
        <w:t>724</w:t>
        <w:tab/>
        <w:t>400</w:t>
      </w:r>
      <w:r>
        <w:rPr>
          <w:b w:val="0"/>
        </w:rPr>
      </w:r>
    </w:p>
    <w:p>
      <w:pPr>
        <w:pStyle w:val="Heading2"/>
        <w:tabs>
          <w:tab w:pos="1719" w:val="left" w:leader="none"/>
          <w:tab w:pos="2618" w:val="left" w:leader="none"/>
          <w:tab w:pos="3406" w:val="left" w:leader="none"/>
          <w:tab w:pos="4418" w:val="left" w:leader="none"/>
          <w:tab w:pos="5157" w:val="left" w:leader="none"/>
          <w:tab w:pos="6329" w:val="right" w:leader="none"/>
        </w:tabs>
        <w:spacing w:line="240" w:lineRule="auto" w:before="10"/>
        <w:ind w:left="8" w:right="0"/>
        <w:jc w:val="center"/>
        <w:rPr>
          <w:b w:val="0"/>
          <w:bCs w:val="0"/>
        </w:rPr>
      </w:pPr>
      <w:r>
        <w:rPr/>
        <w:t>Loreto</w:t>
        <w:tab/>
        <w:t>44</w:t>
        <w:tab/>
        <w:t>40</w:t>
        <w:tab/>
        <w:t>100</w:t>
        <w:tab/>
        <w:t>20</w:t>
        <w:tab/>
        <w:t>169</w:t>
        <w:tab/>
        <w:t>54</w:t>
      </w:r>
      <w:r>
        <w:rPr>
          <w:b w:val="0"/>
        </w:rPr>
      </w:r>
    </w:p>
    <w:p>
      <w:pPr>
        <w:tabs>
          <w:tab w:pos="1441" w:val="left" w:leader="none"/>
          <w:tab w:pos="2340" w:val="left" w:leader="none"/>
          <w:tab w:pos="3240" w:val="left" w:leader="none"/>
          <w:tab w:pos="4140" w:val="left" w:leader="none"/>
          <w:tab w:pos="4991" w:val="left" w:leader="none"/>
          <w:tab w:pos="5828" w:val="left" w:leader="none"/>
        </w:tabs>
        <w:spacing w:before="10"/>
        <w:ind w:left="17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3,236</w:t>
        <w:tab/>
        <w:t>3,582</w:t>
        <w:tab/>
        <w:t>3,702</w:t>
        <w:tab/>
        <w:t>2,365</w:t>
        <w:tab/>
      </w:r>
      <w:r>
        <w:rPr>
          <w:rFonts w:ascii="Arial"/>
          <w:b/>
          <w:color w:val="006699"/>
          <w:spacing w:val="-1"/>
          <w:w w:val="95"/>
          <w:sz w:val="20"/>
        </w:rPr>
        <w:t>1,977</w:t>
        <w:tab/>
      </w:r>
      <w:r>
        <w:rPr>
          <w:rFonts w:ascii="Arial"/>
          <w:b/>
          <w:color w:val="006699"/>
          <w:spacing w:val="-1"/>
          <w:sz w:val="20"/>
        </w:rPr>
        <w:t>1,162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367" w:right="315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spacing w:val="35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367" w:right="315"/>
        <w:jc w:val="left"/>
        <w:rPr>
          <w:b w:val="0"/>
          <w:bCs w:val="0"/>
        </w:rPr>
      </w:pPr>
      <w:r>
        <w:rPr>
          <w:spacing w:val="-1"/>
        </w:rPr>
        <w:t>Hasta</w:t>
      </w:r>
      <w:r>
        <w:rPr>
          <w:spacing w:val="23"/>
        </w:rPr>
        <w:t> </w:t>
      </w:r>
      <w:r>
        <w:rPr>
          <w:spacing w:val="-1"/>
        </w:rPr>
        <w:t>el</w:t>
      </w:r>
      <w:r>
        <w:rPr>
          <w:spacing w:val="24"/>
        </w:rPr>
        <w:t> </w:t>
      </w:r>
      <w:r>
        <w:rPr>
          <w:spacing w:val="-1"/>
        </w:rPr>
        <w:t>año</w:t>
      </w:r>
      <w:r>
        <w:rPr>
          <w:spacing w:val="24"/>
        </w:rPr>
        <w:t> </w:t>
      </w:r>
      <w:r>
        <w:rPr>
          <w:spacing w:val="-1"/>
        </w:rPr>
        <w:t>2001</w:t>
      </w:r>
      <w:r>
        <w:rPr>
          <w:spacing w:val="24"/>
        </w:rPr>
        <w:t> </w:t>
      </w: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refiere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Becas</w:t>
      </w:r>
      <w:r>
        <w:rPr>
          <w:spacing w:val="24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Capacitación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25"/>
        </w:rPr>
        <w:t> </w:t>
      </w:r>
      <w:r>
        <w:rPr>
          <w:spacing w:val="-1"/>
        </w:rPr>
        <w:t>trabajadores</w:t>
      </w:r>
      <w:r>
        <w:rPr>
          <w:spacing w:val="24"/>
        </w:rPr>
        <w:t> </w:t>
      </w:r>
      <w:r>
        <w:rPr>
          <w:spacing w:val="-2"/>
        </w:rPr>
        <w:t>(PROBECAT).</w:t>
      </w:r>
      <w:r>
        <w:rPr>
          <w:b w:val="0"/>
        </w:rPr>
      </w:r>
    </w:p>
    <w:p>
      <w:pPr>
        <w:pStyle w:val="BodyText"/>
        <w:spacing w:line="240" w:lineRule="auto"/>
        <w:ind w:left="367" w:right="315"/>
        <w:jc w:val="left"/>
        <w:rPr>
          <w:b w:val="0"/>
          <w:bCs w:val="0"/>
        </w:rPr>
      </w:pPr>
      <w:r>
        <w:rPr/>
        <w:t>1/ </w:t>
      </w:r>
      <w:r>
        <w:rPr>
          <w:spacing w:val="-1"/>
        </w:rPr>
        <w:t>Incluye</w:t>
      </w:r>
      <w:r>
        <w:rPr/>
        <w:t> inscritos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3"/>
        </w:rPr>
        <w:t>Apoyo</w:t>
      </w:r>
      <w:r>
        <w:rPr/>
        <w:t> </w:t>
      </w:r>
      <w:r>
        <w:rPr>
          <w:spacing w:val="-1"/>
        </w:rPr>
        <w:t>Económico</w:t>
      </w:r>
      <w:r>
        <w:rPr/>
        <w:t> a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Movilidad</w:t>
      </w:r>
      <w:r>
        <w:rPr>
          <w:spacing w:val="30"/>
        </w:rPr>
        <w:t> </w:t>
      </w:r>
      <w:r>
        <w:rPr>
          <w:spacing w:val="-1"/>
        </w:rPr>
        <w:t>Laboral</w:t>
      </w:r>
      <w:r>
        <w:rPr>
          <w:spacing w:val="1"/>
        </w:rPr>
        <w:t> </w:t>
      </w:r>
      <w:r>
        <w:rPr>
          <w:spacing w:val="-1"/>
        </w:rPr>
        <w:t>Interna</w:t>
      </w:r>
      <w:r>
        <w:rPr/>
        <w:t> </w:t>
      </w:r>
      <w:r>
        <w:rPr>
          <w:spacing w:val="-1"/>
        </w:rPr>
        <w:t>(SAEMLI)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764" w:right="756" w:firstLine="2"/>
        <w:jc w:val="center"/>
        <w:rPr>
          <w:b w:val="0"/>
          <w:bCs w:val="0"/>
        </w:rPr>
      </w:pPr>
      <w:r>
        <w:rPr>
          <w:spacing w:val="-2"/>
        </w:rPr>
        <w:t>Proyecto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Colocación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/>
        <w:t> del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2"/>
        </w:rPr>
        <w:t>Previsión</w:t>
      </w:r>
      <w:r>
        <w:rPr>
          <w:spacing w:val="-1"/>
        </w:rPr>
        <w:t> Social en el municipio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Paz en B.C.Sur,</w:t>
      </w:r>
      <w:r>
        <w:rPr>
          <w:spacing w:val="32"/>
        </w:rPr>
        <w:t> </w:t>
      </w:r>
      <w:r>
        <w:rPr/>
        <w:t>1999-2004</w:t>
      </w:r>
      <w:r>
        <w:rPr>
          <w:b w:val="0"/>
        </w:rPr>
      </w:r>
    </w:p>
    <w:p>
      <w:pPr>
        <w:spacing w:after="0" w:line="240" w:lineRule="auto"/>
        <w:jc w:val="center"/>
        <w:sectPr>
          <w:type w:val="continuous"/>
          <w:pgSz w:w="15840" w:h="12240" w:orient="landscape"/>
          <w:pgMar w:top="340" w:bottom="280" w:left="1740" w:right="1060"/>
          <w:cols w:num="2" w:equalWidth="0">
            <w:col w:w="6116" w:space="234"/>
            <w:col w:w="6690"/>
          </w:cols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666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2.7pt;height:60.6pt;mso-position-horizontal-relative:char;mso-position-vertical-relative:line" coordorigin="0,0" coordsize="6054,1212">
            <v:group style="position:absolute;left:1352;top:6;width:2;height:1200" coordorigin="1352,6" coordsize="2,1200">
              <v:shape style="position:absolute;left:1352;top:6;width:2;height:1200" coordorigin="1352,6" coordsize="0,1200" path="m1352,6l1352,1206e" filled="false" stroked="true" strokeweight=".580pt" strokecolor="#000000">
                <v:path arrowok="t"/>
              </v:shape>
            </v:group>
            <v:group style="position:absolute;left:2150;top:6;width:2;height:1200" coordorigin="2150,6" coordsize="2,1200">
              <v:shape style="position:absolute;left:2150;top:6;width:2;height:1200" coordorigin="2150,6" coordsize="0,1200" path="m2150,6l2150,1206e" filled="false" stroked="true" strokeweight=".580pt" strokecolor="#000000">
                <v:path arrowok="t"/>
              </v:shape>
            </v:group>
            <v:group style="position:absolute;left:2947;top:6;width:2;height:1200" coordorigin="2947,6" coordsize="2,1200">
              <v:shape style="position:absolute;left:2947;top:6;width:2;height:1200" coordorigin="2947,6" coordsize="0,1200" path="m2947,6l2947,1206e" filled="false" stroked="true" strokeweight=".580pt" strokecolor="#000000">
                <v:path arrowok="t"/>
              </v:shape>
            </v:group>
            <v:group style="position:absolute;left:3731;top:6;width:2;height:1200" coordorigin="3731,6" coordsize="2,1200">
              <v:shape style="position:absolute;left:3731;top:6;width:2;height:1200" coordorigin="3731,6" coordsize="0,1200" path="m3731,6l3731,1206e" filled="false" stroked="true" strokeweight=".580pt" strokecolor="#000000">
                <v:path arrowok="t"/>
              </v:shape>
            </v:group>
            <v:group style="position:absolute;left:4527;top:6;width:2;height:1200" coordorigin="4527,6" coordsize="2,1200">
              <v:shape style="position:absolute;left:4527;top:6;width:2;height:1200" coordorigin="4527,6" coordsize="0,1200" path="m4527,6l4527,1206e" filled="false" stroked="true" strokeweight=".580pt" strokecolor="#000000">
                <v:path arrowok="t"/>
              </v:shape>
            </v:group>
            <v:group style="position:absolute;left:5327;top:6;width:2;height:1200" coordorigin="5327,6" coordsize="2,1200">
              <v:shape style="position:absolute;left:5327;top:6;width:2;height:1200" coordorigin="5327,6" coordsize="0,1200" path="m5327,6l5327,1206e" filled="false" stroked="true" strokeweight=".580pt" strokecolor="#000000">
                <v:path arrowok="t"/>
              </v:shape>
            </v:group>
            <v:group style="position:absolute;left:6;top:240;width:6042;height:2" coordorigin="6,240" coordsize="6042,2">
              <v:shape style="position:absolute;left:6;top:240;width:6042;height:2" coordorigin="6,240" coordsize="6042,0" path="m6,240l6048,240e" filled="false" stroked="true" strokeweight=".580pt" strokecolor="#000000">
                <v:path arrowok="t"/>
              </v:shape>
              <v:shape style="position:absolute;left:6;top:475;width:6046;height:10" type="#_x0000_t75" stroked="false">
                <v:imagedata r:id="rId327" o:title=""/>
              </v:shape>
              <v:shape style="position:absolute;left:6;top:715;width:6046;height:10" type="#_x0000_t75" stroked="false">
                <v:imagedata r:id="rId327" o:title=""/>
              </v:shape>
              <v:shape style="position:absolute;left:6;top:955;width:6046;height:10" type="#_x0000_t75" stroked="false">
                <v:imagedata r:id="rId327" o:title=""/>
              </v:shape>
            </v:group>
            <v:group style="position:absolute;left:6;top:1201;width:6042;height:2" coordorigin="6,1201" coordsize="6042,2">
              <v:shape style="position:absolute;left:6;top:1201;width:6042;height:2" coordorigin="6,1201" coordsize="6042,0" path="m6,1201l6048,1201e" filled="false" stroked="true" strokeweight=".580pt" strokecolor="#000000">
                <v:path arrowok="t"/>
              </v:shape>
              <v:shape style="position:absolute;left:0;top:0;width:6054;height:1212" type="#_x0000_t202" filled="false" stroked="false">
                <v:textbox inset="0,0,0,0">
                  <w:txbxContent>
                    <w:p>
                      <w:pPr>
                        <w:tabs>
                          <w:tab w:pos="2325" w:val="left" w:leader="none"/>
                          <w:tab w:pos="3114" w:val="left" w:leader="none"/>
                          <w:tab w:pos="3905" w:val="left" w:leader="none"/>
                          <w:tab w:pos="4703" w:val="left" w:leader="none"/>
                          <w:tab w:pos="5466" w:val="left" w:leader="none"/>
                        </w:tabs>
                        <w:spacing w:before="4"/>
                        <w:ind w:left="152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78" w:val="left" w:leader="none"/>
                          <w:tab w:pos="2376" w:val="left" w:leader="none"/>
                          <w:tab w:pos="3159" w:val="left" w:leader="none"/>
                          <w:tab w:pos="3956" w:val="left" w:leader="none"/>
                          <w:tab w:pos="4755" w:val="left" w:leader="none"/>
                          <w:tab w:pos="5482" w:val="left" w:leader="none"/>
                        </w:tabs>
                        <w:spacing w:before="9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Solicitantes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2,948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3,138</w:t>
                        <w:tab/>
                        <w:t>3,979</w:t>
                        <w:tab/>
                        <w:t>3,433</w:t>
                        <w:tab/>
                        <w:t>3,618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77" w:val="left" w:leader="none"/>
                          <w:tab w:pos="2375" w:val="left" w:leader="none"/>
                          <w:tab w:pos="3158" w:val="left" w:leader="none"/>
                          <w:tab w:pos="3955" w:val="left" w:leader="none"/>
                          <w:tab w:pos="4754" w:val="left" w:leader="none"/>
                          <w:tab w:pos="54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Vacantes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1,306</w:t>
                        <w:tab/>
                        <w:t>1,611</w:t>
                        <w:tab/>
                        <w:t>1,568</w:t>
                        <w:tab/>
                        <w:t>2,380</w:t>
                        <w:tab/>
                        <w:t>2,077</w:t>
                        <w:tab/>
                        <w:t>2,867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78" w:val="left" w:leader="none"/>
                          <w:tab w:pos="2376" w:val="left" w:leader="none"/>
                          <w:tab w:pos="3159" w:val="left" w:leader="none"/>
                          <w:tab w:pos="3956" w:val="left" w:leader="none"/>
                          <w:tab w:pos="4755" w:val="left" w:leader="none"/>
                          <w:tab w:pos="54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Enviados</w:t>
                        <w:tab/>
                        <w:t>1,700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2,104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2,343</w:t>
                        <w:tab/>
                        <w:t>3,132</w:t>
                        <w:tab/>
                        <w:t>2,298</w:t>
                        <w:tab/>
                        <w:t>2,713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44" w:val="left" w:leader="none"/>
                          <w:tab w:pos="2375" w:val="left" w:leader="none"/>
                          <w:tab w:pos="3158" w:val="left" w:leader="none"/>
                          <w:tab w:pos="3955" w:val="left" w:leader="none"/>
                          <w:tab w:pos="4755" w:val="left" w:leader="none"/>
                          <w:tab w:pos="5482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Colocados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1,303</w:t>
                        <w:tab/>
                        <w:t>1,294</w:t>
                        <w:tab/>
                        <w:t>1,498</w:t>
                        <w:tab/>
                        <w:t>1,288</w:t>
                        <w:tab/>
                        <w:t>1,315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6717" w:right="0"/>
        <w:jc w:val="left"/>
        <w:rPr>
          <w:b w:val="0"/>
          <w:bCs w:val="0"/>
        </w:rPr>
      </w:pPr>
      <w:r>
        <w:rPr/>
        <w:pict>
          <v:group style="position:absolute;margin-left:92.290001pt;margin-top:-68.680pt;width:305.75pt;height:96.1pt;mso-position-horizontal-relative:page;mso-position-vertical-relative:paragraph;z-index:-1063024" coordorigin="1846,-1374" coordsize="6115,1922">
            <v:group style="position:absolute;left:3036;top:-1368;width:2;height:1911" coordorigin="3036,-1368" coordsize="2,1911">
              <v:shape style="position:absolute;left:3036;top:-1368;width:2;height:1911" coordorigin="3036,-1368" coordsize="0,1911" path="m3036,-1368l3036,543e" filled="false" stroked="true" strokeweight=".580pt" strokecolor="#000000">
                <v:path arrowok="t"/>
              </v:shape>
            </v:group>
            <v:group style="position:absolute;left:3031;top:-1133;width:4924;height:2" coordorigin="3031,-1133" coordsize="4924,2">
              <v:shape style="position:absolute;left:3031;top:-1133;width:4924;height:2" coordorigin="3031,-1133" coordsize="4924,0" path="m3031,-1133l7955,-1133e" filled="false" stroked="true" strokeweight=".580pt" strokecolor="#000000">
                <v:path arrowok="t"/>
              </v:shape>
            </v:group>
            <v:group style="position:absolute;left:3900;top:-1128;width:2;height:1671" coordorigin="3900,-1128" coordsize="2,1671">
              <v:shape style="position:absolute;left:3900;top:-1128;width:2;height:1671" coordorigin="3900,-1128" coordsize="0,1671" path="m3900,-1128l3900,543e" filled="false" stroked="true" strokeweight=".580pt" strokecolor="#000000">
                <v:path arrowok="t"/>
              </v:shape>
            </v:group>
            <v:group style="position:absolute;left:4672;top:-1128;width:2;height:1671" coordorigin="4672,-1128" coordsize="2,1671">
              <v:shape style="position:absolute;left:4672;top:-1128;width:2;height:1671" coordorigin="4672,-1128" coordsize="0,1671" path="m4672,-1128l4672,543e" filled="false" stroked="true" strokeweight=".580pt" strokecolor="#000000">
                <v:path arrowok="t"/>
              </v:shape>
            </v:group>
            <v:group style="position:absolute;left:5443;top:-1128;width:2;height:1671" coordorigin="5443,-1128" coordsize="2,1671">
              <v:shape style="position:absolute;left:5443;top:-1128;width:2;height:1671" coordorigin="5443,-1128" coordsize="0,1671" path="m5443,-1128l5443,543e" filled="false" stroked="true" strokeweight=".580pt" strokecolor="#000000">
                <v:path arrowok="t"/>
              </v:shape>
            </v:group>
            <v:group style="position:absolute;left:6216;top:-1128;width:2;height:1671" coordorigin="6216,-1128" coordsize="2,1671">
              <v:shape style="position:absolute;left:6216;top:-1128;width:2;height:1671" coordorigin="6216,-1128" coordsize="0,1671" path="m6216,-1128l6216,543e" filled="false" stroked="true" strokeweight=".580pt" strokecolor="#000000">
                <v:path arrowok="t"/>
              </v:shape>
            </v:group>
            <v:group style="position:absolute;left:7069;top:-1128;width:2;height:1671" coordorigin="7069,-1128" coordsize="2,1671">
              <v:shape style="position:absolute;left:7069;top:-1128;width:2;height:1671" coordorigin="7069,-1128" coordsize="0,1671" path="m7069,-1128l7069,543e" filled="false" stroked="true" strokeweight=".580pt" strokecolor="#000000">
                <v:path arrowok="t"/>
              </v:shape>
            </v:group>
            <v:group style="position:absolute;left:1852;top:-893;width:6104;height:2" coordorigin="1852,-893" coordsize="6104,2">
              <v:shape style="position:absolute;left:1852;top:-893;width:6104;height:2" coordorigin="1852,-893" coordsize="6104,0" path="m1852,-893l7955,-893e" filled="false" stroked="true" strokeweight=".580pt" strokecolor="#000000">
                <v:path arrowok="t"/>
              </v:shape>
              <v:shape style="position:absolute;left:1852;top:-657;width:6106;height:10" type="#_x0000_t75" stroked="false">
                <v:imagedata r:id="rId328" o:title=""/>
              </v:shape>
              <v:shape style="position:absolute;left:1852;top:-417;width:6106;height:10" type="#_x0000_t75" stroked="false">
                <v:imagedata r:id="rId328" o:title=""/>
              </v:shape>
              <v:shape style="position:absolute;left:1852;top:-177;width:6106;height:10" type="#_x0000_t75" stroked="false">
                <v:imagedata r:id="rId328" o:title=""/>
              </v:shape>
              <v:shape style="position:absolute;left:1852;top:63;width:6106;height:10" type="#_x0000_t75" stroked="false">
                <v:imagedata r:id="rId328" o:title=""/>
              </v:shape>
            </v:group>
            <v:group style="position:absolute;left:1852;top:307;width:6104;height:2" coordorigin="1852,307" coordsize="6104,2">
              <v:shape style="position:absolute;left:1852;top:307;width:6104;height:2" coordorigin="1852,307" coordsize="6104,0" path="m1852,307l7955,307e" filled="false" stroked="true" strokeweight=".580pt" strokecolor="#000000">
                <v:path arrowok="t"/>
              </v:shape>
              <v:shape style="position:absolute;left:1928;top:-1224;width:1025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5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02;top:-1344;width:5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Becas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44;top:-1146;width:4649;height:1683" type="#_x0000_t202" filled="false" stroked="false">
                <v:textbox inset="0,0,0,0">
                  <w:txbxContent>
                    <w:p>
                      <w:pPr>
                        <w:tabs>
                          <w:tab w:pos="818" w:val="left" w:leader="none"/>
                          <w:tab w:pos="1589" w:val="left" w:leader="none"/>
                          <w:tab w:pos="2362" w:val="left" w:leader="none"/>
                          <w:tab w:pos="3175" w:val="left" w:leader="none"/>
                          <w:tab w:pos="3994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024" w:val="left" w:leader="none"/>
                          <w:tab w:pos="1795" w:val="left" w:leader="none"/>
                          <w:tab w:pos="2568" w:val="left" w:leader="none"/>
                          <w:tab w:pos="3421" w:val="left" w:leader="none"/>
                          <w:tab w:pos="4313" w:val="left" w:leader="none"/>
                        </w:tabs>
                        <w:spacing w:before="10"/>
                        <w:ind w:left="25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607</w:t>
                        <w:tab/>
                        <w:t>568</w:t>
                        <w:tab/>
                        <w:t>309</w:t>
                        <w:tab/>
                        <w:t>193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339</w:t>
                        <w:tab/>
                        <w:t>165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4" w:val="left" w:leader="none"/>
                          <w:tab w:pos="1907" w:val="left" w:leader="none"/>
                          <w:tab w:pos="2568" w:val="left" w:leader="none"/>
                          <w:tab w:pos="3533" w:val="left" w:leader="none"/>
                          <w:tab w:pos="4425" w:val="left" w:leader="none"/>
                        </w:tabs>
                        <w:spacing w:before="10"/>
                        <w:ind w:left="25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380</w:t>
                        <w:tab/>
                        <w:t>384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80</w:t>
                        <w:tab/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6" w:val="left" w:leader="none"/>
                          <w:tab w:pos="1628" w:val="left" w:leader="none"/>
                          <w:tab w:pos="2401" w:val="left" w:leader="none"/>
                          <w:tab w:pos="3421" w:val="left" w:leader="none"/>
                          <w:tab w:pos="4313" w:val="left" w:leader="none"/>
                        </w:tabs>
                        <w:spacing w:before="10"/>
                        <w:ind w:left="8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1,592</w:t>
                        <w:tab/>
                        <w:t>2,397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1,482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1,173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693</w:t>
                        <w:tab/>
                        <w:t>526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1" w:val="left" w:leader="none"/>
                          <w:tab w:pos="1625" w:val="left" w:leader="none"/>
                          <w:tab w:pos="2398" w:val="left" w:leader="none"/>
                          <w:tab w:pos="3418" w:val="left" w:leader="none"/>
                          <w:tab w:pos="4311" w:val="left" w:leader="none"/>
                        </w:tabs>
                        <w:spacing w:before="10"/>
                        <w:ind w:left="24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757</w:t>
                        <w:tab/>
                        <w:t>516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1,959</w:t>
                        <w:tab/>
                        <w:t>1,026</w:t>
                        <w:tab/>
                        <w:t>760</w:t>
                        <w:tab/>
                        <w:t>410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34" w:val="left" w:leader="none"/>
                          <w:tab w:pos="1794" w:val="left" w:leader="none"/>
                          <w:tab w:pos="2678" w:val="left" w:leader="none"/>
                          <w:tab w:pos="3420" w:val="left" w:leader="none"/>
                          <w:tab w:pos="4424" w:val="left" w:leader="none"/>
                        </w:tabs>
                        <w:spacing w:before="10"/>
                        <w:ind w:left="36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45</w:t>
                        <w:tab/>
                        <w:t>40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105</w:t>
                        <w:tab/>
                        <w:t>20</w:t>
                        <w:tab/>
                        <w:t>185</w:t>
                        <w:tab/>
                        <w:t>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6" w:val="left" w:leader="none"/>
                          <w:tab w:pos="1628" w:val="left" w:leader="none"/>
                          <w:tab w:pos="2401" w:val="left" w:leader="none"/>
                          <w:tab w:pos="3254" w:val="left" w:leader="none"/>
                          <w:tab w:pos="4147" w:val="left" w:leader="none"/>
                        </w:tabs>
                        <w:spacing w:line="226" w:lineRule="exact" w:before="10"/>
                        <w:ind w:left="8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3,381</w:t>
                        <w:tab/>
                        <w:t>3,905</w:t>
                        <w:tab/>
                        <w:t>3,935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2,532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2,057</w:t>
                        <w:tab/>
                        <w:t>1,176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40" w:lineRule="auto" w:before="82"/>
        <w:ind w:left="188" w:right="6784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spacing w:val="35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8" w:right="6784"/>
        <w:jc w:val="left"/>
        <w:rPr>
          <w:b w:val="0"/>
          <w:bCs w:val="0"/>
        </w:rPr>
      </w:pPr>
      <w:r>
        <w:rPr>
          <w:spacing w:val="-1"/>
        </w:rPr>
        <w:t>Hasta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Becas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Capacitación</w:t>
      </w:r>
      <w:r>
        <w:rPr/>
        <w:t> a </w:t>
      </w:r>
      <w:r>
        <w:rPr>
          <w:spacing w:val="-1"/>
        </w:rPr>
        <w:t>los</w:t>
      </w:r>
      <w:r>
        <w:rPr>
          <w:spacing w:val="1"/>
        </w:rPr>
        <w:t> </w:t>
      </w:r>
      <w:r>
        <w:rPr>
          <w:spacing w:val="-1"/>
        </w:rPr>
        <w:t>trabajadores</w:t>
      </w:r>
      <w:r>
        <w:rPr>
          <w:spacing w:val="22"/>
        </w:rPr>
        <w:t> </w:t>
      </w:r>
      <w:r>
        <w:rPr>
          <w:spacing w:val="-2"/>
        </w:rPr>
        <w:t>(PROBECAT).</w:t>
      </w:r>
      <w:r>
        <w:rPr>
          <w:b w:val="0"/>
        </w:rPr>
      </w:r>
    </w:p>
    <w:p>
      <w:pPr>
        <w:pStyle w:val="BodyText"/>
        <w:spacing w:line="240" w:lineRule="auto" w:before="1"/>
        <w:ind w:left="188" w:right="6784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becas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3"/>
        </w:rPr>
        <w:t>Apoyo</w:t>
      </w:r>
      <w:r>
        <w:rPr/>
        <w:t> </w:t>
      </w:r>
      <w:r>
        <w:rPr>
          <w:spacing w:val="-1"/>
        </w:rPr>
        <w:t>Económico</w:t>
      </w:r>
      <w:r>
        <w:rPr/>
        <w:t> a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Movilidad Laboral</w:t>
      </w:r>
      <w:r>
        <w:rPr>
          <w:spacing w:val="34"/>
        </w:rPr>
        <w:t> </w:t>
      </w:r>
      <w:r>
        <w:rPr/>
        <w:t>Interna </w:t>
      </w:r>
      <w:r>
        <w:rPr>
          <w:spacing w:val="-1"/>
        </w:rPr>
        <w:t>(SAEMLI)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740" w:right="10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 w:before="74"/>
        <w:ind w:left="3670" w:right="3659"/>
        <w:jc w:val="center"/>
        <w:rPr>
          <w:b w:val="0"/>
          <w:bCs w:val="0"/>
        </w:rPr>
      </w:pP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definitivos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Ferias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 realizadas</w:t>
      </w:r>
      <w:r>
        <w:rPr>
          <w:spacing w:val="20"/>
        </w:rPr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La Paz en B.C.Sur,</w:t>
      </w:r>
      <w:r>
        <w:rPr>
          <w:b w:val="0"/>
        </w:rPr>
      </w:r>
    </w:p>
    <w:p>
      <w:pPr>
        <w:spacing w:line="229" w:lineRule="exact" w:before="0"/>
        <w:ind w:left="1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4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94.45pt;height:85.3pt;mso-position-horizontal-relative:char;mso-position-vertical-relative:line" coordorigin="0,0" coordsize="7889,1706">
            <v:group style="position:absolute;left:3378;top:6;width:2;height:1695" coordorigin="3378,6" coordsize="2,1695">
              <v:shape style="position:absolute;left:3378;top:6;width:2;height:1695" coordorigin="3378,6" coordsize="0,1695" path="m3378,6l3378,1700e" filled="false" stroked="true" strokeweight=".580pt" strokecolor="#000000">
                <v:path arrowok="t"/>
              </v:shape>
            </v:group>
            <v:group style="position:absolute;left:4129;top:6;width:2;height:1695" coordorigin="4129,6" coordsize="2,1695">
              <v:shape style="position:absolute;left:4129;top:6;width:2;height:1695" coordorigin="4129,6" coordsize="0,1695" path="m4129,6l4129,1700e" filled="false" stroked="true" strokeweight=".580pt" strokecolor="#000000">
                <v:path arrowok="t"/>
              </v:shape>
            </v:group>
            <v:group style="position:absolute;left:4881;top:6;width:2;height:1695" coordorigin="4881,6" coordsize="2,1695">
              <v:shape style="position:absolute;left:4881;top:6;width:2;height:1695" coordorigin="4881,6" coordsize="0,1695" path="m4881,6l4881,1700e" filled="false" stroked="true" strokeweight=".580pt" strokecolor="#000000">
                <v:path arrowok="t"/>
              </v:shape>
            </v:group>
            <v:group style="position:absolute;left:5634;top:6;width:2;height:1695" coordorigin="5634,6" coordsize="2,1695">
              <v:shape style="position:absolute;left:5634;top:6;width:2;height:1695" coordorigin="5634,6" coordsize="0,1695" path="m5634,6l5634,1700e" filled="false" stroked="true" strokeweight=".580pt" strokecolor="#000000">
                <v:path arrowok="t"/>
              </v:shape>
            </v:group>
            <v:group style="position:absolute;left:6385;top:6;width:2;height:1695" coordorigin="6385,6" coordsize="2,1695">
              <v:shape style="position:absolute;left:6385;top:6;width:2;height:1695" coordorigin="6385,6" coordsize="0,1695" path="m6385,6l6385,1700e" filled="false" stroked="true" strokeweight=".580pt" strokecolor="#000000">
                <v:path arrowok="t"/>
              </v:shape>
            </v:group>
            <v:group style="position:absolute;left:7137;top:6;width:2;height:1695" coordorigin="7137,6" coordsize="2,1695">
              <v:shape style="position:absolute;left:7137;top:6;width:2;height:1695" coordorigin="7137,6" coordsize="0,1695" path="m7137,6l7137,1700e" filled="false" stroked="true" strokeweight=".580pt" strokecolor="#000000">
                <v:path arrowok="t"/>
              </v:shape>
            </v:group>
            <v:group style="position:absolute;left:6;top:240;width:7877;height:2" coordorigin="6,240" coordsize="7877,2">
              <v:shape style="position:absolute;left:6;top:240;width:7877;height:2" coordorigin="6,240" coordsize="7877,0" path="m6,240l7883,240e" filled="false" stroked="true" strokeweight=".580pt" strokecolor="#000000">
                <v:path arrowok="t"/>
              </v:shape>
              <v:shape style="position:absolute;left:6;top:475;width:7880;height:10" type="#_x0000_t75" stroked="false">
                <v:imagedata r:id="rId329" o:title=""/>
              </v:shape>
              <v:shape style="position:absolute;left:6;top:731;width:7880;height:10" type="#_x0000_t75" stroked="false">
                <v:imagedata r:id="rId329" o:title=""/>
              </v:shape>
              <v:shape style="position:absolute;left:6;top:971;width:7880;height:10" type="#_x0000_t75" stroked="false">
                <v:imagedata r:id="rId329" o:title=""/>
              </v:shape>
              <v:shape style="position:absolute;left:6;top:1211;width:7880;height:10" type="#_x0000_t75" stroked="false">
                <v:imagedata r:id="rId329" o:title=""/>
              </v:shape>
              <v:shape style="position:absolute;left:6;top:1451;width:7880;height:10" type="#_x0000_t75" stroked="false">
                <v:imagedata r:id="rId329" o:title=""/>
              </v:shape>
            </v:group>
            <v:group style="position:absolute;left:6;top:1695;width:7877;height:2" coordorigin="6,1695" coordsize="7877,2">
              <v:shape style="position:absolute;left:6;top:1695;width:7877;height:2" coordorigin="6,1695" coordsize="7877,0" path="m6,1695l7883,1695e" filled="false" stroked="true" strokeweight=".580pt" strokecolor="#000000">
                <v:path arrowok="t"/>
              </v:shape>
              <v:shape style="position:absolute;left:0;top:0;width:7889;height:1706" type="#_x0000_t202" filled="false" stroked="false">
                <v:textbox inset="0,0,0,0">
                  <w:txbxContent>
                    <w:p>
                      <w:pPr>
                        <w:tabs>
                          <w:tab w:pos="4282" w:val="left" w:leader="none"/>
                          <w:tab w:pos="5033" w:val="left" w:leader="none"/>
                          <w:tab w:pos="5785" w:val="left" w:leader="none"/>
                          <w:tab w:pos="6538" w:val="left" w:leader="none"/>
                          <w:tab w:pos="7289" w:val="left" w:leader="none"/>
                        </w:tabs>
                        <w:spacing w:before="4"/>
                        <w:ind w:left="353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837" w:val="left" w:leader="none"/>
                          <w:tab w:pos="4589" w:val="left" w:leader="none"/>
                          <w:tab w:pos="5340" w:val="left" w:leader="none"/>
                          <w:tab w:pos="6092" w:val="left" w:leader="none"/>
                          <w:tab w:pos="6845" w:val="left" w:leader="none"/>
                          <w:tab w:pos="7818" w:val="right" w:leader="none"/>
                        </w:tabs>
                        <w:spacing w:before="9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Participantes</w:t>
                        <w:tab/>
                        <w:t>12</w:t>
                        <w:tab/>
                        <w:t>14</w:t>
                        <w:tab/>
                        <w:t>11</w:t>
                        <w:tab/>
                        <w:t>15</w:t>
                        <w:tab/>
                        <w:t>10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48" w:val="left" w:leader="none"/>
                          <w:tab w:pos="4700" w:val="left" w:leader="none"/>
                          <w:tab w:pos="5451" w:val="left" w:leader="none"/>
                          <w:tab w:pos="6203" w:val="left" w:leader="none"/>
                          <w:tab w:pos="6956" w:val="left" w:leader="none"/>
                          <w:tab w:pos="7818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Otras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instituciones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participantes</w:t>
                        <w:tab/>
                        <w:t>7</w:t>
                        <w:tab/>
                        <w:t>6</w:t>
                        <w:tab/>
                        <w:t>7</w:t>
                        <w:tab/>
                        <w:t>6</w:t>
                        <w:tab/>
                        <w:t>9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23" w:val="left" w:leader="none"/>
                          <w:tab w:pos="4309" w:val="left" w:leader="none"/>
                          <w:tab w:pos="5227" w:val="left" w:leader="none"/>
                          <w:tab w:pos="5812" w:val="left" w:leader="none"/>
                          <w:tab w:pos="6732" w:val="left" w:leader="none"/>
                          <w:tab w:pos="7818" w:val="right" w:leader="none"/>
                        </w:tabs>
                        <w:spacing w:before="25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Vacantes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ofertadas</w:t>
                        <w:tab/>
                        <w:t>674</w:t>
                        <w:tab/>
                        <w:t>1,073</w:t>
                        <w:tab/>
                        <w:t>338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1,002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326</w:t>
                        <w:tab/>
                        <w:t>543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558" w:val="left" w:leader="none"/>
                          <w:tab w:pos="4310" w:val="left" w:leader="none"/>
                          <w:tab w:pos="5061" w:val="left" w:leader="none"/>
                          <w:tab w:pos="5813" w:val="left" w:leader="none"/>
                          <w:tab w:pos="6565" w:val="left" w:leader="none"/>
                          <w:tab w:pos="7317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Solicitantes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concurrieron</w:t>
                        <w:tab/>
                        <w:t>1,271</w:t>
                        <w:tab/>
                        <w:t>1,062</w:t>
                        <w:tab/>
                        <w:t>1,258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1,241</w:t>
                        <w:tab/>
                        <w:t>1,299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25" w:val="left" w:leader="none"/>
                          <w:tab w:pos="4477" w:val="left" w:leader="none"/>
                          <w:tab w:pos="5228" w:val="left" w:leader="none"/>
                          <w:tab w:pos="5980" w:val="left" w:leader="none"/>
                          <w:tab w:pos="6733" w:val="left" w:leader="none"/>
                          <w:tab w:pos="7818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Colocados</w:t>
                        <w:tab/>
                        <w:t>236</w:t>
                        <w:tab/>
                        <w:t>374</w:t>
                        <w:tab/>
                        <w:t>135</w:t>
                        <w:tab/>
                        <w:t>146</w:t>
                        <w:tab/>
                        <w:t>146</w:t>
                        <w:tab/>
                        <w:t>104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724" w:val="left" w:leader="none"/>
                          <w:tab w:pos="4476" w:val="left" w:leader="none"/>
                          <w:tab w:pos="5227" w:val="left" w:leader="none"/>
                          <w:tab w:pos="6202" w:val="left" w:leader="none"/>
                          <w:tab w:pos="6954" w:val="left" w:leader="none"/>
                          <w:tab w:pos="7706" w:val="lef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Colocados en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Becas</w:t>
                        <w:tab/>
                        <w:t>126</w:t>
                        <w:tab/>
                        <w:t>200</w:t>
                        <w:tab/>
                        <w:t>157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618" w:right="0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3670" w:right="3659"/>
        <w:jc w:val="center"/>
        <w:rPr>
          <w:b w:val="0"/>
          <w:bCs w:val="0"/>
        </w:rPr>
      </w:pPr>
      <w:r>
        <w:rPr>
          <w:spacing w:val="-1"/>
        </w:rPr>
        <w:t>Resultados</w:t>
      </w:r>
      <w:r>
        <w:rPr/>
        <w:t> </w:t>
      </w:r>
      <w:r>
        <w:rPr>
          <w:spacing w:val="-1"/>
        </w:rPr>
        <w:t>definitivos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Ferias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Empleo realizadas</w:t>
      </w:r>
      <w:r>
        <w:rPr>
          <w:spacing w:val="20"/>
        </w:rPr>
        <w:t> </w:t>
      </w:r>
      <w:r>
        <w:rPr>
          <w:spacing w:val="-1"/>
        </w:rPr>
        <w:t>en el municipio</w:t>
      </w:r>
      <w:r>
        <w:rPr/>
        <w:t> </w:t>
      </w:r>
      <w:r>
        <w:rPr>
          <w:spacing w:val="-1"/>
        </w:rPr>
        <w:t>de Los Cabos en B.C.Sur,</w:t>
      </w:r>
      <w:r>
        <w:rPr>
          <w:b w:val="0"/>
        </w:rPr>
      </w:r>
    </w:p>
    <w:p>
      <w:pPr>
        <w:spacing w:before="0"/>
        <w:ind w:left="6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1999-2004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23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1.7pt;height:96.75pt;mso-position-horizontal-relative:char;mso-position-vertical-relative:line" coordorigin="0,0" coordsize="8034,1935">
            <v:group style="position:absolute;left:3098;top:19;width:2;height:1911" coordorigin="3098,19" coordsize="2,1911">
              <v:shape style="position:absolute;left:3098;top:19;width:2;height:1911" coordorigin="3098,19" coordsize="0,1911" path="m3098,19l3098,1929e" filled="false" stroked="true" strokeweight=".580pt" strokecolor="#000000">
                <v:path arrowok="t"/>
              </v:shape>
            </v:group>
            <v:group style="position:absolute;left:4007;top:19;width:2;height:1911" coordorigin="4007,19" coordsize="2,1911">
              <v:shape style="position:absolute;left:4007;top:19;width:2;height:1911" coordorigin="4007,19" coordsize="0,1911" path="m4007,19l4007,1929e" filled="false" stroked="true" strokeweight=".580pt" strokecolor="#000000">
                <v:path arrowok="t"/>
              </v:shape>
            </v:group>
            <v:group style="position:absolute;left:4759;top:19;width:2;height:1911" coordorigin="4759,19" coordsize="2,1911">
              <v:shape style="position:absolute;left:4759;top:19;width:2;height:1911" coordorigin="4759,19" coordsize="0,1911" path="m4759,19l4759,1929e" filled="false" stroked="true" strokeweight=".580pt" strokecolor="#000000">
                <v:path arrowok="t"/>
              </v:shape>
            </v:group>
            <v:group style="position:absolute;left:5550;top:19;width:2;height:1911" coordorigin="5550,19" coordsize="2,1911">
              <v:shape style="position:absolute;left:5550;top:19;width:2;height:1911" coordorigin="5550,19" coordsize="0,1911" path="m5550,19l5550,1929e" filled="false" stroked="true" strokeweight=".580pt" strokecolor="#000000">
                <v:path arrowok="t"/>
              </v:shape>
            </v:group>
            <v:group style="position:absolute;left:6385;top:19;width:2;height:1911" coordorigin="6385,19" coordsize="2,1911">
              <v:shape style="position:absolute;left:6385;top:19;width:2;height:1911" coordorigin="6385,19" coordsize="0,1911" path="m6385,19l6385,1929e" filled="false" stroked="true" strokeweight=".580pt" strokecolor="#000000">
                <v:path arrowok="t"/>
              </v:shape>
            </v:group>
            <v:group style="position:absolute;left:7212;top:19;width:2;height:1911" coordorigin="7212,19" coordsize="2,1911">
              <v:shape style="position:absolute;left:7212;top:19;width:2;height:1911" coordorigin="7212,19" coordsize="0,1911" path="m7212,19l7212,1929e" filled="false" stroked="true" strokeweight=".580pt" strokecolor="#000000">
                <v:path arrowok="t"/>
              </v:shape>
            </v:group>
            <v:group style="position:absolute;left:6;top:254;width:8022;height:2" coordorigin="6,254" coordsize="8022,2">
              <v:shape style="position:absolute;left:6;top:254;width:8022;height:2" coordorigin="6,254" coordsize="8022,0" path="m6,254l8028,254e" filled="false" stroked="true" strokeweight=".580pt" strokecolor="#000000">
                <v:path arrowok="t"/>
              </v:shape>
              <v:shape style="position:absolute;left:6;top:489;width:8022;height:10" type="#_x0000_t75" stroked="false">
                <v:imagedata r:id="rId330" o:title=""/>
              </v:shape>
              <v:shape style="position:absolute;left:6;top:958;width:8022;height:10" type="#_x0000_t75" stroked="false">
                <v:imagedata r:id="rId330" o:title=""/>
              </v:shape>
              <v:shape style="position:absolute;left:6;top:1198;width:8022;height:10" type="#_x0000_t75" stroked="false">
                <v:imagedata r:id="rId330" o:title=""/>
              </v:shape>
              <v:shape style="position:absolute;left:6;top:1438;width:8022;height:10" type="#_x0000_t75" stroked="false">
                <v:imagedata r:id="rId330" o:title=""/>
              </v:shape>
              <v:shape style="position:absolute;left:6;top:1678;width:8022;height:10" type="#_x0000_t75" stroked="false">
                <v:imagedata r:id="rId330" o:title=""/>
              </v:shape>
            </v:group>
            <v:group style="position:absolute;left:6;top:1924;width:8022;height:2" coordorigin="6,1924" coordsize="8022,2">
              <v:shape style="position:absolute;left:6;top:1924;width:8022;height:2" coordorigin="6,1924" coordsize="8022,0" path="m6,1924l8028,1924e" filled="false" stroked="true" strokeweight=".580pt" strokecolor="#000000">
                <v:path arrowok="t"/>
              </v:shape>
              <v:shape style="position:absolute;left:83;top:282;width:2829;height:163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Participantes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4" w:lineRule="auto" w:before="10"/>
                        <w:ind w:left="0" w:right="98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Otras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instituciones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participantes Vacantes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ofertadas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Solicitantes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concurrieron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Colocados Colocados en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Becas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30;top:0;width:4636;height:723" type="#_x0000_t202" filled="false" stroked="false">
                <v:textbox inset="0,0,0,0">
                  <w:txbxContent>
                    <w:p>
                      <w:pPr>
                        <w:tabs>
                          <w:tab w:pos="829" w:val="left" w:leader="none"/>
                          <w:tab w:pos="1546" w:val="left" w:leader="none"/>
                          <w:tab w:pos="2414" w:val="left" w:leader="none"/>
                          <w:tab w:pos="3245" w:val="left" w:leader="none"/>
                          <w:tab w:pos="4070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36" w:val="left" w:leader="none"/>
                          <w:tab w:pos="2017" w:val="left" w:leader="none"/>
                          <w:tab w:pos="2763" w:val="left" w:leader="none"/>
                          <w:tab w:pos="3589" w:val="left" w:leader="none"/>
                          <w:tab w:pos="4412" w:val="left" w:leader="none"/>
                        </w:tabs>
                        <w:spacing w:before="10"/>
                        <w:ind w:left="38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--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22</w:t>
                        <w:tab/>
                        <w:t>25</w:t>
                        <w:tab/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523" w:val="left" w:leader="none"/>
                        </w:tabs>
                        <w:spacing w:line="226" w:lineRule="exact" w:before="10"/>
                        <w:ind w:left="201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--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02;top:753;width:337;height:11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187;top:753;width:503;height:11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1,084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46;top:991;width:1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15;top:753;width:502;height:11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1,062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0;top:753;width:503;height:11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1,131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31;top:991;width:33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2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408" w:right="0"/>
        <w:jc w:val="left"/>
        <w:rPr>
          <w:b w:val="0"/>
          <w:bCs w:val="0"/>
        </w:rPr>
      </w:pPr>
      <w:r>
        <w:rPr>
          <w:spacing w:val="-1"/>
        </w:rPr>
        <w:t>Fuente: Dirección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Trabajo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Previsión</w:t>
      </w:r>
      <w:r>
        <w:rPr/>
        <w:t> Social, </w:t>
      </w:r>
      <w:r>
        <w:rPr>
          <w:spacing w:val="-1"/>
        </w:rPr>
        <w:t>Servicio</w:t>
      </w:r>
      <w:r>
        <w:rPr/>
        <w:t> Estatal de Empleo.</w:t>
      </w:r>
      <w:r>
        <w:rPr>
          <w:b w:val="0"/>
        </w:rPr>
      </w:r>
    </w:p>
    <w:p>
      <w:pPr>
        <w:pStyle w:val="BodyText"/>
        <w:spacing w:line="240" w:lineRule="auto"/>
        <w:ind w:left="2408" w:right="2095"/>
        <w:jc w:val="left"/>
        <w:rPr>
          <w:b w:val="0"/>
          <w:bCs w:val="0"/>
        </w:rPr>
      </w:pPr>
      <w:r>
        <w:rPr/>
        <w:t>1/ No se </w:t>
      </w:r>
      <w:r>
        <w:rPr>
          <w:spacing w:val="-1"/>
        </w:rPr>
        <w:t>llevó</w:t>
      </w:r>
      <w:r>
        <w:rPr/>
        <w:t> a cabo la Feria, debido a </w:t>
      </w:r>
      <w:r>
        <w:rPr>
          <w:spacing w:val="-1"/>
        </w:rPr>
        <w:t>los</w:t>
      </w:r>
      <w:r>
        <w:rPr/>
        <w:t> efectos del Huracán Juliette,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al</w:t>
      </w:r>
      <w:r>
        <w:rPr/>
        <w:t> desplome de</w:t>
      </w:r>
      <w:r>
        <w:rPr>
          <w:spacing w:val="-2"/>
        </w:rPr>
        <w:t> </w:t>
      </w:r>
      <w:r>
        <w:rPr/>
        <w:t>la </w:t>
      </w:r>
      <w:r>
        <w:rPr>
          <w:spacing w:val="-1"/>
        </w:rPr>
        <w:t>actividad</w:t>
      </w:r>
      <w:r>
        <w:rPr/>
        <w:t> turística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finales</w:t>
      </w:r>
      <w:r>
        <w:rPr>
          <w:spacing w:val="-1"/>
        </w:rPr>
        <w:t> de</w:t>
      </w:r>
      <w:r>
        <w:rPr>
          <w:spacing w:val="23"/>
        </w:rPr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760" w:right="12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82.019997pt;margin-top:566.520020pt;width:629.4pt;height:.1pt;mso-position-horizontal-relative:page;mso-position-vertical-relative:page;z-index:-1062616" coordorigin="1640,11330" coordsize="12588,2">
            <v:shape style="position:absolute;left:1640;top:11330;width:12588;height:2" coordorigin="1640,11330" coordsize="12588,0" path="m1640,11330l14228,11330e" filled="false" stroked="true" strokeweight=".72pt" strokecolor="#ffcc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5920" w:right="2743" w:hanging="319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Total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asegurados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sector económico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pacing w:val="-1"/>
          <w:sz w:val="20"/>
        </w:rPr>
        <w:t>del IMSS en el Estado de B.C.Sur,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z w:val="20"/>
        </w:rPr>
        <w:t>1999-2004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5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82.15pt;height:72.1pt;mso-position-horizontal-relative:char;mso-position-vertical-relative:line" coordorigin="0,0" coordsize="7643,1442">
            <v:group style="position:absolute;left:2244;top:6;width:2;height:1431" coordorigin="2244,6" coordsize="2,1431">
              <v:shape style="position:absolute;left:2244;top:6;width:2;height:1431" coordorigin="2244,6" coordsize="0,1431" path="m2244,6l2244,1436e" filled="false" stroked="true" strokeweight=".580pt" strokecolor="#000000">
                <v:path arrowok="t"/>
              </v:shape>
            </v:group>
            <v:group style="position:absolute;left:2239;top:241;width:5398;height:2" coordorigin="2239,241" coordsize="5398,2">
              <v:shape style="position:absolute;left:2239;top:241;width:5398;height:2" coordorigin="2239,241" coordsize="5398,0" path="m2239,241l7637,241e" filled="false" stroked="true" strokeweight=".580pt" strokecolor="#000000">
                <v:path arrowok="t"/>
              </v:shape>
            </v:group>
            <v:group style="position:absolute;left:3107;top:246;width:2;height:1191" coordorigin="3107,246" coordsize="2,1191">
              <v:shape style="position:absolute;left:3107;top:246;width:2;height:1191" coordorigin="3107,246" coordsize="0,1191" path="m3107,246l3107,1436e" filled="false" stroked="true" strokeweight=".580pt" strokecolor="#000000">
                <v:path arrowok="t"/>
              </v:shape>
            </v:group>
            <v:group style="position:absolute;left:3969;top:246;width:2;height:1191" coordorigin="3969,246" coordsize="2,1191">
              <v:shape style="position:absolute;left:3969;top:246;width:2;height:1191" coordorigin="3969,246" coordsize="0,1191" path="m3969,246l3969,1436e" filled="false" stroked="true" strokeweight=".580pt" strokecolor="#000000">
                <v:path arrowok="t"/>
              </v:shape>
            </v:group>
            <v:group style="position:absolute;left:4832;top:246;width:2;height:1191" coordorigin="4832,246" coordsize="2,1191">
              <v:shape style="position:absolute;left:4832;top:246;width:2;height:1191" coordorigin="4832,246" coordsize="0,1191" path="m4832,246l4832,1436e" filled="false" stroked="true" strokeweight=".580pt" strokecolor="#000000">
                <v:path arrowok="t"/>
              </v:shape>
            </v:group>
            <v:group style="position:absolute;left:5732;top:246;width:2;height:1191" coordorigin="5732,246" coordsize="2,1191">
              <v:shape style="position:absolute;left:5732;top:246;width:2;height:1191" coordorigin="5732,246" coordsize="0,1191" path="m5732,246l5732,1436e" filled="false" stroked="true" strokeweight=".580pt" strokecolor="#000000">
                <v:path arrowok="t"/>
              </v:shape>
            </v:group>
            <v:group style="position:absolute;left:6720;top:246;width:2;height:1191" coordorigin="6720,246" coordsize="2,1191">
              <v:shape style="position:absolute;left:6720;top:246;width:2;height:1191" coordorigin="6720,246" coordsize="0,1191" path="m6720,246l6720,1436e" filled="false" stroked="true" strokeweight=".580pt" strokecolor="#000000">
                <v:path arrowok="t"/>
              </v:shape>
            </v:group>
            <v:group style="position:absolute;left:6;top:481;width:7631;height:2" coordorigin="6,481" coordsize="7631,2">
              <v:shape style="position:absolute;left:6;top:481;width:7631;height:2" coordorigin="6,481" coordsize="7631,0" path="m6,481l7637,481e" filled="false" stroked="true" strokeweight=".580pt" strokecolor="#000000">
                <v:path arrowok="t"/>
              </v:shape>
              <v:shape style="position:absolute;left:6;top:716;width:7631;height:10" type="#_x0000_t75" stroked="false">
                <v:imagedata r:id="rId333" o:title=""/>
              </v:shape>
              <v:shape style="position:absolute;left:6;top:956;width:7631;height:10" type="#_x0000_t75" stroked="false">
                <v:imagedata r:id="rId333" o:title=""/>
              </v:shape>
            </v:group>
            <v:group style="position:absolute;left:6;top:1201;width:7631;height:2" coordorigin="6,1201" coordsize="7631,2">
              <v:shape style="position:absolute;left:6;top:1201;width:7631;height:2" coordorigin="6,1201" coordsize="7631,0" path="m6,1201l7637,1201e" filled="false" stroked="true" strokeweight=".580pt" strokecolor="#000000">
                <v:path arrowok="t"/>
              </v:shape>
              <v:shape style="position:absolute;left:84;top:149;width:1748;height:12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73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Sector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Sector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primario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Sector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secundario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Sector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terciario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67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63;top:29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Asegurados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22;top:269;width:5151;height:1161" type="#_x0000_t202" filled="false" stroked="false">
                <v:textbox inset="0,0,0,0">
                  <w:txbxContent>
                    <w:p>
                      <w:pPr>
                        <w:tabs>
                          <w:tab w:pos="891" w:val="left" w:leader="none"/>
                          <w:tab w:pos="1754" w:val="left" w:leader="none"/>
                          <w:tab w:pos="2635" w:val="left" w:leader="none"/>
                          <w:tab w:pos="3579" w:val="left" w:leader="none"/>
                          <w:tab w:pos="4534" w:val="left" w:leader="none"/>
                        </w:tabs>
                        <w:spacing w:line="205" w:lineRule="exact" w:before="0"/>
                        <w:ind w:left="2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838" w:val="left" w:leader="none"/>
                          <w:tab w:pos="2738" w:val="left" w:leader="none"/>
                          <w:tab w:pos="3613" w:val="left" w:leader="none"/>
                          <w:tab w:pos="4649" w:val="left" w:leader="none"/>
                        </w:tabs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6,755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9,239</w:t>
                        <w:tab/>
                        <w:t>7,093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11,805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7,722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5" w:val="left" w:leader="none"/>
                          <w:tab w:pos="2625" w:val="left" w:leader="none"/>
                          <w:tab w:pos="3613" w:val="left" w:leader="none"/>
                          <w:tab w:pos="4537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22,781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24,331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21,670</w:t>
                        <w:tab/>
                        <w:t>19,578</w:t>
                        <w:tab/>
                        <w:t>18,371</w:t>
                        <w:tab/>
                        <w:t>20,435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5" w:val="left" w:leader="none"/>
                          <w:tab w:pos="2625" w:val="left" w:leader="none"/>
                          <w:tab w:pos="3613" w:val="left" w:leader="none"/>
                          <w:tab w:pos="4537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56,453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61,689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62,627</w:t>
                        <w:tab/>
                        <w:t>69,292</w:t>
                        <w:tab/>
                        <w:t>75,218</w:t>
                        <w:tab/>
                        <w:t>77,769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725" w:val="left" w:leader="none"/>
                          <w:tab w:pos="2625" w:val="left" w:leader="none"/>
                          <w:tab w:pos="3501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84,963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92,775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93,536</w:t>
                        <w:tab/>
                        <w:t>95,963</w:t>
                        <w:tab/>
                        <w:t>105,394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105,926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617" w:right="4322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(IMSS),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Presupuestal</w:t>
      </w:r>
      <w:r>
        <w:rPr/>
        <w:t> y</w:t>
      </w:r>
      <w:r>
        <w:rPr>
          <w:spacing w:val="-5"/>
        </w:rPr>
        <w:t> </w:t>
      </w:r>
      <w:r>
        <w:rPr/>
        <w:t>Estadística.</w:t>
      </w:r>
      <w:r>
        <w:rPr>
          <w:spacing w:val="53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de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1999-2002.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5920" w:right="1398" w:hanging="4540"/>
        <w:jc w:val="left"/>
        <w:rPr>
          <w:b w:val="0"/>
          <w:bCs w:val="0"/>
        </w:rPr>
      </w:pPr>
      <w:r>
        <w:rPr/>
        <w:pict>
          <v:group style="position:absolute;margin-left:115.559998pt;margin-top:34.289478pt;width:560.550pt;height:108.05pt;mso-position-horizontal-relative:page;mso-position-vertical-relative:paragraph;z-index:-1062472" coordorigin="2311,686" coordsize="11211,2161">
            <v:group style="position:absolute;left:3554;top:692;width:2;height:2150" coordorigin="3554,692" coordsize="2,2150">
              <v:shape style="position:absolute;left:3554;top:692;width:2;height:2150" coordorigin="3554,692" coordsize="0,2150" path="m3554,692l3554,2841e" filled="false" stroked="true" strokeweight=".580pt" strokecolor="#000000">
                <v:path arrowok="t"/>
              </v:shape>
            </v:group>
            <v:group style="position:absolute;left:3550;top:926;width:9966;height:2" coordorigin="3550,926" coordsize="9966,2">
              <v:shape style="position:absolute;left:3550;top:926;width:9966;height:2" coordorigin="3550,926" coordsize="9966,0" path="m3550,926l13516,926e" filled="false" stroked="true" strokeweight=".580pt" strokecolor="#000000">
                <v:path arrowok="t"/>
              </v:shape>
            </v:group>
            <v:group style="position:absolute;left:8953;top:930;width:2;height:1911" coordorigin="8953,930" coordsize="2,1911">
              <v:shape style="position:absolute;left:8953;top:930;width:2;height:1911" coordorigin="8953,930" coordsize="0,1911" path="m8953,930l8953,2841e" filled="false" stroked="true" strokeweight=".580pt" strokecolor="#000000">
                <v:path arrowok="t"/>
              </v:shape>
            </v:group>
            <v:group style="position:absolute;left:3550;top:1166;width:9966;height:2" coordorigin="3550,1166" coordsize="9966,2">
              <v:shape style="position:absolute;left:3550;top:1166;width:9966;height:2" coordorigin="3550,1166" coordsize="9966,0" path="m3550,1166l13516,1166e" filled="false" stroked="true" strokeweight=".580pt" strokecolor="#000000">
                <v:path arrowok="t"/>
              </v:shape>
            </v:group>
            <v:group style="position:absolute;left:4454;top:1170;width:2;height:1671" coordorigin="4454,1170" coordsize="2,1671">
              <v:shape style="position:absolute;left:4454;top:1170;width:2;height:1671" coordorigin="4454,1170" coordsize="0,1671" path="m4454,1170l4454,2841e" filled="false" stroked="true" strokeweight=".580pt" strokecolor="#000000">
                <v:path arrowok="t"/>
              </v:shape>
            </v:group>
            <v:group style="position:absolute;left:5354;top:1170;width:2;height:1671" coordorigin="5354,1170" coordsize="2,1671">
              <v:shape style="position:absolute;left:5354;top:1170;width:2;height:1671" coordorigin="5354,1170" coordsize="0,1671" path="m5354,1170l5354,2841e" filled="false" stroked="true" strokeweight=".580pt" strokecolor="#000000">
                <v:path arrowok="t"/>
              </v:shape>
            </v:group>
            <v:group style="position:absolute;left:6290;top:1170;width:2;height:1671" coordorigin="6290,1170" coordsize="2,1671">
              <v:shape style="position:absolute;left:6290;top:1170;width:2;height:1671" coordorigin="6290,1170" coordsize="0,1671" path="m6290,1170l6290,2841e" filled="false" stroked="true" strokeweight=".580pt" strokecolor="#000000">
                <v:path arrowok="t"/>
              </v:shape>
            </v:group>
            <v:group style="position:absolute;left:7226;top:1170;width:2;height:1671" coordorigin="7226,1170" coordsize="2,1671">
              <v:shape style="position:absolute;left:7226;top:1170;width:2;height:1671" coordorigin="7226,1170" coordsize="0,1671" path="m7226,1170l7226,2841e" filled="false" stroked="true" strokeweight=".580pt" strokecolor="#000000">
                <v:path arrowok="t"/>
              </v:shape>
            </v:group>
            <v:group style="position:absolute;left:8089;top:1170;width:2;height:1671" coordorigin="8089,1170" coordsize="2,1671">
              <v:shape style="position:absolute;left:8089;top:1170;width:2;height:1671" coordorigin="8089,1170" coordsize="0,1671" path="m8089,1170l8089,2841e" filled="false" stroked="true" strokeweight=".580pt" strokecolor="#000000">
                <v:path arrowok="t"/>
              </v:shape>
            </v:group>
            <v:group style="position:absolute;left:9766;top:1170;width:2;height:1671" coordorigin="9766,1170" coordsize="2,1671">
              <v:shape style="position:absolute;left:9766;top:1170;width:2;height:1671" coordorigin="9766,1170" coordsize="0,1671" path="m9766,1170l9766,2841e" filled="false" stroked="true" strokeweight=".580pt" strokecolor="#000000">
                <v:path arrowok="t"/>
              </v:shape>
            </v:group>
            <v:group style="position:absolute;left:10486;top:1170;width:2;height:1671" coordorigin="10486,1170" coordsize="2,1671">
              <v:shape style="position:absolute;left:10486;top:1170;width:2;height:1671" coordorigin="10486,1170" coordsize="0,1671" path="m10486,1170l10486,2841e" filled="false" stroked="true" strokeweight=".580pt" strokecolor="#000000">
                <v:path arrowok="t"/>
              </v:shape>
            </v:group>
            <v:group style="position:absolute;left:11206;top:1170;width:2;height:1671" coordorigin="11206,1170" coordsize="2,1671">
              <v:shape style="position:absolute;left:11206;top:1170;width:2;height:1671" coordorigin="11206,1170" coordsize="0,1671" path="m11206,1170l11206,2841e" filled="false" stroked="true" strokeweight=".580pt" strokecolor="#000000">
                <v:path arrowok="t"/>
              </v:shape>
            </v:group>
            <v:group style="position:absolute;left:12016;top:1170;width:2;height:1671" coordorigin="12016,1170" coordsize="2,1671">
              <v:shape style="position:absolute;left:12016;top:1170;width:2;height:1671" coordorigin="12016,1170" coordsize="0,1671" path="m12016,1170l12016,2841e" filled="false" stroked="true" strokeweight=".580pt" strokecolor="#000000">
                <v:path arrowok="t"/>
              </v:shape>
            </v:group>
            <v:group style="position:absolute;left:12826;top:1170;width:2;height:1671" coordorigin="12826,1170" coordsize="2,1671">
              <v:shape style="position:absolute;left:12826;top:1170;width:2;height:1671" coordorigin="12826,1170" coordsize="0,1671" path="m12826,1170l12826,2841e" filled="false" stroked="true" strokeweight=".580pt" strokecolor="#000000">
                <v:path arrowok="t"/>
              </v:shape>
              <v:shape style="position:absolute;left:2311;top:1641;width:11206;height:10" type="#_x0000_t75" stroked="false">
                <v:imagedata r:id="rId334" o:title=""/>
              </v:shape>
              <v:shape style="position:absolute;left:2311;top:1881;width:11206;height:10" type="#_x0000_t75" stroked="false">
                <v:imagedata r:id="rId334" o:title=""/>
              </v:shape>
              <v:shape style="position:absolute;left:2311;top:2121;width:11206;height:10" type="#_x0000_t75" stroked="false">
                <v:imagedata r:id="rId334" o:title=""/>
              </v:shape>
              <v:shape style="position:absolute;left:2311;top:2361;width:11206;height:10" type="#_x0000_t75" stroked="false">
                <v:imagedata r:id="rId334" o:title=""/>
              </v:shape>
              <v:shape style="position:absolute;left:7958;top:715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Asegurados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23;top:947;width:102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2"/>
                        </w:rPr>
                        <w:t>Municipio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542;top:912;width:1422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Permanentes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0710;top:954;width:105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Eventuales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80;top:1194;width:9616;height:201" type="#_x0000_t202" filled="false" stroked="false">
                <v:textbox inset="0,0,0,0">
                  <w:txbxContent>
                    <w:p>
                      <w:pPr>
                        <w:tabs>
                          <w:tab w:pos="899" w:val="left" w:leader="none"/>
                          <w:tab w:pos="1817" w:val="left" w:leader="none"/>
                          <w:tab w:pos="2754" w:val="left" w:leader="none"/>
                          <w:tab w:pos="3655" w:val="left" w:leader="none"/>
                          <w:tab w:pos="4516" w:val="left" w:leader="none"/>
                          <w:tab w:pos="5355" w:val="left" w:leader="none"/>
                          <w:tab w:pos="6119" w:val="left" w:leader="none"/>
                          <w:tab w:pos="6839" w:val="left" w:leader="none"/>
                          <w:tab w:pos="7604" w:val="left" w:leader="none"/>
                          <w:tab w:pos="8415" w:val="left" w:leader="none"/>
                          <w:tab w:pos="9169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Asegurados</w:t>
      </w:r>
      <w:r>
        <w:rPr/>
        <w:t> permanentes,</w:t>
      </w:r>
      <w:r>
        <w:rPr>
          <w:spacing w:val="-2"/>
        </w:rPr>
        <w:t> eventuales,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construcción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 campo del IMSS por municipio</w:t>
      </w:r>
      <w:r>
        <w:rPr/>
        <w:t> </w:t>
      </w:r>
      <w:r>
        <w:rPr>
          <w:spacing w:val="-1"/>
        </w:rPr>
        <w:t>en B.C.Sur,</w:t>
      </w:r>
      <w:r>
        <w:rPr>
          <w:spacing w:val="44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7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900"/>
        <w:gridCol w:w="900"/>
        <w:gridCol w:w="936"/>
        <w:gridCol w:w="936"/>
        <w:gridCol w:w="863"/>
        <w:gridCol w:w="864"/>
        <w:gridCol w:w="812"/>
        <w:gridCol w:w="720"/>
        <w:gridCol w:w="720"/>
        <w:gridCol w:w="810"/>
        <w:gridCol w:w="810"/>
        <w:gridCol w:w="690"/>
      </w:tblGrid>
      <w:tr>
        <w:trPr>
          <w:trHeight w:val="243" w:hRule="exact"/>
        </w:trPr>
        <w:tc>
          <w:tcPr>
            <w:tcW w:w="124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7,587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7,176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7,320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6,437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834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5,988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6,330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6,611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6,559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1,138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31,883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33,930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33,624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34,650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36,010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36,446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3,157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3,707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23,605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25,640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27,187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32,644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35,541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1,752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2,387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4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1,262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1,394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1,579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1,524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4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69,509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74,881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76,177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79,888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84,322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86,564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5,929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6,453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5,579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6,771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7,272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8,157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27" w:lineRule="exact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331"/>
          <w:footerReference w:type="default" r:id="rId332"/>
          <w:pgSz w:w="15840" w:h="12240" w:orient="landscape"/>
          <w:pgMar w:header="384" w:footer="697" w:top="1360" w:bottom="880" w:left="1520" w:right="1500"/>
          <w:pgNumType w:start="154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0" w:right="1444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4.059998pt;margin-top:11.309496pt;width:503.45pt;height:108.05pt;mso-position-horizontal-relative:page;mso-position-vertical-relative:paragraph;z-index:-1062160" coordorigin="2881,226" coordsize="10069,2161">
            <v:group style="position:absolute;left:4097;top:232;width:2;height:2150" coordorigin="4097,232" coordsize="2,2150">
              <v:shape style="position:absolute;left:4097;top:232;width:2;height:2150" coordorigin="4097,232" coordsize="0,2150" path="m4097,232l4097,2381e" filled="false" stroked="true" strokeweight=".580pt" strokecolor="#000000">
                <v:path arrowok="t"/>
              </v:shape>
            </v:group>
            <v:group style="position:absolute;left:4092;top:466;width:8853;height:2" coordorigin="4092,466" coordsize="8853,2">
              <v:shape style="position:absolute;left:4092;top:466;width:8853;height:2" coordorigin="4092,466" coordsize="8853,0" path="m4092,466l12944,466e" filled="false" stroked="true" strokeweight=".580pt" strokecolor="#000000">
                <v:path arrowok="t"/>
              </v:shape>
            </v:group>
            <v:group style="position:absolute;left:8490;top:471;width:2;height:1911" coordorigin="8490,471" coordsize="2,1911">
              <v:shape style="position:absolute;left:8490;top:471;width:2;height:1911" coordorigin="8490,471" coordsize="0,1911" path="m8490,471l8490,2381e" filled="false" stroked="true" strokeweight=".580pt" strokecolor="#000000">
                <v:path arrowok="t"/>
              </v:shape>
            </v:group>
            <v:group style="position:absolute;left:4092;top:706;width:8853;height:2" coordorigin="4092,706" coordsize="8853,2">
              <v:shape style="position:absolute;left:4092;top:706;width:8853;height:2" coordorigin="4092,706" coordsize="8853,0" path="m4092,706l12944,706e" filled="false" stroked="true" strokeweight=".580pt" strokecolor="#000000">
                <v:path arrowok="t"/>
              </v:shape>
            </v:group>
            <v:group style="position:absolute;left:4793;top:711;width:2;height:1671" coordorigin="4793,711" coordsize="2,1671">
              <v:shape style="position:absolute;left:4793;top:711;width:2;height:1671" coordorigin="4793,711" coordsize="0,1671" path="m4793,711l4793,2381e" filled="false" stroked="true" strokeweight=".580pt" strokecolor="#000000">
                <v:path arrowok="t"/>
              </v:shape>
            </v:group>
            <v:group style="position:absolute;left:5656;top:711;width:2;height:1671" coordorigin="5656,711" coordsize="2,1671">
              <v:shape style="position:absolute;left:5656;top:711;width:2;height:1671" coordorigin="5656,711" coordsize="0,1671" path="m5656,711l5656,2381e" filled="false" stroked="true" strokeweight=".580pt" strokecolor="#000000">
                <v:path arrowok="t"/>
              </v:shape>
            </v:group>
            <v:group style="position:absolute;left:6352;top:711;width:2;height:1671" coordorigin="6352,711" coordsize="2,1671">
              <v:shape style="position:absolute;left:6352;top:711;width:2;height:1671" coordorigin="6352,711" coordsize="0,1671" path="m6352,711l6352,2381e" filled="false" stroked="true" strokeweight=".580pt" strokecolor="#000000">
                <v:path arrowok="t"/>
              </v:shape>
            </v:group>
            <v:group style="position:absolute;left:7048;top:711;width:2;height:1671" coordorigin="7048,711" coordsize="2,1671">
              <v:shape style="position:absolute;left:7048;top:711;width:2;height:1671" coordorigin="7048,711" coordsize="0,1671" path="m7048,711l7048,2381e" filled="false" stroked="true" strokeweight=".580pt" strokecolor="#000000">
                <v:path arrowok="t"/>
              </v:shape>
            </v:group>
            <v:group style="position:absolute;left:7793;top:711;width:2;height:1671" coordorigin="7793,711" coordsize="2,1671">
              <v:shape style="position:absolute;left:7793;top:711;width:2;height:1671" coordorigin="7793,711" coordsize="0,1671" path="m7793,711l7793,2381e" filled="false" stroked="true" strokeweight=".580pt" strokecolor="#000000">
                <v:path arrowok="t"/>
              </v:shape>
            </v:group>
            <v:group style="position:absolute;left:9241;top:711;width:2;height:1671" coordorigin="9241,711" coordsize="2,1671">
              <v:shape style="position:absolute;left:9241;top:711;width:2;height:1671" coordorigin="9241,711" coordsize="0,1671" path="m9241,711l9241,2381e" filled="false" stroked="true" strokeweight=".580pt" strokecolor="#000000">
                <v:path arrowok="t"/>
              </v:shape>
            </v:group>
            <v:group style="position:absolute;left:9994;top:711;width:2;height:1671" coordorigin="9994,711" coordsize="2,1671">
              <v:shape style="position:absolute;left:9994;top:711;width:2;height:1671" coordorigin="9994,711" coordsize="0,1671" path="m9994,711l9994,2381e" filled="false" stroked="true" strokeweight=".580pt" strokecolor="#000000">
                <v:path arrowok="t"/>
              </v:shape>
            </v:group>
            <v:group style="position:absolute;left:10746;top:711;width:2;height:1671" coordorigin="10746,711" coordsize="2,1671">
              <v:shape style="position:absolute;left:10746;top:711;width:2;height:1671" coordorigin="10746,711" coordsize="0,1671" path="m10746,711l10746,2381e" filled="false" stroked="true" strokeweight=".580pt" strokecolor="#000000">
                <v:path arrowok="t"/>
              </v:shape>
            </v:group>
            <v:group style="position:absolute;left:11497;top:711;width:2;height:1671" coordorigin="11497,711" coordsize="2,1671">
              <v:shape style="position:absolute;left:11497;top:711;width:2;height:1671" coordorigin="11497,711" coordsize="0,1671" path="m11497,711l11497,2381e" filled="false" stroked="true" strokeweight=".580pt" strokecolor="#000000">
                <v:path arrowok="t"/>
              </v:shape>
            </v:group>
            <v:group style="position:absolute;left:12254;top:711;width:2;height:1671" coordorigin="12254,711" coordsize="2,1671">
              <v:shape style="position:absolute;left:12254;top:711;width:2;height:1671" coordorigin="12254,711" coordsize="0,1671" path="m12254,711l12254,2381e" filled="false" stroked="true" strokeweight=".580pt" strokecolor="#000000">
                <v:path arrowok="t"/>
              </v:shape>
              <v:shape style="position:absolute;left:2881;top:1181;width:10064;height:10" type="#_x0000_t75" stroked="false">
                <v:imagedata r:id="rId335" o:title=""/>
              </v:shape>
              <v:shape style="position:absolute;left:2881;top:1421;width:10064;height:10" type="#_x0000_t75" stroked="false">
                <v:imagedata r:id="rId335" o:title=""/>
              </v:shape>
              <v:shape style="position:absolute;left:2881;top:1661;width:10064;height:10" type="#_x0000_t75" stroked="false">
                <v:imagedata r:id="rId335" o:title=""/>
              </v:shape>
              <v:shape style="position:absolute;left:2881;top:1901;width:10064;height:10" type="#_x0000_t75" stroked="false">
                <v:imagedata r:id="rId335" o:title=""/>
              </v:shape>
              <v:shape style="position:absolute;left:7944;top:256;width:11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Asegurados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25;top:496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90;top:494;width:180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Construcción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79;top:494;width:67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Campo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20;top:734;width:8605;height:201" type="#_x0000_t202" filled="false" stroked="false">
                <v:textbox inset="0,0,0,0">
                  <w:txbxContent>
                    <w:p>
                      <w:pPr>
                        <w:tabs>
                          <w:tab w:pos="779" w:val="left" w:leader="none"/>
                          <w:tab w:pos="1557" w:val="left" w:leader="none"/>
                          <w:tab w:pos="2254" w:val="left" w:leader="none"/>
                          <w:tab w:pos="3696" w:val="left" w:leader="none"/>
                          <w:tab w:pos="4420" w:val="left" w:leader="none"/>
                          <w:tab w:pos="5173" w:val="left" w:leader="none"/>
                          <w:tab w:pos="5924" w:val="left" w:leader="none"/>
                          <w:tab w:pos="6676" w:val="left" w:leader="none"/>
                          <w:tab w:pos="7432" w:val="left" w:leader="none"/>
                          <w:tab w:pos="815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13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696"/>
        <w:gridCol w:w="863"/>
        <w:gridCol w:w="696"/>
        <w:gridCol w:w="696"/>
        <w:gridCol w:w="745"/>
        <w:gridCol w:w="697"/>
        <w:gridCol w:w="751"/>
        <w:gridCol w:w="752"/>
        <w:gridCol w:w="752"/>
        <w:gridCol w:w="751"/>
        <w:gridCol w:w="757"/>
        <w:gridCol w:w="690"/>
      </w:tblGrid>
      <w:tr>
        <w:trPr>
          <w:trHeight w:val="243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1,904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4,007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1,063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2,389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2,170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2,601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3,136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4,109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2,568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5,654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7,108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4,501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3,749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3,594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4,148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9,051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10,393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7,859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7169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8,772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1,048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3,921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1,962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6,631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2,433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81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…Continuación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atLeast"/>
        <w:ind w:left="31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7.1pt;height:96.05pt;mso-position-horizontal-relative:char;mso-position-vertical-relative:line" coordorigin="0,0" coordsize="6542,1921">
            <v:group style="position:absolute;left:1197;top:6;width:2;height:1910" coordorigin="1197,6" coordsize="2,1910">
              <v:shape style="position:absolute;left:1197;top:6;width:2;height:1910" coordorigin="1197,6" coordsize="0,1910" path="m1197,6l1197,1915e" filled="false" stroked="true" strokeweight=".580pt" strokecolor="#000000">
                <v:path arrowok="t"/>
              </v:shape>
            </v:group>
            <v:group style="position:absolute;left:1193;top:240;width:5344;height:2" coordorigin="1193,240" coordsize="5344,2">
              <v:shape style="position:absolute;left:1193;top:240;width:5344;height:2" coordorigin="1193,240" coordsize="5344,0" path="m1193,240l6536,240e" filled="false" stroked="true" strokeweight=".580pt" strokecolor="#000000">
                <v:path arrowok="t"/>
              </v:shape>
            </v:group>
            <v:group style="position:absolute;left:2061;top:245;width:2;height:1671" coordorigin="2061,245" coordsize="2,1671">
              <v:shape style="position:absolute;left:2061;top:245;width:2;height:1671" coordorigin="2061,245" coordsize="0,1671" path="m2061,245l2061,1915e" filled="false" stroked="true" strokeweight=".580pt" strokecolor="#000000">
                <v:path arrowok="t"/>
              </v:shape>
            </v:group>
            <v:group style="position:absolute;left:2924;top:245;width:2;height:1671" coordorigin="2924,245" coordsize="2,1671">
              <v:shape style="position:absolute;left:2924;top:245;width:2;height:1671" coordorigin="2924,245" coordsize="0,1671" path="m2924,245l2924,1915e" filled="false" stroked="true" strokeweight=".580pt" strokecolor="#000000">
                <v:path arrowok="t"/>
              </v:shape>
            </v:group>
            <v:group style="position:absolute;left:3787;top:245;width:2;height:1671" coordorigin="3787,245" coordsize="2,1671">
              <v:shape style="position:absolute;left:3787;top:245;width:2;height:1671" coordorigin="3787,245" coordsize="0,1671" path="m3787,245l3787,1915e" filled="false" stroked="true" strokeweight=".580pt" strokecolor="#000000">
                <v:path arrowok="t"/>
              </v:shape>
            </v:group>
            <v:group style="position:absolute;left:4650;top:245;width:2;height:1671" coordorigin="4650,245" coordsize="2,1671">
              <v:shape style="position:absolute;left:4650;top:245;width:2;height:1671" coordorigin="4650,245" coordsize="0,1671" path="m4650,245l4650,1915e" filled="false" stroked="true" strokeweight=".580pt" strokecolor="#000000">
                <v:path arrowok="t"/>
              </v:shape>
            </v:group>
            <v:group style="position:absolute;left:5625;top:245;width:2;height:1671" coordorigin="5625,245" coordsize="2,1671">
              <v:shape style="position:absolute;left:5625;top:245;width:2;height:1671" coordorigin="5625,245" coordsize="0,1671" path="m5625,245l5625,1915e" filled="false" stroked="true" strokeweight=".580pt" strokecolor="#000000">
                <v:path arrowok="t"/>
              </v:shape>
            </v:group>
            <v:group style="position:absolute;left:6;top:480;width:6531;height:2" coordorigin="6,480" coordsize="6531,2">
              <v:shape style="position:absolute;left:6;top:480;width:6531;height:2" coordorigin="6,480" coordsize="6531,0" path="m6,480l6536,480e" filled="false" stroked="true" strokeweight=".580pt" strokecolor="#000000">
                <v:path arrowok="t"/>
              </v:shape>
              <v:shape style="position:absolute;left:6;top:715;width:6532;height:10" type="#_x0000_t75" stroked="false">
                <v:imagedata r:id="rId336" o:title=""/>
              </v:shape>
              <v:shape style="position:absolute;left:6;top:955;width:6532;height:10" type="#_x0000_t75" stroked="false">
                <v:imagedata r:id="rId336" o:title=""/>
              </v:shape>
              <v:shape style="position:absolute;left:6;top:1195;width:6532;height:10" type="#_x0000_t75" stroked="false">
                <v:imagedata r:id="rId336" o:title=""/>
              </v:shape>
              <v:shape style="position:absolute;left:6;top:1435;width:6532;height:10" type="#_x0000_t75" stroked="false">
                <v:imagedata r:id="rId336" o:title=""/>
              </v:shape>
            </v:group>
            <v:group style="position:absolute;left:6;top:1680;width:6531;height:2" coordorigin="6,1680" coordsize="6531,2">
              <v:shape style="position:absolute;left:6;top:1680;width:6531;height:2" coordorigin="6,1680" coordsize="6531,0" path="m6,1680l6536,1680e" filled="false" stroked="true" strokeweight=".580pt" strokecolor="#000000">
                <v:path arrowok="t"/>
              </v:shape>
              <v:shape style="position:absolute;left:81;top:149;width:1909;height:1760" type="#_x0000_t202" filled="false" stroked="false">
                <v:textbox inset="0,0,0,0">
                  <w:txbxContent>
                    <w:p>
                      <w:pPr>
                        <w:tabs>
                          <w:tab w:pos="1323" w:val="left" w:leader="none"/>
                        </w:tabs>
                        <w:spacing w:line="325" w:lineRule="exact" w:before="0"/>
                        <w:ind w:left="5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-11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06" w:val="left" w:leader="none"/>
                        </w:tabs>
                        <w:spacing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  <w:t>8,417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0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7,418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2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37,994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4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Cabos</w:t>
                        <w:tab/>
                        <w:t>29,546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06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95" w:val="left" w:leader="none"/>
                        </w:tabs>
                        <w:spacing w:line="226" w:lineRule="exact" w:before="10"/>
                        <w:ind w:left="3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84,963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40;top:268;width:61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9,427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7,977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40,692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33,049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92,775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32;top:29;width:1309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</w:tabs>
                        <w:spacing w:line="226" w:lineRule="exact"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02;top:508;width:61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8,628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41,062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32,081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93,536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65;top:508;width:615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9,517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8,012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42,061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34,703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95,963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30;top:268;width:1644;height:1641" type="#_x0000_t202" filled="false" stroked="false">
                <v:textbox inset="0,0,0,0">
                  <w:txbxContent>
                    <w:p>
                      <w:pPr>
                        <w:tabs>
                          <w:tab w:pos="1030" w:val="left" w:leader="none"/>
                        </w:tabs>
                        <w:spacing w:line="205" w:lineRule="exact" w:before="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2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45,050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7,993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2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8,494</w:t>
                        <w:tab/>
                        <w:t>8,847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30" w:val="left" w:leader="none"/>
                        </w:tabs>
                        <w:spacing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1,786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45,083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8" w:val="left" w:leader="none"/>
                        </w:tabs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12,074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42,076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1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37,990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1,927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105,394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105,926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163" w:right="376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Instituto</w:t>
      </w:r>
      <w:r>
        <w:rPr/>
        <w:t> </w:t>
      </w:r>
      <w:r>
        <w:rPr>
          <w:spacing w:val="-1"/>
        </w:rPr>
        <w:t>Mexicano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Seguro</w:t>
      </w:r>
      <w:r>
        <w:rPr/>
        <w:t> </w:t>
      </w:r>
      <w:r>
        <w:rPr>
          <w:spacing w:val="-1"/>
        </w:rPr>
        <w:t>Social</w:t>
      </w:r>
      <w:r>
        <w:rPr>
          <w:spacing w:val="1"/>
        </w:rPr>
        <w:t> </w:t>
      </w:r>
      <w:r>
        <w:rPr>
          <w:spacing w:val="-1"/>
        </w:rPr>
        <w:t>(IMSS),</w:t>
      </w:r>
      <w:r>
        <w:rPr>
          <w:spacing w:val="1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Presupuestal</w:t>
      </w:r>
      <w:r>
        <w:rPr/>
        <w:t> y</w:t>
      </w:r>
      <w:r>
        <w:rPr>
          <w:spacing w:val="-5"/>
        </w:rPr>
        <w:t> </w:t>
      </w:r>
      <w:r>
        <w:rPr/>
        <w:t>Estadística.</w:t>
      </w:r>
      <w:r>
        <w:rPr>
          <w:spacing w:val="53"/>
        </w:rPr>
        <w:t> </w:t>
      </w:r>
      <w:r>
        <w:rPr/>
        <w:t>1/ En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asegurados</w:t>
      </w:r>
      <w:r>
        <w:rPr/>
        <w:t> </w:t>
      </w:r>
      <w:r>
        <w:rPr>
          <w:spacing w:val="-1"/>
        </w:rPr>
        <w:t>permanentes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asegurados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seguro</w:t>
      </w:r>
      <w:r>
        <w:rPr/>
        <w:t> familia.</w:t>
      </w:r>
      <w:r>
        <w:rPr>
          <w:b w:val="0"/>
        </w:rPr>
      </w:r>
    </w:p>
    <w:p>
      <w:pPr>
        <w:spacing w:after="0" w:line="239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3375" w:right="1690" w:hanging="1578"/>
        <w:jc w:val="left"/>
        <w:rPr>
          <w:b w:val="0"/>
          <w:bCs w:val="0"/>
        </w:rPr>
      </w:pPr>
      <w:r>
        <w:rPr>
          <w:spacing w:val="-1"/>
        </w:rPr>
        <w:t>Conflictos</w:t>
      </w:r>
      <w:r>
        <w:rPr/>
        <w:t> </w:t>
      </w:r>
      <w:r>
        <w:rPr>
          <w:spacing w:val="-1"/>
        </w:rPr>
        <w:t>individuales vigentes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solucionados</w:t>
      </w:r>
      <w:r>
        <w:rPr/>
        <w:t> </w:t>
      </w:r>
      <w:r>
        <w:rPr>
          <w:spacing w:val="-1"/>
        </w:rPr>
        <w:t>presentados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Junta </w:t>
      </w:r>
      <w:r>
        <w:rPr/>
        <w:t>Local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Junta Especial</w:t>
      </w:r>
      <w:r>
        <w:rPr>
          <w:spacing w:val="44"/>
        </w:rPr>
        <w:t> </w:t>
      </w:r>
      <w:r>
        <w:rPr/>
        <w:t>de</w:t>
      </w:r>
      <w:r>
        <w:rPr>
          <w:spacing w:val="-1"/>
        </w:rPr>
        <w:t> Conciliación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Arbitraje</w:t>
      </w:r>
      <w:r>
        <w:rPr/>
        <w:t> por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5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4.9pt;height:111.2pt;mso-position-horizontal-relative:char;mso-position-vertical-relative:line" coordorigin="0,0" coordsize="9698,2224">
            <v:group style="position:absolute;left:1267;top:6;width:2;height:2212" coordorigin="1267,6" coordsize="2,2212">
              <v:shape style="position:absolute;left:1267;top:6;width:2;height:2212" coordorigin="1267,6" coordsize="0,2212" path="m1267,6l1267,2217e" filled="false" stroked="true" strokeweight=".580pt" strokecolor="#000000">
                <v:path arrowok="t"/>
              </v:shape>
            </v:group>
            <v:group style="position:absolute;left:1262;top:240;width:8430;height:2" coordorigin="1262,240" coordsize="8430,2">
              <v:shape style="position:absolute;left:1262;top:240;width:8430;height:2" coordorigin="1262,240" coordsize="8430,0" path="m1262,240l9692,240e" filled="false" stroked="true" strokeweight=".580pt" strokecolor="#000000">
                <v:path arrowok="t"/>
              </v:shape>
            </v:group>
            <v:group style="position:absolute;left:5405;top:245;width:2;height:1973" coordorigin="5405,245" coordsize="2,1973">
              <v:shape style="position:absolute;left:5405;top:245;width:2;height:1973" coordorigin="5405,245" coordsize="0,1973" path="m5405,245l5405,2217e" filled="false" stroked="true" strokeweight=".580pt" strokecolor="#000000">
                <v:path arrowok="t"/>
              </v:shape>
            </v:group>
            <v:group style="position:absolute;left:1262;top:480;width:8430;height:2" coordorigin="1262,480" coordsize="8430,2">
              <v:shape style="position:absolute;left:1262;top:480;width:8430;height:2" coordorigin="1262,480" coordsize="8430,0" path="m1262,480l9692,480e" filled="false" stroked="true" strokeweight=".580pt" strokecolor="#000000">
                <v:path arrowok="t"/>
              </v:shape>
            </v:group>
            <v:group style="position:absolute;left:1964;top:485;width:2;height:1733" coordorigin="1964,485" coordsize="2,1733">
              <v:shape style="position:absolute;left:1964;top:485;width:2;height:1733" coordorigin="1964,485" coordsize="0,1733" path="m1964,485l1964,2217e" filled="false" stroked="true" strokeweight=".580pt" strokecolor="#000000">
                <v:path arrowok="t"/>
              </v:shape>
            </v:group>
            <v:group style="position:absolute;left:2661;top:485;width:2;height:1733" coordorigin="2661,485" coordsize="2,1733">
              <v:shape style="position:absolute;left:2661;top:485;width:2;height:1733" coordorigin="2661,485" coordsize="0,1733" path="m2661,485l2661,2217e" filled="false" stroked="true" strokeweight=".580pt" strokecolor="#000000">
                <v:path arrowok="t"/>
              </v:shape>
            </v:group>
            <v:group style="position:absolute;left:3314;top:485;width:2;height:1733" coordorigin="3314,485" coordsize="2,1733">
              <v:shape style="position:absolute;left:3314;top:485;width:2;height:1733" coordorigin="3314,485" coordsize="0,1733" path="m3314,485l3314,2217e" filled="false" stroked="true" strokeweight=".580pt" strokecolor="#000000">
                <v:path arrowok="t"/>
              </v:shape>
            </v:group>
            <v:group style="position:absolute;left:4011;top:485;width:2;height:1733" coordorigin="4011,485" coordsize="2,1733">
              <v:shape style="position:absolute;left:4011;top:485;width:2;height:1733" coordorigin="4011,485" coordsize="0,1733" path="m4011,485l4011,2217e" filled="false" stroked="true" strokeweight=".580pt" strokecolor="#000000">
                <v:path arrowok="t"/>
              </v:shape>
            </v:group>
            <v:group style="position:absolute;left:4707;top:485;width:2;height:1733" coordorigin="4707,485" coordsize="2,1733">
              <v:shape style="position:absolute;left:4707;top:485;width:2;height:1733" coordorigin="4707,485" coordsize="0,1733" path="m4707,485l4707,2217e" filled="false" stroked="true" strokeweight=".580pt" strokecolor="#000000">
                <v:path arrowok="t"/>
              </v:shape>
            </v:group>
            <v:group style="position:absolute;left:6205;top:485;width:2;height:1733" coordorigin="6205,485" coordsize="2,1733">
              <v:shape style="position:absolute;left:6205;top:485;width:2;height:1733" coordorigin="6205,485" coordsize="0,1733" path="m6205,485l6205,2217e" filled="false" stroked="true" strokeweight=".580pt" strokecolor="#000000">
                <v:path arrowok="t"/>
              </v:shape>
            </v:group>
            <v:group style="position:absolute;left:6902;top:485;width:2;height:1733" coordorigin="6902,485" coordsize="2,1733">
              <v:shape style="position:absolute;left:6902;top:485;width:2;height:1733" coordorigin="6902,485" coordsize="0,1733" path="m6902,485l6902,2217e" filled="false" stroked="true" strokeweight=".580pt" strokecolor="#000000">
                <v:path arrowok="t"/>
              </v:shape>
            </v:group>
            <v:group style="position:absolute;left:7599;top:485;width:2;height:1733" coordorigin="7599,485" coordsize="2,1733">
              <v:shape style="position:absolute;left:7599;top:485;width:2;height:1733" coordorigin="7599,485" coordsize="0,1733" path="m7599,485l7599,2217e" filled="false" stroked="true" strokeweight=".580pt" strokecolor="#000000">
                <v:path arrowok="t"/>
              </v:shape>
            </v:group>
            <v:group style="position:absolute;left:8295;top:485;width:2;height:1733" coordorigin="8295,485" coordsize="2,1733">
              <v:shape style="position:absolute;left:8295;top:485;width:2;height:1733" coordorigin="8295,485" coordsize="0,1733" path="m8295,485l8295,2217e" filled="false" stroked="true" strokeweight=".580pt" strokecolor="#000000">
                <v:path arrowok="t"/>
              </v:shape>
            </v:group>
            <v:group style="position:absolute;left:8997;top:485;width:2;height:1733" coordorigin="8997,485" coordsize="2,1733">
              <v:shape style="position:absolute;left:8997;top:485;width:2;height:1733" coordorigin="8997,485" coordsize="0,1733" path="m8997,485l8997,2217e" filled="false" stroked="true" strokeweight=".580pt" strokecolor="#000000">
                <v:path arrowok="t"/>
              </v:shape>
            </v:group>
            <v:group style="position:absolute;left:6;top:782;width:9687;height:2" coordorigin="6,782" coordsize="9687,2">
              <v:shape style="position:absolute;left:6;top:782;width:9687;height:2" coordorigin="6,782" coordsize="9687,0" path="m6,782l9692,782e" filled="false" stroked="true" strokeweight=".580pt" strokecolor="#000000">
                <v:path arrowok="t"/>
              </v:shape>
              <v:shape style="position:absolute;left:6;top:1017;width:9688;height:10" type="#_x0000_t75" stroked="false">
                <v:imagedata r:id="rId337" o:title=""/>
              </v:shape>
              <v:shape style="position:absolute;left:6;top:1257;width:9688;height:10" type="#_x0000_t75" stroked="false">
                <v:imagedata r:id="rId337" o:title=""/>
              </v:shape>
              <v:shape style="position:absolute;left:6;top:1497;width:9688;height:10" type="#_x0000_t75" stroked="false">
                <v:imagedata r:id="rId337" o:title=""/>
              </v:shape>
              <v:shape style="position:absolute;left:6;top:1737;width:9688;height:10" type="#_x0000_t75" stroked="false">
                <v:imagedata r:id="rId337" o:title=""/>
              </v:shape>
            </v:group>
            <v:group style="position:absolute;left:6;top:1982;width:9687;height:2" coordorigin="6,1982" coordsize="9687,2">
              <v:shape style="position:absolute;left:6;top:1982;width:9687;height:2" coordorigin="6,1982" coordsize="9687,0" path="m6,1982l9692,1982e" filled="false" stroked="true" strokeweight=".580pt" strokecolor="#000000">
                <v:path arrowok="t"/>
              </v:shape>
              <v:shape style="position:absolute;left:4387;top:29;width:21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Conflictos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individuales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3;top:299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17;top:268;width:8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Vigentes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95;top:268;width:1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Solucionados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39;width:9548;height:1672" type="#_x0000_t202" filled="false" stroked="false">
                <v:textbox inset="0,0,0,0">
                  <w:txbxContent>
                    <w:p>
                      <w:pPr>
                        <w:tabs>
                          <w:tab w:pos="2006" w:val="left" w:leader="none"/>
                          <w:tab w:pos="2679" w:val="left" w:leader="none"/>
                          <w:tab w:pos="3355" w:val="left" w:leader="none"/>
                          <w:tab w:pos="4051" w:val="left" w:leader="none"/>
                          <w:tab w:pos="4750" w:val="left" w:leader="none"/>
                          <w:tab w:pos="5497" w:val="left" w:leader="none"/>
                          <w:tab w:pos="6246" w:val="left" w:leader="none"/>
                          <w:tab w:pos="6943" w:val="left" w:leader="none"/>
                          <w:tab w:pos="7640" w:val="left" w:leader="none"/>
                          <w:tab w:pos="8338" w:val="left" w:leader="none"/>
                          <w:tab w:pos="9041" w:val="left" w:leader="none"/>
                        </w:tabs>
                        <w:spacing w:line="205" w:lineRule="exact" w:before="0"/>
                        <w:ind w:left="130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  <w:tab/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7" w:val="left" w:leader="none"/>
                          <w:tab w:pos="2285" w:val="left" w:leader="none"/>
                          <w:tab w:pos="2937" w:val="left" w:leader="none"/>
                          <w:tab w:pos="3635" w:val="left" w:leader="none"/>
                          <w:tab w:pos="4331" w:val="left" w:leader="none"/>
                          <w:tab w:pos="5141" w:val="left" w:leader="none"/>
                          <w:tab w:pos="5828" w:val="left" w:leader="none"/>
                          <w:tab w:pos="6637" w:val="left" w:leader="none"/>
                          <w:tab w:pos="7222" w:val="left" w:leader="none"/>
                          <w:tab w:pos="8031" w:val="left" w:leader="none"/>
                          <w:tab w:pos="8620" w:val="left" w:leader="none"/>
                          <w:tab w:pos="9546" w:val="right" w:leader="none"/>
                        </w:tabs>
                        <w:spacing w:before="4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13</w:t>
                        <w:tab/>
                        <w:t>29</w:t>
                        <w:tab/>
                        <w:t>13</w:t>
                        <w:tab/>
                        <w:t>30</w:t>
                        <w:tab/>
                        <w:t>11</w:t>
                        <w:tab/>
                        <w:t>9</w:t>
                        <w:tab/>
                        <w:t>27</w:t>
                        <w:tab/>
                        <w:t>7</w:t>
                        <w:tab/>
                        <w:t>16</w:t>
                        <w:tab/>
                        <w:t>7</w:t>
                        <w:tab/>
                        <w:t>16</w:t>
                        <w:tab/>
                        <w:t>18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98" w:val="left" w:leader="none"/>
                          <w:tab w:pos="2397" w:val="left" w:leader="none"/>
                          <w:tab w:pos="3048" w:val="left" w:leader="none"/>
                          <w:tab w:pos="3747" w:val="left" w:leader="none"/>
                          <w:tab w:pos="4331" w:val="left" w:leader="none"/>
                          <w:tab w:pos="5141" w:val="left" w:leader="none"/>
                          <w:tab w:pos="5940" w:val="left" w:leader="none"/>
                          <w:tab w:pos="6637" w:val="left" w:leader="none"/>
                          <w:tab w:pos="7334" w:val="left" w:leader="none"/>
                          <w:tab w:pos="7920" w:val="left" w:leader="none"/>
                          <w:tab w:pos="8621" w:val="left" w:leader="none"/>
                          <w:tab w:pos="9547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4</w:t>
                        <w:tab/>
                        <w:t>9</w:t>
                        <w:tab/>
                        <w:t>5</w:t>
                        <w:tab/>
                        <w:t>9</w:t>
                        <w:tab/>
                        <w:t>13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</w:t>
                        <w:tab/>
                        <w:t>6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11</w:t>
                        <w:tab/>
                        <w:t>10</w:t>
                        <w:tab/>
                        <w:t>12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86" w:val="left" w:leader="none"/>
                          <w:tab w:pos="2173" w:val="left" w:leader="none"/>
                          <w:tab w:pos="2824" w:val="left" w:leader="none"/>
                          <w:tab w:pos="3523" w:val="left" w:leader="none"/>
                          <w:tab w:pos="4219" w:val="left" w:leader="none"/>
                          <w:tab w:pos="4917" w:val="left" w:leader="none"/>
                          <w:tab w:pos="5716" w:val="left" w:leader="none"/>
                          <w:tab w:pos="6525" w:val="left" w:leader="none"/>
                          <w:tab w:pos="7222" w:val="left" w:leader="none"/>
                          <w:tab w:pos="7808" w:val="left" w:leader="none"/>
                          <w:tab w:pos="8508" w:val="left" w:leader="none"/>
                          <w:tab w:pos="9546" w:val="righ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30</w:t>
                        <w:tab/>
                        <w:t>120</w:t>
                        <w:tab/>
                        <w:t>174</w:t>
                        <w:tab/>
                        <w:t>127</w:t>
                        <w:tab/>
                        <w:t>310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109</w:t>
                        <w:tab/>
                        <w:t>58</w:t>
                        <w:tab/>
                        <w:t>98</w:t>
                        <w:tab/>
                        <w:t>184</w:t>
                        <w:tab/>
                        <w:t>100</w:t>
                        <w:tab/>
                        <w:t>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2173" w:val="left" w:leader="none"/>
                          <w:tab w:pos="2824" w:val="left" w:leader="none"/>
                          <w:tab w:pos="3523" w:val="left" w:leader="none"/>
                          <w:tab w:pos="4219" w:val="left" w:leader="none"/>
                          <w:tab w:pos="4917" w:val="left" w:leader="none"/>
                          <w:tab w:pos="5828" w:val="left" w:leader="none"/>
                          <w:tab w:pos="6525" w:val="left" w:leader="none"/>
                          <w:tab w:pos="7111" w:val="left" w:leader="none"/>
                          <w:tab w:pos="7919" w:val="left" w:leader="none"/>
                          <w:tab w:pos="8508" w:val="left" w:leader="none"/>
                          <w:tab w:pos="9546" w:val="righ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102</w:t>
                        <w:tab/>
                        <w:t>182</w:t>
                        <w:tab/>
                        <w:t>275</w:t>
                        <w:tab/>
                        <w:t>264</w:t>
                        <w:tab/>
                        <w:t>439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78</w:t>
                        <w:tab/>
                        <w:t>76</w:t>
                        <w:tab/>
                        <w:t>114</w:t>
                        <w:tab/>
                        <w:t>65</w:t>
                        <w:tab/>
                        <w:t>112</w:t>
                        <w:tab/>
                        <w:t>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98" w:val="left" w:leader="none"/>
                          <w:tab w:pos="2396" w:val="left" w:leader="none"/>
                          <w:tab w:pos="3048" w:val="left" w:leader="none"/>
                          <w:tab w:pos="3635" w:val="left" w:leader="none"/>
                          <w:tab w:pos="4331" w:val="left" w:leader="none"/>
                          <w:tab w:pos="5141" w:val="left" w:leader="none"/>
                          <w:tab w:pos="5940" w:val="left" w:leader="none"/>
                          <w:tab w:pos="6637" w:val="left" w:leader="none"/>
                          <w:tab w:pos="7223" w:val="left" w:leader="none"/>
                          <w:tab w:pos="7920" w:val="left" w:leader="none"/>
                          <w:tab w:pos="8621" w:val="left" w:leader="none"/>
                          <w:tab w:pos="9547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</w:t>
                        <w:tab/>
                        <w:t>2</w:t>
                        <w:tab/>
                        <w:t>5</w:t>
                        <w:tab/>
                        <w:t>10</w:t>
                        <w:tab/>
                        <w:t>17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  <w:t>8</w:t>
                        <w:tab/>
                        <w:t>10</w:t>
                        <w:tab/>
                        <w:t>11</w:t>
                        <w:tab/>
                        <w:t>10</w:t>
                        <w:tab/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6" w:val="left" w:leader="none"/>
                          <w:tab w:pos="2174" w:val="left" w:leader="none"/>
                          <w:tab w:pos="2826" w:val="left" w:leader="none"/>
                          <w:tab w:pos="3524" w:val="left" w:leader="none"/>
                          <w:tab w:pos="4220" w:val="left" w:leader="none"/>
                          <w:tab w:pos="4918" w:val="left" w:leader="none"/>
                          <w:tab w:pos="5717" w:val="left" w:leader="none"/>
                          <w:tab w:pos="6414" w:val="left" w:leader="none"/>
                          <w:tab w:pos="7112" w:val="left" w:leader="none"/>
                          <w:tab w:pos="7809" w:val="left" w:leader="none"/>
                          <w:tab w:pos="8510" w:val="left" w:leader="none"/>
                          <w:tab w:pos="9547" w:val="right" w:leader="none"/>
                        </w:tabs>
                        <w:spacing w:line="226" w:lineRule="exact" w:before="10"/>
                        <w:ind w:left="1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150</w:t>
                        <w:tab/>
                        <w:t>342</w:t>
                        <w:tab/>
                        <w:t>472</w:t>
                        <w:tab/>
                        <w:t>440</w:t>
                        <w:tab/>
                        <w:t>790</w:t>
                        <w:tab/>
                        <w:t>693</w:t>
                        <w:tab/>
                        <w:t>228</w:t>
                        <w:tab/>
                        <w:t>155</w:t>
                        <w:tab/>
                        <w:t>241</w:t>
                        <w:tab/>
                        <w:t>278</w:t>
                        <w:tab/>
                        <w:t>248</w:t>
                        <w:tab/>
                        <w:t>226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581" w:right="195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Conciliación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Juntas</w:t>
      </w:r>
      <w:r>
        <w:rPr/>
        <w:t> </w:t>
      </w:r>
      <w:r>
        <w:rPr>
          <w:spacing w:val="-1"/>
        </w:rPr>
        <w:t>Especiales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Conciliación</w:t>
      </w:r>
      <w:r>
        <w:rPr/>
        <w:t> y</w:t>
      </w:r>
      <w:r>
        <w:rPr>
          <w:spacing w:val="79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pStyle w:val="BodyText"/>
        <w:spacing w:line="240" w:lineRule="auto"/>
        <w:ind w:left="158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1999-2003,</w:t>
      </w:r>
      <w:r>
        <w:rPr>
          <w:spacing w:val="1"/>
        </w:rPr>
        <w:t> </w:t>
      </w:r>
      <w:r>
        <w:rPr>
          <w:spacing w:val="-1"/>
        </w:rPr>
        <w:t>éstas</w:t>
      </w:r>
      <w:r>
        <w:rPr/>
        <w:t> </w:t>
      </w:r>
      <w:r>
        <w:rPr>
          <w:spacing w:val="-1"/>
        </w:rPr>
        <w:t>continúan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revisión.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376" w:right="1778" w:hanging="1490"/>
        <w:jc w:val="left"/>
        <w:rPr>
          <w:b w:val="0"/>
          <w:bCs w:val="0"/>
        </w:rPr>
      </w:pPr>
      <w:r>
        <w:rPr>
          <w:spacing w:val="-1"/>
        </w:rPr>
        <w:t>Conflictos</w:t>
      </w:r>
      <w:r>
        <w:rPr/>
        <w:t> </w:t>
      </w:r>
      <w:r>
        <w:rPr>
          <w:spacing w:val="-1"/>
        </w:rPr>
        <w:t>colectivos vigentes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solucionados</w:t>
      </w:r>
      <w:r>
        <w:rPr/>
        <w:t> </w:t>
      </w:r>
      <w:r>
        <w:rPr>
          <w:spacing w:val="-1"/>
        </w:rPr>
        <w:t>presentados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Junta </w:t>
      </w:r>
      <w:r>
        <w:rPr/>
        <w:t>Local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Junta Especial</w:t>
      </w:r>
      <w:r>
        <w:rPr>
          <w:spacing w:val="32"/>
        </w:rPr>
        <w:t> </w:t>
      </w:r>
      <w:r>
        <w:rPr/>
        <w:t>de</w:t>
      </w:r>
      <w:r>
        <w:rPr>
          <w:spacing w:val="-1"/>
        </w:rPr>
        <w:t> Conciliación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Arbitraje</w:t>
      </w:r>
      <w:r>
        <w:rPr/>
        <w:t> por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9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47.3pt;height:92.15pt;mso-position-horizontal-relative:char;mso-position-vertical-relative:line" coordorigin="0,0" coordsize="10946,1843">
            <v:group style="position:absolute;left:2307;top:6;width:2;height:1832" coordorigin="2307,6" coordsize="2,1832">
              <v:shape style="position:absolute;left:2307;top:6;width:2;height:1832" coordorigin="2307,6" coordsize="0,1832" path="m2307,6l2307,1837e" filled="false" stroked="true" strokeweight=".580pt" strokecolor="#000000">
                <v:path arrowok="t"/>
              </v:shape>
            </v:group>
            <v:group style="position:absolute;left:2303;top:240;width:8638;height:2" coordorigin="2303,240" coordsize="8638,2">
              <v:shape style="position:absolute;left:2303;top:240;width:8638;height:2" coordorigin="2303,240" coordsize="8638,0" path="m2303,240l10940,240e" filled="false" stroked="true" strokeweight=".580pt" strokecolor="#000000">
                <v:path arrowok="t"/>
              </v:shape>
            </v:group>
            <v:group style="position:absolute;left:6627;top:245;width:2;height:1593" coordorigin="6627,245" coordsize="2,1593">
              <v:shape style="position:absolute;left:6627;top:245;width:2;height:1593" coordorigin="6627,245" coordsize="0,1593" path="m6627,245l6627,1837e" filled="false" stroked="true" strokeweight=".580pt" strokecolor="#000000">
                <v:path arrowok="t"/>
              </v:shape>
            </v:group>
            <v:group style="position:absolute;left:2303;top:480;width:8638;height:2" coordorigin="2303,480" coordsize="8638,2">
              <v:shape style="position:absolute;left:2303;top:480;width:8638;height:2" coordorigin="2303,480" coordsize="8638,0" path="m2303,480l10940,480e" filled="false" stroked="true" strokeweight=".580pt" strokecolor="#000000">
                <v:path arrowok="t"/>
              </v:shape>
            </v:group>
            <v:group style="position:absolute;left:3027;top:485;width:2;height:1353" coordorigin="3027,485" coordsize="2,1353">
              <v:shape style="position:absolute;left:3027;top:485;width:2;height:1353" coordorigin="3027,485" coordsize="0,1353" path="m3027,485l3027,1837e" filled="false" stroked="true" strokeweight=".580pt" strokecolor="#000000">
                <v:path arrowok="t"/>
              </v:shape>
            </v:group>
            <v:group style="position:absolute;left:3747;top:485;width:2;height:1353" coordorigin="3747,485" coordsize="2,1353">
              <v:shape style="position:absolute;left:3747;top:485;width:2;height:1353" coordorigin="3747,485" coordsize="0,1353" path="m3747,485l3747,1837e" filled="false" stroked="true" strokeweight=".580pt" strokecolor="#000000">
                <v:path arrowok="t"/>
              </v:shape>
            </v:group>
            <v:group style="position:absolute;left:4467;top:485;width:2;height:1353" coordorigin="4467,485" coordsize="2,1353">
              <v:shape style="position:absolute;left:4467;top:485;width:2;height:1353" coordorigin="4467,485" coordsize="0,1353" path="m4467,485l4467,1837e" filled="false" stroked="true" strokeweight=".580pt" strokecolor="#000000">
                <v:path arrowok="t"/>
              </v:shape>
            </v:group>
            <v:group style="position:absolute;left:5187;top:485;width:2;height:1353" coordorigin="5187,485" coordsize="2,1353">
              <v:shape style="position:absolute;left:5187;top:485;width:2;height:1353" coordorigin="5187,485" coordsize="0,1353" path="m5187,485l5187,1837e" filled="false" stroked="true" strokeweight=".580pt" strokecolor="#000000">
                <v:path arrowok="t"/>
              </v:shape>
            </v:group>
            <v:group style="position:absolute;left:5907;top:485;width:2;height:1353" coordorigin="5907,485" coordsize="2,1353">
              <v:shape style="position:absolute;left:5907;top:485;width:2;height:1353" coordorigin="5907,485" coordsize="0,1353" path="m5907,485l5907,1837e" filled="false" stroked="true" strokeweight=".580pt" strokecolor="#000000">
                <v:path arrowok="t"/>
              </v:shape>
            </v:group>
            <v:group style="position:absolute;left:7347;top:485;width:2;height:1353" coordorigin="7347,485" coordsize="2,1353">
              <v:shape style="position:absolute;left:7347;top:485;width:2;height:1353" coordorigin="7347,485" coordsize="0,1353" path="m7347,485l7347,1837e" filled="false" stroked="true" strokeweight=".580pt" strokecolor="#000000">
                <v:path arrowok="t"/>
              </v:shape>
            </v:group>
            <v:group style="position:absolute;left:8067;top:485;width:2;height:1353" coordorigin="8067,485" coordsize="2,1353">
              <v:shape style="position:absolute;left:8067;top:485;width:2;height:1353" coordorigin="8067,485" coordsize="0,1353" path="m8067,485l8067,1837e" filled="false" stroked="true" strokeweight=".580pt" strokecolor="#000000">
                <v:path arrowok="t"/>
              </v:shape>
            </v:group>
            <v:group style="position:absolute;left:8787;top:485;width:2;height:1353" coordorigin="8787,485" coordsize="2,1353">
              <v:shape style="position:absolute;left:8787;top:485;width:2;height:1353" coordorigin="8787,485" coordsize="0,1353" path="m8787,485l8787,1837e" filled="false" stroked="true" strokeweight=".580pt" strokecolor="#000000">
                <v:path arrowok="t"/>
              </v:shape>
            </v:group>
            <v:group style="position:absolute;left:9507;top:485;width:2;height:1353" coordorigin="9507,485" coordsize="2,1353">
              <v:shape style="position:absolute;left:9507;top:485;width:2;height:1353" coordorigin="9507,485" coordsize="0,1353" path="m9507,485l9507,1837e" filled="false" stroked="true" strokeweight=".580pt" strokecolor="#000000">
                <v:path arrowok="t"/>
              </v:shape>
            </v:group>
            <v:group style="position:absolute;left:10227;top:485;width:2;height:1353" coordorigin="10227,485" coordsize="2,1353">
              <v:shape style="position:absolute;left:10227;top:485;width:2;height:1353" coordorigin="10227,485" coordsize="0,1353" path="m10227,485l10227,1837e" filled="false" stroked="true" strokeweight=".580pt" strokecolor="#000000">
                <v:path arrowok="t"/>
              </v:shape>
            </v:group>
            <v:group style="position:absolute;left:6;top:882;width:10935;height:2" coordorigin="6,882" coordsize="10935,2">
              <v:shape style="position:absolute;left:6;top:882;width:10935;height:2" coordorigin="6,882" coordsize="10935,0" path="m6,882l10940,882e" filled="false" stroked="true" strokeweight=".580pt" strokecolor="#000000">
                <v:path arrowok="t"/>
              </v:shape>
              <v:shape style="position:absolute;left:6;top:1117;width:10937;height:10" type="#_x0000_t75" stroked="false">
                <v:imagedata r:id="rId338" o:title=""/>
              </v:shape>
              <v:shape style="position:absolute;left:6;top:1357;width:10937;height:10" type="#_x0000_t75" stroked="false">
                <v:imagedata r:id="rId338" o:title=""/>
              </v:shape>
            </v:group>
            <v:group style="position:absolute;left:6;top:1602;width:10935;height:2" coordorigin="6,1602" coordsize="10935,2">
              <v:shape style="position:absolute;left:6;top:1602;width:10935;height:2" coordorigin="6,1602" coordsize="10935,0" path="m6,1602l10940,1602e" filled="false" stroked="true" strokeweight=".580pt" strokecolor="#000000">
                <v:path arrowok="t"/>
              </v:shape>
              <v:shape style="position:absolute;left:5621;top:29;width:20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Conflictos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colectivos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3;top:350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50;top:268;width:8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Vigentes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31;top:268;width:131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Solucionados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589;width:10796;height:1242" type="#_x0000_t202" filled="false" stroked="false">
                <v:textbox inset="0,0,0,0">
                  <w:txbxContent>
                    <w:p>
                      <w:pPr>
                        <w:tabs>
                          <w:tab w:pos="3081" w:val="left" w:leader="none"/>
                          <w:tab w:pos="3801" w:val="left" w:leader="none"/>
                          <w:tab w:pos="4521" w:val="left" w:leader="none"/>
                          <w:tab w:pos="5241" w:val="left" w:leader="none"/>
                          <w:tab w:pos="5960" w:val="left" w:leader="none"/>
                          <w:tab w:pos="6680" w:val="left" w:leader="none"/>
                          <w:tab w:pos="7400" w:val="left" w:leader="none"/>
                          <w:tab w:pos="8120" w:val="left" w:leader="none"/>
                          <w:tab w:pos="8840" w:val="left" w:leader="none"/>
                          <w:tab w:pos="9560" w:val="left" w:leader="none"/>
                          <w:tab w:pos="10280" w:val="left" w:leader="none"/>
                        </w:tabs>
                        <w:spacing w:line="205" w:lineRule="exact" w:before="0"/>
                        <w:ind w:left="236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52" w:val="left" w:leader="none"/>
                          <w:tab w:pos="3261" w:val="left" w:leader="none"/>
                          <w:tab w:pos="4092" w:val="left" w:leader="none"/>
                          <w:tab w:pos="4812" w:val="left" w:leader="none"/>
                          <w:tab w:pos="5532" w:val="left" w:leader="none"/>
                          <w:tab w:pos="6252" w:val="left" w:leader="none"/>
                          <w:tab w:pos="6861" w:val="left" w:leader="none"/>
                          <w:tab w:pos="7581" w:val="left" w:leader="none"/>
                          <w:tab w:pos="8412" w:val="left" w:leader="none"/>
                          <w:tab w:pos="9132" w:val="left" w:leader="none"/>
                          <w:tab w:pos="9852" w:val="left" w:leader="none"/>
                          <w:tab w:pos="10795" w:val="right" w:leader="none"/>
                        </w:tabs>
                        <w:spacing w:line="218" w:lineRule="exact" w:before="9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Junta Local</w:t>
                        <w:tab/>
                        <w:t>52</w:t>
                        <w:tab/>
                        <w:t>144</w:t>
                        <w:tab/>
                        <w:t>93</w:t>
                        <w:tab/>
                        <w:t>51</w:t>
                        <w:tab/>
                        <w:t>82</w:t>
                        <w:tab/>
                        <w:t>42</w:t>
                        <w:tab/>
                        <w:t>187</w:t>
                        <w:tab/>
                        <w:t>123</w:t>
                        <w:tab/>
                        <w:t>75</w:t>
                        <w:tab/>
                        <w:t>33</w:t>
                        <w:tab/>
                        <w:t>34</w:t>
                        <w:tab/>
                        <w:t>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763" w:val="left" w:leader="none"/>
                          <w:tab w:pos="3483" w:val="left" w:leader="none"/>
                          <w:tab w:pos="4203" w:val="left" w:leader="none"/>
                          <w:tab w:pos="4923" w:val="left" w:leader="none"/>
                          <w:tab w:pos="5643" w:val="left" w:leader="none"/>
                          <w:tab w:pos="6363" w:val="left" w:leader="none"/>
                          <w:tab w:pos="7083" w:val="left" w:leader="none"/>
                          <w:tab w:pos="7803" w:val="left" w:leader="none"/>
                          <w:tab w:pos="8523" w:val="left" w:leader="none"/>
                          <w:tab w:pos="9243" w:val="left" w:leader="none"/>
                          <w:tab w:pos="9963" w:val="left" w:leader="none"/>
                          <w:tab w:pos="10794" w:val="righ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Junta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Especial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#2,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3</w:t>
                        <w:tab/>
                        <w:t>2</w:t>
                        <w:tab/>
                        <w:t>0</w:t>
                        <w:tab/>
                        <w:t>2</w:t>
                        <w:tab/>
                        <w:t>0</w:t>
                        <w:tab/>
                        <w:t>2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52" w:val="left" w:leader="none"/>
                          <w:tab w:pos="3260" w:val="left" w:leader="none"/>
                          <w:tab w:pos="4092" w:val="left" w:leader="none"/>
                          <w:tab w:pos="4812" w:val="left" w:leader="none"/>
                          <w:tab w:pos="5532" w:val="left" w:leader="none"/>
                          <w:tab w:pos="6251" w:val="left" w:leader="none"/>
                          <w:tab w:pos="6860" w:val="left" w:leader="none"/>
                          <w:tab w:pos="7580" w:val="left" w:leader="none"/>
                          <w:tab w:pos="8411" w:val="left" w:leader="none"/>
                          <w:tab w:pos="9131" w:val="left" w:leader="none"/>
                          <w:tab w:pos="9851" w:val="left" w:leader="none"/>
                          <w:tab w:pos="10794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52</w:t>
                        <w:tab/>
                        <w:t>147</w:t>
                        <w:tab/>
                        <w:t>95</w:t>
                        <w:tab/>
                        <w:t>51</w:t>
                        <w:tab/>
                        <w:t>84</w:t>
                        <w:tab/>
                        <w:t>42</w:t>
                        <w:tab/>
                        <w:t>189</w:t>
                        <w:tab/>
                        <w:t>123</w:t>
                        <w:tab/>
                        <w:t>75</w:t>
                        <w:tab/>
                        <w:t>33</w:t>
                        <w:tab/>
                        <w:t>35</w:t>
                        <w:tab/>
                        <w:t>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2653" w:val="left" w:leader="none"/>
                          <w:tab w:pos="3261" w:val="left" w:leader="none"/>
                          <w:tab w:pos="4092" w:val="left" w:leader="none"/>
                          <w:tab w:pos="4812" w:val="left" w:leader="none"/>
                          <w:tab w:pos="5532" w:val="left" w:leader="none"/>
                          <w:tab w:pos="6252" w:val="left" w:leader="none"/>
                          <w:tab w:pos="6860" w:val="left" w:leader="none"/>
                          <w:tab w:pos="7580" w:val="left" w:leader="none"/>
                          <w:tab w:pos="8411" w:val="left" w:leader="none"/>
                          <w:tab w:pos="9131" w:val="left" w:leader="none"/>
                          <w:tab w:pos="9851" w:val="left" w:leader="none"/>
                          <w:tab w:pos="10794" w:val="right" w:leader="none"/>
                        </w:tabs>
                        <w:spacing w:line="226" w:lineRule="exact" w:before="10"/>
                        <w:ind w:left="7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52</w:t>
                        <w:tab/>
                        <w:t>147</w:t>
                        <w:tab/>
                        <w:t>95</w:t>
                        <w:tab/>
                        <w:t>51</w:t>
                        <w:tab/>
                        <w:t>84</w:t>
                        <w:tab/>
                        <w:t>42</w:t>
                        <w:tab/>
                        <w:t>189</w:t>
                        <w:tab/>
                        <w:t>123</w:t>
                        <w:tab/>
                        <w:t>75</w:t>
                        <w:tab/>
                        <w:t>33</w:t>
                        <w:tab/>
                        <w:t>35</w:t>
                        <w:tab/>
                        <w:t>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1" w:lineRule="auto"/>
        <w:ind w:left="965" w:right="1755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Junta</w:t>
      </w:r>
      <w:r>
        <w:rPr/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Conciliación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Juntas</w:t>
      </w:r>
      <w:r>
        <w:rPr/>
        <w:t> </w:t>
      </w:r>
      <w:r>
        <w:rPr>
          <w:spacing w:val="-1"/>
        </w:rPr>
        <w:t>Especiales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Conciliación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Arbitraje</w:t>
      </w:r>
      <w:r>
        <w:rPr/>
        <w:t> </w:t>
      </w:r>
      <w:r>
        <w:rPr>
          <w:spacing w:val="-1"/>
        </w:rPr>
        <w:t>de</w:t>
      </w:r>
      <w:r>
        <w:rPr>
          <w:spacing w:val="80"/>
        </w:rPr>
        <w:t>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pStyle w:val="BodyText"/>
        <w:spacing w:line="160" w:lineRule="exact"/>
        <w:ind w:left="965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asuntos</w:t>
      </w:r>
      <w:r>
        <w:rPr/>
        <w:t> </w:t>
      </w:r>
      <w:r>
        <w:rPr>
          <w:spacing w:val="-1"/>
        </w:rPr>
        <w:t>universitarios.</w:t>
      </w:r>
      <w:r>
        <w:rPr>
          <w:b w:val="0"/>
        </w:rPr>
      </w:r>
    </w:p>
    <w:p>
      <w:pPr>
        <w:pStyle w:val="BodyText"/>
        <w:spacing w:line="240" w:lineRule="auto"/>
        <w:ind w:left="965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correspondientes</w:t>
      </w:r>
      <w:r>
        <w:rPr/>
        <w:t> a </w:t>
      </w:r>
      <w:r>
        <w:rPr>
          <w:spacing w:val="-1"/>
        </w:rPr>
        <w:t>1999-2003,</w:t>
      </w:r>
      <w:r>
        <w:rPr>
          <w:spacing w:val="1"/>
        </w:rPr>
        <w:t> </w:t>
      </w:r>
      <w:r>
        <w:rPr>
          <w:spacing w:val="-1"/>
        </w:rPr>
        <w:t>éstas</w:t>
      </w:r>
      <w:r>
        <w:rPr/>
        <w:t> </w:t>
      </w:r>
      <w:r>
        <w:rPr>
          <w:spacing w:val="-1"/>
        </w:rPr>
        <w:t>continúan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revisión.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4640" w:right="3893" w:hanging="648"/>
        <w:jc w:val="left"/>
        <w:rPr>
          <w:b w:val="0"/>
          <w:bCs w:val="0"/>
        </w:rPr>
      </w:pPr>
      <w:r>
        <w:rPr>
          <w:spacing w:val="-2"/>
        </w:rPr>
        <w:t>Apoyos</w:t>
      </w:r>
      <w:r>
        <w:rPr>
          <w:spacing w:val="-1"/>
        </w:rPr>
        <w:t> al consumo</w:t>
      </w:r>
      <w:r>
        <w:rPr/>
        <w:t>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brindados</w:t>
      </w:r>
      <w:r>
        <w:rPr>
          <w:spacing w:val="29"/>
        </w:rPr>
        <w:t> </w:t>
      </w:r>
      <w:r>
        <w:rPr/>
        <w:t>por</w:t>
      </w:r>
      <w:r>
        <w:rPr>
          <w:spacing w:val="-1"/>
        </w:rPr>
        <w:t> </w:t>
      </w:r>
      <w:r>
        <w:rPr/>
        <w:t>FONACOT</w:t>
      </w:r>
      <w:r>
        <w:rPr>
          <w:spacing w:val="-1"/>
        </w:rPr>
        <w:t> en B.C.Sur,</w:t>
      </w:r>
      <w:r>
        <w:rPr/>
        <w:t> 2001-2004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20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752"/>
        <w:gridCol w:w="751"/>
        <w:gridCol w:w="863"/>
        <w:gridCol w:w="697"/>
        <w:gridCol w:w="697"/>
        <w:gridCol w:w="697"/>
        <w:gridCol w:w="697"/>
        <w:gridCol w:w="697"/>
        <w:gridCol w:w="696"/>
        <w:gridCol w:w="697"/>
        <w:gridCol w:w="690"/>
      </w:tblGrid>
      <w:tr>
        <w:trPr>
          <w:trHeight w:val="466" w:hRule="exact"/>
        </w:trPr>
        <w:tc>
          <w:tcPr>
            <w:tcW w:w="3126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1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Créditos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789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z w:val="20"/>
              </w:rPr>
              <w:t>Importe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(millones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pesos)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2780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0" w:lineRule="exact" w:before="2"/>
              <w:ind w:left="909" w:right="561" w:hanging="34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Establecimientos</w:t>
            </w:r>
            <w:r>
              <w:rPr>
                <w:rFonts w:ascii="Arial"/>
                <w:b/>
                <w:color w:val="006699"/>
                <w:spacing w:val="20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Afiliados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7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76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4,582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6,359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8,240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13,553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21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894"/>
        <w:gridCol w:w="1080"/>
        <w:gridCol w:w="900"/>
        <w:gridCol w:w="1142"/>
        <w:gridCol w:w="1198"/>
        <w:gridCol w:w="1080"/>
        <w:gridCol w:w="1128"/>
      </w:tblGrid>
      <w:tr>
        <w:trPr>
          <w:trHeight w:val="464" w:hRule="exact"/>
        </w:trPr>
        <w:tc>
          <w:tcPr>
            <w:tcW w:w="3949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2"/>
              <w:ind w:left="1304" w:right="1291" w:firstLine="19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Empresas</w:t>
            </w:r>
            <w:r>
              <w:rPr>
                <w:rFonts w:ascii="Arial"/>
                <w:b/>
                <w:color w:val="006699"/>
                <w:spacing w:val="20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Beneficiadas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4548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Beneficiarios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7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07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20,619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25,436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32,369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65,314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0" w:lineRule="auto"/>
        <w:ind w:left="2170" w:right="7453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2"/>
        </w:rPr>
        <w:t>FONACOT,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</w:t>
      </w:r>
      <w:r>
        <w:rPr>
          <w:spacing w:val="-1"/>
        </w:rPr>
        <w:t>Regional</w:t>
      </w:r>
      <w:r>
        <w:rPr>
          <w:spacing w:val="1"/>
        </w:rPr>
        <w:t> </w:t>
      </w:r>
      <w:r>
        <w:rPr>
          <w:spacing w:val="-1"/>
        </w:rPr>
        <w:t>B.C.S.</w:t>
      </w:r>
      <w:r>
        <w:rPr>
          <w:spacing w:val="26"/>
        </w:rPr>
        <w:t> </w:t>
      </w:r>
      <w:r>
        <w:rPr/>
        <w:t>1/ Se refiere</w:t>
      </w:r>
      <w:r>
        <w:rPr>
          <w:spacing w:val="1"/>
        </w:rPr>
        <w:t> </w:t>
      </w:r>
      <w:r>
        <w:rPr/>
        <w:t>a importes ejercidos.</w:t>
      </w:r>
      <w:r>
        <w:rPr>
          <w:b w:val="0"/>
        </w:rPr>
      </w:r>
    </w:p>
    <w:p>
      <w:pPr>
        <w:pStyle w:val="BodyText"/>
        <w:spacing w:line="240" w:lineRule="auto"/>
        <w:ind w:left="2170" w:right="0"/>
        <w:jc w:val="left"/>
        <w:rPr>
          <w:b w:val="0"/>
          <w:bCs w:val="0"/>
        </w:rPr>
      </w:pPr>
      <w:r>
        <w:rPr/>
        <w:t>2/ Se refiere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establecimientos</w:t>
      </w:r>
      <w:r>
        <w:rPr/>
        <w:t> </w:t>
      </w:r>
      <w:r>
        <w:rPr>
          <w:spacing w:val="-1"/>
        </w:rPr>
        <w:t>comerciales</w:t>
      </w:r>
      <w:r>
        <w:rPr/>
        <w:t> </w:t>
      </w:r>
      <w:r>
        <w:rPr>
          <w:spacing w:val="-1"/>
        </w:rPr>
        <w:t>afiliados</w:t>
      </w:r>
      <w:r>
        <w:rPr/>
        <w:t> al sistema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crédito</w:t>
      </w:r>
      <w:r>
        <w:rPr/>
        <w:t> </w:t>
      </w:r>
      <w:r>
        <w:rPr>
          <w:spacing w:val="-2"/>
        </w:rPr>
        <w:t>FONACOT.</w:t>
      </w:r>
      <w:r>
        <w:rPr>
          <w:b w:val="0"/>
        </w:rPr>
      </w:r>
    </w:p>
    <w:p>
      <w:pPr>
        <w:pStyle w:val="BodyText"/>
        <w:spacing w:line="240" w:lineRule="auto"/>
        <w:ind w:left="2170" w:right="0"/>
        <w:jc w:val="left"/>
        <w:rPr>
          <w:b w:val="0"/>
          <w:bCs w:val="0"/>
        </w:rPr>
      </w:pPr>
      <w:r>
        <w:rPr/>
        <w:t>3/ Se refiere a las empresas </w:t>
      </w:r>
      <w:r>
        <w:rPr>
          <w:spacing w:val="-2"/>
        </w:rPr>
        <w:t>cuyos</w:t>
      </w:r>
      <w:r>
        <w:rPr/>
        <w:t> </w:t>
      </w:r>
      <w:r>
        <w:rPr>
          <w:spacing w:val="-1"/>
        </w:rPr>
        <w:t>trabajadores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ven</w:t>
      </w:r>
      <w:r>
        <w:rPr/>
        <w:t> </w:t>
      </w:r>
      <w:r>
        <w:rPr>
          <w:spacing w:val="-1"/>
        </w:rPr>
        <w:t>beneficiados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sistema</w:t>
      </w:r>
      <w:r>
        <w:rPr/>
        <w:t> de </w:t>
      </w:r>
      <w:r>
        <w:rPr>
          <w:spacing w:val="-1"/>
        </w:rPr>
        <w:t>créditos.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1"/>
        <w:spacing w:line="240" w:lineRule="auto"/>
        <w:ind w:left="181" w:right="0"/>
        <w:jc w:val="left"/>
        <w:rPr>
          <w:b w:val="0"/>
          <w:bCs w:val="0"/>
        </w:rPr>
      </w:pPr>
      <w:r>
        <w:rPr>
          <w:color w:val="006699"/>
        </w:rPr>
        <w:t>POLÍTICA</w:t>
      </w:r>
      <w:r>
        <w:rPr>
          <w:color w:val="006699"/>
          <w:spacing w:val="-26"/>
        </w:rPr>
        <w:t> </w:t>
      </w:r>
      <w:r>
        <w:rPr>
          <w:color w:val="006699"/>
        </w:rPr>
        <w:t>AMBIENTAL</w:t>
      </w:r>
      <w:r>
        <w:rPr>
          <w:b w:val="0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107" w:right="3246" w:hanging="1882"/>
        <w:jc w:val="left"/>
        <w:rPr>
          <w:b w:val="0"/>
          <w:bCs w:val="0"/>
        </w:rPr>
      </w:pPr>
      <w:r>
        <w:rPr>
          <w:spacing w:val="-1"/>
        </w:rPr>
        <w:t>Inversión aplicada en política ambiental</w:t>
      </w:r>
      <w:r>
        <w:rPr/>
        <w:t> </w:t>
      </w:r>
      <w:r>
        <w:rPr>
          <w:spacing w:val="-1"/>
        </w:rPr>
        <w:t>por modalidad</w:t>
      </w:r>
      <w:r>
        <w:rPr/>
        <w:t> </w:t>
      </w:r>
      <w:r>
        <w:rPr>
          <w:spacing w:val="-1"/>
        </w:rPr>
        <w:t>en B.C.Sur,</w:t>
      </w:r>
      <w:r>
        <w:rPr>
          <w:spacing w:val="27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9"/>
        <w:gridCol w:w="1080"/>
        <w:gridCol w:w="1080"/>
        <w:gridCol w:w="1058"/>
        <w:gridCol w:w="1031"/>
        <w:gridCol w:w="1030"/>
        <w:gridCol w:w="1022"/>
      </w:tblGrid>
      <w:tr>
        <w:trPr>
          <w:trHeight w:val="243" w:hRule="exact"/>
        </w:trPr>
        <w:tc>
          <w:tcPr>
            <w:tcW w:w="36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Normal </w:t>
            </w:r>
            <w:r>
              <w:rPr>
                <w:rFonts w:ascii="Arial"/>
                <w:b/>
                <w:sz w:val="20"/>
              </w:rPr>
              <w:t>Federal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4,495.9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6,791.9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4,594.5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2,818.8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17,229.1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22,589.9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2,019.8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Ramo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287.9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2,113.9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4,404.0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Ramo 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6,404.8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3,652.9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1,438.4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Gobierno</w:t>
            </w:r>
            <w:r>
              <w:rPr>
                <w:rFonts w:ascii="Arial"/>
                <w:b/>
                <w:spacing w:val="-1"/>
                <w:sz w:val="20"/>
              </w:rPr>
              <w:t> CAPFCE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156.7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Fideicomiso</w:t>
            </w:r>
            <w:r>
              <w:rPr>
                <w:rFonts w:ascii="Arial" w:hAnsi="Arial"/>
                <w:b/>
                <w:spacing w:val="-1"/>
                <w:sz w:val="20"/>
              </w:rPr>
              <w:t> al 2%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sobre </w:t>
            </w:r>
            <w:r>
              <w:rPr>
                <w:rFonts w:ascii="Arial" w:hAnsi="Arial"/>
                <w:b/>
                <w:sz w:val="20"/>
              </w:rPr>
              <w:t>nómina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1,170.0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Recursos</w:t>
            </w:r>
            <w:r>
              <w:rPr>
                <w:rFonts w:ascii="Arial"/>
                <w:b/>
                <w:sz w:val="20"/>
              </w:rPr>
              <w:t> Extraordinarios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108.3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364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Programas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Regional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1,203.2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7,680.5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364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10,900.7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10,444.8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10,519.9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10,027.5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17,625.3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30,427.1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1441" w:right="0"/>
        <w:jc w:val="left"/>
        <w:rPr>
          <w:b w:val="0"/>
          <w:bCs w:val="0"/>
        </w:rPr>
      </w:pPr>
      <w:r>
        <w:rPr/>
        <w:pict>
          <v:group style="position:absolute;margin-left:146.880005pt;margin-top:-132.970337pt;width:497.55pt;height:132.7pt;mso-position-horizontal-relative:page;mso-position-vertical-relative:paragraph;z-index:-1061680" coordorigin="2938,-2659" coordsize="9951,2654">
            <v:group style="position:absolute;left:6587;top:-2641;width:2;height:2630" coordorigin="6587,-2641" coordsize="2,2630">
              <v:shape style="position:absolute;left:6587;top:-2641;width:2;height:2630" coordorigin="6587,-2641" coordsize="0,2630" path="m6587,-2641l6587,-12e" filled="false" stroked="true" strokeweight=".580pt" strokecolor="#000000">
                <v:path arrowok="t"/>
              </v:shape>
            </v:group>
            <v:group style="position:absolute;left:7667;top:-2641;width:2;height:2630" coordorigin="7667,-2641" coordsize="2,2630">
              <v:shape style="position:absolute;left:7667;top:-2641;width:2;height:2630" coordorigin="7667,-2641" coordsize="0,2630" path="m7667,-2641l7667,-12e" filled="false" stroked="true" strokeweight=".580pt" strokecolor="#000000">
                <v:path arrowok="t"/>
              </v:shape>
            </v:group>
            <v:group style="position:absolute;left:8747;top:-2641;width:2;height:2630" coordorigin="8747,-2641" coordsize="2,2630">
              <v:shape style="position:absolute;left:8747;top:-2641;width:2;height:2630" coordorigin="8747,-2641" coordsize="0,2630" path="m8747,-2641l8747,-12e" filled="false" stroked="true" strokeweight=".580pt" strokecolor="#000000">
                <v:path arrowok="t"/>
              </v:shape>
            </v:group>
            <v:group style="position:absolute;left:9805;top:-2641;width:2;height:2630" coordorigin="9805,-2641" coordsize="2,2630">
              <v:shape style="position:absolute;left:9805;top:-2641;width:2;height:2630" coordorigin="9805,-2641" coordsize="0,2630" path="m9805,-2641l9805,-12e" filled="false" stroked="true" strokeweight=".580pt" strokecolor="#000000">
                <v:path arrowok="t"/>
              </v:shape>
            </v:group>
            <v:group style="position:absolute;left:10836;top:-2641;width:2;height:2630" coordorigin="10836,-2641" coordsize="2,2630">
              <v:shape style="position:absolute;left:10836;top:-2641;width:2;height:2630" coordorigin="10836,-2641" coordsize="0,2630" path="m10836,-2641l10836,-12e" filled="false" stroked="true" strokeweight=".580pt" strokecolor="#000000">
                <v:path arrowok="t"/>
              </v:shape>
            </v:group>
            <v:group style="position:absolute;left:11866;top:-2641;width:2;height:2630" coordorigin="11866,-2641" coordsize="2,2630">
              <v:shape style="position:absolute;left:11866;top:-2641;width:2;height:2630" coordorigin="11866,-2641" coordsize="0,2630" path="m11866,-2641l11866,-12e" filled="false" stroked="true" strokeweight=".580pt" strokecolor="#000000">
                <v:path arrowok="t"/>
              </v:shape>
              <v:shape style="position:absolute;left:2938;top:-2172;width:9950;height:10" type="#_x0000_t75" stroked="false">
                <v:imagedata r:id="rId339" o:title=""/>
              </v:shape>
              <v:shape style="position:absolute;left:2938;top:-1932;width:9950;height:10" type="#_x0000_t75" stroked="false">
                <v:imagedata r:id="rId339" o:title=""/>
              </v:shape>
              <v:shape style="position:absolute;left:2938;top:-1692;width:9950;height:10" type="#_x0000_t75" stroked="false">
                <v:imagedata r:id="rId339" o:title=""/>
              </v:shape>
              <v:shape style="position:absolute;left:2938;top:-1452;width:9950;height:10" type="#_x0000_t75" stroked="false">
                <v:imagedata r:id="rId339" o:title=""/>
              </v:shape>
              <v:shape style="position:absolute;left:2938;top:-1212;width:9950;height:10" type="#_x0000_t75" stroked="false">
                <v:imagedata r:id="rId339" o:title=""/>
              </v:shape>
              <v:shape style="position:absolute;left:2938;top:-972;width:9950;height:10" type="#_x0000_t75" stroked="false">
                <v:imagedata r:id="rId339" o:title=""/>
              </v:shape>
              <v:shape style="position:absolute;left:2938;top:-732;width:9950;height:10" type="#_x0000_t75" stroked="false">
                <v:imagedata r:id="rId339" o:title=""/>
              </v:shape>
              <v:shape style="position:absolute;left:2938;top:-492;width:9950;height:10" type="#_x0000_t75" stroked="false">
                <v:imagedata r:id="rId339" o:title=""/>
              </v:shape>
              <v:shape style="position:absolute;left:4268;top:-2617;width:99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04;top:-261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84;top:-261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54;top:-261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099;top:-261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128;top:-2617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2102;top:-2659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/>
        <w:ind w:left="1441" w:right="8913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144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5107" w:right="3961" w:hanging="1164"/>
        <w:jc w:val="left"/>
        <w:rPr>
          <w:b w:val="0"/>
          <w:bCs w:val="0"/>
        </w:rPr>
      </w:pPr>
      <w:r>
        <w:rPr>
          <w:spacing w:val="-1"/>
        </w:rPr>
        <w:t>Inversión aplicada en política ambiental</w:t>
      </w:r>
      <w:r>
        <w:rPr/>
        <w:t> </w:t>
      </w:r>
      <w:r>
        <w:rPr>
          <w:spacing w:val="-1"/>
        </w:rPr>
        <w:t>en B.C.Sur,</w:t>
      </w:r>
      <w:r>
        <w:rPr>
          <w:spacing w:val="25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/>
        <w:pict>
          <v:group style="position:absolute;margin-left:276pt;margin-top:9.221899pt;width:2.550pt;height:.1pt;mso-position-horizontal-relative:page;mso-position-vertical-relative:paragraph;z-index:-1061512" coordorigin="5520,184" coordsize="51,2">
            <v:shape style="position:absolute;left:5520;top:184;width:51;height:2" coordorigin="5520,184" coordsize="51,0" path="m5520,184l5570,184e" filled="false" stroked="true" strokeweight=".96pt" strokecolor="#000000">
              <v:path arrowok="t"/>
            </v:shape>
            <w10:wrap type="none"/>
          </v:group>
        </w:pict>
      </w:r>
      <w:r>
        <w:rPr>
          <w:i/>
          <w:spacing w:val="-1"/>
          <w:w w:val="95"/>
        </w:rPr>
        <w:t>35,000.0</w:t>
      </w:r>
      <w:r>
        <w:rPr>
          <w:i w:val="0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472247pt;width:2.550pt;height:.1pt;mso-position-horizontal-relative:page;mso-position-vertical-relative:paragraph;z-index:-1061536" coordorigin="5520,189" coordsize="51,2">
            <v:shape style="position:absolute;left:5520;top:189;width:51;height:2" coordorigin="5520,189" coordsize="51,0" path="m5520,189l5570,189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30,000.0</w:t>
      </w:r>
      <w:r>
        <w:rPr>
          <w:rFonts w:ascii="Arial"/>
          <w:sz w:val="16"/>
        </w:rPr>
      </w:r>
    </w:p>
    <w:p>
      <w:pPr>
        <w:spacing w:before="8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571975pt;width:2.550pt;height:.1pt;mso-position-horizontal-relative:page;mso-position-vertical-relative:paragraph;z-index:-1061560" coordorigin="5520,191" coordsize="51,2">
            <v:shape style="position:absolute;left:5520;top:191;width:51;height:2" coordorigin="5520,191" coordsize="51,0" path="m5520,191l5570,191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25,000.0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472308pt;width:2.550pt;height:.1pt;mso-position-horizontal-relative:page;mso-position-vertical-relative:paragraph;z-index:-1061584" coordorigin="5520,189" coordsize="51,2">
            <v:shape style="position:absolute;left:5520;top:189;width:51;height:2" coordorigin="5520,189" coordsize="51,0" path="m5520,189l5570,189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20,000.0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472657pt;width:2.550pt;height:.1pt;mso-position-horizontal-relative:page;mso-position-vertical-relative:paragraph;z-index:-1061608" coordorigin="5520,189" coordsize="51,2">
            <v:shape style="position:absolute;left:5520;top:189;width:51;height:2" coordorigin="5520,189" coordsize="51,0" path="m5520,189l5570,189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15,000.0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472990pt;width:2.550pt;height:.1pt;mso-position-horizontal-relative:page;mso-position-vertical-relative:paragraph;z-index:-1061632" coordorigin="5520,189" coordsize="51,2">
            <v:shape style="position:absolute;left:5520;top:189;width:51;height:2" coordorigin="5520,189" coordsize="51,0" path="m5520,189l5570,189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10,000.0</w:t>
      </w:r>
      <w:r>
        <w:rPr>
          <w:rFonts w:ascii="Arial"/>
          <w:sz w:val="16"/>
        </w:rPr>
      </w:r>
    </w:p>
    <w:p>
      <w:pPr>
        <w:spacing w:before="8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76pt;margin-top:9.572718pt;width:2.550pt;height:.1pt;mso-position-horizontal-relative:page;mso-position-vertical-relative:paragraph;z-index:-1061656" coordorigin="5520,191" coordsize="51,2">
            <v:shape style="position:absolute;left:5520;top:191;width:51;height:2" coordorigin="5520,191" coordsize="51,0" path="m5520,191l5570,191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w w:val="95"/>
          <w:sz w:val="16"/>
        </w:rPr>
        <w:t>5,000.0</w:t>
      </w:r>
      <w:r>
        <w:rPr>
          <w:rFonts w:ascii="Arial"/>
          <w:sz w:val="16"/>
        </w:rPr>
      </w:r>
    </w:p>
    <w:p>
      <w:pPr>
        <w:spacing w:before="8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tbl>
      <w:tblPr>
        <w:tblW w:w="0" w:type="auto"/>
        <w:jc w:val="left"/>
        <w:tblInd w:w="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"/>
        <w:gridCol w:w="365"/>
        <w:gridCol w:w="271"/>
        <w:gridCol w:w="276"/>
        <w:gridCol w:w="365"/>
        <w:gridCol w:w="271"/>
        <w:gridCol w:w="276"/>
        <w:gridCol w:w="365"/>
        <w:gridCol w:w="271"/>
        <w:gridCol w:w="276"/>
        <w:gridCol w:w="365"/>
        <w:gridCol w:w="547"/>
        <w:gridCol w:w="365"/>
        <w:gridCol w:w="547"/>
        <w:gridCol w:w="365"/>
        <w:gridCol w:w="274"/>
      </w:tblGrid>
      <w:tr>
        <w:trPr>
          <w:trHeight w:val="247" w:hRule="exact"/>
        </w:trPr>
        <w:tc>
          <w:tcPr>
            <w:tcW w:w="5472" w:type="dxa"/>
            <w:gridSpan w:val="16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right="143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30,427.1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689" w:hRule="exact"/>
        </w:trPr>
        <w:tc>
          <w:tcPr>
            <w:tcW w:w="4834" w:type="dxa"/>
            <w:gridSpan w:val="14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i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40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w w:val="95"/>
                <w:sz w:val="16"/>
              </w:rPr>
              <w:t>17,625.3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274" w:type="dxa"/>
            <w:vMerge w:val="restart"/>
            <w:tcBorders>
              <w:top w:val="nil" w:sz="6" w:space="0" w:color="auto"/>
              <w:left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4" w:hRule="exact"/>
        </w:trPr>
        <w:tc>
          <w:tcPr>
            <w:tcW w:w="910" w:type="dxa"/>
            <w:gridSpan w:val="3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13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10,900.7</w:t>
            </w:r>
            <w:r>
              <w:rPr>
                <w:rFonts w:ascii="Arial"/>
                <w:sz w:val="16"/>
              </w:rPr>
            </w:r>
          </w:p>
        </w:tc>
        <w:tc>
          <w:tcPr>
            <w:tcW w:w="91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10,444.8</w:t>
            </w:r>
            <w:r>
              <w:rPr>
                <w:rFonts w:ascii="Arial"/>
                <w:sz w:val="16"/>
              </w:rPr>
            </w:r>
          </w:p>
        </w:tc>
        <w:tc>
          <w:tcPr>
            <w:tcW w:w="912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0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10,519.9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8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27"/>
              <w:ind w:left="14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10,027.5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274" w:type="dxa"/>
            <w:vMerge/>
            <w:tcBorders>
              <w:left w:val="single" w:sz="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76" w:hRule="exact"/>
        </w:trPr>
        <w:tc>
          <w:tcPr>
            <w:tcW w:w="274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gridSpan w:val="2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gridSpan w:val="2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gridSpan w:val="2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3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</w:tcPr>
          <w:p>
            <w:pPr/>
          </w:p>
        </w:tc>
        <w:tc>
          <w:tcPr>
            <w:tcW w:w="274" w:type="dxa"/>
            <w:vMerge/>
            <w:tcBorders>
              <w:left w:val="single" w:sz="8" w:space="0" w:color="000000"/>
              <w:bottom w:val="single" w:sz="8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1274" w:val="left" w:leader="none"/>
          <w:tab w:pos="2186" w:val="left" w:leader="none"/>
          <w:tab w:pos="3098" w:val="left" w:leader="none"/>
          <w:tab w:pos="4010" w:val="left" w:leader="none"/>
          <w:tab w:pos="4922" w:val="left" w:leader="none"/>
        </w:tabs>
        <w:spacing w:before="126"/>
        <w:ind w:left="3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324.119995pt;margin-top:-.478253pt;width:.1pt;height:2.550pt;mso-position-horizontal-relative:page;mso-position-vertical-relative:paragraph;z-index:-1061488" coordorigin="6482,-10" coordsize="2,51">
            <v:shape style="position:absolute;left:6482;top:-10;width:2;height:51" coordorigin="6482,-10" coordsize="0,51" path="m6482,41l6482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369.720001pt;margin-top:-.478253pt;width:.1pt;height:2.550pt;mso-position-horizontal-relative:page;mso-position-vertical-relative:paragraph;z-index:-1061464" coordorigin="7394,-10" coordsize="2,51">
            <v:shape style="position:absolute;left:7394;top:-10;width:2;height:51" coordorigin="7394,-10" coordsize="0,51" path="m7394,41l7394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415.320007pt;margin-top:-.478253pt;width:.1pt;height:2.550pt;mso-position-horizontal-relative:page;mso-position-vertical-relative:paragraph;z-index:-1061440" coordorigin="8306,-10" coordsize="2,51">
            <v:shape style="position:absolute;left:8306;top:-10;width:2;height:51" coordorigin="8306,-10" coordsize="0,51" path="m8306,41l8306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460.920013pt;margin-top:-.478253pt;width:.1pt;height:2.550pt;mso-position-horizontal-relative:page;mso-position-vertical-relative:paragraph;z-index:-1061416" coordorigin="9218,-10" coordsize="2,51">
            <v:shape style="position:absolute;left:9218;top:-10;width:2;height:51" coordorigin="9218,-10" coordsize="0,51" path="m9218,41l9218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06.519989pt;margin-top:-.478253pt;width:.1pt;height:2.550pt;mso-position-horizontal-relative:page;mso-position-vertical-relative:paragraph;z-index:-1061392" coordorigin="10130,-10" coordsize="2,51">
            <v:shape style="position:absolute;left:10130;top:-10;width:2;height:51" coordorigin="10130,-10" coordsize="0,51" path="m10130,41l10130,-10e" filled="false" stroked="true" strokeweight=".96pt" strokecolor="#000000">
              <v:path arrowok="t"/>
            </v:shape>
            <w10:wrap type="none"/>
          </v:group>
        </w:pict>
      </w:r>
      <w:r>
        <w:rPr/>
        <w:pict>
          <v:group style="position:absolute;margin-left:552.119995pt;margin-top:-.478253pt;width:.1pt;height:2.550pt;mso-position-horizontal-relative:page;mso-position-vertical-relative:paragraph;z-index:-1061368" coordorigin="11042,-10" coordsize="2,51">
            <v:shape style="position:absolute;left:11042;top:-10;width:2;height:51" coordorigin="11042,-10" coordsize="0,51" path="m11042,41l11042,-10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i/>
          <w:spacing w:val="-1"/>
          <w:sz w:val="16"/>
        </w:rPr>
        <w:t>1999</w:t>
        <w:tab/>
        <w:t>2000</w:t>
        <w:tab/>
      </w:r>
      <w:r>
        <w:rPr>
          <w:rFonts w:ascii="Arial"/>
          <w:i/>
          <w:spacing w:val="-1"/>
          <w:w w:val="95"/>
          <w:sz w:val="16"/>
        </w:rPr>
        <w:t>2001</w:t>
        <w:tab/>
      </w:r>
      <w:r>
        <w:rPr>
          <w:rFonts w:ascii="Arial"/>
          <w:i/>
          <w:spacing w:val="-1"/>
          <w:sz w:val="16"/>
        </w:rPr>
        <w:t>2002</w:t>
        <w:tab/>
        <w:t>2003</w:t>
        <w:tab/>
        <w:t>2004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3927" w:space="40"/>
            <w:col w:w="8853"/>
          </w:cols>
        </w:sectPr>
      </w:pPr>
    </w:p>
    <w:p>
      <w:pPr>
        <w:spacing w:line="240" w:lineRule="auto" w:before="6"/>
        <w:rPr>
          <w:rFonts w:ascii="Arial" w:hAnsi="Arial" w:cs="Arial" w:eastAsia="Arial"/>
          <w:i/>
          <w:sz w:val="18"/>
          <w:szCs w:val="18"/>
        </w:rPr>
      </w:pPr>
    </w:p>
    <w:p>
      <w:pPr>
        <w:pStyle w:val="BodyText"/>
        <w:spacing w:line="240" w:lineRule="auto" w:before="82"/>
        <w:ind w:left="3017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 w:before="74"/>
        <w:ind w:left="5207" w:right="3212" w:hanging="1994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</w:t>
      </w:r>
      <w:r>
        <w:rPr/>
        <w:t>política</w:t>
      </w:r>
      <w:r>
        <w:rPr>
          <w:spacing w:val="-1"/>
        </w:rPr>
        <w:t> ambiental</w:t>
      </w:r>
      <w:r>
        <w:rPr/>
        <w:t> 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1999-2004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184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64.8pt;height:156.75pt;mso-position-horizontal-relative:char;mso-position-vertical-relative:line" coordorigin="0,0" coordsize="9296,3135">
            <v:group style="position:absolute;left:3117;top:19;width:2;height:3111" coordorigin="3117,19" coordsize="2,3111">
              <v:shape style="position:absolute;left:3117;top:19;width:2;height:3111" coordorigin="3117,19" coordsize="0,3111" path="m3117,19l3117,3129e" filled="false" stroked="true" strokeweight=".580pt" strokecolor="#000000">
                <v:path arrowok="t"/>
              </v:shape>
            </v:group>
            <v:group style="position:absolute;left:4147;top:19;width:2;height:3111" coordorigin="4147,19" coordsize="2,3111">
              <v:shape style="position:absolute;left:4147;top:19;width:2;height:3111" coordorigin="4147,19" coordsize="0,3111" path="m4147,19l4147,3129e" filled="false" stroked="true" strokeweight=".580pt" strokecolor="#000000">
                <v:path arrowok="t"/>
              </v:shape>
            </v:group>
            <v:group style="position:absolute;left:5178;top:19;width:2;height:3111" coordorigin="5178,19" coordsize="2,3111">
              <v:shape style="position:absolute;left:5178;top:19;width:2;height:3111" coordorigin="5178,19" coordsize="0,3111" path="m5178,19l5178,3129e" filled="false" stroked="true" strokeweight=".580pt" strokecolor="#000000">
                <v:path arrowok="t"/>
              </v:shape>
            </v:group>
            <v:group style="position:absolute;left:6207;top:19;width:2;height:3111" coordorigin="6207,19" coordsize="2,3111">
              <v:shape style="position:absolute;left:6207;top:19;width:2;height:3111" coordorigin="6207,19" coordsize="0,3111" path="m6207,19l6207,3129e" filled="false" stroked="true" strokeweight=".580pt" strokecolor="#000000">
                <v:path arrowok="t"/>
              </v:shape>
            </v:group>
            <v:group style="position:absolute;left:7237;top:19;width:2;height:3111" coordorigin="7237,19" coordsize="2,3111">
              <v:shape style="position:absolute;left:7237;top:19;width:2;height:3111" coordorigin="7237,19" coordsize="0,3111" path="m7237,19l7237,3129e" filled="false" stroked="true" strokeweight=".580pt" strokecolor="#000000">
                <v:path arrowok="t"/>
              </v:shape>
            </v:group>
            <v:group style="position:absolute;left:8268;top:19;width:2;height:3111" coordorigin="8268,19" coordsize="2,3111">
              <v:shape style="position:absolute;left:8268;top:19;width:2;height:3111" coordorigin="8268,19" coordsize="0,3111" path="m8268,19l8268,3129e" filled="false" stroked="true" strokeweight=".580pt" strokecolor="#000000">
                <v:path arrowok="t"/>
              </v:shape>
            </v:group>
            <v:group style="position:absolute;left:6;top:254;width:9285;height:2" coordorigin="6,254" coordsize="9285,2">
              <v:shape style="position:absolute;left:6;top:254;width:9285;height:2" coordorigin="6,254" coordsize="9285,0" path="m6,254l9290,254e" filled="false" stroked="true" strokeweight=".580pt" strokecolor="#000000">
                <v:path arrowok="t"/>
              </v:shape>
              <v:shape style="position:absolute;left:6;top:489;width:9284;height:10" type="#_x0000_t75" stroked="false">
                <v:imagedata r:id="rId340" o:title=""/>
              </v:shape>
              <v:shape style="position:absolute;left:6;top:729;width:9284;height:10" type="#_x0000_t75" stroked="false">
                <v:imagedata r:id="rId340" o:title=""/>
              </v:shape>
              <v:shape style="position:absolute;left:6;top:969;width:9284;height:10" type="#_x0000_t75" stroked="false">
                <v:imagedata r:id="rId340" o:title=""/>
              </v:shape>
              <v:shape style="position:absolute;left:6;top:1209;width:9284;height:10" type="#_x0000_t75" stroked="false">
                <v:imagedata r:id="rId340" o:title=""/>
              </v:shape>
              <v:shape style="position:absolute;left:6;top:1449;width:9284;height:10" type="#_x0000_t75" stroked="false">
                <v:imagedata r:id="rId340" o:title=""/>
              </v:shape>
              <v:shape style="position:absolute;left:6;top:1689;width:9284;height:10" type="#_x0000_t75" stroked="false">
                <v:imagedata r:id="rId340" o:title=""/>
              </v:shape>
              <v:shape style="position:absolute;left:6;top:1929;width:9284;height:10" type="#_x0000_t75" stroked="false">
                <v:imagedata r:id="rId340" o:title=""/>
              </v:shape>
              <v:shape style="position:absolute;left:6;top:2169;width:9284;height:10" type="#_x0000_t75" stroked="false">
                <v:imagedata r:id="rId340" o:title=""/>
              </v:shape>
              <v:shape style="position:absolute;left:6;top:2409;width:9284;height:10" type="#_x0000_t75" stroked="false">
                <v:imagedata r:id="rId340" o:title=""/>
              </v:shape>
              <v:shape style="position:absolute;left:6;top:2649;width:9284;height:10" type="#_x0000_t75" stroked="false">
                <v:imagedata r:id="rId340" o:title=""/>
              </v:shape>
            </v:group>
            <v:group style="position:absolute;left:6;top:2894;width:9285;height:2" coordorigin="6,2894" coordsize="9285,2">
              <v:shape style="position:absolute;left:6;top:2894;width:9285;height:2" coordorigin="6,2894" coordsize="9285,0" path="m6,2894l9290,2894e" filled="false" stroked="true" strokeweight=".580pt" strokecolor="#000000">
                <v:path arrowok="t"/>
              </v:shape>
              <v:shape style="position:absolute;left:0;top:0;width:9296;height:3135" type="#_x0000_t202" filled="false" stroked="false">
                <v:textbox inset="0,0,0,0">
                  <w:txbxContent>
                    <w:p>
                      <w:pPr>
                        <w:tabs>
                          <w:tab w:pos="3409" w:val="left" w:leader="none"/>
                          <w:tab w:pos="4440" w:val="left" w:leader="none"/>
                          <w:tab w:pos="5469" w:val="left" w:leader="none"/>
                          <w:tab w:pos="6498" w:val="left" w:leader="none"/>
                          <w:tab w:pos="7529" w:val="left" w:leader="none"/>
                          <w:tab w:pos="8504" w:val="left" w:leader="none"/>
                        </w:tabs>
                        <w:spacing w:line="247" w:lineRule="exact" w:before="0"/>
                        <w:ind w:left="94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Dependencia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3408" w:val="left" w:leader="none"/>
                          <w:tab w:pos="4439" w:val="left" w:leader="none"/>
                          <w:tab w:pos="5469" w:val="left" w:leader="none"/>
                          <w:tab w:pos="6498" w:val="left" w:leader="none"/>
                          <w:tab w:pos="7529" w:val="left" w:leader="none"/>
                          <w:tab w:pos="8559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SEMARNAT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2,790.3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5,739.8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3,335.0</w:t>
                        <w:tab/>
                        <w:t>2,818.8</w:t>
                        <w:tab/>
                        <w:t>7,068.6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5,270.0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409" w:val="left" w:leader="none"/>
                          <w:tab w:pos="4439" w:val="left" w:leader="none"/>
                          <w:tab w:pos="6026" w:val="left" w:leader="none"/>
                          <w:tab w:pos="6498" w:val="left" w:leader="none"/>
                          <w:tab w:pos="7529" w:val="left" w:leader="none"/>
                          <w:tab w:pos="8559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PROFEPA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1,705.6</w:t>
                        <w:tab/>
                        <w:t>1,052.1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2,019.8</w:t>
                        <w:tab/>
                        <w:t>2,174.5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1,470.9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4" w:val="left" w:leader="none"/>
                          <w:tab w:pos="4995" w:val="left" w:leader="none"/>
                          <w:tab w:pos="5468" w:val="left" w:leader="none"/>
                          <w:tab w:pos="7055" w:val="left" w:leader="none"/>
                          <w:tab w:pos="8086" w:val="left" w:leader="none"/>
                          <w:tab w:pos="9116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CNA</w:t>
                        <w:tab/>
                        <w:t>0</w:t>
                        <w:tab/>
                        <w:t>0</w:t>
                        <w:tab/>
                        <w:t>1,259.6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4" w:val="left" w:leader="none"/>
                          <w:tab w:pos="4995" w:val="left" w:leader="none"/>
                          <w:tab w:pos="6025" w:val="left" w:leader="none"/>
                          <w:tab w:pos="7054" w:val="left" w:leader="none"/>
                          <w:tab w:pos="8085" w:val="left" w:leader="none"/>
                          <w:tab w:pos="8446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CIBNOR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11,376.8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4" w:val="left" w:leader="none"/>
                          <w:tab w:pos="4995" w:val="left" w:leader="none"/>
                          <w:tab w:pos="6024" w:val="left" w:leader="none"/>
                          <w:tab w:pos="7054" w:val="left" w:leader="none"/>
                          <w:tab w:pos="7528" w:val="left" w:leader="none"/>
                          <w:tab w:pos="8447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UABCS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8,094.3</w:t>
                        <w:tab/>
                        <w:t>12,309.4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7" w:val="left" w:leader="none"/>
                          <w:tab w:pos="4997" w:val="left" w:leader="none"/>
                          <w:tab w:pos="6027" w:val="left" w:leader="none"/>
                          <w:tab w:pos="7056" w:val="left" w:leader="none"/>
                          <w:tab w:pos="7697" w:val="left" w:leader="none"/>
                          <w:tab w:pos="9117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SEDESOL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287.9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7" w:val="left" w:leader="none"/>
                          <w:tab w:pos="4998" w:val="left" w:leader="none"/>
                          <w:tab w:pos="5470" w:val="left" w:leader="none"/>
                          <w:tab w:pos="6500" w:val="left" w:leader="none"/>
                          <w:tab w:pos="8087" w:val="left" w:leader="none"/>
                          <w:tab w:pos="9117" w:val="left" w:leader="none"/>
                        </w:tabs>
                        <w:spacing w:before="10"/>
                        <w:ind w:left="8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SEPUIE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2,113.9</w:t>
                        <w:tab/>
                        <w:t>5,189.0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6" w:val="left" w:leader="none"/>
                          <w:tab w:pos="4997" w:val="left" w:leader="none"/>
                          <w:tab w:pos="5469" w:val="left" w:leader="none"/>
                          <w:tab w:pos="7056" w:val="left" w:leader="none"/>
                          <w:tab w:pos="8086" w:val="left" w:leader="none"/>
                          <w:tab w:pos="9116" w:val="left" w:leader="none"/>
                        </w:tabs>
                        <w:spacing w:before="10"/>
                        <w:ind w:left="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SPyDE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1,203.2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408" w:val="left" w:leader="none"/>
                          <w:tab w:pos="4606" w:val="left" w:leader="none"/>
                          <w:tab w:pos="5747" w:val="left" w:leader="none"/>
                          <w:tab w:pos="7055" w:val="left" w:leader="none"/>
                          <w:tab w:pos="8086" w:val="left" w:leader="none"/>
                          <w:tab w:pos="9115" w:val="left" w:leader="none"/>
                        </w:tabs>
                        <w:spacing w:before="10"/>
                        <w:ind w:left="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Comondú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1,429.8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815.0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27.5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3408" w:val="left" w:leader="none"/>
                          <w:tab w:pos="4439" w:val="left" w:leader="none"/>
                          <w:tab w:pos="5470" w:val="left" w:leader="none"/>
                          <w:tab w:pos="7057" w:val="left" w:leader="none"/>
                          <w:tab w:pos="8087" w:val="left" w:leader="none"/>
                          <w:tab w:pos="9117" w:val="left" w:leader="none"/>
                        </w:tabs>
                        <w:spacing w:before="10"/>
                        <w:ind w:left="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4,975.0</w:t>
                        <w:tab/>
                        <w:t>2,781.8</w:t>
                        <w:tab/>
                        <w:t>2,580.9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965" w:val="left" w:leader="none"/>
                          <w:tab w:pos="4717" w:val="left" w:leader="none"/>
                          <w:tab w:pos="6025" w:val="left" w:leader="none"/>
                          <w:tab w:pos="7055" w:val="left" w:leader="none"/>
                          <w:tab w:pos="8086" w:val="left" w:leader="none"/>
                          <w:tab w:pos="9115" w:val="left" w:leader="none"/>
                        </w:tabs>
                        <w:spacing w:before="10"/>
                        <w:ind w:left="6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H. Ayuntamiento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56.1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3297" w:val="left" w:leader="none"/>
                          <w:tab w:pos="4328" w:val="left" w:leader="none"/>
                          <w:tab w:pos="5357" w:val="left" w:leader="none"/>
                          <w:tab w:pos="6387" w:val="left" w:leader="none"/>
                          <w:tab w:pos="7417" w:val="left" w:leader="none"/>
                          <w:tab w:pos="8447" w:val="left" w:leader="none"/>
                        </w:tabs>
                        <w:spacing w:before="10"/>
                        <w:ind w:left="13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  <w:tab/>
                        <w:t>10,900.7</w:t>
                        <w:tab/>
                        <w:t>10,444.8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10,519.9</w:t>
                        <w:tab/>
                        <w:t>10,027.5</w:t>
                        <w:tab/>
                        <w:t>17,625.3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30,427.1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081" w:right="38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Económico,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208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08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402" w:right="2321" w:hanging="1329"/>
        <w:jc w:val="left"/>
        <w:rPr>
          <w:b w:val="0"/>
          <w:bCs w:val="0"/>
        </w:rPr>
      </w:pPr>
      <w:r>
        <w:rPr>
          <w:spacing w:val="-1"/>
        </w:rPr>
        <w:t>Dictámenes</w:t>
      </w:r>
      <w:r>
        <w:rPr/>
        <w:t> urbanos</w:t>
      </w:r>
      <w:r>
        <w:rPr>
          <w:spacing w:val="-1"/>
        </w:rPr>
        <w:t>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/>
        <w:t> de</w:t>
      </w:r>
      <w:r>
        <w:rPr>
          <w:spacing w:val="-1"/>
        </w:rPr>
        <w:t> Planeación Urbana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Ecología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9.050pt;height:86.95pt;mso-position-horizontal-relative:char;mso-position-vertical-relative:line" coordorigin="0,0" coordsize="12781,1739">
            <v:group style="position:absolute;left:1061;top:6;width:2;height:1727" coordorigin="1061,6" coordsize="2,1727">
              <v:shape style="position:absolute;left:1061;top:6;width:2;height:1727" coordorigin="1061,6" coordsize="0,1727" path="m1061,6l1061,1733e" filled="false" stroked="true" strokeweight=".580pt" strokecolor="#000000">
                <v:path arrowok="t"/>
              </v:shape>
            </v:group>
            <v:group style="position:absolute;left:3992;top:6;width:2;height:1727" coordorigin="3992,6" coordsize="2,1727">
              <v:shape style="position:absolute;left:3992;top:6;width:2;height:1727" coordorigin="3992,6" coordsize="0,1727" path="m3992,6l3992,1733e" filled="false" stroked="true" strokeweight=".580pt" strokecolor="#000000">
                <v:path arrowok="t"/>
              </v:shape>
            </v:group>
            <v:group style="position:absolute;left:6921;top:6;width:2;height:1727" coordorigin="6921,6" coordsize="2,1727">
              <v:shape style="position:absolute;left:6921;top:6;width:2;height:1727" coordorigin="6921,6" coordsize="0,1727" path="m6921,6l6921,1733e" filled="false" stroked="true" strokeweight=".580pt" strokecolor="#000000">
                <v:path arrowok="t"/>
              </v:shape>
            </v:group>
            <v:group style="position:absolute;left:9852;top:6;width:2;height:1727" coordorigin="9852,6" coordsize="2,1727">
              <v:shape style="position:absolute;left:9852;top:6;width:2;height:1727" coordorigin="9852,6" coordsize="0,1727" path="m9852,6l9852,1733e" filled="false" stroked="true" strokeweight=".580pt" strokecolor="#000000">
                <v:path arrowok="t"/>
              </v:shape>
            </v:group>
            <v:group style="position:absolute;left:1056;top:379;width:11720;height:2" coordorigin="1056,379" coordsize="11720,2">
              <v:shape style="position:absolute;left:1056;top:379;width:11720;height:2" coordorigin="1056,379" coordsize="11720,0" path="m1056,379l12775,379e" filled="false" stroked="true" strokeweight=".580pt" strokecolor="#000000">
                <v:path arrowok="t"/>
              </v:shape>
            </v:group>
            <v:group style="position:absolute;left:1646;top:384;width:2;height:1349" coordorigin="1646,384" coordsize="2,1349">
              <v:shape style="position:absolute;left:1646;top:384;width:2;height:1349" coordorigin="1646,384" coordsize="0,1349" path="m1646,384l1646,1733e" filled="false" stroked="true" strokeweight=".580pt" strokecolor="#000000">
                <v:path arrowok="t"/>
              </v:shape>
            </v:group>
            <v:group style="position:absolute;left:2233;top:384;width:2;height:1349" coordorigin="2233,384" coordsize="2,1349">
              <v:shape style="position:absolute;left:2233;top:384;width:2;height:1349" coordorigin="2233,384" coordsize="0,1349" path="m2233,384l2233,1733e" filled="false" stroked="true" strokeweight=".580pt" strokecolor="#000000">
                <v:path arrowok="t"/>
              </v:shape>
            </v:group>
            <v:group style="position:absolute;left:2819;top:384;width:2;height:1349" coordorigin="2819,384" coordsize="2,1349">
              <v:shape style="position:absolute;left:2819;top:384;width:2;height:1349" coordorigin="2819,384" coordsize="0,1349" path="m2819,384l2819,1733e" filled="false" stroked="true" strokeweight=".580pt" strokecolor="#000000">
                <v:path arrowok="t"/>
              </v:shape>
            </v:group>
            <v:group style="position:absolute;left:3405;top:384;width:2;height:1349" coordorigin="3405,384" coordsize="2,1349">
              <v:shape style="position:absolute;left:3405;top:384;width:2;height:1349" coordorigin="3405,384" coordsize="0,1349" path="m3405,384l3405,1733e" filled="false" stroked="true" strokeweight=".580pt" strokecolor="#000000">
                <v:path arrowok="t"/>
              </v:shape>
            </v:group>
            <v:group style="position:absolute;left:4578;top:384;width:2;height:1349" coordorigin="4578,384" coordsize="2,1349">
              <v:shape style="position:absolute;left:4578;top:384;width:2;height:1349" coordorigin="4578,384" coordsize="0,1349" path="m4578,384l4578,1733e" filled="false" stroked="true" strokeweight=".580pt" strokecolor="#000000">
                <v:path arrowok="t"/>
              </v:shape>
            </v:group>
            <v:group style="position:absolute;left:5163;top:384;width:2;height:1349" coordorigin="5163,384" coordsize="2,1349">
              <v:shape style="position:absolute;left:5163;top:384;width:2;height:1349" coordorigin="5163,384" coordsize="0,1349" path="m5163,384l5163,1733e" filled="false" stroked="true" strokeweight=".580pt" strokecolor="#000000">
                <v:path arrowok="t"/>
              </v:shape>
            </v:group>
            <v:group style="position:absolute;left:5750;top:384;width:2;height:1349" coordorigin="5750,384" coordsize="2,1349">
              <v:shape style="position:absolute;left:5750;top:384;width:2;height:1349" coordorigin="5750,384" coordsize="0,1349" path="m5750,384l5750,1733e" filled="false" stroked="true" strokeweight=".580pt" strokecolor="#000000">
                <v:path arrowok="t"/>
              </v:shape>
            </v:group>
            <v:group style="position:absolute;left:6336;top:384;width:2;height:1349" coordorigin="6336,384" coordsize="2,1349">
              <v:shape style="position:absolute;left:6336;top:384;width:2;height:1349" coordorigin="6336,384" coordsize="0,1349" path="m6336,384l6336,1733e" filled="false" stroked="true" strokeweight=".580pt" strokecolor="#000000">
                <v:path arrowok="t"/>
              </v:shape>
            </v:group>
            <v:group style="position:absolute;left:7508;top:384;width:2;height:1349" coordorigin="7508,384" coordsize="2,1349">
              <v:shape style="position:absolute;left:7508;top:384;width:2;height:1349" coordorigin="7508,384" coordsize="0,1349" path="m7508,384l7508,1733e" filled="false" stroked="true" strokeweight=".580pt" strokecolor="#000000">
                <v:path arrowok="t"/>
              </v:shape>
            </v:group>
            <v:group style="position:absolute;left:8094;top:384;width:2;height:1349" coordorigin="8094,384" coordsize="2,1349">
              <v:shape style="position:absolute;left:8094;top:384;width:2;height:1349" coordorigin="8094,384" coordsize="0,1349" path="m8094,384l8094,1733e" filled="false" stroked="true" strokeweight=".580pt" strokecolor="#000000">
                <v:path arrowok="t"/>
              </v:shape>
            </v:group>
            <v:group style="position:absolute;left:8679;top:384;width:2;height:1349" coordorigin="8679,384" coordsize="2,1349">
              <v:shape style="position:absolute;left:8679;top:384;width:2;height:1349" coordorigin="8679,384" coordsize="0,1349" path="m8679,384l8679,1733e" filled="false" stroked="true" strokeweight=".580pt" strokecolor="#000000">
                <v:path arrowok="t"/>
              </v:shape>
            </v:group>
            <v:group style="position:absolute;left:9266;top:384;width:2;height:1349" coordorigin="9266,384" coordsize="2,1349">
              <v:shape style="position:absolute;left:9266;top:384;width:2;height:1349" coordorigin="9266,384" coordsize="0,1349" path="m9266,384l9266,1733e" filled="false" stroked="true" strokeweight=".580pt" strokecolor="#000000">
                <v:path arrowok="t"/>
              </v:shape>
            </v:group>
            <v:group style="position:absolute;left:10437;top:384;width:2;height:1349" coordorigin="10437,384" coordsize="2,1349">
              <v:shape style="position:absolute;left:10437;top:384;width:2;height:1349" coordorigin="10437,384" coordsize="0,1349" path="m10437,384l10437,1733e" filled="false" stroked="true" strokeweight=".580pt" strokecolor="#000000">
                <v:path arrowok="t"/>
              </v:shape>
            </v:group>
            <v:group style="position:absolute;left:11024;top:384;width:2;height:1349" coordorigin="11024,384" coordsize="2,1349">
              <v:shape style="position:absolute;left:11024;top:384;width:2;height:1349" coordorigin="11024,384" coordsize="0,1349" path="m11024,384l11024,1733e" filled="false" stroked="true" strokeweight=".580pt" strokecolor="#000000">
                <v:path arrowok="t"/>
              </v:shape>
            </v:group>
            <v:group style="position:absolute;left:11610;top:384;width:2;height:1349" coordorigin="11610,384" coordsize="2,1349">
              <v:shape style="position:absolute;left:11610;top:384;width:2;height:1349" coordorigin="11610,384" coordsize="0,1349" path="m11610,384l11610,1733e" filled="false" stroked="true" strokeweight=".580pt" strokecolor="#000000">
                <v:path arrowok="t"/>
              </v:shape>
            </v:group>
            <v:group style="position:absolute;left:12195;top:384;width:2;height:1349" coordorigin="12195,384" coordsize="2,1349">
              <v:shape style="position:absolute;left:12195;top:384;width:2;height:1349" coordorigin="12195,384" coordsize="0,1349" path="m12195,384l12195,1733e" filled="false" stroked="true" strokeweight=".580pt" strokecolor="#000000">
                <v:path arrowok="t"/>
              </v:shape>
            </v:group>
            <v:group style="position:absolute;left:6;top:573;width:12770;height:2" coordorigin="6,573" coordsize="12770,2">
              <v:shape style="position:absolute;left:6;top:573;width:12770;height:2" coordorigin="6,573" coordsize="12770,0" path="m6,573l12775,573e" filled="false" stroked="true" strokeweight=".580pt" strokecolor="#000000">
                <v:path arrowok="t"/>
              </v:shape>
              <v:shape style="position:absolute;left:6;top:762;width:12770;height:10" type="#_x0000_t75" stroked="false">
                <v:imagedata r:id="rId341" o:title=""/>
              </v:shape>
              <v:shape style="position:absolute;left:6;top:956;width:12770;height:10" type="#_x0000_t75" stroked="false">
                <v:imagedata r:id="rId341" o:title=""/>
              </v:shape>
              <v:shape style="position:absolute;left:6;top:1151;width:12770;height:10" type="#_x0000_t75" stroked="false">
                <v:imagedata r:id="rId341" o:title=""/>
              </v:shape>
              <v:shape style="position:absolute;left:6;top:1344;width:12770;height:10" type="#_x0000_t75" stroked="false">
                <v:imagedata r:id="rId341" o:title=""/>
              </v:shape>
            </v:group>
            <v:group style="position:absolute;left:6;top:1543;width:12770;height:2" coordorigin="6,1543" coordsize="12770,2">
              <v:shape style="position:absolute;left:6;top:1543;width:12770;height:2" coordorigin="6,1543" coordsize="12770,0" path="m6,1543l12775,1543e" filled="false" stroked="true" strokeweight=".580pt" strokecolor="#000000">
                <v:path arrowok="t"/>
              </v:shape>
              <v:shape style="position:absolute;left:165;top:212;width:74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Municipio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919;top:116;width:121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Uso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suelo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1/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008;top:116;width:895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Lotificación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297;top:24;width:2179;height:345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Cambio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16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régimen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propiedad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condominio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047;top:24;width:2535;height:345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Compatibilidades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zona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16"/>
                        </w:rPr>
                        <w:t>federal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marítimo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16"/>
                        </w:rPr>
                        <w:t>terrestre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402;width:2080;height:1324" type="#_x0000_t202" filled="false" stroked="false">
                <v:textbox inset="0,0,0,0">
                  <w:txbxContent>
                    <w:p>
                      <w:pPr>
                        <w:tabs>
                          <w:tab w:pos="1677" w:val="left" w:leader="none"/>
                        </w:tabs>
                        <w:spacing w:line="163" w:lineRule="exact" w:before="0"/>
                        <w:ind w:left="109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405" w:val="left" w:leader="none"/>
                          <w:tab w:pos="207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16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6</w:t>
                        <w:tab/>
                        <w:t>8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404" w:val="left" w:leader="none"/>
                          <w:tab w:pos="2078" w:val="right" w:leader="none"/>
                        </w:tabs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16"/>
                        </w:rPr>
                        <w:t>Mulegé</w:t>
                        <w:tab/>
                      </w:r>
                      <w:r>
                        <w:rPr>
                          <w:rFonts w:ascii="Arial" w:hAnsi="Arial"/>
                          <w:b/>
                          <w:sz w:val="16"/>
                        </w:rPr>
                        <w:t>4</w:t>
                        <w:tab/>
                        <w:t>4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  <w:p>
                      <w:pPr>
                        <w:tabs>
                          <w:tab w:pos="1314" w:val="left" w:leader="none"/>
                          <w:tab w:pos="2077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Paz</w:t>
                        <w:tab/>
                        <w:t>54</w:t>
                        <w:tab/>
                        <w:t>78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316" w:val="left" w:leader="none"/>
                          <w:tab w:pos="2079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Cabos</w:t>
                        <w:tab/>
                        <w:t>54</w:t>
                        <w:tab/>
                        <w:t>71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404" w:val="left" w:leader="none"/>
                          <w:tab w:pos="2079" w:val="right" w:leader="none"/>
                        </w:tabs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Loreto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  <w:tab/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224" w:val="left" w:leader="none"/>
                          <w:tab w:pos="2076" w:val="right" w:leader="none"/>
                        </w:tabs>
                        <w:spacing w:line="180" w:lineRule="exact" w:before="10"/>
                        <w:ind w:left="158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16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118</w:t>
                        <w:tab/>
                        <w:t>162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348;top:402;width:403;height:132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45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49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144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888;top:402;width:1035;height:548" type="#_x0000_t202" filled="false" stroked="false">
                <v:textbox inset="0,0,0,0">
                  <w:txbxContent>
                    <w:p>
                      <w:pPr>
                        <w:tabs>
                          <w:tab w:pos="586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6" w:val="left" w:leader="none"/>
                        </w:tabs>
                        <w:spacing w:before="10"/>
                        <w:ind w:left="36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</w:t>
                        <w:tab/>
                        <w:t>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4" w:val="left" w:leader="none"/>
                        </w:tabs>
                        <w:spacing w:line="180" w:lineRule="exact" w:before="9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69;top:984;width:268;height:74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140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655;top:984;width:268;height:74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8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49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129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106;top:402;width:3920;height:1324" type="#_x0000_t202" filled="false" stroked="false">
                <v:textbox inset="0,0,0,0">
                  <w:txbxContent>
                    <w:p>
                      <w:pPr>
                        <w:tabs>
                          <w:tab w:pos="585" w:val="left" w:leader="none"/>
                          <w:tab w:pos="1173" w:val="left" w:leader="none"/>
                          <w:tab w:pos="2298" w:val="left" w:leader="none"/>
                          <w:tab w:pos="2929" w:val="left" w:leader="none"/>
                          <w:tab w:pos="3516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4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2004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99" w:val="left" w:leader="none"/>
                          <w:tab w:pos="1487" w:val="left" w:leader="none"/>
                          <w:tab w:pos="2072" w:val="left" w:leader="none"/>
                          <w:tab w:pos="2658" w:val="left" w:leader="none"/>
                          <w:tab w:pos="3243" w:val="left" w:leader="none"/>
                          <w:tab w:pos="3830" w:val="left" w:leader="none"/>
                        </w:tabs>
                        <w:spacing w:before="10"/>
                        <w:ind w:left="3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</w:t>
                        <w:tab/>
                        <w:t>2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98" w:val="left" w:leader="none"/>
                          <w:tab w:pos="1486" w:val="left" w:leader="none"/>
                          <w:tab w:pos="2071" w:val="left" w:leader="none"/>
                          <w:tab w:pos="2657" w:val="left" w:leader="none"/>
                          <w:tab w:pos="3242" w:val="left" w:leader="none"/>
                          <w:tab w:pos="3829" w:val="left" w:leader="none"/>
                        </w:tabs>
                        <w:spacing w:before="9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3</w:t>
                        <w:tab/>
                        <w:t>2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97" w:val="left" w:leader="none"/>
                          <w:tab w:pos="1485" w:val="left" w:leader="none"/>
                          <w:tab w:pos="1982" w:val="left" w:leader="none"/>
                          <w:tab w:pos="2656" w:val="left" w:leader="none"/>
                          <w:tab w:pos="3242" w:val="left" w:leader="none"/>
                          <w:tab w:pos="3829" w:val="left" w:leader="none"/>
                        </w:tabs>
                        <w:spacing w:before="10"/>
                        <w:ind w:left="312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6</w:t>
                        <w:tab/>
                        <w:t>5</w:t>
                        <w:tab/>
                        <w:t>6</w:t>
                        <w:tab/>
                        <w:t>11</w:t>
                        <w:tab/>
                        <w:t>9</w:t>
                        <w:tab/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09" w:val="left" w:leader="none"/>
                          <w:tab w:pos="1486" w:val="left" w:leader="none"/>
                          <w:tab w:pos="3154" w:val="left" w:leader="none"/>
                          <w:tab w:pos="3740" w:val="left" w:leader="none"/>
                        </w:tabs>
                        <w:spacing w:before="10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22</w:t>
                        <w:tab/>
                        <w:t>14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22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98" w:val="left" w:leader="none"/>
                          <w:tab w:pos="1486" w:val="left" w:leader="none"/>
                          <w:tab w:pos="3243" w:val="left" w:leader="none"/>
                          <w:tab w:pos="3830" w:val="left" w:leader="none"/>
                        </w:tabs>
                        <w:spacing w:before="9"/>
                        <w:ind w:left="3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  <w:tab w:pos="1396" w:val="left" w:leader="none"/>
                          <w:tab w:pos="3153" w:val="left" w:leader="none"/>
                          <w:tab w:pos="3740" w:val="left" w:leader="none"/>
                        </w:tabs>
                        <w:spacing w:line="180" w:lineRule="exact"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30</w:t>
                        <w:tab/>
                        <w:t>21</w:t>
                        <w:tab/>
                        <w:t>11</w:t>
                        <w:tab/>
                        <w:t>26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208;top:402;width:403;height:132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45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749;top:402;width:1034;height:742" type="#_x0000_t202" filled="false" stroked="false">
                <v:textbox inset="0,0,0,0">
                  <w:txbxContent>
                    <w:p>
                      <w:pPr>
                        <w:tabs>
                          <w:tab w:pos="585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</w:tabs>
                        <w:spacing w:before="10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4" w:val="left" w:leader="none"/>
                        </w:tabs>
                        <w:spacing w:before="9"/>
                        <w:ind w:left="35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3" w:val="left" w:leader="none"/>
                        </w:tabs>
                        <w:spacing w:line="180" w:lineRule="exact" w:before="10"/>
                        <w:ind w:left="35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088;top:1178;width:179;height:54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674;top:1178;width:179;height:54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018;top:1178;width:179;height:54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16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19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604;top:1178;width:179;height:548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28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8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37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964;top:402;width:992;height:1324" type="#_x0000_t202" filled="false" stroked="false">
                <v:textbox inset="0,0,0,0">
                  <w:txbxContent>
                    <w:p>
                      <w:pPr>
                        <w:tabs>
                          <w:tab w:pos="587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707" w:val="left" w:leader="none"/>
                        </w:tabs>
                        <w:spacing w:before="10"/>
                        <w:ind w:left="225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6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706" w:val="left" w:leader="none"/>
                        </w:tabs>
                        <w:spacing w:before="9"/>
                        <w:ind w:left="3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706" w:val="left" w:leader="none"/>
                        </w:tabs>
                        <w:spacing w:before="10"/>
                        <w:ind w:left="22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22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706" w:val="left" w:leader="none"/>
                        </w:tabs>
                        <w:spacing w:before="10"/>
                        <w:ind w:left="3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7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707" w:val="left" w:leader="none"/>
                        </w:tabs>
                        <w:spacing w:before="9"/>
                        <w:ind w:left="31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  <w:t>n.d.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11" w:val="left" w:leader="none"/>
                        </w:tabs>
                        <w:spacing w:line="180" w:lineRule="exact" w:before="10"/>
                        <w:ind w:left="223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138;top:402;width:404;height:132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46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0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678;top:402;width:1035;height:1130" type="#_x0000_t202" filled="false" stroked="false">
                <v:textbox inset="0,0,0,0">
                  <w:txbxContent>
                    <w:p>
                      <w:pPr>
                        <w:tabs>
                          <w:tab w:pos="585" w:val="left" w:leader="none"/>
                        </w:tabs>
                        <w:spacing w:line="1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2004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</w:tabs>
                        <w:spacing w:before="10"/>
                        <w:ind w:left="36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</w:tabs>
                        <w:spacing w:before="9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</w:tabs>
                        <w:spacing w:before="10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4" w:val="left" w:leader="none"/>
                        </w:tabs>
                        <w:spacing w:before="10"/>
                        <w:ind w:left="35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4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</w:tabs>
                        <w:spacing w:line="180" w:lineRule="exact" w:before="9"/>
                        <w:ind w:left="36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16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947;top:1566;width:1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16"/>
                        </w:rPr>
                        <w:t>10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533;top:1566;width:178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16"/>
                        </w:rPr>
                        <w:t>12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81" w:right="21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Urbana,</w:t>
      </w:r>
      <w:r>
        <w:rPr/>
        <w:t> </w:t>
      </w:r>
      <w:r>
        <w:rPr>
          <w:spacing w:val="-1"/>
        </w:rPr>
        <w:t>Infraestructura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Ecología</w:t>
      </w:r>
      <w:r>
        <w:rPr/>
        <w:t> (SEPUIE),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</w:t>
      </w:r>
      <w:r>
        <w:rPr/>
        <w:t> y</w:t>
      </w:r>
      <w:r>
        <w:rPr>
          <w:spacing w:val="-5"/>
        </w:rPr>
        <w:t> </w:t>
      </w:r>
      <w:r>
        <w:rPr/>
        <w:t>Ecología,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Ecología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>
          <w:spacing w:val="58"/>
        </w:rPr>
        <w:t> </w:t>
      </w:r>
      <w:r>
        <w:rPr>
          <w:spacing w:val="-1"/>
        </w:rPr>
        <w:t>Urbana.</w:t>
      </w:r>
      <w:r>
        <w:rPr>
          <w:b w:val="0"/>
        </w:rPr>
      </w:r>
    </w:p>
    <w:p>
      <w:pPr>
        <w:pStyle w:val="BodyText"/>
        <w:spacing w:line="240" w:lineRule="auto"/>
        <w:ind w:left="281" w:right="938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dictámenes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Uso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suelo</w:t>
      </w:r>
      <w:r>
        <w:rPr/>
        <w:t> </w:t>
      </w:r>
      <w:r>
        <w:rPr>
          <w:spacing w:val="-1"/>
        </w:rPr>
        <w:t>contemplan:</w:t>
      </w:r>
      <w:r>
        <w:rPr/>
        <w:t> </w:t>
      </w:r>
      <w:r>
        <w:rPr>
          <w:spacing w:val="-1"/>
        </w:rPr>
        <w:t>uso</w:t>
      </w:r>
      <w:r>
        <w:rPr/>
        <w:t> </w:t>
      </w:r>
      <w:r>
        <w:rPr>
          <w:spacing w:val="-1"/>
        </w:rPr>
        <w:t>habitacional,</w:t>
      </w:r>
      <w:r>
        <w:rPr>
          <w:spacing w:val="1"/>
        </w:rPr>
        <w:t> </w:t>
      </w:r>
      <w:r>
        <w:rPr>
          <w:spacing w:val="-1"/>
        </w:rPr>
        <w:t>turístico,</w:t>
      </w:r>
      <w:r>
        <w:rPr>
          <w:spacing w:val="1"/>
        </w:rPr>
        <w:t> </w:t>
      </w:r>
      <w:r>
        <w:rPr>
          <w:spacing w:val="-1"/>
        </w:rPr>
        <w:t>industrial,</w:t>
      </w:r>
      <w:r>
        <w:rPr>
          <w:spacing w:val="1"/>
        </w:rPr>
        <w:t> </w:t>
      </w:r>
      <w:r>
        <w:rPr>
          <w:spacing w:val="-1"/>
        </w:rPr>
        <w:t>agropecuario,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equipamiento,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infraestructura,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acuícola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pesquero.</w:t>
      </w:r>
      <w:r>
        <w:rPr>
          <w:spacing w:val="79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8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reportó</w:t>
      </w:r>
      <w:r>
        <w:rPr/>
        <w:t> </w:t>
      </w:r>
      <w:r>
        <w:rPr>
          <w:spacing w:val="-1"/>
        </w:rPr>
        <w:t>información</w:t>
      </w:r>
      <w:r>
        <w:rPr/>
        <w:t> 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1998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1999.</w:t>
      </w:r>
      <w:r>
        <w:rPr>
          <w:b w:val="0"/>
        </w:rPr>
      </w:r>
    </w:p>
    <w:p>
      <w:pPr>
        <w:pStyle w:val="BodyText"/>
        <w:spacing w:line="240" w:lineRule="auto"/>
        <w:ind w:left="281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420" w:right="14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2794" w:right="280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Dictámenes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ambientales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atendidos</w:t>
      </w:r>
      <w:r>
        <w:rPr>
          <w:rFonts w:ascii="Arial" w:hAnsi="Arial"/>
          <w:b/>
          <w:sz w:val="20"/>
        </w:rPr>
        <w:t> por la</w:t>
      </w:r>
      <w:r>
        <w:rPr>
          <w:rFonts w:ascii="Arial" w:hAnsi="Arial"/>
          <w:b/>
          <w:spacing w:val="-1"/>
          <w:sz w:val="20"/>
        </w:rPr>
        <w:t> Dirección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Planeación Urbana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pacing w:val="-1"/>
          <w:sz w:val="20"/>
        </w:rPr>
        <w:t>Ecología en el estado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B.C.Sur,</w:t>
      </w:r>
      <w:r>
        <w:rPr>
          <w:rFonts w:ascii="Arial" w:hAnsi="Arial"/>
          <w:sz w:val="20"/>
        </w:rPr>
      </w:r>
    </w:p>
    <w:p>
      <w:pPr>
        <w:spacing w:line="229" w:lineRule="exact" w:before="0"/>
        <w:ind w:left="2795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38.899994pt;margin-top:14.750618pt;width:513.6pt;height:96.05pt;mso-position-horizontal-relative:page;mso-position-vertical-relative:paragraph;z-index:-1060528" coordorigin="2778,295" coordsize="10272,1921">
            <v:group style="position:absolute;left:4266;top:301;width:2;height:1910" coordorigin="4266,301" coordsize="2,1910">
              <v:shape style="position:absolute;left:4266;top:301;width:2;height:1910" coordorigin="4266,301" coordsize="0,1910" path="m4266,301l4266,2210e" filled="false" stroked="true" strokeweight=".580pt" strokecolor="#000000">
                <v:path arrowok="t"/>
              </v:shape>
            </v:group>
            <v:group style="position:absolute;left:7195;top:301;width:2;height:1910" coordorigin="7195,301" coordsize="2,1910">
              <v:shape style="position:absolute;left:7195;top:301;width:2;height:1910" coordorigin="7195,301" coordsize="0,1910" path="m7195,301l7195,2210e" filled="false" stroked="true" strokeweight=".580pt" strokecolor="#000000">
                <v:path arrowok="t"/>
              </v:shape>
            </v:group>
            <v:group style="position:absolute;left:10126;top:301;width:2;height:1910" coordorigin="10126,301" coordsize="2,1910">
              <v:shape style="position:absolute;left:10126;top:301;width:2;height:1910" coordorigin="10126,301" coordsize="0,1910" path="m10126,301l10126,2210e" filled="false" stroked="true" strokeweight=".580pt" strokecolor="#000000">
                <v:path arrowok="t"/>
              </v:shape>
              <v:shape style="position:absolute;left:2778;top:1010;width:10272;height:10" type="#_x0000_t75" stroked="false">
                <v:imagedata r:id="rId343" o:title=""/>
              </v:shape>
              <v:shape style="position:absolute;left:2778;top:1250;width:10272;height:10" type="#_x0000_t75" stroked="false">
                <v:imagedata r:id="rId343" o:title=""/>
              </v:shape>
              <v:shape style="position:absolute;left:2778;top:1490;width:10272;height:10" type="#_x0000_t75" stroked="false">
                <v:imagedata r:id="rId343" o:title=""/>
              </v:shape>
              <v:shape style="position:absolute;left:2778;top:1730;width:10272;height:10" type="#_x0000_t75" stroked="false">
                <v:imagedata r:id="rId343" o:title=""/>
              </v:shape>
              <v:shape style="position:absolute;left:3058;top:44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12;top:324;width:183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Opiniones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técnicas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71;top:324;width:257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Impacto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riesgo ambiental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065;top:324;width:104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Inspección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sz w:val="20"/>
        </w:rPr>
        <w:t>2000-2004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12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586"/>
        <w:gridCol w:w="586"/>
        <w:gridCol w:w="587"/>
        <w:gridCol w:w="586"/>
        <w:gridCol w:w="586"/>
        <w:gridCol w:w="587"/>
        <w:gridCol w:w="586"/>
        <w:gridCol w:w="586"/>
        <w:gridCol w:w="587"/>
        <w:gridCol w:w="586"/>
        <w:gridCol w:w="586"/>
        <w:gridCol w:w="587"/>
        <w:gridCol w:w="586"/>
        <w:gridCol w:w="586"/>
        <w:gridCol w:w="580"/>
      </w:tblGrid>
      <w:tr>
        <w:trPr>
          <w:trHeight w:val="240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4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48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48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40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5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4"/>
        <w:ind w:left="838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line="200" w:lineRule="atLeast"/>
        <w:ind w:left="28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7.3pt;height:107.6pt;mso-position-horizontal-relative:char;mso-position-vertical-relative:line" coordorigin="0,0" coordsize="7146,2152">
            <v:group style="position:absolute;left:1287;top:6;width:2;height:2140" coordorigin="1287,6" coordsize="2,2140">
              <v:shape style="position:absolute;left:1287;top:6;width:2;height:2140" coordorigin="1287,6" coordsize="0,2140" path="m1287,6l1287,2145e" filled="false" stroked="true" strokeweight=".580pt" strokecolor="#000000">
                <v:path arrowok="t"/>
              </v:shape>
            </v:group>
            <v:group style="position:absolute;left:4217;top:6;width:2;height:2140" coordorigin="4217,6" coordsize="2,2140">
              <v:shape style="position:absolute;left:4217;top:6;width:2;height:2140" coordorigin="4217,6" coordsize="0,2140" path="m4217,6l4217,2145e" filled="false" stroked="true" strokeweight=".580pt" strokecolor="#000000">
                <v:path arrowok="t"/>
              </v:shape>
            </v:group>
            <v:group style="position:absolute;left:1283;top:470;width:5858;height:2" coordorigin="1283,470" coordsize="5858,2">
              <v:shape style="position:absolute;left:1283;top:470;width:5858;height:2" coordorigin="1283,470" coordsize="5858,0" path="m1283,470l7140,470e" filled="false" stroked="true" strokeweight=".580pt" strokecolor="#000000">
                <v:path arrowok="t"/>
              </v:shape>
            </v:group>
            <v:group style="position:absolute;left:1873;top:475;width:2;height:1671" coordorigin="1873,475" coordsize="2,1671">
              <v:shape style="position:absolute;left:1873;top:475;width:2;height:1671" coordorigin="1873,475" coordsize="0,1671" path="m1873,475l1873,2145e" filled="false" stroked="true" strokeweight=".580pt" strokecolor="#000000">
                <v:path arrowok="t"/>
              </v:shape>
            </v:group>
            <v:group style="position:absolute;left:2459;top:475;width:2;height:1671" coordorigin="2459,475" coordsize="2,1671">
              <v:shape style="position:absolute;left:2459;top:475;width:2;height:1671" coordorigin="2459,475" coordsize="0,1671" path="m2459,475l2459,2145e" filled="false" stroked="true" strokeweight=".580pt" strokecolor="#000000">
                <v:path arrowok="t"/>
              </v:shape>
            </v:group>
            <v:group style="position:absolute;left:3045;top:475;width:2;height:1671" coordorigin="3045,475" coordsize="2,1671">
              <v:shape style="position:absolute;left:3045;top:475;width:2;height:1671" coordorigin="3045,475" coordsize="0,1671" path="m3045,475l3045,2145e" filled="false" stroked="true" strokeweight=".580pt" strokecolor="#000000">
                <v:path arrowok="t"/>
              </v:shape>
            </v:group>
            <v:group style="position:absolute;left:3631;top:475;width:2;height:1671" coordorigin="3631,475" coordsize="2,1671">
              <v:shape style="position:absolute;left:3631;top:475;width:2;height:1671" coordorigin="3631,475" coordsize="0,1671" path="m3631,475l3631,2145e" filled="false" stroked="true" strokeweight=".580pt" strokecolor="#000000">
                <v:path arrowok="t"/>
              </v:shape>
            </v:group>
            <v:group style="position:absolute;left:4803;top:475;width:2;height:1671" coordorigin="4803,475" coordsize="2,1671">
              <v:shape style="position:absolute;left:4803;top:475;width:2;height:1671" coordorigin="4803,475" coordsize="0,1671" path="m4803,475l4803,2145e" filled="false" stroked="true" strokeweight=".580pt" strokecolor="#000000">
                <v:path arrowok="t"/>
              </v:shape>
            </v:group>
            <v:group style="position:absolute;left:5389;top:475;width:2;height:1671" coordorigin="5389,475" coordsize="2,1671">
              <v:shape style="position:absolute;left:5389;top:475;width:2;height:1671" coordorigin="5389,475" coordsize="0,1671" path="m5389,475l5389,2145e" filled="false" stroked="true" strokeweight=".580pt" strokecolor="#000000">
                <v:path arrowok="t"/>
              </v:shape>
            </v:group>
            <v:group style="position:absolute;left:5975;top:475;width:2;height:1671" coordorigin="5975,475" coordsize="2,1671">
              <v:shape style="position:absolute;left:5975;top:475;width:2;height:1671" coordorigin="5975,475" coordsize="0,1671" path="m5975,475l5975,2145e" filled="false" stroked="true" strokeweight=".580pt" strokecolor="#000000">
                <v:path arrowok="t"/>
              </v:shape>
            </v:group>
            <v:group style="position:absolute;left:6561;top:475;width:2;height:1671" coordorigin="6561,475" coordsize="2,1671">
              <v:shape style="position:absolute;left:6561;top:475;width:2;height:1671" coordorigin="6561,475" coordsize="0,1671" path="m6561,475l6561,2145e" filled="false" stroked="true" strokeweight=".580pt" strokecolor="#000000">
                <v:path arrowok="t"/>
              </v:shape>
            </v:group>
            <v:group style="position:absolute;left:6;top:710;width:7134;height:2" coordorigin="6,710" coordsize="7134,2">
              <v:shape style="position:absolute;left:6;top:710;width:7134;height:2" coordorigin="6,710" coordsize="7134,0" path="m6,710l7140,710e" filled="false" stroked="true" strokeweight=".580pt" strokecolor="#000000">
                <v:path arrowok="t"/>
              </v:shape>
              <v:shape style="position:absolute;left:6;top:945;width:7136;height:10" type="#_x0000_t75" stroked="false">
                <v:imagedata r:id="rId344" o:title=""/>
              </v:shape>
              <v:shape style="position:absolute;left:6;top:1185;width:7136;height:10" type="#_x0000_t75" stroked="false">
                <v:imagedata r:id="rId344" o:title=""/>
              </v:shape>
              <v:shape style="position:absolute;left:6;top:1425;width:7136;height:10" type="#_x0000_t75" stroked="false">
                <v:imagedata r:id="rId344" o:title=""/>
              </v:shape>
              <v:shape style="position:absolute;left:6;top:1665;width:7136;height:10" type="#_x0000_t75" stroked="false">
                <v:imagedata r:id="rId344" o:title=""/>
              </v:shape>
            </v:group>
            <v:group style="position:absolute;left:6;top:1910;width:7134;height:2" coordorigin="6,1910" coordsize="7134,2">
              <v:shape style="position:absolute;left:6;top:1910;width:7134;height:2" coordorigin="6,1910" coordsize="7134,0" path="m6,1910l7140,1910e" filled="false" stroked="true" strokeweight=".580pt" strokecolor="#000000">
                <v:path arrowok="t"/>
              </v:shape>
              <v:shape style="position:absolute;left:182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57;top:29;width:1391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12" w:right="0" w:hanging="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Procedimiento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administrativo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02;top:29;width:2761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Autorizaciones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emisiones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ambientales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499;width:6996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27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0" w:val="left" w:leader="none"/>
                          <w:tab w:pos="2195" w:val="left" w:leader="none"/>
                          <w:tab w:pos="2781" w:val="left" w:leader="none"/>
                          <w:tab w:pos="3367" w:val="left" w:leader="none"/>
                          <w:tab w:pos="3953" w:val="left" w:leader="none"/>
                          <w:tab w:pos="4540" w:val="left" w:leader="none"/>
                          <w:tab w:pos="5125" w:val="left" w:leader="none"/>
                          <w:tab w:pos="5710" w:val="left" w:leader="none"/>
                          <w:tab w:pos="6298" w:val="left" w:leader="none"/>
                          <w:tab w:pos="699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0</w:t>
                        <w:tab/>
                        <w:t>4</w:t>
                        <w:tab/>
                        <w:t>5</w:t>
                        <w:tab/>
                        <w:t>4</w:t>
                        <w:tab/>
                        <w:t>2</w:t>
                        <w:tab/>
                        <w:t>0</w:t>
                        <w:tab/>
                        <w:t>3</w:t>
                        <w:tab/>
                        <w:t>7</w:t>
                        <w:tab/>
                        <w:t>6</w:t>
                        <w:tab/>
                        <w:t>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10" w:val="left" w:leader="none"/>
                          <w:tab w:pos="2195" w:val="left" w:leader="none"/>
                          <w:tab w:pos="2781" w:val="left" w:leader="none"/>
                          <w:tab w:pos="3367" w:val="left" w:leader="none"/>
                          <w:tab w:pos="3953" w:val="left" w:leader="none"/>
                          <w:tab w:pos="4540" w:val="left" w:leader="none"/>
                          <w:tab w:pos="5125" w:val="left" w:leader="none"/>
                          <w:tab w:pos="5710" w:val="left" w:leader="none"/>
                          <w:tab w:pos="6298" w:val="left" w:leader="none"/>
                          <w:tab w:pos="6995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5</w:t>
                        <w:tab/>
                        <w:t>2</w:t>
                        <w:tab/>
                        <w:t>4</w:t>
                        <w:tab/>
                        <w:t>8</w:t>
                        <w:tab/>
                        <w:t>8</w:t>
                        <w:tab/>
                        <w:t>3</w:t>
                        <w:tab/>
                        <w:t>1</w:t>
                        <w:tab/>
                        <w:t>8</w:t>
                        <w:tab/>
                        <w:t>9</w:t>
                        <w:tab/>
                        <w:t>12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497" w:val="left" w:leader="none"/>
                          <w:tab w:pos="2194" w:val="left" w:leader="none"/>
                          <w:tab w:pos="2780" w:val="left" w:leader="none"/>
                          <w:tab w:pos="3367" w:val="left" w:leader="none"/>
                          <w:tab w:pos="3952" w:val="left" w:leader="none"/>
                          <w:tab w:pos="4539" w:val="left" w:leader="none"/>
                          <w:tab w:pos="5125" w:val="left" w:leader="none"/>
                          <w:tab w:pos="5709" w:val="left" w:leader="none"/>
                          <w:tab w:pos="6297" w:val="left" w:leader="none"/>
                          <w:tab w:pos="6994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10</w:t>
                        <w:tab/>
                        <w:t>0</w:t>
                        <w:tab/>
                        <w:t>4</w:t>
                        <w:tab/>
                        <w:t>2</w:t>
                        <w:tab/>
                        <w:t>7</w:t>
                        <w:tab/>
                        <w:t>3</w:t>
                        <w:tab/>
                        <w:t>6</w:t>
                        <w:tab/>
                        <w:t>5</w:t>
                        <w:tab/>
                        <w:t>6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97" w:val="left" w:leader="none"/>
                          <w:tab w:pos="2194" w:val="left" w:leader="none"/>
                          <w:tab w:pos="2780" w:val="left" w:leader="none"/>
                          <w:tab w:pos="3366" w:val="left" w:leader="none"/>
                          <w:tab w:pos="3952" w:val="left" w:leader="none"/>
                          <w:tab w:pos="4539" w:val="left" w:leader="none"/>
                          <w:tab w:pos="5124" w:val="left" w:leader="none"/>
                          <w:tab w:pos="5709" w:val="left" w:leader="none"/>
                          <w:tab w:pos="6297" w:val="left" w:leader="none"/>
                          <w:tab w:pos="6882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12</w:t>
                        <w:tab/>
                        <w:t>3</w:t>
                        <w:tab/>
                        <w:t>4</w:t>
                        <w:tab/>
                        <w:t>1</w:t>
                        <w:tab/>
                        <w:t>8</w:t>
                        <w:tab/>
                        <w:t>1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09" w:val="left" w:leader="none"/>
                          <w:tab w:pos="2194" w:val="left" w:leader="none"/>
                          <w:tab w:pos="2780" w:val="left" w:leader="none"/>
                          <w:tab w:pos="3367" w:val="left" w:leader="none"/>
                          <w:tab w:pos="3952" w:val="left" w:leader="none"/>
                          <w:tab w:pos="4539" w:val="left" w:leader="none"/>
                          <w:tab w:pos="5125" w:val="left" w:leader="none"/>
                          <w:tab w:pos="5709" w:val="left" w:leader="none"/>
                          <w:tab w:pos="6297" w:val="left" w:leader="none"/>
                          <w:tab w:pos="6883" w:val="lef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</w:t>
                        <w:tab/>
                        <w:t>0</w:t>
                        <w:tab/>
                        <w:t>2</w:t>
                        <w:tab/>
                        <w:t>1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98" w:val="left" w:leader="none"/>
                          <w:tab w:pos="2195" w:val="left" w:leader="none"/>
                          <w:tab w:pos="2669" w:val="left" w:leader="none"/>
                          <w:tab w:pos="3256" w:val="left" w:leader="none"/>
                          <w:tab w:pos="3841" w:val="left" w:leader="none"/>
                          <w:tab w:pos="4540" w:val="left" w:leader="none"/>
                          <w:tab w:pos="5014" w:val="left" w:leader="none"/>
                          <w:tab w:pos="5598" w:val="left" w:leader="none"/>
                          <w:tab w:pos="6186" w:val="left" w:leader="none"/>
                          <w:tab w:pos="6994" w:val="right" w:leader="none"/>
                        </w:tabs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  <w:t>28</w:t>
                        <w:tab/>
                        <w:t>9</w:t>
                        <w:tab/>
                        <w:t>19</w:t>
                        <w:tab/>
                        <w:t>16</w:t>
                        <w:tab/>
                        <w:t>25</w:t>
                        <w:tab/>
                        <w:t>7</w:t>
                        <w:tab/>
                        <w:t>10</w:t>
                        <w:tab/>
                        <w:t>20</w:t>
                        <w:tab/>
                        <w:t>21</w:t>
                        <w:tab/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875" w:right="2781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9"/>
        </w:rPr>
        <w:t> </w:t>
      </w:r>
      <w:r>
        <w:rPr>
          <w:spacing w:val="-1"/>
        </w:rPr>
        <w:t>Secretaría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Planeación</w:t>
      </w:r>
      <w:r>
        <w:rPr>
          <w:spacing w:val="10"/>
        </w:rPr>
        <w:t> </w:t>
      </w:r>
      <w:r>
        <w:rPr>
          <w:spacing w:val="-1"/>
        </w:rPr>
        <w:t>Urbana,</w:t>
      </w:r>
      <w:r>
        <w:rPr>
          <w:spacing w:val="10"/>
        </w:rPr>
        <w:t> </w:t>
      </w:r>
      <w:r>
        <w:rPr>
          <w:spacing w:val="-1"/>
        </w:rPr>
        <w:t>Infraestructura</w:t>
      </w:r>
      <w:r>
        <w:rPr>
          <w:spacing w:val="10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Ecología</w:t>
      </w:r>
      <w:r>
        <w:rPr>
          <w:spacing w:val="9"/>
        </w:rPr>
        <w:t> </w:t>
      </w:r>
      <w:r>
        <w:rPr>
          <w:spacing w:val="-1"/>
        </w:rPr>
        <w:t>(SEPUIE),</w:t>
      </w:r>
      <w:r>
        <w:rPr>
          <w:spacing w:val="9"/>
        </w:rPr>
        <w:t> </w:t>
      </w:r>
      <w:r>
        <w:rPr>
          <w:spacing w:val="-1"/>
        </w:rPr>
        <w:t>Dirección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1"/>
        </w:rPr>
        <w:t>Planeación</w:t>
      </w:r>
      <w:r>
        <w:rPr>
          <w:spacing w:val="34"/>
        </w:rPr>
        <w:t> </w:t>
      </w:r>
      <w:r>
        <w:rPr>
          <w:spacing w:val="-1"/>
        </w:rPr>
        <w:t>Urbana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Ecología,</w:t>
      </w:r>
      <w:r>
        <w:rPr/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Ecología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Urbana.</w:t>
      </w:r>
      <w:r>
        <w:rPr>
          <w:b w:val="0"/>
        </w:rPr>
      </w:r>
    </w:p>
    <w:p>
      <w:pPr>
        <w:pStyle w:val="BodyText"/>
        <w:spacing w:line="240" w:lineRule="auto"/>
        <w:ind w:left="2875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2875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reportó</w:t>
      </w:r>
      <w:r>
        <w:rPr/>
        <w:t> </w:t>
      </w:r>
      <w:r>
        <w:rPr>
          <w:spacing w:val="-1"/>
        </w:rPr>
        <w:t>información</w:t>
      </w:r>
      <w:r>
        <w:rPr/>
        <w:t> 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1998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1999.</w:t>
      </w:r>
      <w:r>
        <w:rPr>
          <w:b w:val="0"/>
        </w:rPr>
      </w:r>
    </w:p>
    <w:p>
      <w:pPr>
        <w:pStyle w:val="BodyText"/>
        <w:spacing w:line="240" w:lineRule="auto"/>
        <w:ind w:left="2875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42"/>
          <w:pgSz w:w="15840" w:h="12240" w:orient="landscape"/>
          <w:pgMar w:footer="697" w:header="384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345"/>
          <w:pgSz w:w="15840" w:h="12240" w:orient="landscape"/>
          <w:pgMar w:footer="697" w:header="384" w:top="1360" w:bottom="880" w:left="1520" w:right="1500"/>
          <w:pgNumType w:start="16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380" w:right="0" w:firstLine="34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Autorizaciones</w:t>
      </w:r>
      <w:r>
        <w:rPr>
          <w:rFonts w:ascii="Arial" w:hAnsi="Arial"/>
          <w:b/>
          <w:sz w:val="20"/>
        </w:rPr>
        <w:t> otorgadas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realizar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actividades</w:t>
      </w:r>
      <w:r>
        <w:rPr>
          <w:rFonts w:ascii="Arial" w:hAnsi="Arial"/>
          <w:b/>
          <w:spacing w:val="21"/>
          <w:sz w:val="20"/>
        </w:rPr>
        <w:t> </w:t>
      </w:r>
      <w:r>
        <w:rPr>
          <w:rFonts w:ascii="Arial" w:hAnsi="Arial"/>
          <w:b/>
          <w:sz w:val="20"/>
        </w:rPr>
        <w:t>ecoturísticas fuera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Áreas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Naturales Protegidas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0"/>
        <w:ind w:left="380" w:right="271" w:firstLine="17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Permisos </w:t>
      </w:r>
      <w:r>
        <w:rPr>
          <w:rFonts w:ascii="Arial" w:hAnsi="Arial"/>
          <w:b/>
          <w:sz w:val="20"/>
        </w:rPr>
        <w:t>otorgados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 </w:t>
      </w:r>
      <w:r>
        <w:rPr>
          <w:rFonts w:ascii="Arial" w:hAnsi="Arial"/>
          <w:b/>
          <w:spacing w:val="-1"/>
          <w:sz w:val="20"/>
        </w:rPr>
        <w:t>realización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actividades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7"/>
          <w:sz w:val="20"/>
        </w:rPr>
        <w:t> </w:t>
      </w:r>
      <w:r>
        <w:rPr>
          <w:rFonts w:ascii="Arial" w:hAnsi="Arial"/>
          <w:b/>
          <w:sz w:val="20"/>
        </w:rPr>
        <w:t>usos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1"/>
          <w:sz w:val="20"/>
        </w:rPr>
        <w:t> consuntivos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recursos </w:t>
      </w:r>
      <w:r>
        <w:rPr>
          <w:rFonts w:ascii="Arial" w:hAnsi="Arial"/>
          <w:b/>
          <w:sz w:val="20"/>
        </w:rPr>
        <w:t>naturales</w:t>
      </w:r>
      <w:r>
        <w:rPr>
          <w:rFonts w:ascii="Arial" w:hAnsi="Arial"/>
          <w:b/>
          <w:spacing w:val="-1"/>
          <w:sz w:val="20"/>
        </w:rPr>
        <w:t> registrados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el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5916" w:space="454"/>
            <w:col w:w="6450"/>
          </w:cols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200" w:lineRule="atLeast"/>
        <w:ind w:left="66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1.650pt;height:139.65pt;mso-position-horizontal-relative:char;mso-position-vertical-relative:line" coordorigin="0,0" coordsize="5833,2793">
            <v:group style="position:absolute;left:2847;top:207;width:2;height:2580" coordorigin="2847,207" coordsize="2,2580">
              <v:shape style="position:absolute;left:2847;top:207;width:2;height:2580" coordorigin="2847,207" coordsize="0,2580" path="m2847,207l2847,2787e" filled="false" stroked="true" strokeweight=".580pt" strokecolor="#000000">
                <v:path arrowok="t"/>
              </v:shape>
            </v:group>
            <v:group style="position:absolute;left:3546;top:207;width:2;height:2580" coordorigin="3546,207" coordsize="2,2580">
              <v:shape style="position:absolute;left:3546;top:207;width:2;height:2580" coordorigin="3546,207" coordsize="0,2580" path="m3546,207l3546,2787e" filled="false" stroked="true" strokeweight=".580pt" strokecolor="#000000">
                <v:path arrowok="t"/>
              </v:shape>
            </v:group>
            <v:group style="position:absolute;left:4382;top:207;width:2;height:2580" coordorigin="4382,207" coordsize="2,2580">
              <v:shape style="position:absolute;left:4382;top:207;width:2;height:2580" coordorigin="4382,207" coordsize="0,2580" path="m4382,207l4382,2787e" filled="false" stroked="true" strokeweight=".580pt" strokecolor="#000000">
                <v:path arrowok="t"/>
              </v:shape>
            </v:group>
            <v:group style="position:absolute;left:5136;top:207;width:2;height:2580" coordorigin="5136,207" coordsize="2,2580">
              <v:shape style="position:absolute;left:5136;top:207;width:2;height:2580" coordorigin="5136,207" coordsize="0,2580" path="m5136,207l5136,2787e" filled="false" stroked="true" strokeweight=".580pt" strokecolor="#000000">
                <v:path arrowok="t"/>
              </v:shape>
            </v:group>
            <v:group style="position:absolute;left:6;top:671;width:5822;height:2" coordorigin="6,671" coordsize="5822,2">
              <v:shape style="position:absolute;left:6;top:671;width:5822;height:2" coordorigin="6,671" coordsize="5822,0" path="m6,671l5827,671e" filled="false" stroked="true" strokeweight=".580pt" strokecolor="#000000">
                <v:path arrowok="t"/>
              </v:shape>
              <v:shape style="position:absolute;left:6;top:1137;width:5821;height:10" type="#_x0000_t75" stroked="false">
                <v:imagedata r:id="rId346" o:title=""/>
              </v:shape>
              <v:shape style="position:absolute;left:6;top:1606;width:5821;height:10" type="#_x0000_t75" stroked="false">
                <v:imagedata r:id="rId346" o:title=""/>
              </v:shape>
              <v:shape style="position:absolute;left:6;top:2076;width:5821;height:10" type="#_x0000_t75" stroked="false">
                <v:imagedata r:id="rId346" o:title=""/>
              </v:shape>
            </v:group>
            <v:group style="position:absolute;left:6;top:2552;width:5822;height:2" coordorigin="6,2552" coordsize="5822,2">
              <v:shape style="position:absolute;left:6;top:2552;width:5822;height:2" coordorigin="6,2552" coordsize="5822,0" path="m6,2552l5827,2552e" filled="false" stroked="true" strokeweight=".580pt" strokecolor="#000000">
                <v:path arrowok="t"/>
              </v:shape>
              <v:shape style="position:absolute;left:1652;top:0;width:279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estado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B.C.Sur,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2001-2004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;top:344;width:2591;height:243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91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5"/>
                        <w:ind w:left="0" w:right="34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Observación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de ballena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gris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3" w:lineRule="auto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Cruceros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observación</w:t>
                      </w:r>
                      <w:r>
                        <w:rPr>
                          <w:rFonts w:ascii="Arial" w:hAnsi="Arial"/>
                          <w:b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flora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fauna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Campamentos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remo en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cayuco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0" w:lineRule="exact" w:before="10"/>
                        <w:ind w:left="55" w:right="920" w:hanging="56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Otras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actividades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ecoturísticas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6"/>
                        <w:ind w:left="99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74;top:344;width:513;height:55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25"/>
                        <w:ind w:left="28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59;top:302;width:2115;height:598" type="#_x0000_t202" filled="false" stroked="false">
                <v:textbox inset="0,0,0,0">
                  <w:txbxContent>
                    <w:p>
                      <w:pPr>
                        <w:tabs>
                          <w:tab w:pos="877" w:val="left" w:leader="none"/>
                          <w:tab w:pos="1601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92" w:val="left" w:leader="none"/>
                          <w:tab w:pos="1891" w:val="left" w:leader="none"/>
                        </w:tabs>
                        <w:spacing w:line="226" w:lineRule="exact" w:before="125"/>
                        <w:ind w:left="43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36</w:t>
                        <w:tab/>
                        <w:t>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63;top:1170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8;top:1170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51;top:1170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50;top:1170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63;top:1639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8;top:1639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40;top:1639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50;top:1639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211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8;top:2110;width:22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63;top:2110;width:11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8;top:211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42;top:258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79;top:258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32;top:258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29;top:2580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/>
          <w:sz w:val="6"/>
          <w:szCs w:val="6"/>
        </w:rPr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81" w:right="0"/>
        <w:jc w:val="left"/>
        <w:rPr>
          <w:b w:val="0"/>
          <w:bCs w:val="0"/>
        </w:rPr>
      </w:pPr>
      <w:r>
        <w:rPr/>
        <w:pict>
          <v:group style="position:absolute;margin-left:82.029999pt;margin-top:-246.744293pt;width:302.1pt;height:239.1pt;mso-position-horizontal-relative:page;mso-position-vertical-relative:paragraph;z-index:49696" coordorigin="1641,-4935" coordsize="6042,4782">
            <v:group style="position:absolute;left:6029;top:-4929;width:2;height:4770" coordorigin="6029,-4929" coordsize="2,4770">
              <v:shape style="position:absolute;left:6029;top:-4929;width:2;height:4770" coordorigin="6029,-4929" coordsize="0,4770" path="m6029,-4929l6029,-159e" filled="false" stroked="true" strokeweight=".580pt" strokecolor="#000000">
                <v:path arrowok="t"/>
              </v:shape>
            </v:group>
            <v:group style="position:absolute;left:1646;top:-4463;width:6030;height:2" coordorigin="1646,-4463" coordsize="6030,2">
              <v:shape style="position:absolute;left:1646;top:-4463;width:6030;height:2" coordorigin="1646,-4463" coordsize="6030,0" path="m1646,-4463l7676,-4463e" filled="false" stroked="true" strokeweight=".580pt" strokecolor="#000000">
                <v:path arrowok="t"/>
              </v:shape>
              <v:shape style="position:absolute;left:1646;top:-4228;width:6034;height:10" type="#_x0000_t75" stroked="false">
                <v:imagedata r:id="rId347" o:title=""/>
              </v:shape>
              <v:shape style="position:absolute;left:1646;top:-3759;width:6034;height:10" type="#_x0000_t75" stroked="false">
                <v:imagedata r:id="rId347" o:title=""/>
              </v:shape>
              <v:shape style="position:absolute;left:1646;top:-3519;width:6034;height:10" type="#_x0000_t75" stroked="false">
                <v:imagedata r:id="rId347" o:title=""/>
              </v:shape>
              <v:shape style="position:absolute;left:1646;top:-3279;width:6034;height:10" type="#_x0000_t75" stroked="false">
                <v:imagedata r:id="rId347" o:title=""/>
              </v:shape>
              <v:shape style="position:absolute;left:1646;top:-3039;width:6034;height:10" type="#_x0000_t75" stroked="false">
                <v:imagedata r:id="rId347" o:title=""/>
              </v:shape>
              <v:shape style="position:absolute;left:1646;top:-2799;width:6034;height:10" type="#_x0000_t75" stroked="false">
                <v:imagedata r:id="rId347" o:title=""/>
              </v:shape>
              <v:shape style="position:absolute;left:1646;top:-2559;width:6034;height:10" type="#_x0000_t75" stroked="false">
                <v:imagedata r:id="rId347" o:title=""/>
              </v:shape>
              <v:shape style="position:absolute;left:1646;top:-2319;width:6034;height:10" type="#_x0000_t75" stroked="false">
                <v:imagedata r:id="rId347" o:title=""/>
              </v:shape>
              <v:shape style="position:absolute;left:1646;top:-2079;width:6034;height:10" type="#_x0000_t75" stroked="false">
                <v:imagedata r:id="rId347" o:title=""/>
              </v:shape>
              <v:shape style="position:absolute;left:1646;top:-1839;width:6034;height:10" type="#_x0000_t75" stroked="false">
                <v:imagedata r:id="rId347" o:title=""/>
              </v:shape>
              <v:shape style="position:absolute;left:1646;top:-1599;width:6034;height:10" type="#_x0000_t75" stroked="false">
                <v:imagedata r:id="rId347" o:title=""/>
              </v:shape>
              <v:shape style="position:absolute;left:1646;top:-1359;width:6034;height:10" type="#_x0000_t75" stroked="false">
                <v:imagedata r:id="rId347" o:title=""/>
              </v:shape>
              <v:shape style="position:absolute;left:1646;top:-1119;width:6034;height:10" type="#_x0000_t75" stroked="false">
                <v:imagedata r:id="rId347" o:title=""/>
              </v:shape>
              <v:shape style="position:absolute;left:1646;top:-879;width:6034;height:10" type="#_x0000_t75" stroked="false">
                <v:imagedata r:id="rId347" o:title=""/>
              </v:shape>
              <v:shape style="position:absolute;left:1646;top:-639;width:6034;height:10" type="#_x0000_t75" stroked="false">
                <v:imagedata r:id="rId347" o:title=""/>
              </v:shape>
            </v:group>
            <v:group style="position:absolute;left:1646;top:-394;width:6030;height:2" coordorigin="1646,-394" coordsize="6030,2">
              <v:shape style="position:absolute;left:1646;top:-394;width:6030;height:2" coordorigin="1646,-394" coordsize="6030,0" path="m1646,-394l7676,-394e" filled="false" stroked="true" strokeweight=".580pt" strokecolor="#000000">
                <v:path arrowok="t"/>
              </v:shape>
              <v:shape style="position:absolute;left:1709;top:-4791;width:4124;height:46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4" w:right="0" w:firstLine="105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Actividad/Área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natural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44" w:lineRule="auto" w:before="126"/>
                        <w:ind w:left="220" w:right="1142" w:hanging="20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Avistamiento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ballena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gris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14"/>
                        </w:rPr>
                        <w:t>1/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Puerto Adolfo López Mateos,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5"/>
                        <w:ind w:left="0" w:right="1121" w:firstLine="22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Puerto San Carlos, Comondú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Campismo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Kayakismo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220" w:right="3022" w:hanging="5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La Paz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165" w:right="2164" w:hanging="16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Científica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Turística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3187" w:firstLine="16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La Paz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Filmación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6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65" w:right="0" w:hanging="16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Cruceros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observación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flora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fauna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165" w:right="332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La Paz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54;top:-4905;width:1404;height:43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No. De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autorizaciones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87;top:-4195;width:228;height:403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>
          <w:spacing w:val="20"/>
        </w:rPr>
        <w:t> </w:t>
      </w:r>
      <w:r>
        <w:rPr>
          <w:spacing w:val="-1"/>
        </w:rPr>
        <w:t>Secretaría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Medio</w:t>
      </w:r>
      <w:r>
        <w:rPr>
          <w:spacing w:val="22"/>
        </w:rPr>
        <w:t> </w:t>
      </w:r>
      <w:r>
        <w:rPr>
          <w:spacing w:val="-2"/>
        </w:rPr>
        <w:t>Ambiente</w:t>
      </w:r>
      <w:r>
        <w:rPr>
          <w:spacing w:val="22"/>
        </w:rPr>
        <w:t> 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Recursos</w:t>
      </w:r>
      <w:r>
        <w:rPr>
          <w:spacing w:val="21"/>
        </w:rPr>
        <w:t> </w:t>
      </w:r>
      <w:r>
        <w:rPr>
          <w:spacing w:val="-1"/>
        </w:rPr>
        <w:t>Naturales</w:t>
      </w:r>
      <w:r>
        <w:rPr>
          <w:spacing w:val="21"/>
        </w:rPr>
        <w:t> </w:t>
      </w:r>
      <w:r>
        <w:rPr>
          <w:spacing w:val="-2"/>
        </w:rPr>
        <w:t>(SEMARNAT),</w:t>
      </w:r>
      <w:r>
        <w:rPr>
          <w:spacing w:val="21"/>
        </w:rPr>
        <w:t> </w:t>
      </w:r>
      <w:r>
        <w:rPr>
          <w:spacing w:val="-1"/>
        </w:rPr>
        <w:t>Delegación</w:t>
      </w:r>
      <w:r>
        <w:rPr>
          <w:spacing w:val="48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 w:before="1"/>
        <w:ind w:left="181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20"/>
        </w:rPr>
        <w:t> </w:t>
      </w:r>
      <w:r>
        <w:rPr>
          <w:spacing w:val="-1"/>
        </w:rPr>
        <w:t>refiere</w:t>
      </w:r>
      <w:r>
        <w:rPr>
          <w:spacing w:val="19"/>
        </w:rPr>
        <w:t> </w:t>
      </w:r>
      <w:r>
        <w:rPr>
          <w:spacing w:val="-1"/>
        </w:rPr>
        <w:t>al</w:t>
      </w:r>
      <w:r>
        <w:rPr>
          <w:spacing w:val="20"/>
        </w:rPr>
        <w:t> </w:t>
      </w:r>
      <w:r>
        <w:rPr>
          <w:spacing w:val="-1"/>
        </w:rPr>
        <w:t>número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spacing w:val="-1"/>
        </w:rPr>
        <w:t>permisionarios</w:t>
      </w:r>
      <w:r>
        <w:rPr>
          <w:spacing w:val="19"/>
        </w:rPr>
        <w:t> </w:t>
      </w:r>
      <w:r>
        <w:rPr>
          <w:spacing w:val="-1"/>
        </w:rPr>
        <w:t>otorgados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grupos</w:t>
      </w:r>
      <w:r>
        <w:rPr>
          <w:spacing w:val="19"/>
        </w:rPr>
        <w:t> </w:t>
      </w:r>
      <w:r>
        <w:rPr>
          <w:spacing w:val="-1"/>
        </w:rPr>
        <w:t>organizados,</w:t>
      </w:r>
      <w:r>
        <w:rPr>
          <w:spacing w:val="20"/>
        </w:rPr>
        <w:t> </w:t>
      </w:r>
      <w:r>
        <w:rPr>
          <w:spacing w:val="-1"/>
        </w:rPr>
        <w:t>los</w:t>
      </w:r>
      <w:r>
        <w:rPr>
          <w:spacing w:val="19"/>
        </w:rPr>
        <w:t> </w:t>
      </w:r>
      <w:r>
        <w:rPr>
          <w:spacing w:val="-1"/>
        </w:rPr>
        <w:t>cuales</w:t>
      </w:r>
      <w:r>
        <w:rPr>
          <w:spacing w:val="54"/>
        </w:rPr>
        <w:t> </w:t>
      </w:r>
      <w:r>
        <w:rPr>
          <w:spacing w:val="-1"/>
        </w:rPr>
        <w:t>amparan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total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107</w:t>
      </w:r>
      <w:r>
        <w:rPr/>
        <w:t> </w:t>
      </w:r>
      <w:r>
        <w:rPr>
          <w:spacing w:val="-1"/>
        </w:rPr>
        <w:t>embarcaciones.</w:t>
      </w:r>
      <w:r>
        <w:rPr>
          <w:b w:val="0"/>
        </w:rPr>
      </w:r>
    </w:p>
    <w:p>
      <w:pPr>
        <w:pStyle w:val="BodyText"/>
        <w:spacing w:line="240" w:lineRule="auto" w:before="82"/>
        <w:ind w:left="181" w:right="269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Fuente:</w:t>
      </w:r>
      <w:r>
        <w:rPr>
          <w:spacing w:val="12"/>
        </w:rPr>
        <w:t> </w:t>
      </w:r>
      <w:r>
        <w:rPr>
          <w:spacing w:val="-1"/>
        </w:rPr>
        <w:t>Secretaría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Medio</w:t>
      </w:r>
      <w:r>
        <w:rPr>
          <w:spacing w:val="11"/>
        </w:rPr>
        <w:t> </w:t>
      </w:r>
      <w:r>
        <w:rPr>
          <w:spacing w:val="-2"/>
        </w:rPr>
        <w:t>Ambiente</w:t>
      </w:r>
      <w:r>
        <w:rPr>
          <w:spacing w:val="11"/>
        </w:rPr>
        <w:t> 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11"/>
        </w:rPr>
        <w:t> </w:t>
      </w:r>
      <w:r>
        <w:rPr>
          <w:spacing w:val="-1"/>
        </w:rPr>
        <w:t>Naturales</w:t>
      </w:r>
      <w:r>
        <w:rPr>
          <w:spacing w:val="11"/>
        </w:rPr>
        <w:t> </w:t>
      </w:r>
      <w:r>
        <w:rPr>
          <w:spacing w:val="-2"/>
        </w:rPr>
        <w:t>(SEMARNAT),</w:t>
      </w:r>
      <w:r>
        <w:rPr>
          <w:spacing w:val="11"/>
        </w:rPr>
        <w:t> </w:t>
      </w:r>
      <w:r>
        <w:rPr>
          <w:spacing w:val="-1"/>
        </w:rPr>
        <w:t>Delegación</w:t>
      </w:r>
      <w:r>
        <w:rPr>
          <w:spacing w:val="50"/>
        </w:rPr>
        <w:t> </w:t>
      </w:r>
      <w:r>
        <w:rPr>
          <w:spacing w:val="-1"/>
        </w:rPr>
        <w:t>Federal</w:t>
      </w:r>
      <w:r>
        <w:rPr>
          <w:spacing w:val="1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B.C.Sur.</w:t>
      </w:r>
      <w:r>
        <w:rPr>
          <w:b w:val="0"/>
        </w:rPr>
      </w:r>
    </w:p>
    <w:p>
      <w:pPr>
        <w:pStyle w:val="BodyText"/>
        <w:spacing w:line="240" w:lineRule="auto"/>
        <w:ind w:left="181" w:right="267"/>
        <w:jc w:val="both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permisos para </w:t>
      </w:r>
      <w:r>
        <w:rPr>
          <w:spacing w:val="-1"/>
        </w:rPr>
        <w:t>avistamiento</w:t>
      </w:r>
      <w:r>
        <w:rPr/>
        <w:t> de </w:t>
      </w:r>
      <w:r>
        <w:rPr>
          <w:spacing w:val="-1"/>
        </w:rPr>
        <w:t>ballena</w:t>
      </w:r>
      <w:r>
        <w:rPr/>
        <w:t> gris, 12 se otorgaron para la </w:t>
      </w:r>
      <w:r>
        <w:rPr>
          <w:spacing w:val="-1"/>
        </w:rPr>
        <w:t>reserva</w:t>
      </w:r>
      <w:r>
        <w:rPr/>
        <w:t> de</w:t>
      </w:r>
      <w:r>
        <w:rPr>
          <w:spacing w:val="41"/>
        </w:rPr>
        <w:t> </w:t>
      </w:r>
      <w:r>
        <w:rPr/>
        <w:t>la </w:t>
      </w:r>
      <w:r>
        <w:rPr>
          <w:spacing w:val="-1"/>
        </w:rPr>
        <w:t>biosfera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Vizcaíno.</w:t>
      </w:r>
      <w:r>
        <w:rPr>
          <w:b w:val="0"/>
        </w:rPr>
      </w:r>
    </w:p>
    <w:p>
      <w:pPr>
        <w:pStyle w:val="BodyText"/>
        <w:spacing w:line="240" w:lineRule="auto"/>
        <w:ind w:left="181" w:right="265"/>
        <w:jc w:val="both"/>
        <w:rPr>
          <w:b w:val="0"/>
          <w:bCs w:val="0"/>
        </w:rPr>
      </w:pPr>
      <w:r>
        <w:rPr>
          <w:spacing w:val="-1"/>
        </w:rPr>
        <w:t>2/</w:t>
      </w:r>
      <w:r>
        <w:rPr>
          <w:spacing w:val="29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>
          <w:spacing w:val="-1"/>
        </w:rPr>
        <w:t>el</w:t>
      </w:r>
      <w:r>
        <w:rPr>
          <w:spacing w:val="30"/>
        </w:rPr>
        <w:t> </w:t>
      </w:r>
      <w:r>
        <w:rPr>
          <w:spacing w:val="-1"/>
        </w:rPr>
        <w:t>año</w:t>
      </w:r>
      <w:r>
        <w:rPr>
          <w:spacing w:val="30"/>
        </w:rPr>
        <w:t> </w:t>
      </w:r>
      <w:r>
        <w:rPr>
          <w:spacing w:val="-1"/>
        </w:rPr>
        <w:t>2002,</w:t>
      </w:r>
      <w:r>
        <w:rPr>
          <w:spacing w:val="30"/>
        </w:rPr>
        <w:t> </w:t>
      </w:r>
      <w:r>
        <w:rPr>
          <w:spacing w:val="-1"/>
        </w:rPr>
        <w:t>comprende</w:t>
      </w:r>
      <w:r>
        <w:rPr>
          <w:spacing w:val="31"/>
        </w:rPr>
        <w:t> </w:t>
      </w:r>
      <w:r>
        <w:rPr>
          <w:spacing w:val="-1"/>
        </w:rPr>
        <w:t>excursiones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islas,</w:t>
      </w:r>
      <w:r>
        <w:rPr>
          <w:spacing w:val="30"/>
        </w:rPr>
        <w:t> </w:t>
      </w:r>
      <w:r>
        <w:rPr/>
        <w:t>buceo</w:t>
      </w:r>
      <w:r>
        <w:rPr>
          <w:spacing w:val="30"/>
        </w:rPr>
        <w:t> </w:t>
      </w:r>
      <w:r>
        <w:rPr>
          <w:spacing w:val="-1"/>
        </w:rPr>
        <w:t>libre,</w:t>
      </w:r>
      <w:r>
        <w:rPr>
          <w:spacing w:val="30"/>
        </w:rPr>
        <w:t> </w:t>
      </w:r>
      <w:r>
        <w:rPr/>
        <w:t>paseo,</w:t>
      </w:r>
      <w:r>
        <w:rPr>
          <w:spacing w:val="29"/>
        </w:rPr>
        <w:t> </w:t>
      </w:r>
      <w:r>
        <w:rPr>
          <w:spacing w:val="-1"/>
        </w:rPr>
        <w:t>velerismo,</w:t>
      </w:r>
      <w:r>
        <w:rPr>
          <w:spacing w:val="39"/>
        </w:rPr>
        <w:t> </w:t>
      </w:r>
      <w:r>
        <w:rPr/>
        <w:t>científico-turístico</w:t>
      </w:r>
      <w:r>
        <w:rPr>
          <w:spacing w:val="11"/>
        </w:rPr>
        <w:t> </w:t>
      </w:r>
      <w:r>
        <w:rPr/>
        <w:t>y</w:t>
      </w:r>
      <w:r>
        <w:rPr>
          <w:spacing w:val="5"/>
        </w:rPr>
        <w:t> </w:t>
      </w:r>
      <w:r>
        <w:rPr>
          <w:spacing w:val="-1"/>
        </w:rPr>
        <w:t>filmaciones.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spacing w:val="-1"/>
        </w:rPr>
        <w:t>el</w:t>
      </w:r>
      <w:r>
        <w:rPr>
          <w:spacing w:val="10"/>
        </w:rPr>
        <w:t> </w:t>
      </w:r>
      <w:r>
        <w:rPr>
          <w:spacing w:val="-1"/>
        </w:rPr>
        <w:t>año</w:t>
      </w:r>
      <w:r>
        <w:rPr>
          <w:spacing w:val="10"/>
        </w:rPr>
        <w:t> </w:t>
      </w:r>
      <w:r>
        <w:rPr>
          <w:spacing w:val="-1"/>
        </w:rPr>
        <w:t>2003,</w:t>
      </w:r>
      <w:r>
        <w:rPr>
          <w:spacing w:val="10"/>
        </w:rPr>
        <w:t> </w:t>
      </w:r>
      <w:r>
        <w:rPr>
          <w:spacing w:val="-1"/>
        </w:rPr>
        <w:t>comprende</w:t>
      </w:r>
      <w:r>
        <w:rPr>
          <w:spacing w:val="10"/>
        </w:rPr>
        <w:t> </w:t>
      </w:r>
      <w:r>
        <w:rPr>
          <w:spacing w:val="-1"/>
        </w:rPr>
        <w:t>únicamente</w:t>
      </w:r>
      <w:r>
        <w:rPr>
          <w:spacing w:val="9"/>
        </w:rPr>
        <w:t> </w:t>
      </w:r>
      <w:r>
        <w:rPr>
          <w:spacing w:val="-2"/>
        </w:rPr>
        <w:t>actividades</w:t>
      </w:r>
      <w:r>
        <w:rPr>
          <w:spacing w:val="50"/>
        </w:rPr>
        <w:t> </w:t>
      </w:r>
      <w:r>
        <w:rPr/>
        <w:t>científico-turístico</w:t>
      </w:r>
      <w:r>
        <w:rPr>
          <w:spacing w:val="7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filmaciones.</w:t>
      </w:r>
      <w:r>
        <w:rPr>
          <w:spacing w:val="6"/>
        </w:rPr>
        <w:t> </w:t>
      </w:r>
      <w:r>
        <w:rPr/>
        <w:t>Para</w:t>
      </w:r>
      <w:r>
        <w:rPr>
          <w:spacing w:val="4"/>
        </w:rPr>
        <w:t> </w:t>
      </w:r>
      <w:r>
        <w:rPr>
          <w:spacing w:val="-1"/>
        </w:rPr>
        <w:t>el</w:t>
      </w:r>
      <w:r>
        <w:rPr>
          <w:spacing w:val="5"/>
        </w:rPr>
        <w:t> </w:t>
      </w:r>
      <w:r>
        <w:rPr>
          <w:spacing w:val="-1"/>
        </w:rPr>
        <w:t>2004</w:t>
      </w:r>
      <w:r>
        <w:rPr>
          <w:spacing w:val="5"/>
        </w:rPr>
        <w:t> </w:t>
      </w:r>
      <w:r>
        <w:rPr>
          <w:spacing w:val="-1"/>
        </w:rPr>
        <w:t>comprende</w:t>
      </w:r>
      <w:r>
        <w:rPr>
          <w:spacing w:val="4"/>
        </w:rPr>
        <w:t> </w:t>
      </w:r>
      <w:r>
        <w:rPr>
          <w:spacing w:val="-1"/>
        </w:rPr>
        <w:t>actividades</w:t>
      </w:r>
      <w:r>
        <w:rPr>
          <w:spacing w:val="4"/>
        </w:rPr>
        <w:t> </w:t>
      </w:r>
      <w:r>
        <w:rPr>
          <w:spacing w:val="-1"/>
        </w:rPr>
        <w:t>científicas</w:t>
      </w:r>
      <w:r>
        <w:rPr>
          <w:spacing w:val="5"/>
        </w:rPr>
        <w:t> </w:t>
      </w:r>
      <w:r>
        <w:rPr/>
        <w:t>y</w:t>
      </w:r>
      <w:r>
        <w:rPr>
          <w:spacing w:val="31"/>
        </w:rPr>
        <w:t> </w:t>
      </w:r>
      <w:r>
        <w:rPr/>
        <w:t>turísticas, filmaciones, </w:t>
      </w:r>
      <w:r>
        <w:rPr>
          <w:spacing w:val="-1"/>
        </w:rPr>
        <w:t>navegación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2"/>
        </w:rPr>
        <w:t>kayaks</w:t>
      </w:r>
      <w:r>
        <w:rPr/>
        <w:t> o </w:t>
      </w:r>
      <w:r>
        <w:rPr>
          <w:spacing w:val="-1"/>
        </w:rPr>
        <w:t>velero </w:t>
      </w:r>
      <w:r>
        <w:rPr/>
        <w:t>y</w:t>
      </w:r>
      <w:r>
        <w:rPr>
          <w:spacing w:val="-5"/>
        </w:rPr>
        <w:t> </w:t>
      </w:r>
      <w:r>
        <w:rPr/>
        <w:t>buceo.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81" w:right="268"/>
        <w:jc w:val="both"/>
        <w:rPr>
          <w:b w:val="0"/>
          <w:bCs w:val="0"/>
        </w:rPr>
      </w:pP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total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>
          <w:spacing w:val="-1"/>
        </w:rPr>
        <w:t>autorizaciones</w:t>
      </w:r>
      <w:r>
        <w:rPr>
          <w:spacing w:val="12"/>
        </w:rPr>
        <w:t> </w:t>
      </w:r>
      <w:r>
        <w:rPr/>
        <w:t>otorgadas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9"/>
        </w:rPr>
        <w:t> </w:t>
      </w:r>
      <w:r>
        <w:rPr>
          <w:spacing w:val="-1"/>
        </w:rPr>
        <w:t>2004,</w:t>
      </w:r>
      <w:r>
        <w:rPr>
          <w:spacing w:val="11"/>
        </w:rPr>
        <w:t> </w:t>
      </w:r>
      <w:r>
        <w:rPr>
          <w:spacing w:val="-1"/>
        </w:rPr>
        <w:t>219</w:t>
      </w:r>
      <w:r>
        <w:rPr>
          <w:spacing w:val="11"/>
        </w:rPr>
        <w:t> </w:t>
      </w:r>
      <w:r>
        <w:rPr>
          <w:spacing w:val="-1"/>
        </w:rPr>
        <w:t>fueron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desarrollar</w:t>
      </w:r>
      <w:r>
        <w:rPr>
          <w:spacing w:val="10"/>
        </w:rPr>
        <w:t> </w:t>
      </w:r>
      <w:r>
        <w:rPr>
          <w:spacing w:val="-1"/>
        </w:rPr>
        <w:t>actividades</w:t>
      </w:r>
      <w:r>
        <w:rPr>
          <w:spacing w:val="35"/>
        </w:rPr>
        <w:t> </w:t>
      </w:r>
      <w:r>
        <w:rPr>
          <w:spacing w:val="-1"/>
        </w:rPr>
        <w:t>dentro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Áreas</w:t>
      </w:r>
      <w:r>
        <w:rPr>
          <w:spacing w:val="37"/>
        </w:rPr>
        <w:t> </w:t>
      </w:r>
      <w:r>
        <w:rPr>
          <w:spacing w:val="-1"/>
        </w:rPr>
        <w:t>Naturales</w:t>
      </w:r>
      <w:r>
        <w:rPr>
          <w:spacing w:val="38"/>
        </w:rPr>
        <w:t> </w:t>
      </w:r>
      <w:r>
        <w:rPr>
          <w:spacing w:val="-1"/>
        </w:rPr>
        <w:t>Protegidas,</w:t>
      </w:r>
      <w:r>
        <w:rPr>
          <w:spacing w:val="37"/>
        </w:rPr>
        <w:t> </w:t>
      </w:r>
      <w:r>
        <w:rPr>
          <w:spacing w:val="-1"/>
        </w:rPr>
        <w:t>el</w:t>
      </w:r>
      <w:r>
        <w:rPr>
          <w:spacing w:val="36"/>
        </w:rPr>
        <w:t> </w:t>
      </w:r>
      <w:r>
        <w:rPr>
          <w:spacing w:val="-1"/>
        </w:rPr>
        <w:t>resto</w:t>
      </w:r>
      <w:r>
        <w:rPr>
          <w:spacing w:val="36"/>
        </w:rPr>
        <w:t> </w:t>
      </w:r>
      <w:r>
        <w:rPr/>
        <w:t>para</w:t>
      </w:r>
      <w:r>
        <w:rPr>
          <w:spacing w:val="37"/>
        </w:rPr>
        <w:t> </w:t>
      </w:r>
      <w:r>
        <w:rPr>
          <w:spacing w:val="-1"/>
        </w:rPr>
        <w:t>localidades</w:t>
      </w:r>
      <w:r>
        <w:rPr>
          <w:spacing w:val="36"/>
        </w:rPr>
        <w:t> </w:t>
      </w:r>
      <w:r>
        <w:rPr>
          <w:spacing w:val="-1"/>
        </w:rPr>
        <w:t>ubicadas</w:t>
      </w:r>
      <w:r>
        <w:rPr>
          <w:spacing w:val="36"/>
        </w:rPr>
        <w:t> </w:t>
      </w:r>
      <w:r>
        <w:rPr>
          <w:spacing w:val="-1"/>
        </w:rPr>
        <w:t>fuera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éstas.</w:t>
      </w:r>
      <w:r>
        <w:rPr>
          <w:b w:val="0"/>
        </w:rPr>
      </w:r>
    </w:p>
    <w:p>
      <w:pPr>
        <w:pStyle w:val="BodyText"/>
        <w:spacing w:line="240" w:lineRule="auto" w:before="1"/>
        <w:ind w:left="181" w:right="269"/>
        <w:jc w:val="both"/>
        <w:rPr>
          <w:b w:val="0"/>
          <w:bCs w:val="0"/>
        </w:rPr>
      </w:pPr>
      <w:r>
        <w:rPr/>
        <w:t>A</w:t>
      </w:r>
      <w:r>
        <w:rPr>
          <w:spacing w:val="-3"/>
        </w:rPr>
        <w:t> </w:t>
      </w:r>
      <w:r>
        <w:rPr>
          <w:spacing w:val="-1"/>
        </w:rPr>
        <w:t>estos</w:t>
      </w:r>
      <w:r>
        <w:rPr>
          <w:spacing w:val="1"/>
        </w:rPr>
        <w:t> </w:t>
      </w:r>
      <w:r>
        <w:rPr>
          <w:spacing w:val="-1"/>
        </w:rPr>
        <w:t>permisos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les</w:t>
      </w:r>
      <w:r>
        <w:rPr>
          <w:spacing w:val="1"/>
        </w:rPr>
        <w:t> </w:t>
      </w:r>
      <w:r>
        <w:rPr>
          <w:spacing w:val="-1"/>
        </w:rPr>
        <w:t>da</w:t>
      </w:r>
      <w:r>
        <w:rPr>
          <w:spacing w:val="1"/>
        </w:rPr>
        <w:t> </w:t>
      </w:r>
      <w:r>
        <w:rPr>
          <w:spacing w:val="-1"/>
        </w:rPr>
        <w:t>atención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seguimiento,</w:t>
      </w:r>
      <w:r>
        <w:rPr/>
        <w:t> y</w:t>
      </w:r>
      <w:r>
        <w:rPr>
          <w:spacing w:val="-5"/>
        </w:rPr>
        <w:t> </w:t>
      </w:r>
      <w:r>
        <w:rPr/>
        <w:t>se refieren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actividades</w:t>
      </w:r>
      <w:r>
        <w:rPr/>
        <w:t> turístico-</w:t>
      </w:r>
      <w:r>
        <w:rPr>
          <w:spacing w:val="45"/>
        </w:rPr>
        <w:t> </w:t>
      </w:r>
      <w:r>
        <w:rPr>
          <w:spacing w:val="-1"/>
        </w:rPr>
        <w:t>recreativo-educativas,</w:t>
      </w:r>
      <w:r>
        <w:rPr>
          <w:spacing w:val="14"/>
        </w:rPr>
        <w:t> </w:t>
      </w:r>
      <w:r>
        <w:rPr/>
        <w:t>así</w:t>
      </w:r>
      <w:r>
        <w:rPr>
          <w:spacing w:val="14"/>
        </w:rPr>
        <w:t> </w:t>
      </w:r>
      <w:r>
        <w:rPr/>
        <w:t>como</w:t>
      </w:r>
      <w:r>
        <w:rPr>
          <w:spacing w:val="12"/>
        </w:rPr>
        <w:t> </w:t>
      </w:r>
      <w:r>
        <w:rPr>
          <w:spacing w:val="-1"/>
        </w:rPr>
        <w:t>estudios</w:t>
      </w:r>
      <w:r>
        <w:rPr>
          <w:spacing w:val="14"/>
        </w:rPr>
        <w:t> </w:t>
      </w:r>
      <w:r>
        <w:rPr/>
        <w:t>e</w:t>
      </w:r>
      <w:r>
        <w:rPr>
          <w:spacing w:val="13"/>
        </w:rPr>
        <w:t> </w:t>
      </w:r>
      <w:r>
        <w:rPr>
          <w:spacing w:val="-1"/>
        </w:rPr>
        <w:t>investigación,</w:t>
      </w:r>
      <w:r>
        <w:rPr>
          <w:spacing w:val="14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aprovechamientos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1"/>
        </w:rPr>
        <w:t>vida</w:t>
      </w:r>
      <w:r>
        <w:rPr>
          <w:spacing w:val="44"/>
        </w:rPr>
        <w:t> </w:t>
      </w:r>
      <w:r>
        <w:rPr>
          <w:spacing w:val="-1"/>
        </w:rPr>
        <w:t>silvestre.</w:t>
      </w:r>
      <w:r>
        <w:rPr>
          <w:b w:val="0"/>
        </w:rPr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340" w:bottom="280" w:left="1520" w:right="1500"/>
          <w:cols w:num="2" w:equalWidth="0">
            <w:col w:w="6138" w:space="364"/>
            <w:col w:w="6318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5002" w:right="3893" w:hanging="905"/>
        <w:jc w:val="left"/>
        <w:rPr>
          <w:b w:val="0"/>
          <w:bCs w:val="0"/>
        </w:rPr>
      </w:pPr>
      <w:r>
        <w:rPr>
          <w:spacing w:val="-1"/>
        </w:rPr>
        <w:t>Estudios </w:t>
      </w:r>
      <w:r>
        <w:rPr/>
        <w:t>de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ambiental</w:t>
      </w:r>
      <w:r>
        <w:rPr/>
        <w:t> </w:t>
      </w:r>
      <w:r>
        <w:rPr>
          <w:spacing w:val="-1"/>
        </w:rPr>
        <w:t>registrados</w:t>
      </w:r>
      <w:r>
        <w:rPr/>
        <w:t> </w:t>
      </w:r>
      <w:r>
        <w:rPr>
          <w:spacing w:val="-1"/>
        </w:rPr>
        <w:t>en el</w:t>
      </w:r>
      <w:r>
        <w:rPr>
          <w:spacing w:val="24"/>
        </w:rPr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95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3.9pt;height:107.6pt;mso-position-horizontal-relative:char;mso-position-vertical-relative:line" coordorigin="0,0" coordsize="4878,2152">
            <v:group style="position:absolute;left:1856;top:6;width:2;height:2140" coordorigin="1856,6" coordsize="2,2140">
              <v:shape style="position:absolute;left:1856;top:6;width:2;height:2140" coordorigin="1856,6" coordsize="0,2140" path="m1856,6l1856,2145e" filled="false" stroked="true" strokeweight=".580pt" strokecolor="#000000">
                <v:path arrowok="t"/>
              </v:shape>
            </v:group>
            <v:group style="position:absolute;left:1851;top:470;width:3021;height:2" coordorigin="1851,470" coordsize="3021,2">
              <v:shape style="position:absolute;left:1851;top:470;width:3021;height:2" coordorigin="1851,470" coordsize="3021,0" path="m1851,470l4872,470e" filled="false" stroked="true" strokeweight=".580pt" strokecolor="#000000">
                <v:path arrowok="t"/>
              </v:shape>
            </v:group>
            <v:group style="position:absolute;left:2681;top:475;width:2;height:1671" coordorigin="2681,475" coordsize="2,1671">
              <v:shape style="position:absolute;left:2681;top:475;width:2;height:1671" coordorigin="2681,475" coordsize="0,1671" path="m2681,475l2681,2145e" filled="false" stroked="true" strokeweight=".580pt" strokecolor="#000000">
                <v:path arrowok="t"/>
              </v:shape>
            </v:group>
            <v:group style="position:absolute;left:3377;top:475;width:2;height:1671" coordorigin="3377,475" coordsize="2,1671">
              <v:shape style="position:absolute;left:3377;top:475;width:2;height:1671" coordorigin="3377,475" coordsize="0,1671" path="m3377,475l3377,2145e" filled="false" stroked="true" strokeweight=".580pt" strokecolor="#000000">
                <v:path arrowok="t"/>
              </v:shape>
            </v:group>
            <v:group style="position:absolute;left:4182;top:475;width:2;height:1671" coordorigin="4182,475" coordsize="2,1671">
              <v:shape style="position:absolute;left:4182;top:475;width:2;height:1671" coordorigin="4182,475" coordsize="0,1671" path="m4182,475l4182,2145e" filled="false" stroked="true" strokeweight=".580pt" strokecolor="#000000">
                <v:path arrowok="t"/>
              </v:shape>
            </v:group>
            <v:group style="position:absolute;left:6;top:710;width:4866;height:2" coordorigin="6,710" coordsize="4866,2">
              <v:shape style="position:absolute;left:6;top:710;width:4866;height:2" coordorigin="6,710" coordsize="4866,0" path="m6,710l4872,710e" filled="false" stroked="true" strokeweight=".580pt" strokecolor="#000000">
                <v:path arrowok="t"/>
              </v:shape>
              <v:shape style="position:absolute;left:6;top:945;width:4867;height:10" type="#_x0000_t75" stroked="false">
                <v:imagedata r:id="rId348" o:title=""/>
              </v:shape>
              <v:shape style="position:absolute;left:6;top:1185;width:4867;height:10" type="#_x0000_t75" stroked="false">
                <v:imagedata r:id="rId348" o:title=""/>
              </v:shape>
              <v:shape style="position:absolute;left:6;top:1425;width:4867;height:10" type="#_x0000_t75" stroked="false">
                <v:imagedata r:id="rId348" o:title=""/>
              </v:shape>
              <v:shape style="position:absolute;left:6;top:1665;width:4867;height:10" type="#_x0000_t75" stroked="false">
                <v:imagedata r:id="rId348" o:title=""/>
              </v:shape>
            </v:group>
            <v:group style="position:absolute;left:6;top:1910;width:4866;height:2" coordorigin="6,1910" coordsize="4866,2">
              <v:shape style="position:absolute;left:6;top:1910;width:4866;height:2" coordorigin="6,1910" coordsize="4866,0" path="m6,1910l4872,1910e" filled="false" stroked="true" strokeweight=".580pt" strokecolor="#000000">
                <v:path arrowok="t"/>
              </v:shape>
              <v:shape style="position:absolute;left:467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74;top:29;width:1585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Preventivos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Manifestación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43;top:49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;top:739;width:1219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9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4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82;top:456;width:2428;height:1683" type="#_x0000_t202" filled="false" stroked="false">
                <v:textbox inset="0,0,0,0">
                  <w:txbxContent>
                    <w:p>
                      <w:pPr>
                        <w:tabs>
                          <w:tab w:pos="1120" w:val="left" w:leader="none"/>
                          <w:tab w:pos="1925" w:val="left" w:leader="none"/>
                        </w:tabs>
                        <w:spacing w:line="247" w:lineRule="exact" w:before="0"/>
                        <w:ind w:left="4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5" w:val="left" w:leader="none"/>
                          <w:tab w:pos="1612" w:val="left" w:leader="none"/>
                          <w:tab w:pos="2309" w:val="left" w:leader="none"/>
                        </w:tabs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5" w:val="left" w:leader="none"/>
                          <w:tab w:pos="1612" w:val="left" w:leader="none"/>
                          <w:tab w:pos="2309" w:val="left" w:leader="none"/>
                        </w:tabs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1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97" w:val="left" w:leader="none"/>
                          <w:tab w:pos="1503" w:val="left" w:leader="none"/>
                          <w:tab w:pos="2200" w:val="left" w:leader="none"/>
                        </w:tabs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  <w:tab/>
                        <w:t>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  <w:tab/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692" w:val="left" w:leader="none"/>
                          <w:tab w:pos="1498" w:val="left" w:leader="none"/>
                          <w:tab w:pos="2195" w:val="left" w:leader="none"/>
                        </w:tabs>
                        <w:spacing w:before="1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  <w:tab/>
                        <w:t>12</w:t>
                        <w:tab/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05" w:val="left" w:leader="none"/>
                          <w:tab w:pos="1611" w:val="left" w:leader="none"/>
                          <w:tab w:pos="2308" w:val="left" w:leader="none"/>
                        </w:tabs>
                        <w:spacing w:before="10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1</w:t>
                        <w:tab/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701" w:val="left" w:leader="none"/>
                          <w:tab w:pos="1507" w:val="left" w:leader="none"/>
                          <w:tab w:pos="2204" w:val="left" w:leader="none"/>
                        </w:tabs>
                        <w:spacing w:line="226" w:lineRule="exact" w:before="10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42</w:t>
                        <w:tab/>
                        <w:t>30</w:t>
                        <w:tab/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4009" w:right="3984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36"/>
        </w:rPr>
        <w:t> </w:t>
      </w:r>
      <w:r>
        <w:rPr>
          <w:spacing w:val="-1"/>
        </w:rPr>
        <w:t>Secretaría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Medio</w:t>
      </w:r>
      <w:r>
        <w:rPr>
          <w:spacing w:val="36"/>
        </w:rPr>
        <w:t> </w:t>
      </w:r>
      <w:r>
        <w:rPr>
          <w:spacing w:val="-2"/>
        </w:rPr>
        <w:t>Ambiente</w:t>
      </w:r>
      <w:r>
        <w:rPr>
          <w:spacing w:val="36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Recursos</w:t>
      </w:r>
      <w:r>
        <w:rPr>
          <w:spacing w:val="37"/>
        </w:rPr>
        <w:t> </w:t>
      </w:r>
      <w:r>
        <w:rPr>
          <w:spacing w:val="-1"/>
        </w:rPr>
        <w:t>Naturales</w:t>
      </w:r>
      <w:r>
        <w:rPr>
          <w:spacing w:val="34"/>
        </w:rPr>
        <w:t> </w:t>
      </w:r>
      <w:r>
        <w:rPr>
          <w:spacing w:val="-2"/>
        </w:rPr>
        <w:t>(SEMARNAT),</w:t>
      </w:r>
      <w:r>
        <w:rPr>
          <w:spacing w:val="3"/>
        </w:rPr>
        <w:t> </w:t>
      </w:r>
      <w:r>
        <w:rPr>
          <w:spacing w:val="-1"/>
        </w:rPr>
        <w:t>Subdelegación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Gestión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Protección</w:t>
      </w:r>
      <w:r>
        <w:rPr>
          <w:spacing w:val="1"/>
        </w:rPr>
        <w:t> </w:t>
      </w:r>
      <w:r>
        <w:rPr>
          <w:spacing w:val="-2"/>
        </w:rPr>
        <w:t>Ambiental</w:t>
      </w:r>
      <w:r>
        <w:rPr>
          <w:spacing w:val="2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Naturales.</w:t>
      </w:r>
      <w:r>
        <w:rPr>
          <w:b w:val="0"/>
        </w:rPr>
      </w:r>
    </w:p>
    <w:p>
      <w:pPr>
        <w:pStyle w:val="BodyText"/>
        <w:spacing w:line="240" w:lineRule="auto"/>
        <w:ind w:left="4009" w:right="3991"/>
        <w:jc w:val="both"/>
        <w:rPr>
          <w:b w:val="0"/>
          <w:bCs w:val="0"/>
        </w:rPr>
      </w:pPr>
      <w:r>
        <w:rPr>
          <w:spacing w:val="-1"/>
        </w:rPr>
        <w:t>1/</w:t>
      </w:r>
      <w:r>
        <w:rPr>
          <w:spacing w:val="12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este</w:t>
      </w:r>
      <w:r>
        <w:rPr>
          <w:spacing w:val="11"/>
        </w:rPr>
        <w:t> </w:t>
      </w:r>
      <w:r>
        <w:rPr>
          <w:spacing w:val="-1"/>
        </w:rPr>
        <w:t>mismo</w:t>
      </w:r>
      <w:r>
        <w:rPr>
          <w:spacing w:val="11"/>
        </w:rPr>
        <w:t> </w:t>
      </w:r>
      <w:r>
        <w:rPr>
          <w:spacing w:val="-1"/>
        </w:rPr>
        <w:t>año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11"/>
        </w:rPr>
        <w:t> </w:t>
      </w:r>
      <w:r>
        <w:rPr>
          <w:spacing w:val="-1"/>
        </w:rPr>
        <w:t>registraron</w:t>
      </w:r>
      <w:r>
        <w:rPr>
          <w:spacing w:val="11"/>
        </w:rPr>
        <w:t> </w:t>
      </w:r>
      <w:r>
        <w:rPr>
          <w:spacing w:val="-1"/>
        </w:rPr>
        <w:t>27</w:t>
      </w:r>
      <w:r>
        <w:rPr>
          <w:spacing w:val="11"/>
        </w:rPr>
        <w:t> </w:t>
      </w:r>
      <w:r>
        <w:rPr>
          <w:spacing w:val="-1"/>
        </w:rPr>
        <w:t>estudios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impacto</w:t>
      </w:r>
      <w:r>
        <w:rPr>
          <w:spacing w:val="11"/>
        </w:rPr>
        <w:t> </w:t>
      </w:r>
      <w:r>
        <w:rPr>
          <w:spacing w:val="-1"/>
        </w:rPr>
        <w:t>ambiental</w:t>
      </w:r>
      <w:r>
        <w:rPr>
          <w:spacing w:val="32"/>
        </w:rPr>
        <w:t> </w:t>
      </w:r>
      <w:r>
        <w:rPr/>
        <w:t>de jurisdicción </w:t>
      </w:r>
      <w:r>
        <w:rPr>
          <w:spacing w:val="-1"/>
        </w:rPr>
        <w:t>federal</w:t>
      </w:r>
      <w:r>
        <w:rPr/>
        <w:t> resueltos.</w:t>
      </w:r>
      <w:r>
        <w:rPr>
          <w:b w:val="0"/>
        </w:rPr>
      </w:r>
    </w:p>
    <w:p>
      <w:pPr>
        <w:pStyle w:val="BodyText"/>
        <w:spacing w:line="240" w:lineRule="auto"/>
        <w:ind w:left="4009" w:right="0"/>
        <w:jc w:val="both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4009" w:right="3989"/>
        <w:jc w:val="both"/>
        <w:rPr>
          <w:b w:val="0"/>
          <w:bCs w:val="0"/>
        </w:rPr>
      </w:pPr>
      <w:r>
        <w:rPr>
          <w:spacing w:val="-1"/>
        </w:rPr>
        <w:t>Registrados:</w:t>
      </w:r>
      <w:r>
        <w:rPr>
          <w:spacing w:val="27"/>
        </w:rPr>
        <w:t> </w:t>
      </w:r>
      <w:r>
        <w:rPr>
          <w:spacing w:val="-1"/>
        </w:rPr>
        <w:t>Estudios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1"/>
        </w:rPr>
        <w:t>jurisdicción</w:t>
      </w:r>
      <w:r>
        <w:rPr>
          <w:spacing w:val="28"/>
        </w:rPr>
        <w:t> </w:t>
      </w:r>
      <w:r>
        <w:rPr>
          <w:spacing w:val="-1"/>
        </w:rPr>
        <w:t>federal</w:t>
      </w:r>
      <w:r>
        <w:rPr>
          <w:spacing w:val="29"/>
        </w:rPr>
        <w:t> </w:t>
      </w:r>
      <w:r>
        <w:rPr>
          <w:spacing w:val="-1"/>
        </w:rPr>
        <w:t>ingresados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37"/>
        </w:rPr>
        <w:t> </w:t>
      </w:r>
      <w:r>
        <w:rPr>
          <w:spacing w:val="-1"/>
        </w:rPr>
        <w:t>Delegación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2"/>
        </w:rPr>
        <w:t>evaluación.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3670" w:right="3686"/>
        <w:jc w:val="center"/>
        <w:rPr>
          <w:b w:val="0"/>
          <w:bCs w:val="0"/>
        </w:rPr>
      </w:pPr>
      <w:r>
        <w:rPr/>
        <w:t>Empresas</w:t>
      </w:r>
      <w:r>
        <w:rPr>
          <w:spacing w:val="-1"/>
        </w:rPr>
        <w:t> registradas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volumen manifestado</w:t>
      </w:r>
      <w:r>
        <w:rPr/>
        <w:t> a</w:t>
      </w:r>
      <w:r>
        <w:rPr>
          <w:spacing w:val="-1"/>
        </w:rPr>
        <w:t> </w:t>
      </w:r>
      <w:r>
        <w:rPr/>
        <w:t>generar</w:t>
      </w:r>
      <w:r>
        <w:rPr>
          <w:spacing w:val="27"/>
        </w:rPr>
        <w:t> </w:t>
      </w:r>
      <w:r>
        <w:rPr/>
        <w:t>de</w:t>
      </w:r>
      <w:r>
        <w:rPr>
          <w:spacing w:val="-1"/>
        </w:rPr>
        <w:t> residuos</w:t>
      </w:r>
      <w:r>
        <w:rPr/>
        <w:t> peligrosos</w:t>
      </w:r>
      <w:r>
        <w:rPr>
          <w:spacing w:val="-1"/>
        </w:rPr>
        <w:t> en el estado </w:t>
      </w:r>
      <w:r>
        <w:rPr/>
        <w:t>de</w:t>
      </w:r>
      <w:r>
        <w:rPr>
          <w:spacing w:val="-1"/>
        </w:rPr>
        <w:t> B.C.Sur,</w:t>
      </w:r>
      <w:r>
        <w:rPr>
          <w:b w:val="0"/>
        </w:rPr>
      </w:r>
    </w:p>
    <w:p>
      <w:pPr>
        <w:spacing w:before="0"/>
        <w:ind w:left="2795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2001-2004</w:t>
      </w:r>
      <w:r>
        <w:rPr>
          <w:rFonts w:ascii="Arial"/>
          <w:sz w:val="20"/>
        </w:rPr>
      </w:r>
    </w:p>
    <w:p>
      <w:pPr>
        <w:spacing w:line="200" w:lineRule="atLeast"/>
        <w:ind w:left="26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8.2pt;height:109.55pt;mso-position-horizontal-relative:char;mso-position-vertical-relative:line" coordorigin="0,0" coordsize="7564,2191">
            <v:group style="position:absolute;left:1284;top:6;width:2;height:2180" coordorigin="1284,6" coordsize="2,2180">
              <v:shape style="position:absolute;left:1284;top:6;width:2;height:2180" coordorigin="1284,6" coordsize="0,2180" path="m1284,6l1284,2185e" filled="false" stroked="true" strokeweight=".580pt" strokecolor="#000000">
                <v:path arrowok="t"/>
              </v:shape>
            </v:group>
            <v:group style="position:absolute;left:4083;top:6;width:2;height:2180" coordorigin="4083,6" coordsize="2,2180">
              <v:shape style="position:absolute;left:4083;top:6;width:2;height:2180" coordorigin="4083,6" coordsize="0,2180" path="m4083,6l4083,2185e" filled="false" stroked="true" strokeweight=".580pt" strokecolor="#000000">
                <v:path arrowok="t"/>
              </v:shape>
            </v:group>
            <v:group style="position:absolute;left:1279;top:510;width:6279;height:2" coordorigin="1279,510" coordsize="6279,2">
              <v:shape style="position:absolute;left:1279;top:510;width:6279;height:2" coordorigin="1279,510" coordsize="6279,0" path="m1279,510l7557,510e" filled="false" stroked="true" strokeweight=".580pt" strokecolor="#000000">
                <v:path arrowok="t"/>
              </v:shape>
            </v:group>
            <v:group style="position:absolute;left:1981;top:515;width:2;height:1671" coordorigin="1981,515" coordsize="2,1671">
              <v:shape style="position:absolute;left:1981;top:515;width:2;height:1671" coordorigin="1981,515" coordsize="0,1671" path="m1981,515l1981,2185e" filled="false" stroked="true" strokeweight=".580pt" strokecolor="#000000">
                <v:path arrowok="t"/>
              </v:shape>
            </v:group>
            <v:group style="position:absolute;left:2690;top:515;width:2;height:1671" coordorigin="2690,515" coordsize="2,1671">
              <v:shape style="position:absolute;left:2690;top:515;width:2;height:1671" coordorigin="2690,515" coordsize="0,1671" path="m2690,515l2690,2185e" filled="false" stroked="true" strokeweight=".580pt" strokecolor="#000000">
                <v:path arrowok="t"/>
              </v:shape>
            </v:group>
            <v:group style="position:absolute;left:3387;top:515;width:2;height:1671" coordorigin="3387,515" coordsize="2,1671">
              <v:shape style="position:absolute;left:3387;top:515;width:2;height:1671" coordorigin="3387,515" coordsize="0,1671" path="m3387,515l3387,2185e" filled="false" stroked="true" strokeweight=".580pt" strokecolor="#000000">
                <v:path arrowok="t"/>
              </v:shape>
            </v:group>
            <v:group style="position:absolute;left:4968;top:515;width:2;height:1671" coordorigin="4968,515" coordsize="2,1671">
              <v:shape style="position:absolute;left:4968;top:515;width:2;height:1671" coordorigin="4968,515" coordsize="0,1671" path="m4968,515l4968,2185e" filled="false" stroked="true" strokeweight=".580pt" strokecolor="#000000">
                <v:path arrowok="t"/>
              </v:shape>
            </v:group>
            <v:group style="position:absolute;left:5889;top:515;width:2;height:1671" coordorigin="5889,515" coordsize="2,1671">
              <v:shape style="position:absolute;left:5889;top:515;width:2;height:1671" coordorigin="5889,515" coordsize="0,1671" path="m5889,515l5889,2185e" filled="false" stroked="true" strokeweight=".580pt" strokecolor="#000000">
                <v:path arrowok="t"/>
              </v:shape>
            </v:group>
            <v:group style="position:absolute;left:6753;top:515;width:2;height:1671" coordorigin="6753,515" coordsize="2,1671">
              <v:shape style="position:absolute;left:6753;top:515;width:2;height:1671" coordorigin="6753,515" coordsize="0,1671" path="m6753,515l6753,2185e" filled="false" stroked="true" strokeweight=".580pt" strokecolor="#000000">
                <v:path arrowok="t"/>
              </v:shape>
            </v:group>
            <v:group style="position:absolute;left:6;top:750;width:7552;height:2" coordorigin="6,750" coordsize="7552,2">
              <v:shape style="position:absolute;left:6;top:750;width:7552;height:2" coordorigin="6,750" coordsize="7552,0" path="m6,750l7557,750e" filled="false" stroked="true" strokeweight=".580pt" strokecolor="#000000">
                <v:path arrowok="t"/>
              </v:shape>
              <v:shape style="position:absolute;left:6;top:985;width:7554;height:10" type="#_x0000_t75" stroked="false">
                <v:imagedata r:id="rId349" o:title=""/>
              </v:shape>
              <v:shape style="position:absolute;left:6;top:1225;width:7554;height:10" type="#_x0000_t75" stroked="false">
                <v:imagedata r:id="rId349" o:title=""/>
              </v:shape>
              <v:shape style="position:absolute;left:6;top:1465;width:7554;height:10" type="#_x0000_t75" stroked="false">
                <v:imagedata r:id="rId349" o:title=""/>
              </v:shape>
              <v:shape style="position:absolute;left:6;top:1705;width:7554;height:10" type="#_x0000_t75" stroked="false">
                <v:imagedata r:id="rId349" o:title=""/>
              </v:shape>
            </v:group>
            <v:group style="position:absolute;left:6;top:1950;width:7552;height:2" coordorigin="6,1950" coordsize="7552,2">
              <v:shape style="position:absolute;left:6;top:1950;width:7552;height:2" coordorigin="6,1950" coordsize="7552,0" path="m6,1950l7557,1950e" filled="false" stroked="true" strokeweight=".580pt" strokecolor="#000000">
                <v:path arrowok="t"/>
              </v:shape>
              <v:shape style="position:absolute;left:180;top:28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3;top:164;width:95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95;top:164;width:14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Volumen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(tons)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;top:538;width:7427;height:1641" type="#_x0000_t202" filled="false" stroked="false">
                <v:textbox inset="0,0,0,0">
                  <w:txbxContent>
                    <w:p>
                      <w:pPr>
                        <w:tabs>
                          <w:tab w:pos="2044" w:val="left" w:leader="none"/>
                          <w:tab w:pos="2747" w:val="left" w:leader="none"/>
                          <w:tab w:pos="3444" w:val="left" w:leader="none"/>
                          <w:tab w:pos="4235" w:val="left" w:leader="none"/>
                          <w:tab w:pos="5136" w:val="left" w:leader="none"/>
                          <w:tab w:pos="6030" w:val="left" w:leader="none"/>
                          <w:tab w:pos="6866" w:val="left" w:leader="none"/>
                        </w:tabs>
                        <w:spacing w:line="205" w:lineRule="exact" w:before="0"/>
                        <w:ind w:left="134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30" w:val="left" w:leader="none"/>
                          <w:tab w:pos="2441" w:val="left" w:leader="none"/>
                          <w:tab w:pos="3138" w:val="left" w:leader="none"/>
                          <w:tab w:pos="3723" w:val="left" w:leader="none"/>
                          <w:tab w:pos="4441" w:val="left" w:leader="none"/>
                          <w:tab w:pos="5361" w:val="left" w:leader="none"/>
                          <w:tab w:pos="6114" w:val="left" w:leader="none"/>
                          <w:tab w:pos="6925" w:val="left" w:leader="none"/>
                        </w:tabs>
                        <w:spacing w:before="1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Comondú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  <w:tab/>
                        <w:t>5</w:t>
                        <w:tab/>
                        <w:t>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15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0.65</w:t>
                        <w:tab/>
                        <w:t>8.95</w:t>
                        <w:tab/>
                        <w:t>0.764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16.68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730" w:val="left" w:leader="none"/>
                          <w:tab w:pos="2441" w:val="left" w:leader="none"/>
                          <w:tab w:pos="3138" w:val="left" w:leader="none"/>
                          <w:tab w:pos="3835" w:val="left" w:leader="none"/>
                          <w:tab w:pos="4329" w:val="left" w:leader="none"/>
                          <w:tab w:pos="5249" w:val="left" w:leader="none"/>
                          <w:tab w:pos="6113" w:val="left" w:leader="none"/>
                          <w:tab w:pos="7426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4</w:t>
                        <w:tab/>
                        <w:t>4</w:t>
                        <w:tab/>
                        <w:t>5</w:t>
                        <w:tab/>
                        <w:t>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10.72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12.09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12.54</w:t>
                        <w:tab/>
                        <w:t>9.31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618" w:val="left" w:leader="none"/>
                          <w:tab w:pos="2328" w:val="left" w:leader="none"/>
                          <w:tab w:pos="2914" w:val="left" w:leader="none"/>
                          <w:tab w:pos="3722" w:val="left" w:leader="none"/>
                          <w:tab w:pos="4328" w:val="left" w:leader="none"/>
                          <w:tab w:pos="5249" w:val="left" w:leader="none"/>
                          <w:tab w:pos="6113" w:val="left" w:leader="none"/>
                          <w:tab w:pos="7426" w:val="right" w:leader="none"/>
                        </w:tabs>
                        <w:spacing w:before="1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16</w:t>
                        <w:tab/>
                        <w:t>22</w:t>
                        <w:tab/>
                        <w:t>100</w:t>
                        <w:tab/>
                        <w:t>67</w:t>
                        <w:tab/>
                        <w:t>26.23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49.71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85.12</w:t>
                        <w:tab/>
                        <w:t>43.49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8" w:val="left" w:leader="none"/>
                          <w:tab w:pos="2440" w:val="left" w:leader="none"/>
                          <w:tab w:pos="3026" w:val="left" w:leader="none"/>
                          <w:tab w:pos="3723" w:val="left" w:leader="none"/>
                          <w:tab w:pos="4328" w:val="left" w:leader="none"/>
                          <w:tab w:pos="5249" w:val="left" w:leader="none"/>
                          <w:tab w:pos="6113" w:val="left" w:leader="none"/>
                          <w:tab w:pos="7426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16</w:t>
                        <w:tab/>
                        <w:t>8</w:t>
                        <w:tab/>
                        <w:t>17</w:t>
                        <w:tab/>
                        <w:t>47</w:t>
                        <w:tab/>
                        <w:t>45.01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13.08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15.78</w:t>
                        <w:tab/>
                        <w:t>135.18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730" w:val="left" w:leader="none"/>
                          <w:tab w:pos="2440" w:val="left" w:leader="none"/>
                          <w:tab w:pos="3137" w:val="left" w:leader="none"/>
                          <w:tab w:pos="3834" w:val="left" w:leader="none"/>
                          <w:tab w:pos="4440" w:val="left" w:leader="none"/>
                          <w:tab w:pos="5360" w:val="left" w:leader="none"/>
                          <w:tab w:pos="6113" w:val="left" w:leader="none"/>
                          <w:tab w:pos="7036" w:val="left" w:leader="none"/>
                        </w:tabs>
                        <w:spacing w:line="218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</w:t>
                        <w:tab/>
                        <w:t>1</w:t>
                        <w:tab/>
                        <w:t>1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0.27</w:t>
                        <w:tab/>
                        <w:t>0.04</w:t>
                        <w:tab/>
                        <w:t>0.003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0.00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18" w:val="left" w:leader="none"/>
                          <w:tab w:pos="2328" w:val="left" w:leader="none"/>
                          <w:tab w:pos="2914" w:val="left" w:leader="none"/>
                          <w:tab w:pos="3611" w:val="left" w:leader="none"/>
                          <w:tab w:pos="4328" w:val="left" w:leader="none"/>
                          <w:tab w:pos="5249" w:val="left" w:leader="none"/>
                          <w:tab w:pos="6001" w:val="left" w:leader="none"/>
                          <w:tab w:pos="7426" w:val="right" w:leader="none"/>
                        </w:tabs>
                        <w:spacing w:line="248" w:lineRule="exact" w:before="0"/>
                        <w:ind w:left="24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40</w:t>
                        <w:tab/>
                        <w:t>40</w:t>
                        <w:tab/>
                        <w:t>128</w:t>
                        <w:tab/>
                        <w:t>137</w:t>
                        <w:tab/>
                        <w:t>82.88</w:t>
                        <w:tab/>
                        <w:t>83.87</w:t>
                        <w:tab/>
                        <w:t>114.20</w:t>
                        <w:tab/>
                        <w:t>204.66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6"/>
          <w:szCs w:val="6"/>
        </w:rPr>
      </w:pPr>
    </w:p>
    <w:p>
      <w:pPr>
        <w:pStyle w:val="BodyText"/>
        <w:spacing w:line="240" w:lineRule="auto" w:before="82"/>
        <w:ind w:left="2733" w:right="2713"/>
        <w:jc w:val="both"/>
        <w:rPr>
          <w:b w:val="0"/>
          <w:bCs w:val="0"/>
        </w:rPr>
      </w:pPr>
      <w:r>
        <w:rPr>
          <w:spacing w:val="-1"/>
        </w:rPr>
        <w:t>Fuente:</w:t>
      </w:r>
      <w:r>
        <w:rPr>
          <w:spacing w:val="8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Medio</w:t>
      </w:r>
      <w:r>
        <w:rPr>
          <w:spacing w:val="8"/>
        </w:rPr>
        <w:t> </w:t>
      </w:r>
      <w:r>
        <w:rPr>
          <w:spacing w:val="-2"/>
        </w:rPr>
        <w:t>Ambiente</w:t>
      </w:r>
      <w:r>
        <w:rPr>
          <w:spacing w:val="8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Recursos</w:t>
      </w:r>
      <w:r>
        <w:rPr>
          <w:spacing w:val="7"/>
        </w:rPr>
        <w:t> </w:t>
      </w:r>
      <w:r>
        <w:rPr>
          <w:spacing w:val="-1"/>
        </w:rPr>
        <w:t>Naturales</w:t>
      </w:r>
      <w:r>
        <w:rPr>
          <w:spacing w:val="7"/>
        </w:rPr>
        <w:t> </w:t>
      </w:r>
      <w:r>
        <w:rPr>
          <w:spacing w:val="-2"/>
        </w:rPr>
        <w:t>(SEMARNAT),</w:t>
      </w:r>
      <w:r>
        <w:rPr>
          <w:spacing w:val="8"/>
        </w:rPr>
        <w:t> </w:t>
      </w:r>
      <w:r>
        <w:rPr>
          <w:spacing w:val="-1"/>
        </w:rPr>
        <w:t>Subdelegación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Gestión</w:t>
      </w:r>
      <w:r>
        <w:rPr>
          <w:spacing w:val="7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Protección</w:t>
      </w:r>
      <w:r>
        <w:rPr>
          <w:spacing w:val="16"/>
        </w:rPr>
        <w:t> </w:t>
      </w:r>
      <w:r>
        <w:rPr>
          <w:spacing w:val="-1"/>
        </w:rPr>
        <w:t>Ambiental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Naturales.</w:t>
      </w:r>
      <w:r>
        <w:rPr>
          <w:b w:val="0"/>
        </w:rPr>
      </w:r>
    </w:p>
    <w:p>
      <w:pPr>
        <w:pStyle w:val="BodyText"/>
        <w:spacing w:line="240" w:lineRule="auto"/>
        <w:ind w:left="2733" w:right="2711"/>
        <w:jc w:val="both"/>
        <w:rPr>
          <w:b w:val="0"/>
          <w:bCs w:val="0"/>
        </w:rPr>
      </w:pPr>
      <w:r>
        <w:rPr>
          <w:spacing w:val="-1"/>
        </w:rPr>
        <w:t>1/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3"/>
        </w:rPr>
        <w:t> </w:t>
      </w:r>
      <w:r>
        <w:rPr>
          <w:spacing w:val="-1"/>
        </w:rPr>
        <w:t>volumen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toneladas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2002</w:t>
      </w:r>
      <w:r>
        <w:rPr>
          <w:spacing w:val="22"/>
        </w:rPr>
        <w:t> </w:t>
      </w:r>
      <w:r>
        <w:rPr>
          <w:spacing w:val="-1"/>
        </w:rPr>
        <w:t>en</w:t>
      </w:r>
      <w:r>
        <w:rPr>
          <w:spacing w:val="22"/>
        </w:rPr>
        <w:t> </w:t>
      </w:r>
      <w:r>
        <w:rPr>
          <w:spacing w:val="-1"/>
        </w:rPr>
        <w:t>el</w:t>
      </w:r>
      <w:r>
        <w:rPr>
          <w:spacing w:val="23"/>
        </w:rPr>
        <w:t> </w:t>
      </w:r>
      <w:r>
        <w:rPr>
          <w:spacing w:val="-1"/>
        </w:rPr>
        <w:t>estado,</w:t>
      </w:r>
      <w:r>
        <w:rPr>
          <w:spacing w:val="23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encuentran</w:t>
      </w:r>
      <w:r>
        <w:rPr>
          <w:spacing w:val="21"/>
        </w:rPr>
        <w:t> </w:t>
      </w:r>
      <w:r>
        <w:rPr>
          <w:spacing w:val="-1"/>
        </w:rPr>
        <w:t>82.96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corresponden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residuos</w:t>
      </w:r>
      <w:r>
        <w:rPr>
          <w:spacing w:val="48"/>
        </w:rPr>
        <w:t> </w:t>
      </w:r>
      <w:r>
        <w:rPr>
          <w:spacing w:val="-1"/>
        </w:rPr>
        <w:t>peligrosos</w:t>
      </w:r>
      <w:r>
        <w:rPr>
          <w:spacing w:val="5"/>
        </w:rPr>
        <w:t> </w:t>
      </w:r>
      <w:r>
        <w:rPr>
          <w:spacing w:val="-1"/>
        </w:rPr>
        <w:t>industriales</w:t>
      </w:r>
      <w:r>
        <w:rPr>
          <w:spacing w:val="5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0.91</w:t>
      </w:r>
      <w:r>
        <w:rPr>
          <w:spacing w:val="5"/>
        </w:rPr>
        <w:t> </w:t>
      </w:r>
      <w:r>
        <w:rPr>
          <w:spacing w:val="-1"/>
        </w:rPr>
        <w:t>toneladas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residuos</w:t>
      </w:r>
      <w:r>
        <w:rPr>
          <w:spacing w:val="5"/>
        </w:rPr>
        <w:t> </w:t>
      </w:r>
      <w:r>
        <w:rPr>
          <w:spacing w:val="-1"/>
        </w:rPr>
        <w:t>hospitalarios.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1"/>
        </w:rPr>
        <w:t>el</w:t>
      </w:r>
      <w:r>
        <w:rPr>
          <w:spacing w:val="7"/>
        </w:rPr>
        <w:t> </w:t>
      </w:r>
      <w:r>
        <w:rPr>
          <w:spacing w:val="-1"/>
        </w:rPr>
        <w:t>2004,</w:t>
      </w:r>
      <w:r>
        <w:rPr>
          <w:spacing w:val="6"/>
        </w:rPr>
        <w:t> </w:t>
      </w:r>
      <w:r>
        <w:rPr>
          <w:spacing w:val="-1"/>
        </w:rPr>
        <w:t>204.56</w:t>
      </w:r>
      <w:r>
        <w:rPr>
          <w:spacing w:val="5"/>
        </w:rPr>
        <w:t> </w:t>
      </w:r>
      <w:r>
        <w:rPr>
          <w:spacing w:val="-1"/>
        </w:rPr>
        <w:t>toneladas</w:t>
      </w:r>
      <w:r>
        <w:rPr>
          <w:spacing w:val="6"/>
        </w:rPr>
        <w:t> </w:t>
      </w:r>
      <w:r>
        <w:rPr>
          <w:spacing w:val="-1"/>
        </w:rPr>
        <w:t>corresponden</w:t>
      </w:r>
      <w:r>
        <w:rPr>
          <w:spacing w:val="62"/>
        </w:rPr>
        <w:t> </w:t>
      </w:r>
      <w:r>
        <w:rPr/>
        <w:t>a </w:t>
      </w:r>
      <w:r>
        <w:rPr>
          <w:spacing w:val="-1"/>
        </w:rPr>
        <w:t>residuos</w:t>
      </w:r>
      <w:r>
        <w:rPr/>
        <w:t> </w:t>
      </w:r>
      <w:r>
        <w:rPr>
          <w:spacing w:val="-1"/>
        </w:rPr>
        <w:t>peligrosos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0.10</w:t>
      </w:r>
      <w:r>
        <w:rPr/>
        <w:t> </w:t>
      </w:r>
      <w:r>
        <w:rPr>
          <w:spacing w:val="-1"/>
        </w:rPr>
        <w:t>toneladas</w:t>
      </w:r>
      <w:r>
        <w:rPr/>
        <w:t> a </w:t>
      </w:r>
      <w:r>
        <w:rPr>
          <w:spacing w:val="-1"/>
        </w:rPr>
        <w:t>residuos</w:t>
      </w:r>
      <w:r>
        <w:rPr/>
        <w:t> </w:t>
      </w:r>
      <w:r>
        <w:rPr>
          <w:spacing w:val="-1"/>
        </w:rPr>
        <w:t>hospitalarios.</w:t>
      </w:r>
      <w:r>
        <w:rPr>
          <w:b w:val="0"/>
        </w:rPr>
      </w:r>
    </w:p>
    <w:p>
      <w:pPr>
        <w:spacing w:after="0" w:line="240" w:lineRule="auto"/>
        <w:jc w:val="both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4746" w:right="1430" w:hanging="3219"/>
        <w:jc w:val="left"/>
        <w:rPr>
          <w:b w:val="0"/>
          <w:bCs w:val="0"/>
        </w:rPr>
      </w:pPr>
      <w:r>
        <w:rPr/>
        <w:t>Inspecciones,</w:t>
      </w:r>
      <w:r>
        <w:rPr>
          <w:spacing w:val="-2"/>
        </w:rPr>
        <w:t> </w:t>
      </w:r>
      <w:r>
        <w:rPr>
          <w:spacing w:val="-1"/>
        </w:rPr>
        <w:t>resoluciones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multas realizadas</w:t>
      </w:r>
      <w:r>
        <w:rPr/>
        <w:t> por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Procuraduría </w:t>
      </w:r>
      <w:r>
        <w:rPr/>
        <w:t>Federal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Protección al Ambiente</w:t>
      </w:r>
      <w:r>
        <w:rPr>
          <w:spacing w:val="26"/>
        </w:rPr>
        <w:t> </w:t>
      </w:r>
      <w:r>
        <w:rPr>
          <w:spacing w:val="-1"/>
        </w:rPr>
        <w:t>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1999-2004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3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6.55pt;height:60.6pt;mso-position-horizontal-relative:char;mso-position-vertical-relative:line" coordorigin="0,0" coordsize="8131,1212">
            <v:group style="position:absolute;left:3944;top:6;width:2;height:1200" coordorigin="3944,6" coordsize="2,1200">
              <v:shape style="position:absolute;left:3944;top:6;width:2;height:1200" coordorigin="3944,6" coordsize="0,1200" path="m3944,6l3944,1206e" filled="false" stroked="true" strokeweight=".580pt" strokecolor="#000000">
                <v:path arrowok="t"/>
              </v:shape>
            </v:group>
            <v:group style="position:absolute;left:4643;top:6;width:2;height:1200" coordorigin="4643,6" coordsize="2,1200">
              <v:shape style="position:absolute;left:4643;top:6;width:2;height:1200" coordorigin="4643,6" coordsize="0,1200" path="m4643,6l4643,1206e" filled="false" stroked="true" strokeweight=".580pt" strokecolor="#000000">
                <v:path arrowok="t"/>
              </v:shape>
            </v:group>
            <v:group style="position:absolute;left:5340;top:6;width:2;height:1200" coordorigin="5340,6" coordsize="2,1200">
              <v:shape style="position:absolute;left:5340;top:6;width:2;height:1200" coordorigin="5340,6" coordsize="0,1200" path="m5340,6l5340,1206e" filled="false" stroked="true" strokeweight=".580pt" strokecolor="#000000">
                <v:path arrowok="t"/>
              </v:shape>
            </v:group>
            <v:group style="position:absolute;left:6038;top:6;width:2;height:1200" coordorigin="6038,6" coordsize="2,1200">
              <v:shape style="position:absolute;left:6038;top:6;width:2;height:1200" coordorigin="6038,6" coordsize="0,1200" path="m6038,6l6038,1206e" filled="false" stroked="true" strokeweight=".580pt" strokecolor="#000000">
                <v:path arrowok="t"/>
              </v:shape>
            </v:group>
            <v:group style="position:absolute;left:6737;top:6;width:2;height:1200" coordorigin="6737,6" coordsize="2,1200">
              <v:shape style="position:absolute;left:6737;top:6;width:2;height:1200" coordorigin="6737,6" coordsize="0,1200" path="m6737,6l6737,1206e" filled="false" stroked="true" strokeweight=".580pt" strokecolor="#000000">
                <v:path arrowok="t"/>
              </v:shape>
            </v:group>
            <v:group style="position:absolute;left:7434;top:6;width:2;height:1200" coordorigin="7434,6" coordsize="2,1200">
              <v:shape style="position:absolute;left:7434;top:6;width:2;height:1200" coordorigin="7434,6" coordsize="0,1200" path="m7434,6l7434,1206e" filled="false" stroked="true" strokeweight=".580pt" strokecolor="#000000">
                <v:path arrowok="t"/>
              </v:shape>
            </v:group>
            <v:group style="position:absolute;left:6;top:241;width:8120;height:2" coordorigin="6,241" coordsize="8120,2">
              <v:shape style="position:absolute;left:6;top:241;width:8120;height:2" coordorigin="6,241" coordsize="8120,0" path="m6,241l8125,241e" filled="false" stroked="true" strokeweight=".580pt" strokecolor="#000000">
                <v:path arrowok="t"/>
              </v:shape>
              <v:shape style="position:absolute;left:6;top:476;width:8119;height:10" type="#_x0000_t75" stroked="false">
                <v:imagedata r:id="rId350" o:title=""/>
              </v:shape>
              <v:shape style="position:absolute;left:6;top:716;width:8119;height:10" type="#_x0000_t75" stroked="false">
                <v:imagedata r:id="rId350" o:title=""/>
              </v:shape>
              <v:shape style="position:absolute;left:6;top:956;width:8119;height:10" type="#_x0000_t75" stroked="false">
                <v:imagedata r:id="rId350" o:title=""/>
              </v:shape>
            </v:group>
            <v:group style="position:absolute;left:6;top:1201;width:8120;height:2" coordorigin="6,1201" coordsize="8120,2">
              <v:shape style="position:absolute;left:6;top:1201;width:8120;height:2" coordorigin="6,1201" coordsize="8120,0" path="m6,1201l8125,1201e" filled="false" stroked="true" strokeweight=".580pt" strokecolor="#000000">
                <v:path arrowok="t"/>
              </v:shape>
              <v:shape style="position:absolute;left:0;top:0;width:8131;height:1212" type="#_x0000_t202" filled="false" stroked="false">
                <v:textbox inset="0,0,0,0">
                  <w:txbxContent>
                    <w:p>
                      <w:pPr>
                        <w:tabs>
                          <w:tab w:pos="4069" w:val="left" w:leader="none"/>
                          <w:tab w:pos="4766" w:val="left" w:leader="none"/>
                          <w:tab w:pos="5465" w:val="left" w:leader="none"/>
                          <w:tab w:pos="6161" w:val="left" w:leader="none"/>
                          <w:tab w:pos="6860" w:val="left" w:leader="none"/>
                          <w:tab w:pos="7558" w:val="left" w:leader="none"/>
                        </w:tabs>
                        <w:spacing w:before="4"/>
                        <w:ind w:left="152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349" w:val="left" w:leader="none"/>
                          <w:tab w:pos="5046" w:val="left" w:leader="none"/>
                          <w:tab w:pos="5746" w:val="left" w:leader="none"/>
                          <w:tab w:pos="6441" w:val="left" w:leader="none"/>
                          <w:tab w:pos="7141" w:val="left" w:leader="none"/>
                          <w:tab w:pos="8061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Inspecciones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verificación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Industrial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68</w:t>
                        <w:tab/>
                        <w:t>61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52</w:t>
                        <w:tab/>
                        <w:t>96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90</w:t>
                        <w:tab/>
                        <w:t>76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4237" w:val="left" w:leader="none"/>
                          <w:tab w:pos="4934" w:val="left" w:leader="none"/>
                          <w:tab w:pos="5633" w:val="left" w:leader="none"/>
                          <w:tab w:pos="6329" w:val="left" w:leader="none"/>
                          <w:tab w:pos="7028" w:val="left" w:leader="none"/>
                          <w:tab w:pos="8061" w:val="right" w:leader="none"/>
                        </w:tabs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recursos naturales</w:t>
                        <w:tab/>
                        <w:t>474</w:t>
                        <w:tab/>
                        <w:t>628</w:t>
                        <w:tab/>
                        <w:t>447</w:t>
                        <w:tab/>
                        <w:t>529</w:t>
                        <w:tab/>
                        <w:t>575</w:t>
                        <w:tab/>
                        <w:t>600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238" w:val="left" w:leader="none"/>
                          <w:tab w:pos="4935" w:val="left" w:leader="none"/>
                          <w:tab w:pos="5634" w:val="left" w:leader="none"/>
                          <w:tab w:pos="6330" w:val="left" w:leader="none"/>
                          <w:tab w:pos="7029" w:val="left" w:leader="none"/>
                          <w:tab w:pos="8062" w:val="right" w:leader="none"/>
                        </w:tabs>
                        <w:spacing w:before="1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Resoluciones emitidas</w:t>
                        <w:tab/>
                        <w:t>488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638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472</w:t>
                        <w:tab/>
                        <w:t>539</w:t>
                        <w:tab/>
                        <w:t>632</w:t>
                        <w:tab/>
                        <w:t>740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4237" w:val="left" w:leader="none"/>
                          <w:tab w:pos="4934" w:val="left" w:leader="none"/>
                          <w:tab w:pos="5633" w:val="left" w:leader="none"/>
                          <w:tab w:pos="6329" w:val="left" w:leader="none"/>
                          <w:tab w:pos="7028" w:val="left" w:leader="none"/>
                          <w:tab w:pos="8061" w:val="right" w:leader="none"/>
                        </w:tabs>
                        <w:spacing w:before="10"/>
                        <w:ind w:left="1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Multas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impuestas</w:t>
                        <w:tab/>
                        <w:t>197</w:t>
                        <w:tab/>
                        <w:t>192</w:t>
                        <w:tab/>
                        <w:t>271</w:t>
                        <w:tab/>
                        <w:t>184</w:t>
                        <w:tab/>
                        <w:t>176</w:t>
                        <w:tab/>
                        <w:t>263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3017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Procuraduría</w:t>
      </w:r>
      <w:r>
        <w:rPr/>
        <w:t> </w:t>
      </w:r>
      <w:r>
        <w:rPr>
          <w:spacing w:val="-1"/>
        </w:rPr>
        <w:t>Federal</w:t>
      </w:r>
      <w:r>
        <w:rPr/>
        <w:t> de Protección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Ambiente.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3474" w:right="3159" w:firstLine="900"/>
        <w:jc w:val="left"/>
        <w:rPr>
          <w:b w:val="0"/>
          <w:bCs w:val="0"/>
        </w:rPr>
      </w:pPr>
      <w:r>
        <w:rPr>
          <w:spacing w:val="-1"/>
        </w:rPr>
        <w:t>Resoluciones</w:t>
      </w:r>
      <w:r>
        <w:rPr/>
        <w:t> </w:t>
      </w:r>
      <w:r>
        <w:rPr>
          <w:spacing w:val="-1"/>
        </w:rPr>
        <w:t>emitidas</w:t>
      </w:r>
      <w:r>
        <w:rPr/>
        <w:t> para</w:t>
      </w:r>
      <w:r>
        <w:rPr>
          <w:spacing w:val="-1"/>
        </w:rPr>
        <w:t> sustanciar</w:t>
      </w:r>
      <w:r>
        <w:rPr/>
        <w:t> los</w:t>
      </w:r>
      <w:r>
        <w:rPr>
          <w:spacing w:val="24"/>
        </w:rPr>
        <w:t> </w:t>
      </w:r>
      <w:r>
        <w:rPr/>
        <w:t>procedimientos</w:t>
      </w:r>
      <w:r>
        <w:rPr>
          <w:spacing w:val="-2"/>
        </w:rPr>
        <w:t> </w:t>
      </w:r>
      <w:r>
        <w:rPr>
          <w:spacing w:val="-1"/>
        </w:rPr>
        <w:t>administrativos, registrados</w:t>
      </w:r>
      <w:r>
        <w:rPr/>
        <w:t> </w:t>
      </w:r>
      <w:r>
        <w:rPr>
          <w:spacing w:val="-1"/>
        </w:rPr>
        <w:t>por la PROFEPA</w:t>
      </w:r>
      <w:r>
        <w:rPr>
          <w:b w:val="0"/>
        </w:rPr>
      </w:r>
    </w:p>
    <w:p>
      <w:pPr>
        <w:spacing w:line="229" w:lineRule="exact" w:before="0"/>
        <w:ind w:left="2793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en el estado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B.C.Sur,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2003-2004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9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42.45pt;height:104.7pt;mso-position-horizontal-relative:char;mso-position-vertical-relative:line" coordorigin="0,0" coordsize="4849,2094">
            <v:group style="position:absolute;left:2300;top:6;width:2;height:2082" coordorigin="2300,6" coordsize="2,2082">
              <v:shape style="position:absolute;left:2300;top:6;width:2;height:2082" coordorigin="2300,6" coordsize="0,2082" path="m2300,6l2300,2088e" filled="false" stroked="true" strokeweight=".580pt" strokecolor="#000000">
                <v:path arrowok="t"/>
              </v:shape>
            </v:group>
            <v:group style="position:absolute;left:2295;top:413;width:2548;height:2" coordorigin="2295,413" coordsize="2548,2">
              <v:shape style="position:absolute;left:2295;top:413;width:2548;height:2" coordorigin="2295,413" coordsize="2548,0" path="m2295,413l4843,413e" filled="false" stroked="true" strokeweight=".580pt" strokecolor="#000000">
                <v:path arrowok="t"/>
              </v:shape>
            </v:group>
            <v:group style="position:absolute;left:3584;top:417;width:2;height:1671" coordorigin="3584,417" coordsize="2,1671">
              <v:shape style="position:absolute;left:3584;top:417;width:2;height:1671" coordorigin="3584,417" coordsize="0,1671" path="m3584,417l3584,2088e" filled="false" stroked="true" strokeweight=".580pt" strokecolor="#000000">
                <v:path arrowok="t"/>
              </v:shape>
            </v:group>
            <v:group style="position:absolute;left:6;top:653;width:4838;height:2" coordorigin="6,653" coordsize="4838,2">
              <v:shape style="position:absolute;left:6;top:653;width:4838;height:2" coordorigin="6,653" coordsize="4838,0" path="m6,653l4843,653e" filled="false" stroked="true" strokeweight=".580pt" strokecolor="#000000">
                <v:path arrowok="t"/>
              </v:shape>
              <v:shape style="position:absolute;left:6;top:888;width:4841;height:10" type="#_x0000_t75" stroked="false">
                <v:imagedata r:id="rId351" o:title=""/>
              </v:shape>
              <v:shape style="position:absolute;left:6;top:1128;width:4841;height:10" type="#_x0000_t75" stroked="false">
                <v:imagedata r:id="rId351" o:title=""/>
              </v:shape>
              <v:shape style="position:absolute;left:6;top:1368;width:4841;height:10" type="#_x0000_t75" stroked="false">
                <v:imagedata r:id="rId351" o:title=""/>
              </v:shape>
              <v:shape style="position:absolute;left:6;top:1608;width:4841;height:10" type="#_x0000_t75" stroked="false">
                <v:imagedata r:id="rId351" o:title=""/>
              </v:shape>
            </v:group>
            <v:group style="position:absolute;left:6;top:1853;width:4838;height:2" coordorigin="6,1853" coordsize="4838,2">
              <v:shape style="position:absolute;left:6;top:1853;width:4838;height:2" coordorigin="6,1853" coordsize="4838,0" path="m6,1853l4843,1853e" filled="false" stroked="true" strokeweight=".580pt" strokecolor="#000000">
                <v:path arrowok="t"/>
              </v:shape>
              <v:shape style="position:absolute;left:2300;top:413;width:1284;height:240" type="#_x0000_t202" filled="false" stroked="false">
                <v:textbox inset="0,0,0,0">
                  <w:txbxContent>
                    <w:p>
                      <w:pPr>
                        <w:spacing w:before="3"/>
                        <w:ind w:left="4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00;top:653;width:1284;height:1200" type="#_x0000_t202" filled="false" stroked="false">
                <v:textbox inset="0,0,0,0">
                  <w:txbxContent>
                    <w:p>
                      <w:pPr>
                        <w:spacing w:before="3"/>
                        <w:ind w:left="57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7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7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7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86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;top:236;width:1556;height:184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4" w:right="0" w:firstLine="60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50" w:lineRule="auto" w:before="0"/>
                        <w:ind w:left="0" w:right="603" w:firstLine="1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52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72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623;top:116;width:2110;height:172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No.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resoluciones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5"/>
                        <w:ind w:left="137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78;top:1881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46;top:1881;width:33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663" w:right="2813"/>
        <w:jc w:val="center"/>
        <w:rPr>
          <w:b w:val="0"/>
          <w:bCs w:val="0"/>
        </w:rPr>
      </w:pPr>
      <w:r>
        <w:rPr/>
        <w:t>Fuente:</w:t>
      </w:r>
      <w:r>
        <w:rPr>
          <w:spacing w:val="-1"/>
        </w:rPr>
        <w:t> Procuraduría</w:t>
      </w:r>
      <w:r>
        <w:rPr/>
        <w:t> </w:t>
      </w:r>
      <w:r>
        <w:rPr>
          <w:spacing w:val="-1"/>
        </w:rPr>
        <w:t>Federal</w:t>
      </w:r>
      <w:r>
        <w:rPr/>
        <w:t> de Protección al </w:t>
      </w:r>
      <w:r>
        <w:rPr>
          <w:spacing w:val="-1"/>
        </w:rPr>
        <w:t>Ambiente.</w:t>
      </w:r>
      <w:r>
        <w:rPr>
          <w:b w:val="0"/>
        </w:rPr>
      </w:r>
    </w:p>
    <w:p>
      <w:pPr>
        <w:spacing w:after="0" w:line="153" w:lineRule="exact"/>
        <w:jc w:val="center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3366" w:right="2095" w:hanging="520"/>
        <w:jc w:val="left"/>
        <w:rPr>
          <w:b w:val="0"/>
          <w:bCs w:val="0"/>
        </w:rPr>
      </w:pPr>
      <w:r>
        <w:rPr/>
        <w:t>Inspecciones</w:t>
      </w:r>
      <w:r>
        <w:rPr>
          <w:spacing w:val="-2"/>
        </w:rPr>
        <w:t> </w:t>
      </w:r>
      <w:r>
        <w:rPr>
          <w:spacing w:val="-1"/>
        </w:rPr>
        <w:t>en </w:t>
      </w:r>
      <w:r>
        <w:rPr/>
        <w:t>impacto</w:t>
      </w:r>
      <w:r>
        <w:rPr>
          <w:spacing w:val="-1"/>
        </w:rPr>
        <w:t> ambiental,</w:t>
      </w:r>
      <w:r>
        <w:rPr/>
        <w:t> </w:t>
      </w:r>
      <w:r>
        <w:rPr>
          <w:spacing w:val="-1"/>
        </w:rPr>
        <w:t>zona federal, forestal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</w:t>
      </w:r>
      <w:r>
        <w:rPr>
          <w:spacing w:val="-2"/>
        </w:rPr>
        <w:t>verificación</w:t>
      </w:r>
      <w:r>
        <w:rPr>
          <w:spacing w:val="34"/>
        </w:rPr>
        <w:t> </w:t>
      </w:r>
      <w:r>
        <w:rPr>
          <w:spacing w:val="-1"/>
        </w:rPr>
        <w:t>registradas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PROFEPA</w:t>
      </w:r>
      <w:r>
        <w:rPr>
          <w:spacing w:val="-1"/>
        </w:rPr>
        <w:t>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2003-2004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9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5.05pt;height:131.1pt;mso-position-horizontal-relative:char;mso-position-vertical-relative:line" coordorigin="0,0" coordsize="6901,2622">
            <v:group style="position:absolute;left:1206;top:6;width:2;height:2610" coordorigin="1206,6" coordsize="2,2610">
              <v:shape style="position:absolute;left:1206;top:6;width:2;height:2610" coordorigin="1206,6" coordsize="0,2610" path="m1206,6l1206,2616e" filled="false" stroked="true" strokeweight=".580pt" strokecolor="#000000">
                <v:path arrowok="t"/>
              </v:shape>
            </v:group>
            <v:group style="position:absolute;left:1201;top:241;width:5694;height:2" coordorigin="1201,241" coordsize="5694,2">
              <v:shape style="position:absolute;left:1201;top:241;width:5694;height:2" coordorigin="1201,241" coordsize="5694,0" path="m1201,241l6895,241e" filled="false" stroked="true" strokeweight=".580pt" strokecolor="#000000">
                <v:path arrowok="t"/>
              </v:shape>
            </v:group>
            <v:group style="position:absolute;left:2577;top:246;width:2;height:2370" coordorigin="2577,246" coordsize="2,2370">
              <v:shape style="position:absolute;left:2577;top:246;width:2;height:2370" coordorigin="2577,246" coordsize="0,2370" path="m2577,246l2577,2616e" filled="false" stroked="true" strokeweight=".580pt" strokecolor="#000000">
                <v:path arrowok="t"/>
              </v:shape>
            </v:group>
            <v:group style="position:absolute;left:3980;top:246;width:2;height:2370" coordorigin="3980,246" coordsize="2,2370">
              <v:shape style="position:absolute;left:3980;top:246;width:2;height:2370" coordorigin="3980,246" coordsize="0,2370" path="m3980,246l3980,2616e" filled="false" stroked="true" strokeweight=".580pt" strokecolor="#000000">
                <v:path arrowok="t"/>
              </v:shape>
            </v:group>
            <v:group style="position:absolute;left:5382;top:246;width:2;height:2370" coordorigin="5382,246" coordsize="2,2370">
              <v:shape style="position:absolute;left:5382;top:246;width:2;height:2370" coordorigin="5382,246" coordsize="0,2370" path="m5382,246l5382,2616e" filled="false" stroked="true" strokeweight=".580pt" strokecolor="#000000">
                <v:path arrowok="t"/>
              </v:shape>
            </v:group>
            <v:group style="position:absolute;left:1201;top:941;width:5694;height:2" coordorigin="1201,941" coordsize="5694,2">
              <v:shape style="position:absolute;left:1201;top:941;width:5694;height:2" coordorigin="1201,941" coordsize="5694,0" path="m1201,941l6895,941e" filled="false" stroked="true" strokeweight=".580pt" strokecolor="#000000">
                <v:path arrowok="t"/>
              </v:shape>
            </v:group>
            <v:group style="position:absolute;left:1880;top:945;width:2;height:1671" coordorigin="1880,945" coordsize="2,1671">
              <v:shape style="position:absolute;left:1880;top:945;width:2;height:1671" coordorigin="1880,945" coordsize="0,1671" path="m1880,945l1880,2616e" filled="false" stroked="true" strokeweight=".580pt" strokecolor="#000000">
                <v:path arrowok="t"/>
              </v:shape>
            </v:group>
            <v:group style="position:absolute;left:3283;top:945;width:2;height:1671" coordorigin="3283,945" coordsize="2,1671">
              <v:shape style="position:absolute;left:3283;top:945;width:2;height:1671" coordorigin="3283,945" coordsize="0,1671" path="m3283,945l3283,2616e" filled="false" stroked="true" strokeweight=".580pt" strokecolor="#000000">
                <v:path arrowok="t"/>
              </v:shape>
            </v:group>
            <v:group style="position:absolute;left:4685;top:945;width:2;height:1671" coordorigin="4685,945" coordsize="2,1671">
              <v:shape style="position:absolute;left:4685;top:945;width:2;height:1671" coordorigin="4685,945" coordsize="0,1671" path="m4685,945l4685,2616e" filled="false" stroked="true" strokeweight=".580pt" strokecolor="#000000">
                <v:path arrowok="t"/>
              </v:shape>
            </v:group>
            <v:group style="position:absolute;left:6222;top:945;width:2;height:1671" coordorigin="6222,945" coordsize="2,1671">
              <v:shape style="position:absolute;left:6222;top:945;width:2;height:1671" coordorigin="6222,945" coordsize="0,1671" path="m6222,945l6222,2616e" filled="false" stroked="true" strokeweight=".580pt" strokecolor="#000000">
                <v:path arrowok="t"/>
              </v:shape>
            </v:group>
            <v:group style="position:absolute;left:6;top:1181;width:6890;height:2" coordorigin="6,1181" coordsize="6890,2">
              <v:shape style="position:absolute;left:6;top:1181;width:6890;height:2" coordorigin="6,1181" coordsize="6890,0" path="m6,1181l6895,1181e" filled="false" stroked="true" strokeweight=".580pt" strokecolor="#000000">
                <v:path arrowok="t"/>
              </v:shape>
              <v:shape style="position:absolute;left:6;top:1416;width:6893;height:10" type="#_x0000_t75" stroked="false">
                <v:imagedata r:id="rId352" o:title=""/>
              </v:shape>
              <v:shape style="position:absolute;left:6;top:1656;width:6893;height:10" type="#_x0000_t75" stroked="false">
                <v:imagedata r:id="rId352" o:title=""/>
              </v:shape>
              <v:shape style="position:absolute;left:6;top:1896;width:6893;height:10" type="#_x0000_t75" stroked="false">
                <v:imagedata r:id="rId352" o:title=""/>
              </v:shape>
              <v:shape style="position:absolute;left:6;top:2136;width:6893;height:10" type="#_x0000_t75" stroked="false">
                <v:imagedata r:id="rId352" o:title=""/>
              </v:shape>
            </v:group>
            <v:group style="position:absolute;left:6;top:2381;width:6890;height:2" coordorigin="6,2381" coordsize="6890,2">
              <v:shape style="position:absolute;left:6;top:2381;width:6890;height:2" coordorigin="6,2381" coordsize="6890,0" path="m6,2381l6895,2381e" filled="false" stroked="true" strokeweight=".580pt" strokecolor="#000000">
                <v:path arrowok="t"/>
              </v:shape>
              <v:shape style="position:absolute;left:3419;top:29;width:127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;top:385;width:2217;height:430" type="#_x0000_t202" filled="false" stroked="false">
                <v:textbox inset="0,0,0,0">
                  <w:txbxContent>
                    <w:p>
                      <w:pPr>
                        <w:tabs>
                          <w:tab w:pos="1365" w:val="left" w:leader="none"/>
                        </w:tabs>
                        <w:spacing w:line="158" w:lineRule="auto" w:before="79"/>
                        <w:ind w:left="1282" w:right="0" w:hanging="128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  <w:tab/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position w:val="11"/>
                          <w:sz w:val="20"/>
                        </w:rPr>
                        <w:t>Impacto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2"/>
                          <w:position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ambiental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95;top:385;width:768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27" w:right="0" w:hanging="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en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Zona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2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91;top:499;width:78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Forestal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73;top:269;width:1136;height:66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en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Verificación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Industrial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;top:969;width:6764;height:1641" type="#_x0000_t202" filled="false" stroked="false">
                <v:textbox inset="0,0,0,0">
                  <w:txbxContent>
                    <w:p>
                      <w:pPr>
                        <w:tabs>
                          <w:tab w:pos="1937" w:val="left" w:leader="none"/>
                          <w:tab w:pos="2638" w:val="left" w:leader="none"/>
                          <w:tab w:pos="3339" w:val="left" w:leader="none"/>
                          <w:tab w:pos="4039" w:val="left" w:leader="none"/>
                          <w:tab w:pos="4740" w:val="left" w:leader="none"/>
                          <w:tab w:pos="5507" w:val="left" w:leader="none"/>
                          <w:tab w:pos="6267" w:val="left" w:leader="none"/>
                        </w:tabs>
                        <w:spacing w:line="205" w:lineRule="exact" w:before="0"/>
                        <w:ind w:left="125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  <w:tab/>
                        <w:t>2004</w:t>
                        <w:tab/>
                        <w:t>2003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  <w:t>2004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31" w:val="left" w:leader="none"/>
                          <w:tab w:pos="2217" w:val="left" w:leader="none"/>
                          <w:tab w:pos="2922" w:val="left" w:leader="none"/>
                          <w:tab w:pos="3618" w:val="left" w:leader="none"/>
                          <w:tab w:pos="4324" w:val="left" w:leader="none"/>
                          <w:tab w:pos="5019" w:val="left" w:leader="none"/>
                          <w:tab w:pos="5858" w:val="left" w:leader="none"/>
                          <w:tab w:pos="6763" w:val="right" w:leader="none"/>
                        </w:tabs>
                        <w:spacing w:before="10"/>
                        <w:ind w:left="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  <w:tab/>
                        <w:t>8</w:t>
                        <w:tab/>
                        <w:t>13</w:t>
                        <w:tab/>
                        <w:t>31</w:t>
                        <w:tab/>
                        <w:t>34</w:t>
                        <w:tab/>
                        <w:t>19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28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10</w:t>
                        <w:tab/>
                        <w:t>26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20" w:val="left" w:leader="none"/>
                          <w:tab w:pos="2217" w:val="left" w:leader="none"/>
                          <w:tab w:pos="2922" w:val="left" w:leader="none"/>
                          <w:tab w:pos="3618" w:val="left" w:leader="none"/>
                          <w:tab w:pos="4435" w:val="left" w:leader="none"/>
                          <w:tab w:pos="5131" w:val="left" w:leader="none"/>
                          <w:tab w:pos="5970" w:val="left" w:leader="none"/>
                          <w:tab w:pos="6763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</w:t>
                        <w:tab/>
                        <w:t>26</w:t>
                        <w:tab/>
                        <w:t>11</w:t>
                        <w:tab/>
                        <w:t>55</w:t>
                        <w:tab/>
                        <w:t>34</w:t>
                        <w:tab/>
                        <w:t>3</w:t>
                        <w:tab/>
                      </w: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8</w:t>
                        <w:tab/>
                        <w:t>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1518" w:val="left" w:leader="none"/>
                          <w:tab w:pos="2215" w:val="left" w:leader="none"/>
                          <w:tab w:pos="2921" w:val="left" w:leader="none"/>
                          <w:tab w:pos="3617" w:val="left" w:leader="none"/>
                          <w:tab w:pos="4322" w:val="left" w:leader="none"/>
                          <w:tab w:pos="4907" w:val="left" w:leader="none"/>
                          <w:tab w:pos="5857" w:val="left" w:leader="none"/>
                          <w:tab w:pos="6761" w:val="right" w:leader="none"/>
                        </w:tabs>
                        <w:spacing w:before="10"/>
                        <w:ind w:left="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  <w:tab/>
                        <w:t>59</w:t>
                        <w:tab/>
                        <w:t>51</w:t>
                        <w:tab/>
                        <w:t>28</w:t>
                        <w:tab/>
                        <w:t>33</w:t>
                        <w:tab/>
                        <w:t>54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105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48</w:t>
                        <w:tab/>
                        <w:t>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9" w:val="left" w:leader="none"/>
                          <w:tab w:pos="2216" w:val="left" w:leader="none"/>
                          <w:tab w:pos="2921" w:val="left" w:leader="none"/>
                          <w:tab w:pos="3617" w:val="left" w:leader="none"/>
                          <w:tab w:pos="4323" w:val="left" w:leader="none"/>
                          <w:tab w:pos="5018" w:val="left" w:leader="none"/>
                          <w:tab w:pos="5857" w:val="left" w:leader="none"/>
                          <w:tab w:pos="6762" w:val="right" w:leader="none"/>
                        </w:tabs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  <w:tab/>
                        <w:t>65</w:t>
                        <w:tab/>
                        <w:t>37</w:t>
                        <w:tab/>
                        <w:t>44</w:t>
                        <w:tab/>
                        <w:t>42</w:t>
                        <w:tab/>
                        <w:t>18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21</w:t>
                        <w:tab/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19" w:val="left" w:leader="none"/>
                          <w:tab w:pos="2216" w:val="left" w:leader="none"/>
                          <w:tab w:pos="3033" w:val="left" w:leader="none"/>
                          <w:tab w:pos="3729" w:val="left" w:leader="none"/>
                          <w:tab w:pos="4434" w:val="left" w:leader="none"/>
                          <w:tab w:pos="5130" w:val="left" w:leader="none"/>
                          <w:tab w:pos="5969" w:val="left" w:leader="none"/>
                          <w:tab w:pos="6762" w:val="righ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Loreto</w:t>
                        <w:tab/>
                        <w:t>14</w:t>
                        <w:tab/>
                        <w:t>24</w:t>
                        <w:tab/>
                        <w:t>8</w:t>
                        <w:tab/>
                        <w:t>5</w:t>
                        <w:tab/>
                        <w:t>5</w:t>
                        <w:tab/>
                        <w:t>6</w:t>
                        <w:tab/>
                        <w:t>3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08" w:val="left" w:leader="none"/>
                          <w:tab w:pos="2105" w:val="left" w:leader="none"/>
                          <w:tab w:pos="2810" w:val="left" w:leader="none"/>
                          <w:tab w:pos="3506" w:val="left" w:leader="none"/>
                          <w:tab w:pos="4323" w:val="left" w:leader="none"/>
                          <w:tab w:pos="4907" w:val="left" w:leader="none"/>
                          <w:tab w:pos="5858" w:val="left" w:leader="none"/>
                          <w:tab w:pos="6762" w:val="right" w:leader="none"/>
                        </w:tabs>
                        <w:spacing w:line="226" w:lineRule="exact" w:before="10"/>
                        <w:ind w:left="17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172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136</w:t>
                        <w:tab/>
                        <w:t>166</w:t>
                        <w:tab/>
                        <w:t>148</w:t>
                        <w:tab/>
                        <w:t>99</w:t>
                        <w:tab/>
                        <w:t>171</w:t>
                        <w:tab/>
                        <w:t>90</w:t>
                        <w:tab/>
                        <w:t>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3461" w:right="0"/>
        <w:jc w:val="left"/>
        <w:rPr>
          <w:b w:val="0"/>
          <w:bCs w:val="0"/>
        </w:rPr>
      </w:pPr>
      <w:r>
        <w:rPr>
          <w:spacing w:val="-1"/>
        </w:rPr>
        <w:t>Fuente: Procuraduría</w:t>
      </w:r>
      <w:r>
        <w:rPr/>
        <w:t> </w:t>
      </w:r>
      <w:r>
        <w:rPr>
          <w:spacing w:val="-1"/>
        </w:rPr>
        <w:t>Federal</w:t>
      </w:r>
      <w:r>
        <w:rPr/>
        <w:t> de Protección al </w:t>
      </w:r>
      <w:r>
        <w:rPr>
          <w:spacing w:val="-1"/>
        </w:rPr>
        <w:t>Ambiente.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5"/>
        <w:ind w:left="3361" w:right="1954" w:hanging="741"/>
        <w:jc w:val="left"/>
        <w:rPr>
          <w:b w:val="0"/>
          <w:bCs w:val="0"/>
        </w:rPr>
      </w:pPr>
      <w:r>
        <w:rPr/>
        <w:t>Inspecciones</w:t>
      </w:r>
      <w:r>
        <w:rPr>
          <w:spacing w:val="-2"/>
        </w:rPr>
        <w:t> </w:t>
      </w:r>
      <w:r>
        <w:rPr>
          <w:spacing w:val="-1"/>
        </w:rPr>
        <w:t>en recursos </w:t>
      </w:r>
      <w:r>
        <w:rPr/>
        <w:t>pesqueros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ecosistemas</w:t>
      </w:r>
      <w:r>
        <w:rPr/>
        <w:t> </w:t>
      </w:r>
      <w:r>
        <w:rPr>
          <w:spacing w:val="-1"/>
        </w:rPr>
        <w:t>marinos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en vida </w:t>
      </w:r>
      <w:r>
        <w:rPr>
          <w:spacing w:val="-2"/>
        </w:rPr>
        <w:t>silvestre</w:t>
      </w:r>
      <w:r>
        <w:rPr>
          <w:spacing w:val="24"/>
        </w:rPr>
        <w:t> </w:t>
      </w:r>
      <w:r>
        <w:rPr>
          <w:spacing w:val="-1"/>
        </w:rPr>
        <w:t>registrados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PROFEPA en el estado </w:t>
      </w:r>
      <w:r>
        <w:rPr/>
        <w:t>de</w:t>
      </w:r>
      <w:r>
        <w:rPr>
          <w:spacing w:val="-1"/>
        </w:rPr>
        <w:t> B.C.Sur,</w:t>
      </w:r>
      <w:r>
        <w:rPr/>
        <w:t> </w:t>
      </w:r>
      <w:r>
        <w:rPr>
          <w:spacing w:val="-1"/>
        </w:rPr>
        <w:t>2003-2004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339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0.05pt;height:119.6pt;mso-position-horizontal-relative:char;mso-position-vertical-relative:line" coordorigin="0,0" coordsize="6001,2392">
            <v:group style="position:absolute;left:2000;top:6;width:2;height:2380" coordorigin="2000,6" coordsize="2,2380">
              <v:shape style="position:absolute;left:2000;top:6;width:2;height:2380" coordorigin="2000,6" coordsize="0,2380" path="m2000,6l2000,2385e" filled="false" stroked="true" strokeweight=".580pt" strokecolor="#000000">
                <v:path arrowok="t"/>
              </v:shape>
            </v:group>
            <v:group style="position:absolute;left:1995;top:240;width:4000;height:2" coordorigin="1995,240" coordsize="4000,2">
              <v:shape style="position:absolute;left:1995;top:240;width:4000;height:2" coordorigin="1995,240" coordsize="4000,0" path="m1995,240l5995,240e" filled="false" stroked="true" strokeweight=".580pt" strokecolor="#000000">
                <v:path arrowok="t"/>
              </v:shape>
            </v:group>
            <v:group style="position:absolute;left:4291;top:245;width:2;height:2141" coordorigin="4291,245" coordsize="2,2141">
              <v:shape style="position:absolute;left:4291;top:245;width:2;height:2141" coordorigin="4291,245" coordsize="0,2141" path="m4291,245l4291,2385e" filled="false" stroked="true" strokeweight=".580pt" strokecolor="#000000">
                <v:path arrowok="t"/>
              </v:shape>
              <v:shape style="position:absolute;left:6;top:705;width:1992;height:10" type="#_x0000_t75" stroked="false">
                <v:imagedata r:id="rId353" o:title=""/>
              </v:shape>
            </v:group>
            <v:group style="position:absolute;left:1995;top:710;width:4000;height:2" coordorigin="1995,710" coordsize="4000,2">
              <v:shape style="position:absolute;left:1995;top:710;width:4000;height:2" coordorigin="1995,710" coordsize="4000,0" path="m1995,710l5995,710e" filled="false" stroked="true" strokeweight=".580pt" strokecolor="#000000">
                <v:path arrowok="t"/>
              </v:shape>
            </v:group>
            <v:group style="position:absolute;left:3168;top:715;width:2;height:1671" coordorigin="3168,715" coordsize="2,1671">
              <v:shape style="position:absolute;left:3168;top:715;width:2;height:1671" coordorigin="3168,715" coordsize="0,1671" path="m3168,715l3168,2385e" filled="false" stroked="true" strokeweight=".580pt" strokecolor="#000000">
                <v:path arrowok="t"/>
              </v:shape>
            </v:group>
            <v:group style="position:absolute;left:5191;top:715;width:2;height:1671" coordorigin="5191,715" coordsize="2,1671">
              <v:shape style="position:absolute;left:5191;top:715;width:2;height:1671" coordorigin="5191,715" coordsize="0,1671" path="m5191,715l5191,2385e" filled="false" stroked="true" strokeweight=".580pt" strokecolor="#000000">
                <v:path arrowok="t"/>
              </v:shape>
            </v:group>
            <v:group style="position:absolute;left:6;top:950;width:5990;height:2" coordorigin="6,950" coordsize="5990,2">
              <v:shape style="position:absolute;left:6;top:950;width:5990;height:2" coordorigin="6,950" coordsize="5990,0" path="m6,950l5995,950e" filled="false" stroked="true" strokeweight=".580pt" strokecolor="#000000">
                <v:path arrowok="t"/>
              </v:shape>
              <v:shape style="position:absolute;left:6;top:1185;width:5992;height:10" type="#_x0000_t75" stroked="false">
                <v:imagedata r:id="rId354" o:title=""/>
              </v:shape>
              <v:shape style="position:absolute;left:6;top:1425;width:5992;height:10" type="#_x0000_t75" stroked="false">
                <v:imagedata r:id="rId354" o:title=""/>
              </v:shape>
              <v:shape style="position:absolute;left:6;top:1665;width:5992;height:10" type="#_x0000_t75" stroked="false">
                <v:imagedata r:id="rId354" o:title=""/>
              </v:shape>
              <v:shape style="position:absolute;left:6;top:1905;width:5992;height:10" type="#_x0000_t75" stroked="false">
                <v:imagedata r:id="rId354" o:title=""/>
              </v:shape>
            </v:group>
            <v:group style="position:absolute;left:6;top:2150;width:5990;height:2" coordorigin="6,2150" coordsize="5990,2">
              <v:shape style="position:absolute;left:6;top:2150;width:5990;height:2" coordorigin="6,2150" coordsize="5990,0" path="m6,2150l5995,2150e" filled="false" stroked="true" strokeweight=".580pt" strokecolor="#000000">
                <v:path arrowok="t"/>
              </v:shape>
              <v:shape style="position:absolute;left:540;top:263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154;top:29;width:2484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13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Inspecciones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Recursos pesqueros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62;top:499;width:136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ecosistemas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01;top:383;width:128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Vida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silvestre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;top:979;width:130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14" w:right="613" w:hanging="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27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57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361;top:739;width:738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0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739;width:2428;height:1641" type="#_x0000_t202" filled="false" stroked="false">
                <v:textbox inset="0,0,0,0">
                  <w:txbxContent>
                    <w:p>
                      <w:pPr>
                        <w:tabs>
                          <w:tab w:pos="1012" w:val="left" w:leader="none"/>
                          <w:tab w:pos="1868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3" w:val="left" w:leader="none"/>
                          <w:tab w:pos="2204" w:val="left" w:leader="none"/>
                        </w:tabs>
                        <w:spacing w:before="10"/>
                        <w:ind w:left="4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</w:t>
                        <w:tab/>
                        <w:t>30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3" w:val="left" w:leader="none"/>
                          <w:tab w:pos="2315" w:val="left" w:leader="none"/>
                        </w:tabs>
                        <w:spacing w:before="10"/>
                        <w:ind w:left="60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3" w:val="left" w:leader="none"/>
                          <w:tab w:pos="2204" w:val="left" w:leader="none"/>
                        </w:tabs>
                        <w:spacing w:before="10"/>
                        <w:ind w:left="4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25</w:t>
                        <w:tab/>
                        <w:t>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03" w:val="left" w:leader="none"/>
                          <w:tab w:pos="2314" w:val="left" w:leader="none"/>
                        </w:tabs>
                        <w:spacing w:before="10"/>
                        <w:ind w:left="4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  <w:tab/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91" w:val="left" w:leader="none"/>
                          <w:tab w:pos="2314" w:val="left" w:leader="none"/>
                        </w:tabs>
                        <w:spacing w:before="10"/>
                        <w:ind w:left="49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</w:t>
                        <w:tab/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81" w:val="left" w:leader="none"/>
                          <w:tab w:pos="2204" w:val="left" w:leader="none"/>
                        </w:tabs>
                        <w:spacing w:line="226" w:lineRule="exact" w:before="10"/>
                        <w:ind w:left="49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79</w:t>
                        <w:tab/>
                        <w:t>107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3726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Procuraduría</w:t>
      </w:r>
      <w:r>
        <w:rPr/>
        <w:t> </w:t>
      </w:r>
      <w:r>
        <w:rPr>
          <w:spacing w:val="-1"/>
        </w:rPr>
        <w:t>Federal</w:t>
      </w:r>
      <w:r>
        <w:rPr/>
        <w:t> de Protección al </w:t>
      </w:r>
      <w:r>
        <w:rPr>
          <w:spacing w:val="-1"/>
        </w:rPr>
        <w:t>Ambiente.</w:t>
      </w:r>
      <w:r>
        <w:rPr>
          <w:b w:val="0"/>
        </w:rPr>
      </w:r>
    </w:p>
    <w:p>
      <w:pPr>
        <w:spacing w:after="0" w:line="153" w:lineRule="exact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/>
        <w:ind w:left="181" w:right="0"/>
        <w:jc w:val="left"/>
        <w:rPr>
          <w:b w:val="0"/>
          <w:bCs w:val="0"/>
        </w:rPr>
      </w:pPr>
      <w:r>
        <w:rPr>
          <w:color w:val="006699"/>
        </w:rPr>
        <w:t>POLÍTICA</w:t>
      </w:r>
      <w:r>
        <w:rPr>
          <w:color w:val="006699"/>
          <w:spacing w:val="-26"/>
        </w:rPr>
        <w:t> </w:t>
      </w:r>
      <w:r>
        <w:rPr>
          <w:color w:val="006699"/>
        </w:rPr>
        <w:t>FINANCIERA</w:t>
      </w:r>
      <w:r>
        <w:rPr>
          <w:b w:val="0"/>
        </w:rPr>
      </w:r>
    </w:p>
    <w:p>
      <w:pPr>
        <w:pStyle w:val="Heading2"/>
        <w:spacing w:line="240" w:lineRule="auto" w:before="241"/>
        <w:ind w:left="2213" w:right="1524"/>
        <w:jc w:val="center"/>
        <w:rPr>
          <w:b w:val="0"/>
          <w:bCs w:val="0"/>
        </w:rPr>
      </w:pPr>
      <w:r>
        <w:rPr>
          <w:spacing w:val="-1"/>
        </w:rPr>
        <w:t>Deuda</w:t>
      </w:r>
      <w:r>
        <w:rPr>
          <w:spacing w:val="-2"/>
        </w:rPr>
        <w:t> </w:t>
      </w:r>
      <w:r>
        <w:rPr/>
        <w:t>Pública</w:t>
      </w:r>
      <w:r>
        <w:rPr>
          <w:spacing w:val="-1"/>
        </w:rPr>
        <w:t> Directa </w:t>
      </w:r>
      <w:r>
        <w:rPr/>
        <w:t>e</w:t>
      </w:r>
      <w:r>
        <w:rPr>
          <w:spacing w:val="-1"/>
        </w:rPr>
        <w:t> Indirecta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de</w:t>
      </w:r>
      <w:r>
        <w:rPr>
          <w:spacing w:val="-1"/>
        </w:rPr>
        <w:t> Baja California</w:t>
      </w:r>
      <w:r>
        <w:rPr/>
        <w:t> </w:t>
      </w:r>
      <w:r>
        <w:rPr>
          <w:spacing w:val="-1"/>
        </w:rPr>
        <w:t>Sur, 2000-2004</w:t>
      </w:r>
      <w:r>
        <w:rPr>
          <w:spacing w:val="32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6887" w:val="left" w:leader="none"/>
          <w:tab w:pos="7861" w:val="left" w:leader="none"/>
          <w:tab w:pos="8836" w:val="left" w:leader="none"/>
          <w:tab w:pos="9811" w:val="left" w:leader="none"/>
          <w:tab w:pos="10787" w:val="left" w:leader="none"/>
        </w:tabs>
        <w:spacing w:before="0"/>
        <w:ind w:left="35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0.470001pt;margin-top:.029468pt;width:510.35pt;height:290.650pt;mso-position-horizontal-relative:page;mso-position-vertical-relative:paragraph;z-index:-1059064" coordorigin="2809,1" coordsize="10207,5813">
            <v:group style="position:absolute;left:8143;top:6;width:2;height:5801" coordorigin="8143,6" coordsize="2,5801">
              <v:shape style="position:absolute;left:8143;top:6;width:2;height:5801" coordorigin="8143,6" coordsize="0,5801" path="m8143,6l8143,5807e" filled="false" stroked="true" strokeweight=".580pt" strokecolor="#000000">
                <v:path arrowok="t"/>
              </v:shape>
            </v:group>
            <v:group style="position:absolute;left:9118;top:6;width:2;height:5801" coordorigin="9118,6" coordsize="2,5801">
              <v:shape style="position:absolute;left:9118;top:6;width:2;height:5801" coordorigin="9118,6" coordsize="0,5801" path="m9118,6l9118,5807e" filled="false" stroked="true" strokeweight=".580pt" strokecolor="#000000">
                <v:path arrowok="t"/>
              </v:shape>
            </v:group>
            <v:group style="position:absolute;left:10093;top:6;width:2;height:5801" coordorigin="10093,6" coordsize="2,5801">
              <v:shape style="position:absolute;left:10093;top:6;width:2;height:5801" coordorigin="10093,6" coordsize="0,5801" path="m10093,6l10093,5807e" filled="false" stroked="true" strokeweight=".580pt" strokecolor="#000000">
                <v:path arrowok="t"/>
              </v:shape>
            </v:group>
            <v:group style="position:absolute;left:11068;top:6;width:2;height:5801" coordorigin="11068,6" coordsize="2,5801">
              <v:shape style="position:absolute;left:11068;top:6;width:2;height:5801" coordorigin="11068,6" coordsize="0,5801" path="m11068,6l11068,5807e" filled="false" stroked="true" strokeweight=".580pt" strokecolor="#000000">
                <v:path arrowok="t"/>
              </v:shape>
            </v:group>
            <v:group style="position:absolute;left:12043;top:6;width:2;height:5801" coordorigin="12043,6" coordsize="2,5801">
              <v:shape style="position:absolute;left:12043;top:6;width:2;height:5801" coordorigin="12043,6" coordsize="0,5801" path="m12043,6l12043,5807e" filled="false" stroked="true" strokeweight=".580pt" strokecolor="#000000">
                <v:path arrowok="t"/>
              </v:shape>
            </v:group>
            <v:group style="position:absolute;left:2815;top:267;width:10196;height:2" coordorigin="2815,267" coordsize="10196,2">
              <v:shape style="position:absolute;left:2815;top:267;width:10196;height:2" coordorigin="2815,267" coordsize="10196,0" path="m2815,267l13010,267e" filled="false" stroked="true" strokeweight=".580pt" strokecolor="#000000">
                <v:path arrowok="t"/>
              </v:shape>
              <v:shape style="position:absolute;left:2815;top:527;width:10198;height:10" type="#_x0000_t75" stroked="false">
                <v:imagedata r:id="rId355" o:title=""/>
              </v:shape>
              <v:shape style="position:absolute;left:2815;top:791;width:10198;height:10" type="#_x0000_t75" stroked="false">
                <v:imagedata r:id="rId355" o:title=""/>
              </v:shape>
              <v:shape style="position:absolute;left:2815;top:1056;width:10198;height:10" type="#_x0000_t75" stroked="false">
                <v:imagedata r:id="rId355" o:title=""/>
              </v:shape>
              <v:shape style="position:absolute;left:2815;top:1322;width:10198;height:10" type="#_x0000_t75" stroked="false">
                <v:imagedata r:id="rId355" o:title=""/>
              </v:shape>
              <v:shape style="position:absolute;left:2815;top:1587;width:10198;height:10" type="#_x0000_t75" stroked="false">
                <v:imagedata r:id="rId355" o:title=""/>
              </v:shape>
              <v:shape style="position:absolute;left:2815;top:1852;width:10198;height:10" type="#_x0000_t75" stroked="false">
                <v:imagedata r:id="rId355" o:title=""/>
              </v:shape>
              <v:shape style="position:absolute;left:2815;top:2117;width:10198;height:10" type="#_x0000_t75" stroked="false">
                <v:imagedata r:id="rId355" o:title=""/>
              </v:shape>
              <v:shape style="position:absolute;left:2815;top:2586;width:10198;height:10" type="#_x0000_t75" stroked="false">
                <v:imagedata r:id="rId355" o:title=""/>
              </v:shape>
              <v:shape style="position:absolute;left:2815;top:2852;width:10198;height:10" type="#_x0000_t75" stroked="false">
                <v:imagedata r:id="rId355" o:title=""/>
              </v:shape>
              <v:shape style="position:absolute;left:2815;top:3117;width:10198;height:10" type="#_x0000_t75" stroked="false">
                <v:imagedata r:id="rId355" o:title=""/>
              </v:shape>
              <v:shape style="position:absolute;left:2815;top:3382;width:10198;height:10" type="#_x0000_t75" stroked="false">
                <v:imagedata r:id="rId355" o:title=""/>
              </v:shape>
              <v:shape style="position:absolute;left:2815;top:3647;width:10198;height:10" type="#_x0000_t75" stroked="false">
                <v:imagedata r:id="rId355" o:title=""/>
              </v:shape>
              <v:shape style="position:absolute;left:2815;top:3911;width:10198;height:10" type="#_x0000_t75" stroked="false">
                <v:imagedata r:id="rId355" o:title=""/>
              </v:shape>
              <v:shape style="position:absolute;left:2815;top:4176;width:10198;height:10" type="#_x0000_t75" stroked="false">
                <v:imagedata r:id="rId355" o:title=""/>
              </v:shape>
              <v:shape style="position:absolute;left:2815;top:4442;width:10198;height:10" type="#_x0000_t75" stroked="false">
                <v:imagedata r:id="rId355" o:title=""/>
              </v:shape>
              <v:shape style="position:absolute;left:2815;top:4707;width:10198;height:10" type="#_x0000_t75" stroked="false">
                <v:imagedata r:id="rId355" o:title=""/>
              </v:shape>
              <v:shape style="position:absolute;left:2815;top:4972;width:10198;height:10" type="#_x0000_t75" stroked="false">
                <v:imagedata r:id="rId355" o:title=""/>
              </v:shape>
              <v:shape style="position:absolute;left:2815;top:5267;width:10198;height:10" type="#_x0000_t75" stroked="false">
                <v:imagedata r:id="rId355" o:title=""/>
              </v:shape>
              <v:shape style="position:absolute;left:2815;top:5531;width:10198;height:10" type="#_x0000_t75" stroked="false">
                <v:imagedata r:id="rId355" o:title=""/>
              </v:shape>
            </v:group>
            <v:group style="position:absolute;left:2815;top:5802;width:10196;height:2" coordorigin="2815,5802" coordsize="10196,2">
              <v:shape style="position:absolute;left:2815;top:5802;width:10196;height:2" coordorigin="2815,5802" coordsize="10196,0" path="m2815,5802l13010,5802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Concepto</w:t>
        <w:tab/>
        <w:t>2000</w:t>
        <w:tab/>
        <w:t>2001</w:t>
        <w:tab/>
        <w:t>2002</w:t>
        <w:tab/>
      </w:r>
      <w:r>
        <w:rPr>
          <w:rFonts w:ascii="Arial"/>
          <w:b/>
          <w:color w:val="006699"/>
          <w:position w:val="3"/>
          <w:sz w:val="20"/>
        </w:rPr>
        <w:t>2003</w:t>
        <w:tab/>
        <w:t>2004</w:t>
      </w:r>
      <w:r>
        <w:rPr>
          <w:rFonts w:ascii="Arial"/>
          <w:sz w:val="20"/>
        </w:rPr>
      </w:r>
    </w:p>
    <w:p>
      <w:pPr>
        <w:tabs>
          <w:tab w:pos="6803" w:val="left" w:leader="none"/>
          <w:tab w:pos="7777" w:val="left" w:leader="none"/>
          <w:tab w:pos="8752" w:val="left" w:leader="none"/>
          <w:tab w:pos="9727" w:val="left" w:leader="none"/>
          <w:tab w:pos="10702" w:val="left" w:leader="none"/>
        </w:tabs>
        <w:spacing w:before="12"/>
        <w:ind w:left="13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position w:val="1"/>
          <w:sz w:val="20"/>
        </w:rPr>
        <w:t>Deuda</w:t>
      </w:r>
      <w:r>
        <w:rPr>
          <w:rFonts w:ascii="Arial"/>
          <w:b/>
          <w:spacing w:val="-1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directa</w:t>
        <w:tab/>
      </w:r>
      <w:r>
        <w:rPr>
          <w:rFonts w:ascii="Arial"/>
          <w:b/>
          <w:w w:val="95"/>
          <w:sz w:val="20"/>
        </w:rPr>
        <w:t>437,562</w:t>
        <w:tab/>
        <w:t>521,913</w:t>
        <w:tab/>
        <w:t>531,233</w:t>
        <w:tab/>
        <w:t>472,292</w:t>
        <w:tab/>
      </w:r>
      <w:r>
        <w:rPr>
          <w:rFonts w:ascii="Arial"/>
          <w:b/>
          <w:sz w:val="20"/>
        </w:rPr>
        <w:t>470,641</w:t>
      </w:r>
      <w:r>
        <w:rPr>
          <w:rFonts w:ascii="Arial"/>
          <w:sz w:val="20"/>
        </w:rPr>
      </w:r>
    </w:p>
    <w:p>
      <w:pPr>
        <w:tabs>
          <w:tab w:pos="6803" w:val="left" w:leader="none"/>
          <w:tab w:pos="7777" w:val="left" w:leader="none"/>
          <w:tab w:pos="8752" w:val="left" w:leader="none"/>
          <w:tab w:pos="9727" w:val="left" w:leader="none"/>
          <w:tab w:pos="10703" w:val="left" w:leader="none"/>
        </w:tabs>
        <w:spacing w:before="26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position w:val="1"/>
          <w:sz w:val="20"/>
        </w:rPr>
        <w:t>Sin fuente </w:t>
      </w:r>
      <w:r>
        <w:rPr>
          <w:rFonts w:ascii="Arial" w:hAnsi="Arial"/>
          <w:b/>
          <w:i/>
          <w:position w:val="1"/>
          <w:sz w:val="20"/>
        </w:rPr>
        <w:t>de</w:t>
      </w:r>
      <w:r>
        <w:rPr>
          <w:rFonts w:ascii="Arial" w:hAnsi="Arial"/>
          <w:b/>
          <w:i/>
          <w:spacing w:val="-1"/>
          <w:position w:val="1"/>
          <w:sz w:val="20"/>
        </w:rPr>
        <w:t> recuperación</w:t>
      </w:r>
      <w:r>
        <w:rPr>
          <w:rFonts w:ascii="Arial" w:hAnsi="Arial"/>
          <w:b/>
          <w:i/>
          <w:position w:val="1"/>
          <w:sz w:val="20"/>
        </w:rPr>
        <w:t> propia</w:t>
        <w:tab/>
      </w:r>
      <w:r>
        <w:rPr>
          <w:rFonts w:ascii="Arial" w:hAnsi="Arial"/>
          <w:b/>
          <w:i/>
          <w:w w:val="95"/>
          <w:sz w:val="20"/>
        </w:rPr>
        <w:t>402,797</w:t>
        <w:tab/>
        <w:t>390,489</w:t>
        <w:tab/>
        <w:t>403,614</w:t>
        <w:tab/>
      </w:r>
      <w:r>
        <w:rPr>
          <w:rFonts w:ascii="Arial" w:hAnsi="Arial"/>
          <w:b/>
          <w:w w:val="95"/>
          <w:sz w:val="20"/>
        </w:rPr>
        <w:t>401,393</w:t>
        <w:tab/>
      </w:r>
      <w:r>
        <w:rPr>
          <w:rFonts w:ascii="Arial" w:hAnsi="Arial"/>
          <w:b/>
          <w:sz w:val="20"/>
        </w:rPr>
        <w:t>462,504</w:t>
      </w:r>
      <w:r>
        <w:rPr>
          <w:rFonts w:ascii="Arial" w:hAnsi="Arial"/>
          <w:sz w:val="20"/>
        </w:rPr>
      </w:r>
    </w:p>
    <w:p>
      <w:pPr>
        <w:pStyle w:val="Heading2"/>
        <w:tabs>
          <w:tab w:pos="6803" w:val="left" w:leader="none"/>
          <w:tab w:pos="7777" w:val="left" w:leader="none"/>
          <w:tab w:pos="8752" w:val="left" w:leader="none"/>
          <w:tab w:pos="9727" w:val="left" w:leader="none"/>
          <w:tab w:pos="10702" w:val="left" w:leader="none"/>
        </w:tabs>
        <w:spacing w:line="240" w:lineRule="auto" w:before="23"/>
        <w:ind w:left="2035" w:right="0"/>
        <w:jc w:val="left"/>
        <w:rPr>
          <w:b w:val="0"/>
          <w:bCs w:val="0"/>
        </w:rPr>
      </w:pPr>
      <w:r>
        <w:rPr>
          <w:spacing w:val="-1"/>
          <w:position w:val="1"/>
        </w:rPr>
        <w:t>Banca comercial</w:t>
        <w:tab/>
      </w:r>
      <w:r>
        <w:rPr>
          <w:w w:val="95"/>
        </w:rPr>
        <w:t>303,988</w:t>
        <w:tab/>
        <w:t>303,325</w:t>
        <w:tab/>
        <w:t>306,446</w:t>
        <w:tab/>
        <w:t>302,513</w:t>
        <w:tab/>
      </w:r>
      <w:r>
        <w:rPr/>
        <w:t>398,698</w:t>
      </w:r>
      <w:r>
        <w:rPr>
          <w:b w:val="0"/>
        </w:rPr>
      </w:r>
    </w:p>
    <w:p>
      <w:pPr>
        <w:tabs>
          <w:tab w:pos="6914" w:val="left" w:leader="none"/>
          <w:tab w:pos="7889" w:val="left" w:leader="none"/>
          <w:tab w:pos="8864" w:val="left" w:leader="none"/>
          <w:tab w:pos="9839" w:val="left" w:leader="none"/>
          <w:tab w:pos="10814" w:val="left" w:leader="none"/>
        </w:tabs>
        <w:spacing w:before="25"/>
        <w:ind w:left="20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1"/>
          <w:sz w:val="20"/>
        </w:rPr>
        <w:t>Banca de desarrollo</w:t>
        <w:tab/>
      </w:r>
      <w:r>
        <w:rPr>
          <w:rFonts w:ascii="Arial"/>
          <w:b/>
          <w:w w:val="95"/>
          <w:sz w:val="20"/>
        </w:rPr>
        <w:t>98,809</w:t>
        <w:tab/>
        <w:t>87,164</w:t>
        <w:tab/>
        <w:t>97,168</w:t>
        <w:tab/>
        <w:t>98,880</w:t>
        <w:tab/>
      </w:r>
      <w:r>
        <w:rPr>
          <w:rFonts w:ascii="Arial"/>
          <w:b/>
          <w:sz w:val="20"/>
        </w:rPr>
        <w:t>63,806</w:t>
      </w:r>
      <w:r>
        <w:rPr>
          <w:rFonts w:ascii="Arial"/>
          <w:sz w:val="20"/>
        </w:rPr>
      </w:r>
    </w:p>
    <w:p>
      <w:pPr>
        <w:tabs>
          <w:tab w:pos="6914" w:val="left" w:leader="none"/>
          <w:tab w:pos="7777" w:val="left" w:leader="none"/>
          <w:tab w:pos="8753" w:val="left" w:leader="none"/>
          <w:tab w:pos="9839" w:val="left" w:leader="none"/>
          <w:tab w:pos="10926" w:val="left" w:leader="none"/>
        </w:tabs>
        <w:spacing w:before="26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pacing w:val="-1"/>
          <w:position w:val="1"/>
          <w:sz w:val="20"/>
        </w:rPr>
        <w:t>Con fuente </w:t>
      </w:r>
      <w:r>
        <w:rPr>
          <w:rFonts w:ascii="Arial" w:hAnsi="Arial"/>
          <w:b/>
          <w:i/>
          <w:position w:val="1"/>
          <w:sz w:val="20"/>
        </w:rPr>
        <w:t>de</w:t>
      </w:r>
      <w:r>
        <w:rPr>
          <w:rFonts w:ascii="Arial" w:hAnsi="Arial"/>
          <w:b/>
          <w:i/>
          <w:spacing w:val="-1"/>
          <w:position w:val="1"/>
          <w:sz w:val="20"/>
        </w:rPr>
        <w:t> recuperación</w:t>
      </w:r>
      <w:r>
        <w:rPr>
          <w:rFonts w:ascii="Arial" w:hAnsi="Arial"/>
          <w:b/>
          <w:i/>
          <w:position w:val="1"/>
          <w:sz w:val="20"/>
        </w:rPr>
        <w:t> propia</w:t>
        <w:tab/>
      </w:r>
      <w:r>
        <w:rPr>
          <w:rFonts w:ascii="Arial" w:hAnsi="Arial"/>
          <w:b/>
          <w:i/>
          <w:w w:val="95"/>
          <w:sz w:val="20"/>
        </w:rPr>
        <w:t>34,765</w:t>
        <w:tab/>
        <w:t>131,424</w:t>
        <w:tab/>
        <w:t>127,619</w:t>
        <w:tab/>
      </w:r>
      <w:r>
        <w:rPr>
          <w:rFonts w:ascii="Arial" w:hAnsi="Arial"/>
          <w:b/>
          <w:spacing w:val="-1"/>
          <w:sz w:val="20"/>
        </w:rPr>
        <w:t>70,899</w:t>
        <w:tab/>
        <w:t>8,137</w:t>
      </w:r>
      <w:r>
        <w:rPr>
          <w:rFonts w:ascii="Arial" w:hAnsi="Arial"/>
          <w:sz w:val="20"/>
        </w:rPr>
      </w:r>
    </w:p>
    <w:p>
      <w:pPr>
        <w:tabs>
          <w:tab w:pos="6914" w:val="left" w:leader="none"/>
          <w:tab w:pos="7777" w:val="left" w:leader="none"/>
          <w:tab w:pos="8864" w:val="left" w:leader="none"/>
          <w:tab w:pos="9839" w:val="left" w:leader="none"/>
          <w:tab w:pos="11316" w:val="left" w:leader="none"/>
        </w:tabs>
        <w:spacing w:before="24"/>
        <w:ind w:left="20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position w:val="1"/>
          <w:sz w:val="20"/>
        </w:rPr>
        <w:t>Fideicomiso</w:t>
      </w:r>
      <w:r>
        <w:rPr>
          <w:rFonts w:ascii="Arial" w:hAnsi="Arial"/>
          <w:b/>
          <w:spacing w:val="-2"/>
          <w:position w:val="1"/>
          <w:sz w:val="20"/>
        </w:rPr>
        <w:t> </w:t>
      </w:r>
      <w:r>
        <w:rPr>
          <w:rFonts w:ascii="Arial" w:hAnsi="Arial"/>
          <w:b/>
          <w:spacing w:val="-1"/>
          <w:position w:val="1"/>
          <w:sz w:val="20"/>
        </w:rPr>
        <w:t>Contribución</w:t>
      </w:r>
      <w:r>
        <w:rPr>
          <w:rFonts w:ascii="Arial" w:hAnsi="Arial"/>
          <w:b/>
          <w:position w:val="1"/>
          <w:sz w:val="20"/>
        </w:rPr>
        <w:t> </w:t>
      </w:r>
      <w:r>
        <w:rPr>
          <w:rFonts w:ascii="Arial" w:hAnsi="Arial"/>
          <w:b/>
          <w:spacing w:val="-1"/>
          <w:position w:val="1"/>
          <w:sz w:val="20"/>
        </w:rPr>
        <w:t>Especial del 1%</w:t>
        <w:tab/>
      </w:r>
      <w:r>
        <w:rPr>
          <w:rFonts w:ascii="Arial" w:hAnsi="Arial"/>
          <w:b/>
          <w:w w:val="95"/>
          <w:sz w:val="20"/>
        </w:rPr>
        <w:t>27,106</w:t>
        <w:tab/>
        <w:t>103,042</w:t>
        <w:tab/>
        <w:t>54,382</w:t>
        <w:tab/>
        <w:t>30,212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7416" w:val="left" w:leader="none"/>
          <w:tab w:pos="7889" w:val="left" w:leader="none"/>
          <w:tab w:pos="8864" w:val="left" w:leader="none"/>
          <w:tab w:pos="9839" w:val="left" w:leader="none"/>
          <w:tab w:pos="10926" w:val="left" w:leader="none"/>
        </w:tabs>
        <w:spacing w:line="250" w:lineRule="atLeast" w:before="15"/>
        <w:ind w:left="2035" w:right="139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position w:val="1"/>
          <w:sz w:val="20"/>
        </w:rPr>
        <w:t>Fideicomiso</w:t>
      </w:r>
      <w:r>
        <w:rPr>
          <w:rFonts w:ascii="Arial" w:hAnsi="Arial"/>
          <w:b/>
          <w:spacing w:val="-2"/>
          <w:position w:val="1"/>
          <w:sz w:val="20"/>
        </w:rPr>
        <w:t> </w:t>
      </w:r>
      <w:r>
        <w:rPr>
          <w:rFonts w:ascii="Arial" w:hAnsi="Arial"/>
          <w:b/>
          <w:spacing w:val="-1"/>
          <w:position w:val="1"/>
          <w:sz w:val="20"/>
        </w:rPr>
        <w:t>del Impuesto sobre Nóminas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28,382</w:t>
        <w:tab/>
        <w:t>73,237</w:t>
        <w:tab/>
        <w:t>40,687</w:t>
        <w:tab/>
      </w:r>
      <w:r>
        <w:rPr>
          <w:rFonts w:ascii="Arial" w:hAnsi="Arial"/>
          <w:b/>
          <w:sz w:val="20"/>
        </w:rPr>
        <w:t>8,137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pacing w:val="-1"/>
          <w:sz w:val="20"/>
        </w:rPr>
        <w:t>Fideicomiso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de </w:t>
      </w:r>
      <w:r>
        <w:rPr>
          <w:rFonts w:ascii="Arial" w:hAnsi="Arial"/>
          <w:b/>
          <w:spacing w:val="-2"/>
          <w:sz w:val="20"/>
        </w:rPr>
        <w:t>Reservas</w:t>
      </w:r>
      <w:r>
        <w:rPr>
          <w:rFonts w:ascii="Arial" w:hAnsi="Arial"/>
          <w:b/>
          <w:spacing w:val="-1"/>
          <w:sz w:val="20"/>
        </w:rPr>
        <w:t> Territoriales</w:t>
      </w:r>
      <w:r>
        <w:rPr>
          <w:rFonts w:ascii="Arial" w:hAnsi="Arial"/>
          <w:sz w:val="20"/>
        </w:rPr>
      </w:r>
    </w:p>
    <w:p>
      <w:pPr>
        <w:tabs>
          <w:tab w:pos="5634" w:val="left" w:leader="none"/>
          <w:tab w:pos="6999" w:val="left" w:leader="none"/>
          <w:tab w:pos="7974" w:val="left" w:leader="none"/>
          <w:tab w:pos="8949" w:val="left" w:leader="none"/>
          <w:tab w:pos="9924" w:val="left" w:leader="none"/>
        </w:tabs>
        <w:spacing w:line="229" w:lineRule="exact" w:before="0"/>
        <w:ind w:left="69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position w:val="-10"/>
          <w:sz w:val="20"/>
        </w:rPr>
        <w:t>(Banobras)</w:t>
        <w:tab/>
      </w:r>
      <w:r>
        <w:rPr>
          <w:rFonts w:ascii="Arial"/>
          <w:b/>
          <w:w w:val="95"/>
          <w:sz w:val="20"/>
        </w:rPr>
        <w:t>7,659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tabs>
          <w:tab w:pos="6803" w:val="left" w:leader="none"/>
          <w:tab w:pos="7777" w:val="left" w:leader="none"/>
          <w:tab w:pos="8752" w:val="left" w:leader="none"/>
          <w:tab w:pos="9727" w:val="left" w:leader="none"/>
          <w:tab w:pos="10702" w:val="left" w:leader="none"/>
        </w:tabs>
        <w:spacing w:line="236" w:lineRule="exact" w:before="12"/>
        <w:ind w:left="13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1"/>
          <w:sz w:val="20"/>
        </w:rPr>
        <w:t>Deuda </w:t>
      </w:r>
      <w:r>
        <w:rPr>
          <w:rFonts w:ascii="Arial"/>
          <w:b/>
          <w:position w:val="1"/>
          <w:sz w:val="20"/>
        </w:rPr>
        <w:t>indirecta</w:t>
        <w:tab/>
      </w:r>
      <w:r>
        <w:rPr>
          <w:rFonts w:ascii="Arial"/>
          <w:b/>
          <w:w w:val="95"/>
          <w:sz w:val="20"/>
        </w:rPr>
        <w:t>154,625</w:t>
        <w:tab/>
        <w:t>178,183</w:t>
        <w:tab/>
        <w:t>158,588</w:t>
        <w:tab/>
        <w:t>130,579</w:t>
        <w:tab/>
      </w:r>
      <w:r>
        <w:rPr>
          <w:rFonts w:ascii="Arial"/>
          <w:b/>
          <w:sz w:val="20"/>
        </w:rPr>
        <w:t>109,751</w:t>
      </w:r>
      <w:r>
        <w:rPr>
          <w:rFonts w:ascii="Arial"/>
          <w:sz w:val="20"/>
        </w:rPr>
      </w:r>
    </w:p>
    <w:p>
      <w:pPr>
        <w:tabs>
          <w:tab w:pos="6914" w:val="left" w:leader="none"/>
          <w:tab w:pos="7777" w:val="left" w:leader="none"/>
          <w:tab w:pos="8864" w:val="left" w:leader="none"/>
          <w:tab w:pos="9839" w:val="left" w:leader="none"/>
          <w:tab w:pos="10814" w:val="left" w:leader="none"/>
        </w:tabs>
        <w:spacing w:line="270" w:lineRule="exact" w:before="0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position w:val="1"/>
          <w:sz w:val="20"/>
        </w:rPr>
        <w:t>Deuda</w:t>
      </w:r>
      <w:r>
        <w:rPr>
          <w:rFonts w:ascii="Arial"/>
          <w:b/>
          <w:i/>
          <w:spacing w:val="-2"/>
          <w:position w:val="1"/>
          <w:sz w:val="20"/>
        </w:rPr>
        <w:t> </w:t>
      </w:r>
      <w:r>
        <w:rPr>
          <w:rFonts w:ascii="Arial"/>
          <w:b/>
          <w:i/>
          <w:position w:val="1"/>
          <w:sz w:val="20"/>
        </w:rPr>
        <w:t>de</w:t>
      </w:r>
      <w:r>
        <w:rPr>
          <w:rFonts w:ascii="Arial"/>
          <w:b/>
          <w:i/>
          <w:spacing w:val="-1"/>
          <w:position w:val="1"/>
          <w:sz w:val="20"/>
        </w:rPr>
        <w:t> </w:t>
      </w:r>
      <w:r>
        <w:rPr>
          <w:rFonts w:ascii="Arial"/>
          <w:b/>
          <w:i/>
          <w:position w:val="1"/>
          <w:sz w:val="20"/>
        </w:rPr>
        <w:t>los</w:t>
      </w:r>
      <w:r>
        <w:rPr>
          <w:rFonts w:ascii="Arial"/>
          <w:b/>
          <w:i/>
          <w:spacing w:val="-1"/>
          <w:position w:val="1"/>
          <w:sz w:val="20"/>
        </w:rPr>
        <w:t> Ayuntamientos</w:t>
      </w:r>
      <w:r>
        <w:rPr>
          <w:rFonts w:ascii="Arial"/>
          <w:b/>
          <w:i/>
          <w:spacing w:val="1"/>
          <w:position w:val="1"/>
          <w:sz w:val="20"/>
        </w:rPr>
        <w:t> </w:t>
      </w:r>
      <w:r>
        <w:rPr>
          <w:rFonts w:ascii="Arial"/>
          <w:b/>
          <w:i/>
          <w:spacing w:val="-1"/>
          <w:position w:val="11"/>
          <w:sz w:val="13"/>
        </w:rPr>
        <w:t>2/</w:t>
        <w:tab/>
      </w:r>
      <w:r>
        <w:rPr>
          <w:rFonts w:ascii="Arial"/>
          <w:b/>
          <w:i/>
          <w:w w:val="95"/>
          <w:sz w:val="20"/>
        </w:rPr>
        <w:t>89,853</w:t>
        <w:tab/>
        <w:t>103,214</w:t>
        <w:tab/>
        <w:t>92,992</w:t>
        <w:tab/>
        <w:t>69,390</w:t>
        <w:tab/>
      </w:r>
      <w:r>
        <w:rPr>
          <w:rFonts w:ascii="Arial"/>
          <w:b/>
          <w:i/>
          <w:sz w:val="20"/>
        </w:rPr>
        <w:t>52,782</w:t>
      </w:r>
      <w:r>
        <w:rPr>
          <w:rFonts w:ascii="Arial"/>
          <w:sz w:val="20"/>
        </w:rPr>
      </w:r>
    </w:p>
    <w:p>
      <w:pPr>
        <w:tabs>
          <w:tab w:pos="5634" w:val="left" w:leader="none"/>
          <w:tab w:pos="6608" w:val="left" w:leader="none"/>
          <w:tab w:pos="7584" w:val="left" w:leader="none"/>
          <w:tab w:pos="8558" w:val="left" w:leader="none"/>
          <w:tab w:pos="9534" w:val="left" w:leader="none"/>
        </w:tabs>
        <w:spacing w:before="37"/>
        <w:ind w:left="5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Comondú</w:t>
        <w:tab/>
      </w:r>
      <w:r>
        <w:rPr>
          <w:rFonts w:ascii="Arial" w:hAnsi="Arial"/>
          <w:b/>
          <w:spacing w:val="-1"/>
          <w:position w:val="1"/>
          <w:sz w:val="20"/>
        </w:rPr>
        <w:t>4,286</w:t>
        <w:tab/>
      </w:r>
      <w:r>
        <w:rPr>
          <w:rFonts w:ascii="Arial" w:hAnsi="Arial"/>
          <w:b/>
          <w:spacing w:val="-1"/>
          <w:w w:val="95"/>
          <w:position w:val="1"/>
          <w:sz w:val="20"/>
        </w:rPr>
        <w:t>4,047</w:t>
        <w:tab/>
        <w:t>4,013</w:t>
        <w:tab/>
        <w:t>3,879</w:t>
        <w:tab/>
      </w:r>
      <w:r>
        <w:rPr>
          <w:rFonts w:ascii="Arial" w:hAnsi="Arial"/>
          <w:b/>
          <w:spacing w:val="-1"/>
          <w:position w:val="1"/>
          <w:sz w:val="20"/>
        </w:rPr>
        <w:t>3,793</w:t>
      </w:r>
      <w:r>
        <w:rPr>
          <w:rFonts w:ascii="Arial" w:hAnsi="Arial"/>
          <w:sz w:val="20"/>
        </w:rPr>
      </w:r>
    </w:p>
    <w:p>
      <w:pPr>
        <w:tabs>
          <w:tab w:pos="5634" w:val="left" w:leader="none"/>
          <w:tab w:pos="6608" w:val="left" w:leader="none"/>
          <w:tab w:pos="7584" w:val="left" w:leader="none"/>
          <w:tab w:pos="8559" w:val="left" w:leader="none"/>
          <w:tab w:pos="9701" w:val="left" w:leader="none"/>
        </w:tabs>
        <w:spacing w:before="25"/>
        <w:ind w:left="5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Mulegé</w:t>
        <w:tab/>
      </w:r>
      <w:r>
        <w:rPr>
          <w:rFonts w:ascii="Arial" w:hAnsi="Arial"/>
          <w:b/>
          <w:position w:val="1"/>
          <w:sz w:val="20"/>
        </w:rPr>
        <w:t>3,376</w:t>
        <w:tab/>
      </w:r>
      <w:r>
        <w:rPr>
          <w:rFonts w:ascii="Arial" w:hAnsi="Arial"/>
          <w:b/>
          <w:w w:val="95"/>
          <w:position w:val="1"/>
          <w:sz w:val="20"/>
        </w:rPr>
        <w:t>2,742</w:t>
        <w:tab/>
        <w:t>5,823</w:t>
        <w:tab/>
        <w:t>1,741</w:t>
        <w:tab/>
      </w:r>
      <w:r>
        <w:rPr>
          <w:rFonts w:ascii="Arial" w:hAnsi="Arial"/>
          <w:b/>
          <w:position w:val="1"/>
          <w:sz w:val="20"/>
        </w:rPr>
        <w:t>848</w:t>
      </w:r>
      <w:r>
        <w:rPr>
          <w:rFonts w:ascii="Arial" w:hAnsi="Arial"/>
          <w:sz w:val="20"/>
        </w:rPr>
      </w:r>
    </w:p>
    <w:p>
      <w:pPr>
        <w:tabs>
          <w:tab w:pos="5522" w:val="left" w:leader="none"/>
          <w:tab w:pos="6496" w:val="left" w:leader="none"/>
          <w:tab w:pos="7472" w:val="left" w:leader="none"/>
          <w:tab w:pos="8447" w:val="left" w:leader="none"/>
          <w:tab w:pos="9422" w:val="left" w:leader="none"/>
        </w:tabs>
        <w:spacing w:before="25"/>
        <w:ind w:left="5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La Paz</w:t>
        <w:tab/>
      </w:r>
      <w:r>
        <w:rPr>
          <w:rFonts w:ascii="Arial"/>
          <w:b/>
          <w:position w:val="1"/>
          <w:sz w:val="20"/>
        </w:rPr>
        <w:t>70,062</w:t>
        <w:tab/>
      </w:r>
      <w:r>
        <w:rPr>
          <w:rFonts w:ascii="Arial"/>
          <w:b/>
          <w:w w:val="95"/>
          <w:position w:val="1"/>
          <w:sz w:val="20"/>
        </w:rPr>
        <w:t>66,515</w:t>
        <w:tab/>
      </w:r>
      <w:r>
        <w:rPr>
          <w:rFonts w:ascii="Arial"/>
          <w:b/>
          <w:position w:val="1"/>
          <w:sz w:val="20"/>
        </w:rPr>
        <w:t>60,906</w:t>
        <w:tab/>
        <w:t>50,915</w:t>
        <w:tab/>
        <w:t>43,551</w:t>
      </w:r>
      <w:r>
        <w:rPr>
          <w:rFonts w:ascii="Arial"/>
          <w:sz w:val="20"/>
        </w:rPr>
      </w:r>
    </w:p>
    <w:p>
      <w:pPr>
        <w:tabs>
          <w:tab w:pos="5522" w:val="left" w:leader="none"/>
          <w:tab w:pos="6496" w:val="left" w:leader="none"/>
          <w:tab w:pos="7472" w:val="left" w:leader="none"/>
          <w:tab w:pos="8557" w:val="left" w:leader="none"/>
          <w:tab w:pos="9533" w:val="left" w:leader="none"/>
        </w:tabs>
        <w:spacing w:before="24"/>
        <w:ind w:left="5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Los Cabos</w:t>
        <w:tab/>
      </w:r>
      <w:r>
        <w:rPr>
          <w:rFonts w:ascii="Arial"/>
          <w:b/>
          <w:spacing w:val="-1"/>
          <w:position w:val="1"/>
          <w:sz w:val="20"/>
        </w:rPr>
        <w:t>10,403</w:t>
        <w:tab/>
        <w:t>26,682</w:t>
        <w:tab/>
        <w:t>19,935</w:t>
        <w:tab/>
      </w:r>
      <w:r>
        <w:rPr>
          <w:rFonts w:ascii="Arial"/>
          <w:b/>
          <w:spacing w:val="-1"/>
          <w:w w:val="95"/>
          <w:position w:val="1"/>
          <w:sz w:val="20"/>
        </w:rPr>
        <w:t>8,783</w:t>
        <w:tab/>
      </w:r>
      <w:r>
        <w:rPr>
          <w:rFonts w:ascii="Arial"/>
          <w:b/>
          <w:spacing w:val="-1"/>
          <w:position w:val="1"/>
          <w:sz w:val="20"/>
        </w:rPr>
        <w:t>2,065</w:t>
      </w:r>
      <w:r>
        <w:rPr>
          <w:rFonts w:ascii="Arial"/>
          <w:sz w:val="20"/>
        </w:rPr>
      </w:r>
    </w:p>
    <w:p>
      <w:pPr>
        <w:tabs>
          <w:tab w:pos="5634" w:val="left" w:leader="none"/>
          <w:tab w:pos="6608" w:val="left" w:leader="none"/>
          <w:tab w:pos="7584" w:val="left" w:leader="none"/>
          <w:tab w:pos="8558" w:val="left" w:leader="none"/>
          <w:tab w:pos="9534" w:val="left" w:leader="none"/>
        </w:tabs>
        <w:spacing w:before="25"/>
        <w:ind w:left="58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Loreto</w:t>
        <w:tab/>
      </w:r>
      <w:r>
        <w:rPr>
          <w:rFonts w:ascii="Arial"/>
          <w:b/>
          <w:spacing w:val="-1"/>
          <w:position w:val="1"/>
          <w:sz w:val="20"/>
        </w:rPr>
        <w:t>1,726</w:t>
        <w:tab/>
      </w:r>
      <w:r>
        <w:rPr>
          <w:rFonts w:ascii="Arial"/>
          <w:b/>
          <w:spacing w:val="-1"/>
          <w:w w:val="95"/>
          <w:position w:val="1"/>
          <w:sz w:val="20"/>
        </w:rPr>
        <w:t>3,228</w:t>
        <w:tab/>
        <w:t>2,315</w:t>
        <w:tab/>
        <w:t>4,072</w:t>
        <w:tab/>
      </w:r>
      <w:r>
        <w:rPr>
          <w:rFonts w:ascii="Arial"/>
          <w:b/>
          <w:spacing w:val="-1"/>
          <w:position w:val="1"/>
          <w:sz w:val="20"/>
        </w:rPr>
        <w:t>2,525</w:t>
      </w:r>
      <w:r>
        <w:rPr>
          <w:rFonts w:ascii="Arial"/>
          <w:sz w:val="20"/>
        </w:rPr>
      </w:r>
    </w:p>
    <w:p>
      <w:pPr>
        <w:tabs>
          <w:tab w:pos="6914" w:val="left" w:leader="none"/>
          <w:tab w:pos="7889" w:val="left" w:leader="none"/>
          <w:tab w:pos="8864" w:val="left" w:leader="none"/>
          <w:tab w:pos="9839" w:val="left" w:leader="none"/>
          <w:tab w:pos="10814" w:val="left" w:leader="none"/>
        </w:tabs>
        <w:spacing w:before="13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pacing w:val="-1"/>
          <w:position w:val="1"/>
          <w:sz w:val="20"/>
        </w:rPr>
        <w:t>Deuda </w:t>
      </w:r>
      <w:r>
        <w:rPr>
          <w:rFonts w:ascii="Arial"/>
          <w:b/>
          <w:i/>
          <w:position w:val="1"/>
          <w:sz w:val="20"/>
        </w:rPr>
        <w:t>de</w:t>
      </w:r>
      <w:r>
        <w:rPr>
          <w:rFonts w:ascii="Arial"/>
          <w:b/>
          <w:i/>
          <w:spacing w:val="-1"/>
          <w:position w:val="1"/>
          <w:sz w:val="20"/>
        </w:rPr>
        <w:t> </w:t>
      </w:r>
      <w:r>
        <w:rPr>
          <w:rFonts w:ascii="Arial"/>
          <w:b/>
          <w:i/>
          <w:position w:val="1"/>
          <w:sz w:val="20"/>
        </w:rPr>
        <w:t>los</w:t>
      </w:r>
      <w:r>
        <w:rPr>
          <w:rFonts w:ascii="Arial"/>
          <w:b/>
          <w:i/>
          <w:spacing w:val="-1"/>
          <w:position w:val="1"/>
          <w:sz w:val="20"/>
        </w:rPr>
        <w:t> </w:t>
      </w:r>
      <w:r>
        <w:rPr>
          <w:rFonts w:ascii="Arial"/>
          <w:b/>
          <w:i/>
          <w:position w:val="1"/>
          <w:sz w:val="20"/>
        </w:rPr>
        <w:t>organismos</w:t>
      </w:r>
      <w:r>
        <w:rPr>
          <w:rFonts w:ascii="Arial"/>
          <w:b/>
          <w:i/>
          <w:spacing w:val="-1"/>
          <w:position w:val="1"/>
          <w:sz w:val="20"/>
        </w:rPr>
        <w:t> </w:t>
      </w:r>
      <w:r>
        <w:rPr>
          <w:rFonts w:ascii="Arial"/>
          <w:b/>
          <w:i/>
          <w:position w:val="1"/>
          <w:sz w:val="20"/>
        </w:rPr>
        <w:t>paraestatales</w:t>
        <w:tab/>
      </w:r>
      <w:r>
        <w:rPr>
          <w:rFonts w:ascii="Arial"/>
          <w:b/>
          <w:i/>
          <w:w w:val="95"/>
          <w:sz w:val="20"/>
        </w:rPr>
        <w:t>64,772</w:t>
        <w:tab/>
        <w:t>74,969</w:t>
        <w:tab/>
        <w:t>65,596</w:t>
        <w:tab/>
        <w:t>61,189</w:t>
        <w:tab/>
      </w:r>
      <w:r>
        <w:rPr>
          <w:rFonts w:ascii="Arial"/>
          <w:b/>
          <w:sz w:val="20"/>
        </w:rPr>
        <w:t>56,969</w:t>
      </w:r>
      <w:r>
        <w:rPr>
          <w:rFonts w:ascii="Arial"/>
          <w:sz w:val="20"/>
        </w:rPr>
      </w:r>
    </w:p>
    <w:p>
      <w:pPr>
        <w:tabs>
          <w:tab w:pos="6914" w:val="left" w:leader="none"/>
          <w:tab w:pos="7889" w:val="left" w:leader="none"/>
          <w:tab w:pos="8864" w:val="left" w:leader="none"/>
          <w:tab w:pos="9839" w:val="left" w:leader="none"/>
          <w:tab w:pos="10814" w:val="left" w:leader="none"/>
        </w:tabs>
        <w:spacing w:line="233" w:lineRule="exact" w:before="24"/>
        <w:ind w:left="203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1"/>
          <w:sz w:val="20"/>
        </w:rPr>
        <w:t>Instituto de la </w:t>
      </w:r>
      <w:r>
        <w:rPr>
          <w:rFonts w:ascii="Arial"/>
          <w:b/>
          <w:spacing w:val="-2"/>
          <w:position w:val="1"/>
          <w:sz w:val="20"/>
        </w:rPr>
        <w:t>Vivienda</w:t>
        <w:tab/>
      </w:r>
      <w:r>
        <w:rPr>
          <w:rFonts w:ascii="Arial"/>
          <w:b/>
          <w:w w:val="95"/>
          <w:sz w:val="20"/>
        </w:rPr>
        <w:t>64,772</w:t>
        <w:tab/>
        <w:t>74,969</w:t>
        <w:tab/>
        <w:t>65,596</w:t>
        <w:tab/>
        <w:t>61,189</w:t>
        <w:tab/>
      </w:r>
      <w:r>
        <w:rPr>
          <w:rFonts w:ascii="Arial"/>
          <w:b/>
          <w:sz w:val="20"/>
        </w:rPr>
        <w:t>56,969</w:t>
      </w:r>
      <w:r>
        <w:rPr>
          <w:rFonts w:ascii="Arial"/>
          <w:sz w:val="20"/>
        </w:rPr>
      </w:r>
    </w:p>
    <w:p>
      <w:pPr>
        <w:tabs>
          <w:tab w:pos="7183" w:val="left" w:leader="none"/>
          <w:tab w:pos="7778" w:val="left" w:leader="none"/>
          <w:tab w:pos="8753" w:val="left" w:leader="none"/>
          <w:tab w:pos="9728" w:val="left" w:leader="none"/>
          <w:tab w:pos="10703" w:val="left" w:leader="none"/>
        </w:tabs>
        <w:spacing w:line="288" w:lineRule="exact" w:before="0"/>
        <w:ind w:left="13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3"/>
          <w:sz w:val="20"/>
        </w:rPr>
        <w:t>ISSSTE</w:t>
      </w:r>
      <w:r>
        <w:rPr>
          <w:rFonts w:ascii="Arial"/>
          <w:b/>
          <w:spacing w:val="-2"/>
          <w:position w:val="3"/>
          <w:sz w:val="20"/>
        </w:rPr>
        <w:t> </w:t>
      </w:r>
      <w:r>
        <w:rPr>
          <w:rFonts w:ascii="Arial"/>
          <w:b/>
          <w:position w:val="3"/>
          <w:sz w:val="20"/>
        </w:rPr>
        <w:t>y</w:t>
      </w:r>
      <w:r>
        <w:rPr>
          <w:rFonts w:ascii="Arial"/>
          <w:b/>
          <w:spacing w:val="-4"/>
          <w:position w:val="3"/>
          <w:sz w:val="20"/>
        </w:rPr>
        <w:t> </w:t>
      </w:r>
      <w:r>
        <w:rPr>
          <w:rFonts w:ascii="Arial"/>
          <w:b/>
          <w:spacing w:val="-1"/>
          <w:position w:val="3"/>
          <w:sz w:val="20"/>
        </w:rPr>
        <w:t>FOVISSSTE</w:t>
      </w:r>
      <w:r>
        <w:rPr>
          <w:rFonts w:ascii="Arial"/>
          <w:b/>
          <w:spacing w:val="-3"/>
          <w:position w:val="3"/>
          <w:sz w:val="20"/>
        </w:rPr>
        <w:t> </w:t>
      </w:r>
      <w:r>
        <w:rPr>
          <w:rFonts w:ascii="Arial"/>
          <w:b/>
          <w:spacing w:val="-1"/>
          <w:position w:val="13"/>
          <w:sz w:val="13"/>
        </w:rPr>
        <w:t>3/</w:t>
        <w:tab/>
      </w:r>
      <w:r>
        <w:rPr>
          <w:rFonts w:ascii="Arial"/>
          <w:b/>
          <w:sz w:val="20"/>
        </w:rPr>
        <w:t>n.c.</w:t>
        <w:tab/>
      </w:r>
      <w:r>
        <w:rPr>
          <w:rFonts w:ascii="Arial"/>
          <w:b/>
          <w:spacing w:val="-1"/>
          <w:sz w:val="20"/>
        </w:rPr>
        <w:t>453,846</w:t>
        <w:tab/>
        <w:t>453,846</w:t>
        <w:tab/>
        <w:t>453,846</w:t>
        <w:tab/>
        <w:t>453,846</w:t>
      </w:r>
      <w:r>
        <w:rPr>
          <w:rFonts w:ascii="Arial"/>
          <w:sz w:val="20"/>
        </w:rPr>
      </w:r>
    </w:p>
    <w:p>
      <w:pPr>
        <w:tabs>
          <w:tab w:pos="7777" w:val="left" w:leader="none"/>
          <w:tab w:pos="8752" w:val="left" w:leader="none"/>
          <w:tab w:pos="9727" w:val="left" w:leader="none"/>
          <w:tab w:pos="10702" w:val="left" w:leader="none"/>
        </w:tabs>
        <w:spacing w:before="39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1"/>
          <w:sz w:val="20"/>
        </w:rPr>
        <w:t>Deuda del Gobierno del Estado</w:t>
        <w:tab/>
      </w:r>
      <w:r>
        <w:rPr>
          <w:rFonts w:ascii="Arial"/>
          <w:b/>
          <w:spacing w:val="-1"/>
          <w:sz w:val="20"/>
        </w:rPr>
        <w:t>193,534</w:t>
        <w:tab/>
        <w:t>193,534</w:t>
        <w:tab/>
        <w:t>193,534</w:t>
        <w:tab/>
        <w:t>193,534</w:t>
      </w:r>
      <w:r>
        <w:rPr>
          <w:rFonts w:ascii="Arial"/>
          <w:sz w:val="20"/>
        </w:rPr>
      </w:r>
    </w:p>
    <w:p>
      <w:pPr>
        <w:tabs>
          <w:tab w:pos="7777" w:val="left" w:leader="none"/>
          <w:tab w:pos="8752" w:val="left" w:leader="none"/>
          <w:tab w:pos="9727" w:val="left" w:leader="none"/>
          <w:tab w:pos="10702" w:val="left" w:leader="none"/>
        </w:tabs>
        <w:spacing w:before="24"/>
        <w:ind w:left="164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position w:val="1"/>
          <w:sz w:val="20"/>
        </w:rPr>
        <w:t>Deuda </w:t>
      </w:r>
      <w:r>
        <w:rPr>
          <w:rFonts w:ascii="Arial"/>
          <w:b/>
          <w:position w:val="1"/>
          <w:sz w:val="20"/>
        </w:rPr>
        <w:t>de</w:t>
      </w:r>
      <w:r>
        <w:rPr>
          <w:rFonts w:ascii="Arial"/>
          <w:b/>
          <w:spacing w:val="-1"/>
          <w:position w:val="1"/>
          <w:sz w:val="20"/>
        </w:rPr>
        <w:t> </w:t>
      </w:r>
      <w:r>
        <w:rPr>
          <w:rFonts w:ascii="Arial"/>
          <w:b/>
          <w:position w:val="1"/>
          <w:sz w:val="20"/>
        </w:rPr>
        <w:t>los</w:t>
      </w:r>
      <w:r>
        <w:rPr>
          <w:rFonts w:ascii="Arial"/>
          <w:b/>
          <w:spacing w:val="-1"/>
          <w:position w:val="1"/>
          <w:sz w:val="20"/>
        </w:rPr>
        <w:t> Ayuntamientos</w:t>
        <w:tab/>
      </w:r>
      <w:r>
        <w:rPr>
          <w:rFonts w:ascii="Arial"/>
          <w:b/>
          <w:spacing w:val="-1"/>
          <w:sz w:val="20"/>
        </w:rPr>
        <w:t>260,312</w:t>
        <w:tab/>
        <w:t>260,312</w:t>
        <w:tab/>
        <w:t>260,312</w:t>
        <w:tab/>
        <w:t>260,312</w:t>
      </w:r>
      <w:r>
        <w:rPr>
          <w:rFonts w:ascii="Arial"/>
          <w:sz w:val="20"/>
        </w:rPr>
      </w:r>
    </w:p>
    <w:p>
      <w:pPr>
        <w:pStyle w:val="BodyText"/>
        <w:spacing w:line="240" w:lineRule="auto" w:before="24"/>
        <w:ind w:left="1261" w:right="7374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Secretaría</w:t>
      </w:r>
      <w:r>
        <w:rPr/>
        <w:t> de Finanzas.</w:t>
      </w:r>
      <w:r>
        <w:rPr>
          <w:spacing w:val="-1"/>
        </w:rPr>
        <w:t> </w:t>
      </w:r>
      <w:r>
        <w:rPr/>
        <w:t>Oficina de </w:t>
      </w:r>
      <w:r>
        <w:rPr>
          <w:spacing w:val="-1"/>
        </w:rPr>
        <w:t>Asesoría</w:t>
      </w:r>
      <w:r>
        <w:rPr/>
        <w:t> Técnica.</w:t>
      </w:r>
      <w:r>
        <w:rPr>
          <w:spacing w:val="25"/>
        </w:rPr>
        <w:t> </w:t>
      </w:r>
      <w:r>
        <w:rPr/>
        <w:t>1/ Saldos al 31 de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pStyle w:val="BodyText"/>
        <w:spacing w:line="240" w:lineRule="auto"/>
        <w:ind w:left="1261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depuró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para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2002</w:t>
      </w:r>
      <w:r>
        <w:rPr/>
        <w:t> de los </w:t>
      </w:r>
      <w:r>
        <w:rPr>
          <w:spacing w:val="-1"/>
        </w:rPr>
        <w:t>municipios</w:t>
      </w:r>
      <w:r>
        <w:rPr/>
        <w:t> de Loreto y</w:t>
      </w:r>
      <w:r>
        <w:rPr>
          <w:spacing w:val="-5"/>
        </w:rPr>
        <w:t> </w:t>
      </w:r>
      <w:r>
        <w:rPr/>
        <w:t>Mulegé.</w:t>
      </w:r>
      <w:r>
        <w:rPr>
          <w:b w:val="0"/>
        </w:rPr>
      </w:r>
    </w:p>
    <w:p>
      <w:pPr>
        <w:pStyle w:val="BodyText"/>
        <w:spacing w:line="240" w:lineRule="auto"/>
        <w:ind w:left="1261" w:right="1494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convenio</w:t>
      </w:r>
      <w:r>
        <w:rPr/>
        <w:t> </w:t>
      </w:r>
      <w:r>
        <w:rPr>
          <w:spacing w:val="-1"/>
        </w:rPr>
        <w:t>firmado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ISSSTE, los </w:t>
      </w:r>
      <w:r>
        <w:rPr>
          <w:spacing w:val="-1"/>
        </w:rPr>
        <w:t>primeros</w:t>
      </w:r>
      <w:r>
        <w:rPr/>
        <w:t> </w:t>
      </w:r>
      <w:r>
        <w:rPr>
          <w:spacing w:val="-1"/>
        </w:rPr>
        <w:t>años</w:t>
      </w:r>
      <w:r>
        <w:rPr/>
        <w:t> únicamente </w:t>
      </w:r>
      <w:r>
        <w:rPr>
          <w:spacing w:val="-1"/>
        </w:rPr>
        <w:t>se</w:t>
      </w:r>
      <w:r>
        <w:rPr/>
        <w:t> pagará </w:t>
      </w:r>
      <w:r>
        <w:rPr>
          <w:spacing w:val="-1"/>
        </w:rPr>
        <w:t>el</w:t>
      </w:r>
      <w:r>
        <w:rPr>
          <w:spacing w:val="-3"/>
        </w:rPr>
        <w:t> </w:t>
      </w:r>
      <w:r>
        <w:rPr>
          <w:spacing w:val="-1"/>
        </w:rPr>
        <w:t>costo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intereses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monto</w:t>
      </w:r>
      <w:r>
        <w:rPr/>
        <w:t> </w:t>
      </w:r>
      <w:r>
        <w:rPr>
          <w:spacing w:val="-1"/>
        </w:rPr>
        <w:t>convenido.</w:t>
      </w:r>
      <w:r>
        <w:rPr/>
        <w:t> Para el caso</w:t>
      </w:r>
      <w:r>
        <w:rPr>
          <w:spacing w:val="55"/>
        </w:rPr>
        <w:t> </w:t>
      </w:r>
      <w:r>
        <w:rPr/>
        <w:t>del ISSSTE, se estimó amortizar 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partir de </w:t>
      </w:r>
      <w:r>
        <w:rPr>
          <w:spacing w:val="-1"/>
        </w:rPr>
        <w:t>enero</w:t>
      </w:r>
      <w:r>
        <w:rPr/>
        <w:t> de </w:t>
      </w:r>
      <w:r>
        <w:rPr>
          <w:spacing w:val="-1"/>
        </w:rPr>
        <w:t>2008</w:t>
      </w:r>
      <w:r>
        <w:rPr/>
        <w:t> y</w:t>
      </w:r>
      <w:r>
        <w:rPr>
          <w:spacing w:val="-5"/>
        </w:rPr>
        <w:t> </w:t>
      </w:r>
      <w:r>
        <w:rPr/>
        <w:t>para </w:t>
      </w:r>
      <w:r>
        <w:rPr>
          <w:spacing w:val="-1"/>
        </w:rPr>
        <w:t>FOVISSSTE</w:t>
      </w:r>
      <w:r>
        <w:rPr/>
        <w:t> a partir de </w:t>
      </w:r>
      <w:r>
        <w:rPr>
          <w:spacing w:val="-1"/>
        </w:rPr>
        <w:t>enero</w:t>
      </w:r>
      <w:r>
        <w:rPr/>
        <w:t> de </w:t>
      </w:r>
      <w:r>
        <w:rPr>
          <w:spacing w:val="-1"/>
        </w:rPr>
        <w:t>2007.</w:t>
      </w:r>
      <w:r>
        <w:rPr>
          <w:b w:val="0"/>
        </w:rPr>
      </w:r>
    </w:p>
    <w:p>
      <w:pPr>
        <w:pStyle w:val="BodyText"/>
        <w:spacing w:line="240" w:lineRule="auto"/>
        <w:ind w:left="126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 w:before="1"/>
        <w:ind w:left="126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pStyle w:val="BodyText"/>
        <w:spacing w:line="240" w:lineRule="auto"/>
        <w:ind w:left="1261" w:right="0"/>
        <w:jc w:val="left"/>
        <w:rPr>
          <w:b w:val="0"/>
          <w:bCs w:val="0"/>
        </w:rPr>
      </w:pPr>
      <w:r>
        <w:rPr/>
        <w:t>n.c. =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comparable.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3195" w:right="3124"/>
        <w:jc w:val="center"/>
        <w:rPr>
          <w:b w:val="0"/>
          <w:bCs w:val="0"/>
        </w:rPr>
      </w:pPr>
      <w:r>
        <w:rPr/>
        <w:t>Ingresos</w:t>
      </w:r>
      <w:r>
        <w:rPr>
          <w:spacing w:val="-1"/>
        </w:rPr>
        <w:t> Propios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de</w:t>
      </w:r>
      <w:r>
        <w:rPr>
          <w:spacing w:val="-1"/>
        </w:rPr>
        <w:t> Baja California</w:t>
      </w:r>
      <w:r>
        <w:rPr/>
        <w:t> </w:t>
      </w:r>
      <w:r>
        <w:rPr>
          <w:spacing w:val="-1"/>
        </w:rPr>
        <w:t>Sur, 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tabs>
          <w:tab w:pos="7581" w:val="left" w:leader="none"/>
          <w:tab w:pos="8519" w:val="left" w:leader="none"/>
          <w:tab w:pos="9515" w:val="left" w:leader="none"/>
          <w:tab w:pos="10565" w:val="left" w:leader="none"/>
          <w:tab w:pos="11616" w:val="left" w:leader="none"/>
          <w:tab w:pos="12667" w:val="left" w:leader="none"/>
        </w:tabs>
        <w:spacing w:before="0"/>
        <w:ind w:left="32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9.029999pt;margin-top:-.210359pt;width:665.75pt;height:360.05pt;mso-position-horizontal-relative:page;mso-position-vertical-relative:paragraph;z-index:-1059040" coordorigin="1581,-4" coordsize="13315,7201">
            <v:group style="position:absolute;left:8815;top:2;width:2;height:7190" coordorigin="8815,2" coordsize="2,7190">
              <v:shape style="position:absolute;left:8815;top:2;width:2;height:7190" coordorigin="8815,2" coordsize="0,7190" path="m8815,2l8815,7191e" filled="false" stroked="true" strokeweight=".580pt" strokecolor="#000000">
                <v:path arrowok="t"/>
              </v:shape>
            </v:group>
            <v:group style="position:absolute;left:9754;top:2;width:2;height:7190" coordorigin="9754,2" coordsize="2,7190">
              <v:shape style="position:absolute;left:9754;top:2;width:2;height:7190" coordorigin="9754,2" coordsize="0,7190" path="m9754,2l9754,7191e" filled="false" stroked="true" strokeweight=".580pt" strokecolor="#000000">
                <v:path arrowok="t"/>
              </v:shape>
            </v:group>
            <v:group style="position:absolute;left:10693;top:2;width:2;height:7190" coordorigin="10693,2" coordsize="2,7190">
              <v:shape style="position:absolute;left:10693;top:2;width:2;height:7190" coordorigin="10693,2" coordsize="0,7190" path="m10693,2l10693,7191e" filled="false" stroked="true" strokeweight=".580pt" strokecolor="#000000">
                <v:path arrowok="t"/>
              </v:shape>
            </v:group>
            <v:group style="position:absolute;left:11743;top:2;width:2;height:7190" coordorigin="11743,2" coordsize="2,7190">
              <v:shape style="position:absolute;left:11743;top:2;width:2;height:7190" coordorigin="11743,2" coordsize="0,7190" path="m11743,2l11743,7191e" filled="false" stroked="true" strokeweight=".580pt" strokecolor="#000000">
                <v:path arrowok="t"/>
              </v:shape>
            </v:group>
            <v:group style="position:absolute;left:12794;top:2;width:2;height:7190" coordorigin="12794,2" coordsize="2,7190">
              <v:shape style="position:absolute;left:12794;top:2;width:2;height:7190" coordorigin="12794,2" coordsize="0,7190" path="m12794,2l12794,7191e" filled="false" stroked="true" strokeweight=".580pt" strokecolor="#000000">
                <v:path arrowok="t"/>
              </v:shape>
            </v:group>
            <v:group style="position:absolute;left:13846;top:2;width:2;height:7190" coordorigin="13846,2" coordsize="2,7190">
              <v:shape style="position:absolute;left:13846;top:2;width:2;height:7190" coordorigin="13846,2" coordsize="0,7190" path="m13846,2l13846,7191e" filled="false" stroked="true" strokeweight=".580pt" strokecolor="#000000">
                <v:path arrowok="t"/>
              </v:shape>
            </v:group>
            <v:group style="position:absolute;left:1586;top:236;width:13304;height:2" coordorigin="1586,236" coordsize="13304,2">
              <v:shape style="position:absolute;left:1586;top:236;width:13304;height:2" coordorigin="1586,236" coordsize="13304,0" path="m1586,236l14890,236e" filled="false" stroked="true" strokeweight=".580pt" strokecolor="#000000">
                <v:path arrowok="t"/>
              </v:shape>
              <v:shape style="position:absolute;left:1586;top:471;width:13306;height:10" type="#_x0000_t75" stroked="false">
                <v:imagedata r:id="rId356" o:title=""/>
              </v:shape>
              <v:shape style="position:absolute;left:1586;top:711;width:13306;height:10" type="#_x0000_t75" stroked="false">
                <v:imagedata r:id="rId356" o:title=""/>
              </v:shape>
              <v:shape style="position:absolute;left:1586;top:951;width:13306;height:10" type="#_x0000_t75" stroked="false">
                <v:imagedata r:id="rId356" o:title=""/>
              </v:shape>
              <v:shape style="position:absolute;left:1586;top:1191;width:13306;height:10" type="#_x0000_t75" stroked="false">
                <v:imagedata r:id="rId356" o:title=""/>
              </v:shape>
              <v:shape style="position:absolute;left:1586;top:1431;width:13306;height:10" type="#_x0000_t75" stroked="false">
                <v:imagedata r:id="rId356" o:title=""/>
              </v:shape>
              <v:shape style="position:absolute;left:1586;top:1671;width:13306;height:10" type="#_x0000_t75" stroked="false">
                <v:imagedata r:id="rId356" o:title=""/>
              </v:shape>
              <v:shape style="position:absolute;left:1586;top:1911;width:13306;height:10" type="#_x0000_t75" stroked="false">
                <v:imagedata r:id="rId356" o:title=""/>
              </v:shape>
              <v:shape style="position:absolute;left:1586;top:2151;width:13306;height:10" type="#_x0000_t75" stroked="false">
                <v:imagedata r:id="rId356" o:title=""/>
              </v:shape>
              <v:shape style="position:absolute;left:1586;top:2391;width:13306;height:10" type="#_x0000_t75" stroked="false">
                <v:imagedata r:id="rId356" o:title=""/>
              </v:shape>
              <v:shape style="position:absolute;left:1586;top:2631;width:13306;height:10" type="#_x0000_t75" stroked="false">
                <v:imagedata r:id="rId356" o:title=""/>
              </v:shape>
              <v:shape style="position:absolute;left:1586;top:2871;width:13306;height:10" type="#_x0000_t75" stroked="false">
                <v:imagedata r:id="rId356" o:title=""/>
              </v:shape>
              <v:shape style="position:absolute;left:1586;top:3111;width:13306;height:10" type="#_x0000_t75" stroked="false">
                <v:imagedata r:id="rId356" o:title=""/>
              </v:shape>
              <v:shape style="position:absolute;left:1586;top:3581;width:13306;height:10" type="#_x0000_t75" stroked="false">
                <v:imagedata r:id="rId356" o:title=""/>
              </v:shape>
              <v:shape style="position:absolute;left:1586;top:3821;width:13306;height:10" type="#_x0000_t75" stroked="false">
                <v:imagedata r:id="rId356" o:title=""/>
              </v:shape>
              <v:shape style="position:absolute;left:1586;top:4061;width:13306;height:10" type="#_x0000_t75" stroked="false">
                <v:imagedata r:id="rId356" o:title=""/>
              </v:shape>
              <v:shape style="position:absolute;left:1586;top:4301;width:13306;height:10" type="#_x0000_t75" stroked="false">
                <v:imagedata r:id="rId356" o:title=""/>
              </v:shape>
              <v:shape style="position:absolute;left:1586;top:4541;width:13306;height:10" type="#_x0000_t75" stroked="false">
                <v:imagedata r:id="rId356" o:title=""/>
              </v:shape>
              <v:shape style="position:absolute;left:1586;top:4781;width:13306;height:10" type="#_x0000_t75" stroked="false">
                <v:imagedata r:id="rId356" o:title=""/>
              </v:shape>
              <v:shape style="position:absolute;left:1586;top:5021;width:13306;height:10" type="#_x0000_t75" stroked="false">
                <v:imagedata r:id="rId356" o:title=""/>
              </v:shape>
              <v:shape style="position:absolute;left:1586;top:5261;width:13306;height:10" type="#_x0000_t75" stroked="false">
                <v:imagedata r:id="rId356" o:title=""/>
              </v:shape>
              <v:shape style="position:absolute;left:1586;top:5501;width:13306;height:10" type="#_x0000_t75" stroked="false">
                <v:imagedata r:id="rId356" o:title=""/>
              </v:shape>
              <v:shape style="position:absolute;left:1586;top:5741;width:13306;height:10" type="#_x0000_t75" stroked="false">
                <v:imagedata r:id="rId356" o:title=""/>
              </v:shape>
              <v:shape style="position:absolute;left:1586;top:5981;width:13306;height:10" type="#_x0000_t75" stroked="false">
                <v:imagedata r:id="rId356" o:title=""/>
              </v:shape>
              <v:shape style="position:absolute;left:1586;top:6221;width:13306;height:10" type="#_x0000_t75" stroked="false">
                <v:imagedata r:id="rId356" o:title=""/>
              </v:shape>
              <v:shape style="position:absolute;left:1586;top:6461;width:13306;height:10" type="#_x0000_t75" stroked="false">
                <v:imagedata r:id="rId356" o:title=""/>
              </v:shape>
              <v:shape style="position:absolute;left:1586;top:6701;width:13306;height:10" type="#_x0000_t75" stroked="false">
                <v:imagedata r:id="rId356" o:title=""/>
              </v:shape>
              <v:shape style="position:absolute;left:1586;top:6941;width:13306;height:10" type="#_x0000_t75" stroked="false">
                <v:imagedata r:id="rId356" o:title=""/>
              </v:shape>
            </v:group>
            <v:group style="position:absolute;left:1586;top:7186;width:13304;height:2" coordorigin="1586,7186" coordsize="13304,2">
              <v:shape style="position:absolute;left:1586;top:7186;width:13304;height:2" coordorigin="1586,7186" coordsize="13304,0" path="m1586,7186l14890,7186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Concepto</w:t>
        <w:tab/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tabs>
          <w:tab w:pos="7341" w:val="left" w:leader="none"/>
          <w:tab w:pos="8279" w:val="left" w:leader="none"/>
          <w:tab w:pos="9220" w:val="left" w:leader="none"/>
          <w:tab w:pos="10270" w:val="left" w:leader="none"/>
          <w:tab w:pos="11321" w:val="left" w:leader="none"/>
          <w:tab w:pos="12372" w:val="left" w:leader="none"/>
        </w:tabs>
        <w:spacing w:before="9"/>
        <w:ind w:left="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INGRESO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ESTATAL</w:t>
        <w:tab/>
      </w:r>
      <w:r>
        <w:rPr>
          <w:rFonts w:ascii="Arial"/>
          <w:b/>
          <w:spacing w:val="-1"/>
          <w:sz w:val="20"/>
        </w:rPr>
        <w:t>60,367</w:t>
        <w:tab/>
        <w:t>90,670</w:t>
        <w:tab/>
        <w:t>119,991</w:t>
        <w:tab/>
      </w:r>
      <w:r>
        <w:rPr>
          <w:rFonts w:ascii="Arial"/>
          <w:b/>
          <w:spacing w:val="-1"/>
          <w:w w:val="95"/>
          <w:sz w:val="20"/>
        </w:rPr>
        <w:t>191,577</w:t>
        <w:tab/>
        <w:t>234,555</w:t>
        <w:tab/>
      </w:r>
      <w:r>
        <w:rPr>
          <w:rFonts w:ascii="Arial"/>
          <w:b/>
          <w:spacing w:val="-1"/>
          <w:sz w:val="20"/>
        </w:rPr>
        <w:t>377,463</w:t>
      </w:r>
      <w:r>
        <w:rPr>
          <w:rFonts w:ascii="Arial"/>
          <w:sz w:val="20"/>
        </w:rPr>
      </w:r>
    </w:p>
    <w:p>
      <w:pPr>
        <w:tabs>
          <w:tab w:pos="7339" w:val="left" w:leader="none"/>
          <w:tab w:pos="8277" w:val="left" w:leader="none"/>
          <w:tab w:pos="9218" w:val="left" w:leader="none"/>
          <w:tab w:pos="10268" w:val="left" w:leader="none"/>
          <w:tab w:pos="11318" w:val="left" w:leader="none"/>
          <w:tab w:pos="12369" w:val="left" w:leader="none"/>
        </w:tabs>
        <w:spacing w:before="10"/>
        <w:ind w:left="11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Impuestos</w:t>
        <w:tab/>
      </w:r>
      <w:r>
        <w:rPr>
          <w:rFonts w:ascii="Arial"/>
          <w:b/>
          <w:spacing w:val="-1"/>
          <w:sz w:val="20"/>
        </w:rPr>
        <w:t>47,003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71,612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100,552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106,066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104,728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1"/>
          <w:sz w:val="20"/>
        </w:rPr>
        <w:t>120,525</w:t>
      </w:r>
      <w:r>
        <w:rPr>
          <w:rFonts w:ascii="Arial"/>
          <w:sz w:val="20"/>
        </w:rPr>
      </w:r>
    </w:p>
    <w:p>
      <w:pPr>
        <w:tabs>
          <w:tab w:pos="7450" w:val="left" w:leader="none"/>
          <w:tab w:pos="8388" w:val="left" w:leader="none"/>
          <w:tab w:pos="9440" w:val="left" w:leader="none"/>
          <w:tab w:pos="10490" w:val="left" w:leader="none"/>
          <w:tab w:pos="11541" w:val="left" w:leader="none"/>
          <w:tab w:pos="12591" w:val="left" w:leader="none"/>
        </w:tabs>
        <w:spacing w:before="10"/>
        <w:ind w:left="22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Sobre el comercio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industria</w:t>
        <w:tab/>
      </w:r>
      <w:r>
        <w:rPr>
          <w:rFonts w:ascii="Arial"/>
          <w:b/>
          <w:spacing w:val="-1"/>
          <w:w w:val="95"/>
          <w:sz w:val="20"/>
        </w:rPr>
        <w:t>4,509</w:t>
        <w:tab/>
        <w:t>4,699</w:t>
        <w:tab/>
        <w:t>4,707</w:t>
        <w:tab/>
        <w:t>4,562</w:t>
        <w:tab/>
        <w:t>9,096</w:t>
        <w:tab/>
      </w:r>
      <w:r>
        <w:rPr>
          <w:rFonts w:ascii="Arial"/>
          <w:b/>
          <w:spacing w:val="-1"/>
          <w:sz w:val="20"/>
        </w:rPr>
        <w:t>8,349</w:t>
      </w:r>
      <w:r>
        <w:rPr>
          <w:rFonts w:ascii="Arial"/>
          <w:sz w:val="20"/>
        </w:rPr>
      </w:r>
    </w:p>
    <w:p>
      <w:pPr>
        <w:tabs>
          <w:tab w:pos="7840" w:val="left" w:leader="none"/>
          <w:tab w:pos="8779" w:val="left" w:leader="none"/>
          <w:tab w:pos="9831" w:val="left" w:leader="none"/>
          <w:tab w:pos="10881" w:val="left" w:leader="none"/>
          <w:tab w:pos="11932" w:val="left" w:leader="none"/>
          <w:tab w:pos="12983" w:val="left" w:leader="none"/>
        </w:tabs>
        <w:spacing w:before="10"/>
        <w:ind w:left="22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Sobre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explotación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mármoles,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canteras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arenas</w:t>
        <w:tab/>
      </w:r>
      <w:r>
        <w:rPr>
          <w:rFonts w:ascii="Arial" w:hAnsi="Arial"/>
          <w:b/>
          <w:sz w:val="20"/>
        </w:rPr>
        <w:t>0</w:t>
        <w:tab/>
        <w:t>0</w:t>
        <w:tab/>
        <w:t>5</w:t>
        <w:tab/>
      </w:r>
      <w:r>
        <w:rPr>
          <w:rFonts w:ascii="Arial" w:hAnsi="Arial"/>
          <w:b/>
          <w:w w:val="95"/>
          <w:sz w:val="20"/>
        </w:rPr>
        <w:t>0</w:t>
        <w:tab/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7340" w:val="left" w:leader="none"/>
          <w:tab w:pos="8278" w:val="left" w:leader="none"/>
          <w:tab w:pos="9330" w:val="left" w:leader="none"/>
          <w:tab w:pos="10379" w:val="left" w:leader="none"/>
          <w:tab w:pos="11430" w:val="left" w:leader="none"/>
          <w:tab w:pos="12481" w:val="left" w:leader="none"/>
        </w:tabs>
        <w:spacing w:before="10"/>
        <w:ind w:left="22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Sobre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nóminas</w:t>
        <w:tab/>
      </w:r>
      <w:r>
        <w:rPr>
          <w:rFonts w:ascii="Arial" w:hAnsi="Arial"/>
          <w:b/>
          <w:spacing w:val="-1"/>
          <w:sz w:val="20"/>
        </w:rPr>
        <w:t>19,293</w:t>
        <w:tab/>
        <w:t>23,408</w:t>
        <w:tab/>
        <w:t>31,718</w:t>
        <w:tab/>
        <w:t>41,646</w:t>
        <w:tab/>
      </w:r>
      <w:r>
        <w:rPr>
          <w:rFonts w:ascii="Arial" w:hAnsi="Arial"/>
          <w:b/>
          <w:spacing w:val="-1"/>
          <w:w w:val="95"/>
          <w:sz w:val="20"/>
        </w:rPr>
        <w:t>56,918</w:t>
        <w:tab/>
      </w:r>
      <w:r>
        <w:rPr>
          <w:rFonts w:ascii="Arial" w:hAnsi="Arial"/>
          <w:b/>
          <w:spacing w:val="-1"/>
          <w:sz w:val="20"/>
        </w:rPr>
        <w:t>66,183</w:t>
      </w:r>
      <w:r>
        <w:rPr>
          <w:rFonts w:ascii="Arial" w:hAnsi="Arial"/>
          <w:sz w:val="20"/>
        </w:rPr>
      </w:r>
    </w:p>
    <w:p>
      <w:pPr>
        <w:tabs>
          <w:tab w:pos="7618" w:val="left" w:leader="none"/>
          <w:tab w:pos="8556" w:val="left" w:leader="none"/>
          <w:tab w:pos="9607" w:val="left" w:leader="none"/>
          <w:tab w:pos="10657" w:val="left" w:leader="none"/>
          <w:tab w:pos="11541" w:val="left" w:leader="none"/>
          <w:tab w:pos="12981" w:val="left" w:leader="none"/>
        </w:tabs>
        <w:spacing w:before="10"/>
        <w:ind w:left="22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Para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educación,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fomento al turismo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empleo</w:t>
        <w:tab/>
        <w:t>943</w:t>
        <w:tab/>
      </w:r>
      <w:r>
        <w:rPr>
          <w:rFonts w:ascii="Arial" w:hAnsi="Arial"/>
          <w:b/>
          <w:spacing w:val="-1"/>
          <w:w w:val="95"/>
          <w:sz w:val="20"/>
        </w:rPr>
        <w:t>982</w:t>
        <w:tab/>
      </w:r>
      <w:r>
        <w:rPr>
          <w:rFonts w:ascii="Arial" w:hAnsi="Arial"/>
          <w:b/>
          <w:spacing w:val="-1"/>
          <w:sz w:val="20"/>
        </w:rPr>
        <w:t>586</w:t>
        <w:tab/>
      </w:r>
      <w:r>
        <w:rPr>
          <w:rFonts w:ascii="Arial" w:hAnsi="Arial"/>
          <w:b/>
          <w:spacing w:val="-1"/>
          <w:w w:val="95"/>
          <w:sz w:val="20"/>
        </w:rPr>
        <w:t>614</w:t>
        <w:tab/>
        <w:t>1,775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7340" w:val="left" w:leader="none"/>
          <w:tab w:pos="8279" w:val="left" w:leader="none"/>
          <w:tab w:pos="9331" w:val="left" w:leader="none"/>
          <w:tab w:pos="10381" w:val="left" w:leader="none"/>
          <w:tab w:pos="11432" w:val="left" w:leader="none"/>
          <w:tab w:pos="12483" w:val="left" w:leader="none"/>
        </w:tabs>
        <w:spacing w:before="10"/>
        <w:ind w:left="23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Sobre la prestación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de </w:t>
      </w:r>
      <w:r>
        <w:rPr>
          <w:rFonts w:ascii="Arial" w:hAnsi="Arial"/>
          <w:b/>
          <w:spacing w:val="-2"/>
          <w:sz w:val="20"/>
        </w:rPr>
        <w:t>servicios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hospedaje</w:t>
        <w:tab/>
      </w:r>
      <w:r>
        <w:rPr>
          <w:rFonts w:ascii="Arial" w:hAnsi="Arial"/>
          <w:b/>
          <w:spacing w:val="-1"/>
          <w:sz w:val="20"/>
        </w:rPr>
        <w:t>22,258</w:t>
        <w:tab/>
        <w:t>24,874</w:t>
        <w:tab/>
        <w:t>26,062</w:t>
        <w:tab/>
      </w:r>
      <w:r>
        <w:rPr>
          <w:rFonts w:ascii="Arial" w:hAnsi="Arial"/>
          <w:b/>
          <w:spacing w:val="-1"/>
          <w:w w:val="95"/>
          <w:sz w:val="20"/>
        </w:rPr>
        <w:t>24,047</w:t>
        <w:tab/>
        <w:t>35,211</w:t>
        <w:tab/>
      </w:r>
      <w:r>
        <w:rPr>
          <w:rFonts w:ascii="Arial" w:hAnsi="Arial"/>
          <w:b/>
          <w:spacing w:val="-1"/>
          <w:sz w:val="20"/>
        </w:rPr>
        <w:t>42,143</w:t>
      </w:r>
      <w:r>
        <w:rPr>
          <w:rFonts w:ascii="Arial" w:hAnsi="Arial"/>
          <w:sz w:val="20"/>
        </w:rPr>
      </w:r>
    </w:p>
    <w:p>
      <w:pPr>
        <w:tabs>
          <w:tab w:pos="7837" w:val="left" w:leader="none"/>
          <w:tab w:pos="8273" w:val="left" w:leader="none"/>
          <w:tab w:pos="9325" w:val="left" w:leader="none"/>
          <w:tab w:pos="10375" w:val="left" w:leader="none"/>
          <w:tab w:pos="11928" w:val="left" w:leader="none"/>
          <w:tab w:pos="12979" w:val="left" w:leader="none"/>
        </w:tabs>
        <w:spacing w:before="10"/>
        <w:ind w:left="22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Contribución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especial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1%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infraestructura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urbana</w:t>
        <w:tab/>
        <w:t>0</w:t>
        <w:tab/>
      </w:r>
      <w:r>
        <w:rPr>
          <w:rFonts w:ascii="Arial" w:hAnsi="Arial"/>
          <w:b/>
          <w:spacing w:val="-1"/>
          <w:sz w:val="20"/>
        </w:rPr>
        <w:t>17,649</w:t>
        <w:tab/>
        <w:t>37,276</w:t>
        <w:tab/>
      </w:r>
      <w:r>
        <w:rPr>
          <w:rFonts w:ascii="Arial" w:hAnsi="Arial"/>
          <w:b/>
          <w:spacing w:val="-1"/>
          <w:w w:val="95"/>
          <w:sz w:val="20"/>
        </w:rPr>
        <w:t>34,157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7839" w:val="left" w:leader="none"/>
          <w:tab w:pos="8777" w:val="left" w:leader="none"/>
          <w:tab w:pos="9606" w:val="left" w:leader="none"/>
          <w:tab w:pos="10489" w:val="left" w:leader="none"/>
          <w:tab w:pos="11540" w:val="left" w:leader="none"/>
          <w:tab w:pos="12591" w:val="left" w:leader="none"/>
        </w:tabs>
        <w:spacing w:before="10"/>
        <w:ind w:left="22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Loterías,</w:t>
      </w:r>
      <w:r>
        <w:rPr>
          <w:rFonts w:ascii="Arial" w:hAnsi="Arial"/>
          <w:b/>
          <w:spacing w:val="-1"/>
          <w:sz w:val="20"/>
        </w:rPr>
        <w:t> rifas, sorteos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concursos</w:t>
        <w:tab/>
      </w:r>
      <w:r>
        <w:rPr>
          <w:rFonts w:ascii="Arial" w:hAnsi="Arial"/>
          <w:b/>
          <w:sz w:val="20"/>
        </w:rPr>
        <w:t>0</w:t>
        <w:tab/>
        <w:t>0</w:t>
        <w:tab/>
      </w:r>
      <w:r>
        <w:rPr>
          <w:rFonts w:ascii="Arial" w:hAnsi="Arial"/>
          <w:b/>
          <w:spacing w:val="-1"/>
          <w:sz w:val="20"/>
        </w:rPr>
        <w:t>198</w:t>
        <w:tab/>
      </w:r>
      <w:r>
        <w:rPr>
          <w:rFonts w:ascii="Arial" w:hAnsi="Arial"/>
          <w:b/>
          <w:spacing w:val="-1"/>
          <w:w w:val="95"/>
          <w:sz w:val="20"/>
        </w:rPr>
        <w:t>1,040</w:t>
        <w:tab/>
        <w:t>1,728</w:t>
        <w:tab/>
      </w:r>
      <w:r>
        <w:rPr>
          <w:rFonts w:ascii="Arial" w:hAnsi="Arial"/>
          <w:b/>
          <w:spacing w:val="-1"/>
          <w:sz w:val="20"/>
        </w:rPr>
        <w:t>3,850</w:t>
      </w:r>
      <w:r>
        <w:rPr>
          <w:rFonts w:ascii="Arial" w:hAnsi="Arial"/>
          <w:sz w:val="20"/>
        </w:rPr>
      </w:r>
    </w:p>
    <w:p>
      <w:pPr>
        <w:tabs>
          <w:tab w:pos="7450" w:val="left" w:leader="none"/>
          <w:tab w:pos="8389" w:val="left" w:leader="none"/>
          <w:tab w:pos="9441" w:val="left" w:leader="none"/>
          <w:tab w:pos="10658" w:val="left" w:leader="none"/>
          <w:tab w:pos="11542" w:val="left" w:leader="none"/>
          <w:tab w:pos="12593" w:val="left" w:leader="none"/>
        </w:tabs>
        <w:spacing w:line="218" w:lineRule="exact" w:before="10"/>
        <w:ind w:left="11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Derechos</w:t>
        <w:tab/>
      </w:r>
      <w:r>
        <w:rPr>
          <w:rFonts w:ascii="Arial"/>
          <w:b/>
          <w:spacing w:val="-1"/>
          <w:w w:val="95"/>
          <w:sz w:val="20"/>
        </w:rPr>
        <w:t>3,645</w:t>
        <w:tab/>
        <w:t>1,838</w:t>
        <w:tab/>
        <w:t>1,464</w:t>
        <w:tab/>
        <w:t>836</w:t>
        <w:tab/>
        <w:t>1,313</w:t>
        <w:tab/>
      </w:r>
      <w:r>
        <w:rPr>
          <w:rFonts w:ascii="Arial"/>
          <w:b/>
          <w:spacing w:val="-1"/>
          <w:sz w:val="20"/>
        </w:rPr>
        <w:t>1,497</w:t>
      </w:r>
      <w:r>
        <w:rPr>
          <w:rFonts w:ascii="Arial"/>
          <w:sz w:val="20"/>
        </w:rPr>
      </w:r>
    </w:p>
    <w:p>
      <w:pPr>
        <w:tabs>
          <w:tab w:pos="7842" w:val="left" w:leader="none"/>
          <w:tab w:pos="8780" w:val="left" w:leader="none"/>
          <w:tab w:pos="9833" w:val="left" w:leader="none"/>
          <w:tab w:pos="10883" w:val="left" w:leader="none"/>
          <w:tab w:pos="11432" w:val="left" w:leader="none"/>
          <w:tab w:pos="12484" w:val="left" w:leader="none"/>
        </w:tabs>
        <w:spacing w:line="252" w:lineRule="exact" w:before="0"/>
        <w:ind w:left="12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Contribución Especial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Mejoras Sociales </w:t>
      </w:r>
      <w:r>
        <w:rPr>
          <w:rFonts w:ascii="Arial" w:hAnsi="Arial"/>
          <w:b/>
          <w:position w:val="10"/>
          <w:sz w:val="13"/>
        </w:rPr>
        <w:t>/1</w:t>
        <w:tab/>
      </w:r>
      <w:r>
        <w:rPr>
          <w:rFonts w:ascii="Arial" w:hAnsi="Arial"/>
          <w:b/>
          <w:sz w:val="20"/>
        </w:rPr>
        <w:t>0</w:t>
        <w:tab/>
        <w:t>0</w:t>
        <w:tab/>
        <w:t>0</w:t>
        <w:tab/>
      </w:r>
      <w:r>
        <w:rPr>
          <w:rFonts w:ascii="Arial" w:hAnsi="Arial"/>
          <w:b/>
          <w:w w:val="95"/>
          <w:sz w:val="20"/>
        </w:rPr>
        <w:t>0</w:t>
        <w:tab/>
        <w:t>32,208</w:t>
        <w:tab/>
      </w:r>
      <w:r>
        <w:rPr>
          <w:rFonts w:ascii="Arial" w:hAnsi="Arial"/>
          <w:b/>
          <w:sz w:val="20"/>
        </w:rPr>
        <w:t>25,166</w:t>
      </w:r>
      <w:r>
        <w:rPr>
          <w:rFonts w:ascii="Arial" w:hAnsi="Arial"/>
          <w:sz w:val="20"/>
        </w:rPr>
      </w:r>
    </w:p>
    <w:p>
      <w:pPr>
        <w:tabs>
          <w:tab w:pos="7451" w:val="left" w:leader="none"/>
          <w:tab w:pos="8277" w:val="left" w:leader="none"/>
          <w:tab w:pos="9330" w:val="left" w:leader="none"/>
          <w:tab w:pos="10379" w:val="left" w:leader="none"/>
          <w:tab w:pos="11430" w:val="left" w:leader="none"/>
          <w:tab w:pos="12370" w:val="left" w:leader="none"/>
        </w:tabs>
        <w:spacing w:before="10"/>
        <w:ind w:left="11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Productos</w:t>
        <w:tab/>
      </w:r>
      <w:r>
        <w:rPr>
          <w:rFonts w:ascii="Arial"/>
          <w:b/>
          <w:spacing w:val="-1"/>
          <w:w w:val="95"/>
          <w:sz w:val="20"/>
        </w:rPr>
        <w:t>7,195</w:t>
        <w:tab/>
      </w:r>
      <w:r>
        <w:rPr>
          <w:rFonts w:ascii="Arial"/>
          <w:b/>
          <w:spacing w:val="-1"/>
          <w:sz w:val="20"/>
        </w:rPr>
        <w:t>14,881</w:t>
        <w:tab/>
        <w:t>16,225</w:t>
        <w:tab/>
      </w:r>
      <w:r>
        <w:rPr>
          <w:rFonts w:ascii="Arial"/>
          <w:b/>
          <w:spacing w:val="-1"/>
          <w:w w:val="95"/>
          <w:sz w:val="20"/>
        </w:rPr>
        <w:t>79,637</w:t>
        <w:tab/>
        <w:t>88,439</w:t>
        <w:tab/>
      </w:r>
      <w:r>
        <w:rPr>
          <w:rFonts w:ascii="Arial"/>
          <w:b/>
          <w:spacing w:val="-1"/>
          <w:sz w:val="20"/>
        </w:rPr>
        <w:t>114,396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480" w:right="840"/>
        </w:sectPr>
      </w:pPr>
    </w:p>
    <w:p>
      <w:pPr>
        <w:spacing w:before="10"/>
        <w:ind w:left="4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Venta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1"/>
          <w:sz w:val="20"/>
        </w:rPr>
        <w:t> expropiación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bienes</w:t>
      </w:r>
      <w:r>
        <w:rPr>
          <w:rFonts w:ascii="Arial" w:hAnsi="Arial"/>
          <w:b/>
          <w:spacing w:val="-1"/>
          <w:sz w:val="20"/>
        </w:rPr>
        <w:t> muebles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inmuebles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propiedad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sz w:val="20"/>
        </w:rPr>
      </w:r>
    </w:p>
    <w:p>
      <w:pPr>
        <w:tabs>
          <w:tab w:pos="7663" w:val="left" w:leader="none"/>
          <w:tab w:pos="8490" w:val="left" w:leader="none"/>
          <w:tab w:pos="9543" w:val="left" w:leader="none"/>
          <w:tab w:pos="10592" w:val="left" w:leader="none"/>
          <w:tab w:pos="11644" w:val="left" w:leader="none"/>
        </w:tabs>
        <w:spacing w:before="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estado</w:t>
        <w:tab/>
      </w:r>
      <w:r>
        <w:rPr>
          <w:rFonts w:ascii="Arial"/>
          <w:b/>
          <w:spacing w:val="-1"/>
          <w:w w:val="95"/>
          <w:sz w:val="20"/>
        </w:rPr>
        <w:t>7,169</w:t>
        <w:tab/>
      </w:r>
      <w:r>
        <w:rPr>
          <w:rFonts w:ascii="Arial"/>
          <w:b/>
          <w:spacing w:val="-1"/>
          <w:sz w:val="20"/>
        </w:rPr>
        <w:t>14,715</w:t>
        <w:tab/>
        <w:t>15,717</w:t>
        <w:tab/>
      </w:r>
      <w:r>
        <w:rPr>
          <w:rFonts w:ascii="Arial"/>
          <w:b/>
          <w:spacing w:val="-1"/>
          <w:w w:val="95"/>
          <w:sz w:val="20"/>
        </w:rPr>
        <w:t>71,539</w:t>
        <w:tab/>
      </w:r>
      <w:r>
        <w:rPr>
          <w:rFonts w:ascii="Arial"/>
          <w:b/>
          <w:spacing w:val="-1"/>
          <w:sz w:val="20"/>
        </w:rPr>
        <w:t>78,934</w:t>
      </w:r>
      <w:r>
        <w:rPr>
          <w:rFonts w:ascii="Arial"/>
          <w:sz w:val="20"/>
        </w:rPr>
      </w:r>
    </w:p>
    <w:p>
      <w:pPr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  <w:t>104,706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480" w:right="840"/>
          <w:cols w:num="2" w:equalWidth="0">
            <w:col w:w="12257" w:space="105"/>
            <w:col w:w="1158"/>
          </w:cols>
        </w:sectPr>
      </w:pPr>
    </w:p>
    <w:p>
      <w:pPr>
        <w:pStyle w:val="Heading2"/>
        <w:tabs>
          <w:tab w:pos="7841" w:val="left" w:leader="none"/>
          <w:tab w:pos="8779" w:val="left" w:leader="none"/>
          <w:tab w:pos="9832" w:val="left" w:leader="none"/>
          <w:tab w:pos="10658" w:val="left" w:leader="none"/>
          <w:tab w:pos="11709" w:val="left" w:leader="none"/>
          <w:tab w:pos="13094" w:val="right" w:leader="none"/>
        </w:tabs>
        <w:spacing w:line="240" w:lineRule="auto" w:before="10"/>
        <w:ind w:left="229" w:right="0"/>
        <w:jc w:val="center"/>
        <w:rPr>
          <w:b w:val="0"/>
          <w:bCs w:val="0"/>
        </w:rPr>
      </w:pPr>
      <w:r>
        <w:rPr>
          <w:spacing w:val="-1"/>
        </w:rPr>
        <w:t>Arrendamiento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explotación</w:t>
      </w:r>
      <w:r>
        <w:rPr/>
        <w:t> de</w:t>
      </w:r>
      <w:r>
        <w:rPr>
          <w:spacing w:val="-1"/>
        </w:rPr>
        <w:t> </w:t>
      </w:r>
      <w:r>
        <w:rPr/>
        <w:t>bienes</w:t>
      </w:r>
      <w:r>
        <w:rPr>
          <w:spacing w:val="-1"/>
        </w:rPr>
        <w:t> muebles </w:t>
      </w:r>
      <w:r>
        <w:rPr/>
        <w:t>e</w:t>
      </w:r>
      <w:r>
        <w:rPr>
          <w:spacing w:val="-1"/>
        </w:rPr>
        <w:t> </w:t>
      </w:r>
      <w:r>
        <w:rPr/>
        <w:t>inmuebles</w:t>
        <w:tab/>
        <w:t>0</w:t>
        <w:tab/>
        <w:t>0</w:t>
        <w:tab/>
        <w:t>0</w:t>
        <w:tab/>
      </w:r>
      <w:r>
        <w:rPr>
          <w:spacing w:val="-1"/>
          <w:w w:val="95"/>
        </w:rPr>
        <w:t>315</w:t>
        <w:tab/>
      </w:r>
      <w:r>
        <w:rPr>
          <w:spacing w:val="-1"/>
        </w:rPr>
        <w:t>420</w:t>
        <w:tab/>
        <w:t>673</w:t>
      </w:r>
      <w:r>
        <w:rPr>
          <w:b w:val="0"/>
        </w:rPr>
      </w:r>
    </w:p>
    <w:p>
      <w:pPr>
        <w:pStyle w:val="Heading2"/>
        <w:tabs>
          <w:tab w:pos="7842" w:val="left" w:leader="none"/>
          <w:tab w:pos="8780" w:val="left" w:leader="none"/>
          <w:tab w:pos="9832" w:val="left" w:leader="none"/>
          <w:tab w:pos="10659" w:val="left" w:leader="none"/>
          <w:tab w:pos="11710" w:val="left" w:leader="none"/>
          <w:tab w:pos="13095" w:val="right" w:leader="none"/>
        </w:tabs>
        <w:spacing w:line="240" w:lineRule="auto" w:before="10"/>
        <w:ind w:left="230" w:right="0"/>
        <w:jc w:val="center"/>
        <w:rPr>
          <w:b w:val="0"/>
          <w:bCs w:val="0"/>
        </w:rPr>
      </w:pPr>
      <w:r>
        <w:rPr/>
        <w:t>Venta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expedición</w:t>
      </w:r>
      <w:r>
        <w:rPr/>
        <w:t> de</w:t>
      </w:r>
      <w:r>
        <w:rPr>
          <w:spacing w:val="-1"/>
        </w:rPr>
        <w:t> </w:t>
      </w:r>
      <w:r>
        <w:rPr/>
        <w:t>formas</w:t>
      </w:r>
      <w:r>
        <w:rPr>
          <w:spacing w:val="-1"/>
        </w:rPr>
        <w:t> </w:t>
      </w:r>
      <w:r>
        <w:rPr/>
        <w:t>oficiales</w:t>
      </w:r>
      <w:r>
        <w:rPr>
          <w:spacing w:val="-1"/>
        </w:rPr>
        <w:t> aprobadas</w:t>
        <w:tab/>
      </w:r>
      <w:r>
        <w:rPr/>
        <w:t>0</w:t>
        <w:tab/>
        <w:t>0</w:t>
        <w:tab/>
        <w:t>0</w:t>
        <w:tab/>
      </w:r>
      <w:r>
        <w:rPr>
          <w:spacing w:val="-1"/>
          <w:w w:val="95"/>
        </w:rPr>
        <w:t>251</w:t>
        <w:tab/>
      </w:r>
      <w:r>
        <w:rPr>
          <w:spacing w:val="-1"/>
        </w:rPr>
        <w:t>214</w:t>
        <w:tab/>
        <w:t>248</w:t>
      </w:r>
      <w:r>
        <w:rPr>
          <w:b w:val="0"/>
        </w:rPr>
      </w:r>
    </w:p>
    <w:p>
      <w:pPr>
        <w:pStyle w:val="Heading2"/>
        <w:tabs>
          <w:tab w:pos="7841" w:val="left" w:leader="none"/>
          <w:tab w:pos="8779" w:val="left" w:leader="none"/>
          <w:tab w:pos="9831" w:val="left" w:leader="none"/>
          <w:tab w:pos="10491" w:val="left" w:leader="none"/>
          <w:tab w:pos="11542" w:val="left" w:leader="none"/>
          <w:tab w:pos="12593" w:val="left" w:leader="none"/>
        </w:tabs>
        <w:spacing w:line="240" w:lineRule="auto" w:before="10"/>
        <w:ind w:left="230" w:right="0"/>
        <w:jc w:val="center"/>
        <w:rPr>
          <w:b w:val="0"/>
          <w:bCs w:val="0"/>
        </w:rPr>
      </w:pPr>
      <w:r>
        <w:rPr/>
        <w:t>Intereses</w:t>
      </w:r>
      <w:r>
        <w:rPr>
          <w:spacing w:val="-1"/>
        </w:rPr>
        <w:t> </w:t>
      </w:r>
      <w:r>
        <w:rPr/>
        <w:t>bancarios</w:t>
        <w:tab/>
        <w:t>0</w:t>
        <w:tab/>
        <w:t>0</w:t>
        <w:tab/>
        <w:t>0</w:t>
        <w:tab/>
      </w:r>
      <w:r>
        <w:rPr>
          <w:spacing w:val="-1"/>
          <w:w w:val="95"/>
        </w:rPr>
        <w:t>7,340</w:t>
        <w:tab/>
        <w:t>8,695</w:t>
        <w:tab/>
      </w:r>
      <w:r>
        <w:rPr>
          <w:spacing w:val="-1"/>
        </w:rPr>
        <w:t>8,605</w:t>
      </w:r>
      <w:r>
        <w:rPr>
          <w:b w:val="0"/>
        </w:rPr>
      </w:r>
    </w:p>
    <w:p>
      <w:pPr>
        <w:pStyle w:val="Heading2"/>
        <w:tabs>
          <w:tab w:pos="7730" w:val="left" w:leader="none"/>
          <w:tab w:pos="8668" w:val="left" w:leader="none"/>
          <w:tab w:pos="9720" w:val="left" w:leader="none"/>
          <w:tab w:pos="10769" w:val="left" w:leader="none"/>
          <w:tab w:pos="11820" w:val="left" w:leader="none"/>
          <w:tab w:pos="12983" w:val="left" w:leader="none"/>
        </w:tabs>
        <w:spacing w:line="240" w:lineRule="auto" w:before="10"/>
        <w:ind w:left="229" w:right="0"/>
        <w:jc w:val="center"/>
        <w:rPr>
          <w:b w:val="0"/>
          <w:bCs w:val="0"/>
        </w:rPr>
      </w:pPr>
      <w:r>
        <w:rPr>
          <w:spacing w:val="-1"/>
        </w:rPr>
        <w:t>Boletín</w:t>
      </w:r>
      <w:r>
        <w:rPr/>
        <w:t> Oficial</w:t>
        <w:tab/>
      </w:r>
      <w:r>
        <w:rPr>
          <w:spacing w:val="-1"/>
          <w:w w:val="95"/>
        </w:rPr>
        <w:t>12</w:t>
        <w:tab/>
        <w:t>15</w:t>
        <w:tab/>
        <w:t>17</w:t>
        <w:tab/>
        <w:t>15</w:t>
        <w:tab/>
        <w:t>14</w:t>
        <w:tab/>
      </w:r>
      <w:r>
        <w:rPr/>
        <w:t>0</w:t>
      </w:r>
      <w:r>
        <w:rPr>
          <w:b w:val="0"/>
        </w:rPr>
      </w:r>
    </w:p>
    <w:p>
      <w:pPr>
        <w:pStyle w:val="Heading2"/>
        <w:tabs>
          <w:tab w:pos="7843" w:val="left" w:leader="none"/>
          <w:tab w:pos="8781" w:val="left" w:leader="none"/>
          <w:tab w:pos="9834" w:val="left" w:leader="none"/>
          <w:tab w:pos="10883" w:val="left" w:leader="none"/>
          <w:tab w:pos="11934" w:val="left" w:leader="none"/>
          <w:tab w:pos="13097" w:val="right" w:leader="none"/>
        </w:tabs>
        <w:spacing w:line="240" w:lineRule="auto" w:before="10"/>
        <w:ind w:left="231" w:right="0"/>
        <w:jc w:val="center"/>
        <w:rPr>
          <w:b w:val="0"/>
          <w:bCs w:val="0"/>
        </w:rPr>
      </w:pPr>
      <w:r>
        <w:rPr>
          <w:spacing w:val="-1"/>
        </w:rPr>
        <w:t>Publicaciones </w:t>
      </w:r>
      <w:r>
        <w:rPr/>
        <w:t>oficiales</w:t>
        <w:tab/>
        <w:t>6</w:t>
        <w:tab/>
        <w:t>1</w:t>
        <w:tab/>
        <w:t>0</w:t>
        <w:tab/>
      </w:r>
      <w:r>
        <w:rPr>
          <w:w w:val="95"/>
        </w:rPr>
        <w:t>0</w:t>
        <w:tab/>
      </w:r>
      <w:r>
        <w:rPr/>
        <w:t>2</w:t>
        <w:tab/>
        <w:t>3</w:t>
      </w:r>
      <w:r>
        <w:rPr>
          <w:b w:val="0"/>
        </w:rPr>
      </w:r>
    </w:p>
    <w:p>
      <w:pPr>
        <w:pStyle w:val="Heading2"/>
        <w:tabs>
          <w:tab w:pos="7842" w:val="left" w:leader="none"/>
          <w:tab w:pos="8557" w:val="left" w:leader="none"/>
          <w:tab w:pos="9609" w:val="left" w:leader="none"/>
          <w:tab w:pos="10659" w:val="left" w:leader="none"/>
          <w:tab w:pos="11710" w:val="left" w:leader="none"/>
          <w:tab w:pos="13096" w:val="right" w:leader="none"/>
        </w:tabs>
        <w:spacing w:line="240" w:lineRule="auto" w:before="10"/>
        <w:ind w:left="230" w:right="0"/>
        <w:jc w:val="center"/>
        <w:rPr>
          <w:b w:val="0"/>
          <w:bCs w:val="0"/>
        </w:rPr>
      </w:pPr>
      <w:r>
        <w:rPr>
          <w:spacing w:val="-1"/>
        </w:rPr>
        <w:t>Diversos</w:t>
        <w:tab/>
      </w:r>
      <w:r>
        <w:rPr/>
        <w:t>8</w:t>
        <w:tab/>
        <w:t>150</w:t>
        <w:tab/>
        <w:t>491</w:t>
        <w:tab/>
      </w:r>
      <w:r>
        <w:rPr>
          <w:w w:val="95"/>
        </w:rPr>
        <w:t>177</w:t>
        <w:tab/>
      </w:r>
      <w:r>
        <w:rPr/>
        <w:t>160</w:t>
        <w:tab/>
        <w:t>161</w:t>
      </w:r>
      <w:r>
        <w:rPr>
          <w:b w:val="0"/>
        </w:rPr>
      </w:r>
    </w:p>
    <w:p>
      <w:pPr>
        <w:pStyle w:val="Heading2"/>
        <w:tabs>
          <w:tab w:pos="7451" w:val="left" w:leader="none"/>
          <w:tab w:pos="8389" w:val="left" w:leader="none"/>
          <w:tab w:pos="9441" w:val="left" w:leader="none"/>
          <w:tab w:pos="10491" w:val="left" w:leader="none"/>
          <w:tab w:pos="11542" w:val="left" w:leader="none"/>
          <w:tab w:pos="12370" w:val="left" w:leader="none"/>
        </w:tabs>
        <w:spacing w:line="240" w:lineRule="auto" w:before="10"/>
        <w:ind w:left="119" w:right="0"/>
        <w:jc w:val="center"/>
        <w:rPr>
          <w:b w:val="0"/>
          <w:bCs w:val="0"/>
        </w:rPr>
      </w:pPr>
      <w:r>
        <w:rPr>
          <w:spacing w:val="-1"/>
        </w:rPr>
        <w:t>Aprovechamientos</w:t>
        <w:tab/>
      </w:r>
      <w:r>
        <w:rPr>
          <w:spacing w:val="-1"/>
          <w:w w:val="95"/>
        </w:rPr>
        <w:t>2,524</w:t>
        <w:tab/>
        <w:t>2,339</w:t>
        <w:tab/>
        <w:t>1,750</w:t>
        <w:tab/>
        <w:t>5,038</w:t>
        <w:tab/>
        <w:t>7,867</w:t>
        <w:tab/>
      </w:r>
      <w:r>
        <w:rPr>
          <w:spacing w:val="-1"/>
        </w:rPr>
        <w:t>115,879</w:t>
      </w:r>
      <w:r>
        <w:rPr>
          <w:b w:val="0"/>
        </w:rPr>
      </w:r>
    </w:p>
    <w:p>
      <w:pPr>
        <w:pStyle w:val="Heading2"/>
        <w:tabs>
          <w:tab w:pos="7619" w:val="left" w:leader="none"/>
          <w:tab w:pos="8557" w:val="left" w:leader="none"/>
          <w:tab w:pos="9609" w:val="left" w:leader="none"/>
          <w:tab w:pos="10492" w:val="left" w:leader="none"/>
          <w:tab w:pos="11543" w:val="left" w:leader="none"/>
          <w:tab w:pos="12595" w:val="left" w:leader="none"/>
        </w:tabs>
        <w:spacing w:line="240" w:lineRule="auto" w:before="10"/>
        <w:ind w:left="231" w:right="0"/>
        <w:jc w:val="center"/>
        <w:rPr>
          <w:b w:val="0"/>
          <w:bCs w:val="0"/>
        </w:rPr>
      </w:pPr>
      <w:r>
        <w:rPr>
          <w:spacing w:val="-1"/>
        </w:rPr>
        <w:t>Recargos</w:t>
        <w:tab/>
      </w:r>
      <w:r>
        <w:rPr/>
        <w:t>539</w:t>
        <w:tab/>
        <w:t>618</w:t>
        <w:tab/>
        <w:t>346</w:t>
        <w:tab/>
      </w:r>
      <w:r>
        <w:rPr>
          <w:w w:val="95"/>
        </w:rPr>
        <w:t>1,332</w:t>
        <w:tab/>
        <w:t>2,200</w:t>
        <w:tab/>
      </w:r>
      <w:r>
        <w:rPr/>
        <w:t>2,214</w:t>
      </w:r>
      <w:r>
        <w:rPr>
          <w:b w:val="0"/>
        </w:rPr>
      </w:r>
    </w:p>
    <w:p>
      <w:pPr>
        <w:pStyle w:val="Heading2"/>
        <w:tabs>
          <w:tab w:pos="7452" w:val="left" w:leader="none"/>
          <w:tab w:pos="8557" w:val="left" w:leader="none"/>
          <w:tab w:pos="9610" w:val="left" w:leader="none"/>
          <w:tab w:pos="10660" w:val="left" w:leader="none"/>
          <w:tab w:pos="11711" w:val="left" w:leader="none"/>
          <w:tab w:pos="13096" w:val="right" w:leader="none"/>
        </w:tabs>
        <w:spacing w:line="240" w:lineRule="auto" w:before="10"/>
        <w:ind w:left="230" w:right="0"/>
        <w:jc w:val="center"/>
        <w:rPr>
          <w:b w:val="0"/>
          <w:bCs w:val="0"/>
        </w:rPr>
      </w:pPr>
      <w:r>
        <w:rPr>
          <w:spacing w:val="-1"/>
        </w:rPr>
        <w:t>Multas</w:t>
        <w:tab/>
      </w:r>
      <w:r>
        <w:rPr>
          <w:w w:val="95"/>
        </w:rPr>
        <w:t>1,271</w:t>
        <w:tab/>
      </w:r>
      <w:r>
        <w:rPr/>
        <w:t>894</w:t>
        <w:tab/>
        <w:t>423</w:t>
        <w:tab/>
      </w:r>
      <w:r>
        <w:rPr>
          <w:w w:val="95"/>
        </w:rPr>
        <w:t>212</w:t>
        <w:tab/>
      </w:r>
      <w:r>
        <w:rPr/>
        <w:t>154</w:t>
        <w:tab/>
        <w:t>253</w:t>
      </w:r>
      <w:r>
        <w:rPr>
          <w:b w:val="0"/>
        </w:rPr>
      </w:r>
    </w:p>
    <w:p>
      <w:pPr>
        <w:pStyle w:val="Heading2"/>
        <w:tabs>
          <w:tab w:pos="7838" w:val="left" w:leader="none"/>
          <w:tab w:pos="8776" w:val="left" w:leader="none"/>
          <w:tab w:pos="9829" w:val="left" w:leader="none"/>
          <w:tab w:pos="10767" w:val="left" w:leader="none"/>
          <w:tab w:pos="11818" w:val="left" w:leader="none"/>
          <w:tab w:pos="13092" w:val="right" w:leader="none"/>
        </w:tabs>
        <w:spacing w:line="240" w:lineRule="auto" w:before="10"/>
        <w:ind w:left="228" w:right="0"/>
        <w:jc w:val="center"/>
        <w:rPr>
          <w:b w:val="0"/>
          <w:bCs w:val="0"/>
        </w:rPr>
      </w:pPr>
      <w:r>
        <w:rPr>
          <w:spacing w:val="-1"/>
        </w:rPr>
        <w:t>Cauciones</w:t>
      </w:r>
      <w:r>
        <w:rPr/>
        <w:t> </w:t>
      </w:r>
      <w:r>
        <w:rPr>
          <w:spacing w:val="-2"/>
        </w:rPr>
        <w:t>cuyas</w:t>
      </w:r>
      <w:r>
        <w:rPr>
          <w:spacing w:val="-1"/>
        </w:rPr>
        <w:t> </w:t>
      </w:r>
      <w:r>
        <w:rPr/>
        <w:t>perdidas</w:t>
      </w:r>
      <w:r>
        <w:rPr>
          <w:spacing w:val="-1"/>
        </w:rPr>
        <w:t> se </w:t>
      </w:r>
      <w:r>
        <w:rPr/>
        <w:t>declaren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resolver</w:t>
        <w:tab/>
      </w:r>
      <w:r>
        <w:rPr/>
        <w:t>0</w:t>
        <w:tab/>
        <w:t>0</w:t>
        <w:tab/>
        <w:t>0</w:t>
        <w:tab/>
      </w:r>
      <w:r>
        <w:rPr>
          <w:spacing w:val="-1"/>
          <w:w w:val="95"/>
        </w:rPr>
        <w:t>16</w:t>
        <w:tab/>
      </w:r>
      <w:r>
        <w:rPr>
          <w:spacing w:val="-1"/>
        </w:rPr>
        <w:t>10</w:t>
        <w:tab/>
        <w:t>10</w:t>
      </w:r>
      <w:r>
        <w:rPr>
          <w:b w:val="0"/>
        </w:rPr>
      </w:r>
    </w:p>
    <w:p>
      <w:pPr>
        <w:pStyle w:val="Heading2"/>
        <w:tabs>
          <w:tab w:pos="7838" w:val="left" w:leader="none"/>
          <w:tab w:pos="8776" w:val="left" w:leader="none"/>
          <w:tab w:pos="9828" w:val="left" w:leader="none"/>
          <w:tab w:pos="10766" w:val="left" w:leader="none"/>
          <w:tab w:pos="11817" w:val="left" w:leader="none"/>
          <w:tab w:pos="13090" w:val="right" w:leader="none"/>
        </w:tabs>
        <w:spacing w:line="240" w:lineRule="auto" w:before="10"/>
        <w:ind w:left="228" w:right="0"/>
        <w:jc w:val="center"/>
        <w:rPr>
          <w:b w:val="0"/>
          <w:bCs w:val="0"/>
        </w:rPr>
      </w:pPr>
      <w:r>
        <w:rPr/>
        <w:t>Gastos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ejecución</w:t>
      </w:r>
      <w:r>
        <w:rPr/>
        <w:t> originados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ejecución</w:t>
        <w:tab/>
      </w:r>
      <w:r>
        <w:rPr/>
        <w:t>0</w:t>
        <w:tab/>
        <w:t>0</w:t>
        <w:tab/>
        <w:t>0</w:t>
        <w:tab/>
      </w:r>
      <w:r>
        <w:rPr>
          <w:spacing w:val="-1"/>
          <w:w w:val="95"/>
        </w:rPr>
        <w:t>37</w:t>
        <w:tab/>
      </w:r>
      <w:r>
        <w:rPr>
          <w:spacing w:val="-1"/>
        </w:rPr>
        <w:t>48</w:t>
        <w:tab/>
        <w:t>107</w:t>
      </w:r>
      <w:r>
        <w:rPr>
          <w:b w:val="0"/>
        </w:rPr>
      </w:r>
    </w:p>
    <w:p>
      <w:pPr>
        <w:tabs>
          <w:tab w:pos="7838" w:val="left" w:leader="none"/>
          <w:tab w:pos="8776" w:val="left" w:leader="none"/>
          <w:tab w:pos="9828" w:val="left" w:leader="none"/>
          <w:tab w:pos="10655" w:val="left" w:leader="none"/>
          <w:tab w:pos="11706" w:val="left" w:leader="none"/>
          <w:tab w:pos="12478" w:val="left" w:leader="none"/>
        </w:tabs>
        <w:spacing w:before="10"/>
        <w:ind w:left="22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Aportaciones</w:t>
      </w:r>
      <w:r>
        <w:rPr>
          <w:rFonts w:ascii="Arial"/>
          <w:b/>
          <w:sz w:val="20"/>
        </w:rPr>
        <w:t> 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terceros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p/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obras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servicios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107</w:t>
        <w:tab/>
        <w:t>641</w:t>
        <w:tab/>
      </w:r>
      <w:r>
        <w:rPr>
          <w:rFonts w:ascii="Arial"/>
          <w:b/>
          <w:spacing w:val="-1"/>
          <w:sz w:val="20"/>
        </w:rPr>
        <w:t>70,374</w:t>
      </w:r>
      <w:r>
        <w:rPr>
          <w:rFonts w:ascii="Arial"/>
          <w:sz w:val="20"/>
        </w:rPr>
      </w:r>
    </w:p>
    <w:p>
      <w:pPr>
        <w:tabs>
          <w:tab w:pos="7837" w:val="left" w:leader="none"/>
          <w:tab w:pos="8776" w:val="left" w:leader="none"/>
          <w:tab w:pos="9828" w:val="left" w:leader="none"/>
          <w:tab w:pos="10878" w:val="left" w:leader="none"/>
          <w:tab w:pos="11929" w:val="left" w:leader="none"/>
          <w:tab w:pos="12478" w:val="left" w:leader="none"/>
        </w:tabs>
        <w:spacing w:before="10"/>
        <w:ind w:left="22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Ingresos</w:t>
      </w:r>
      <w:r>
        <w:rPr>
          <w:rFonts w:ascii="Arial"/>
          <w:b/>
          <w:spacing w:val="-1"/>
          <w:sz w:val="20"/>
        </w:rPr>
        <w:t> provenientes</w:t>
      </w:r>
      <w:r>
        <w:rPr>
          <w:rFonts w:ascii="Arial"/>
          <w:b/>
          <w:sz w:val="20"/>
        </w:rPr>
        <w:t> 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organismos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descentralizados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(salud)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  <w:t>0</w:t>
        <w:tab/>
      </w:r>
      <w:r>
        <w:rPr>
          <w:rFonts w:ascii="Arial"/>
          <w:b/>
          <w:spacing w:val="-1"/>
          <w:sz w:val="20"/>
        </w:rPr>
        <w:t>37,023</w:t>
      </w:r>
      <w:r>
        <w:rPr>
          <w:rFonts w:ascii="Arial"/>
          <w:sz w:val="20"/>
        </w:rPr>
      </w:r>
    </w:p>
    <w:p>
      <w:pPr>
        <w:tabs>
          <w:tab w:pos="7840" w:val="left" w:leader="none"/>
          <w:tab w:pos="8778" w:val="left" w:leader="none"/>
          <w:tab w:pos="9830" w:val="left" w:leader="none"/>
          <w:tab w:pos="10880" w:val="left" w:leader="none"/>
          <w:tab w:pos="11931" w:val="left" w:leader="none"/>
          <w:tab w:pos="12982" w:val="left" w:leader="none"/>
        </w:tabs>
        <w:spacing w:before="10"/>
        <w:ind w:left="22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Bienes,</w:t>
      </w:r>
      <w:r>
        <w:rPr>
          <w:rFonts w:ascii="Arial"/>
          <w:b/>
          <w:sz w:val="20"/>
        </w:rPr>
        <w:t> herencias,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tesoros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ocultos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7619" w:val="left" w:leader="none"/>
          <w:tab w:pos="8557" w:val="left" w:leader="none"/>
          <w:tab w:pos="9609" w:val="left" w:leader="none"/>
          <w:tab w:pos="10492" w:val="left" w:leader="none"/>
          <w:tab w:pos="11543" w:val="left" w:leader="none"/>
          <w:tab w:pos="12595" w:val="left" w:leader="none"/>
        </w:tabs>
        <w:spacing w:before="10"/>
        <w:ind w:left="23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Diversos</w:t>
        <w:tab/>
      </w:r>
      <w:r>
        <w:rPr>
          <w:rFonts w:ascii="Arial"/>
          <w:b/>
          <w:sz w:val="20"/>
        </w:rPr>
        <w:t>714</w:t>
        <w:tab/>
        <w:t>827</w:t>
        <w:tab/>
        <w:t>981</w:t>
        <w:tab/>
      </w:r>
      <w:r>
        <w:rPr>
          <w:rFonts w:ascii="Arial"/>
          <w:b/>
          <w:w w:val="95"/>
          <w:sz w:val="20"/>
        </w:rPr>
        <w:t>3,334</w:t>
        <w:tab/>
        <w:t>4,814</w:t>
        <w:tab/>
      </w:r>
      <w:r>
        <w:rPr>
          <w:rFonts w:ascii="Arial"/>
          <w:b/>
          <w:sz w:val="20"/>
        </w:rPr>
        <w:t>5,898</w:t>
      </w:r>
      <w:r>
        <w:rPr>
          <w:rFonts w:ascii="Arial"/>
          <w:sz w:val="20"/>
        </w:rPr>
      </w:r>
    </w:p>
    <w:p>
      <w:pPr>
        <w:pStyle w:val="BodyText"/>
        <w:spacing w:line="240" w:lineRule="auto" w:before="10"/>
        <w:ind w:left="930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Finanzas,</w:t>
      </w:r>
      <w:r>
        <w:rPr>
          <w:spacing w:val="1"/>
        </w:rPr>
        <w:t> </w:t>
      </w:r>
      <w:r>
        <w:rPr>
          <w:spacing w:val="-1"/>
        </w:rPr>
        <w:t>cuentas</w:t>
      </w:r>
      <w:r>
        <w:rPr/>
        <w:t> </w:t>
      </w:r>
      <w:r>
        <w:rPr>
          <w:spacing w:val="-1"/>
        </w:rPr>
        <w:t>públicas</w:t>
      </w:r>
      <w:r>
        <w:rPr/>
        <w:t> </w:t>
      </w:r>
      <w:r>
        <w:rPr>
          <w:spacing w:val="-1"/>
        </w:rPr>
        <w:t>presentadas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H.</w:t>
      </w:r>
      <w:r>
        <w:rPr>
          <w:spacing w:val="1"/>
        </w:rPr>
        <w:t> </w:t>
      </w:r>
      <w:r>
        <w:rPr>
          <w:spacing w:val="-1"/>
        </w:rPr>
        <w:t>Congreso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Estado.</w:t>
      </w:r>
      <w:r>
        <w:rPr>
          <w:b w:val="0"/>
        </w:rPr>
      </w:r>
    </w:p>
    <w:p>
      <w:pPr>
        <w:pStyle w:val="BodyText"/>
        <w:spacing w:line="240" w:lineRule="auto"/>
        <w:ind w:left="930" w:right="6146"/>
        <w:jc w:val="left"/>
        <w:rPr>
          <w:b w:val="0"/>
          <w:bCs w:val="0"/>
        </w:rPr>
      </w:pPr>
      <w:r>
        <w:rPr/>
        <w:t>1/ A</w:t>
      </w:r>
      <w:r>
        <w:rPr>
          <w:spacing w:val="-4"/>
        </w:rPr>
        <w:t> </w:t>
      </w:r>
      <w:r>
        <w:rPr/>
        <w:t>partir del </w:t>
      </w:r>
      <w:r>
        <w:rPr>
          <w:spacing w:val="-1"/>
        </w:rPr>
        <w:t>ejercicio</w:t>
      </w:r>
      <w:r>
        <w:rPr/>
        <w:t> </w:t>
      </w:r>
      <w:r>
        <w:rPr>
          <w:spacing w:val="-1"/>
        </w:rPr>
        <w:t>2003,</w:t>
      </w:r>
      <w:r>
        <w:rPr/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contribución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encuentra</w:t>
      </w:r>
      <w:r>
        <w:rPr/>
        <w:t> </w:t>
      </w:r>
      <w:r>
        <w:rPr>
          <w:spacing w:val="-1"/>
        </w:rPr>
        <w:t>fuera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apartado</w:t>
      </w:r>
      <w:r>
        <w:rPr/>
        <w:t> de Impuestos.</w:t>
      </w:r>
      <w:r>
        <w:rPr>
          <w:spacing w:val="3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930" w:right="6146"/>
        <w:jc w:val="left"/>
        <w:rPr>
          <w:b w:val="0"/>
          <w:bCs w:val="0"/>
        </w:rPr>
      </w:pPr>
      <w:r>
        <w:rPr>
          <w:spacing w:val="-1"/>
        </w:rPr>
        <w:t>La 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</w:t>
      </w:r>
      <w:r>
        <w:rPr>
          <w:spacing w:val="-1"/>
          <w:sz w:val="16"/>
        </w:rPr>
        <w:t>.</w:t>
      </w:r>
      <w:r>
        <w:rPr>
          <w:spacing w:val="59"/>
          <w:w w:val="99"/>
          <w:sz w:val="1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actualizó</w:t>
      </w:r>
      <w:r>
        <w:rPr/>
        <w:t> la </w:t>
      </w:r>
      <w:r>
        <w:rPr>
          <w:spacing w:val="-1"/>
        </w:rPr>
        <w:t>estructura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cuadro.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480" w:right="8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79.320pt;margin-top:281.399994pt;width:631.200114pt;height:.48pt;mso-position-horizontal-relative:page;mso-position-vertical-relative:page;z-index:-1058872" type="#_x0000_t75" stroked="false">
            <v:imagedata r:id="rId357" o:title=""/>
          </v:shape>
        </w:pict>
      </w:r>
      <w:r>
        <w:rPr/>
        <w:pict>
          <v:shape style="position:absolute;margin-left:79.320pt;margin-top:293.399994pt;width:631.200114pt;height:.48pt;mso-position-horizontal-relative:page;mso-position-vertical-relative:page;z-index:-1058848" type="#_x0000_t75" stroked="false">
            <v:imagedata r:id="rId357" o:title=""/>
          </v:shape>
        </w:pict>
      </w:r>
      <w:r>
        <w:rPr/>
        <w:pict>
          <v:shape style="position:absolute;margin-left:79.320pt;margin-top:305.399994pt;width:631.200114pt;height:.48pt;mso-position-horizontal-relative:page;mso-position-vertical-relative:page;z-index:-1058824" type="#_x0000_t75" stroked="false">
            <v:imagedata r:id="rId357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6010" w:right="1981" w:hanging="2801"/>
        <w:jc w:val="left"/>
        <w:rPr>
          <w:b w:val="0"/>
          <w:bCs w:val="0"/>
        </w:rPr>
      </w:pPr>
      <w:r>
        <w:rPr/>
        <w:pict>
          <v:shape style="position:absolute;margin-left:79.320pt;margin-top:61.799736pt;width:631.200114pt;height:.48pt;mso-position-horizontal-relative:page;mso-position-vertical-relative:paragraph;z-index:-1059016" type="#_x0000_t75" stroked="false">
            <v:imagedata r:id="rId357" o:title=""/>
          </v:shape>
        </w:pict>
      </w:r>
      <w:r>
        <w:rPr/>
        <w:pict>
          <v:shape style="position:absolute;margin-left:79.320pt;margin-top:73.799736pt;width:631.200114pt;height:.48pt;mso-position-horizontal-relative:page;mso-position-vertical-relative:paragraph;z-index:-1058992" type="#_x0000_t75" stroked="false">
            <v:imagedata r:id="rId357" o:title=""/>
          </v:shape>
        </w:pict>
      </w:r>
      <w:r>
        <w:rPr/>
        <w:pict>
          <v:shape style="position:absolute;margin-left:79.320pt;margin-top:85.799736pt;width:631.200114pt;height:.48pt;mso-position-horizontal-relative:page;mso-position-vertical-relative:paragraph;z-index:-1058968" type="#_x0000_t75" stroked="false">
            <v:imagedata r:id="rId357" o:title=""/>
          </v:shape>
        </w:pict>
      </w:r>
      <w:r>
        <w:rPr/>
        <w:pict>
          <v:shape style="position:absolute;margin-left:79.320pt;margin-top:97.799736pt;width:631.200114pt;height:.48pt;mso-position-horizontal-relative:page;mso-position-vertical-relative:paragraph;z-index:-1058944" type="#_x0000_t75" stroked="false">
            <v:imagedata r:id="rId357" o:title=""/>
          </v:shape>
        </w:pict>
      </w:r>
      <w:r>
        <w:rPr/>
        <w:pict>
          <v:shape style="position:absolute;margin-left:79.320pt;margin-top:109.799736pt;width:631.200114pt;height:.48pt;mso-position-horizontal-relative:page;mso-position-vertical-relative:paragraph;z-index:-1058920" type="#_x0000_t75" stroked="false">
            <v:imagedata r:id="rId357" o:title=""/>
          </v:shape>
        </w:pict>
      </w:r>
      <w:r>
        <w:rPr/>
        <w:pict>
          <v:shape style="position:absolute;margin-left:79.320pt;margin-top:121.799736pt;width:631.200114pt;height:.48pt;mso-position-horizontal-relative:page;mso-position-vertical-relative:paragraph;z-index:-1058896" type="#_x0000_t75" stroked="false">
            <v:imagedata r:id="rId357" o:title=""/>
          </v:shape>
        </w:pict>
      </w:r>
      <w:r>
        <w:rPr/>
        <w:t>Gasto</w:t>
      </w:r>
      <w:r>
        <w:rPr>
          <w:spacing w:val="-1"/>
        </w:rPr>
        <w:t> Neto </w:t>
      </w:r>
      <w:r>
        <w:rPr/>
        <w:t>Total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Ramo </w:t>
      </w:r>
      <w:r>
        <w:rPr/>
        <w:t>Presupuestal</w:t>
      </w:r>
      <w:r>
        <w:rPr>
          <w:spacing w:val="54"/>
        </w:rPr>
        <w:t> </w:t>
      </w:r>
      <w:r>
        <w:rPr>
          <w:spacing w:val="-1"/>
        </w:rPr>
        <w:t>en Baja California</w:t>
      </w:r>
      <w:r>
        <w:rPr/>
        <w:t> Sur,</w:t>
      </w:r>
      <w:r>
        <w:rPr>
          <w:spacing w:val="-1"/>
        </w:rPr>
        <w:t> 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5"/>
        <w:gridCol w:w="1218"/>
        <w:gridCol w:w="1219"/>
        <w:gridCol w:w="1219"/>
        <w:gridCol w:w="1219"/>
        <w:gridCol w:w="1219"/>
        <w:gridCol w:w="1212"/>
      </w:tblGrid>
      <w:tr>
        <w:trPr>
          <w:trHeight w:val="241" w:hRule="exact"/>
        </w:trPr>
        <w:tc>
          <w:tcPr>
            <w:tcW w:w="5315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Ramo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40" w:lineRule="auto" w:before="10"/>
              <w:ind w:left="1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Gasto</w:t>
            </w:r>
            <w:r>
              <w:rPr>
                <w:rFonts w:ascii="Arial"/>
                <w:b/>
                <w:spacing w:val="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1"/>
                <w:sz w:val="20"/>
              </w:rPr>
              <w:t> en 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5315" w:type="dxa"/>
            <w:vMerge/>
            <w:tcBorders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2,384,445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3,142,935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3,618,719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3,881,725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4,424,796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5,120,856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Poder </w:t>
            </w:r>
            <w:r>
              <w:rPr>
                <w:rFonts w:ascii="Arial"/>
                <w:b/>
                <w:spacing w:val="-2"/>
                <w:sz w:val="20"/>
              </w:rPr>
              <w:t>Legislativo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23,844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33,272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39,765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43,558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50,401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69,258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Oficinas del Poder Ejecutivo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99,778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73,550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101,242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114,608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160,367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172,100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Poder Judicial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35,011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40,313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47,087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51,673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55,138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64,677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Secretaría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General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Gobierno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103,388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113,019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136,872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146,179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133,187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231,105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Secretaría de Finanzas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583,974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646,457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726,047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749,185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898,093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1,069,518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Secretaría de Promoción</w:t>
            </w:r>
            <w:r>
              <w:rPr>
                <w:rFonts w:ascii="Arial" w:hAnsi="Arial"/>
                <w:b/>
                <w:spacing w:val="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Desarrollo</w:t>
            </w:r>
            <w:r>
              <w:rPr>
                <w:rFonts w:ascii="Arial" w:hAnsi="Arial"/>
                <w:b/>
                <w:sz w:val="20"/>
              </w:rPr>
              <w:t> Económico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36,569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113,690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148,227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90,569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99,154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163,386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Secretaría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Planeación Urbana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Infraestructura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40,554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152,342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233,342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265,316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374,267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308,790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Secretaría de Educación Pública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1,087,241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1,440,624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1,566,926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1,757,358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1,892,586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2,055,703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Secretaría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Salud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233,249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287,155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337,216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356,015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394,566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481,010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Procuraduría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General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Justicia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40,979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49,142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59,021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65,234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75,922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86,241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Organismos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Descentralizados</w:t>
            </w:r>
            <w:r>
              <w:rPr>
                <w:rFonts w:ascii="Arial"/>
                <w:b/>
                <w:sz w:val="20"/>
              </w:rPr>
              <w:t> 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Programas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Institucionales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99,858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163,214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185,890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197,847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0" w:lineRule="exact"/>
              <w:ind w:left="3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240,297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3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293,740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8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Oficialía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pacing w:val="-2"/>
                <w:sz w:val="20"/>
              </w:rPr>
              <w:t>Mayor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30,157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37,084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4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44,183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8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50,818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8" w:lineRule="exact"/>
              <w:ind w:left="4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89,159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3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Coordinación Estatal de Promoción al Turismo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15"/>
              <w:ind w:left="4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27,851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33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Coordinación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Programas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Bienestar Social</w:t>
            </w:r>
            <w:r>
              <w:rPr>
                <w:rFonts w:ascii="Arial" w:hAnsi="Arial"/>
                <w:b/>
                <w:spacing w:val="-19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4,304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8" w:hRule="exact"/>
        </w:trPr>
        <w:tc>
          <w:tcPr>
            <w:tcW w:w="531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4" w:lineRule="auto" w:before="22"/>
              <w:ind w:left="336" w:right="572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Unidad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Desarrollo</w:t>
            </w:r>
            <w:r>
              <w:rPr>
                <w:rFonts w:ascii="Arial"/>
                <w:b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Administrativo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Control</w:t>
            </w:r>
            <w:r>
              <w:rPr>
                <w:rFonts w:ascii="Arial"/>
                <w:b/>
                <w:spacing w:val="22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Gubernamental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1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0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4,014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7" w:lineRule="exact"/>
        <w:ind w:left="930" w:right="0"/>
        <w:jc w:val="left"/>
        <w:rPr>
          <w:b w:val="0"/>
          <w:bCs w:val="0"/>
        </w:rPr>
      </w:pPr>
      <w:r>
        <w:rPr/>
        <w:pict>
          <v:shape style="position:absolute;margin-left:79.320pt;margin-top:-96.089996pt;width:631.200114pt;height:.48pt;mso-position-horizontal-relative:page;mso-position-vertical-relative:paragraph;z-index:-1058800" type="#_x0000_t75" stroked="false">
            <v:imagedata r:id="rId357" o:title=""/>
          </v:shape>
        </w:pict>
      </w:r>
      <w:r>
        <w:rPr/>
        <w:pict>
          <v:shape style="position:absolute;margin-left:79.320pt;margin-top:-84.089996pt;width:631.200114pt;height:.48pt;mso-position-horizontal-relative:page;mso-position-vertical-relative:paragraph;z-index:-1058776" type="#_x0000_t75" stroked="false">
            <v:imagedata r:id="rId357" o:title=""/>
          </v:shape>
        </w:pict>
      </w:r>
      <w:r>
        <w:rPr/>
        <w:pict>
          <v:shape style="position:absolute;margin-left:79.320pt;margin-top:-60.630001pt;width:631.200114pt;height:.48pt;mso-position-horizontal-relative:page;mso-position-vertical-relative:paragraph;z-index:-1058752" type="#_x0000_t75" stroked="false">
            <v:imagedata r:id="rId357" o:title=""/>
          </v:shape>
        </w:pict>
      </w:r>
      <w:r>
        <w:rPr/>
        <w:pict>
          <v:shape style="position:absolute;margin-left:79.320pt;margin-top:-48.630001pt;width:631.200114pt;height:.48pt;mso-position-horizontal-relative:page;mso-position-vertical-relative:paragraph;z-index:-1058728" type="#_x0000_t75" stroked="false">
            <v:imagedata r:id="rId357" o:title=""/>
          </v:shape>
        </w:pict>
      </w:r>
      <w:r>
        <w:rPr/>
        <w:pict>
          <v:shape style="position:absolute;margin-left:79.320pt;margin-top:-36.630001pt;width:631.200114pt;height:.48pt;mso-position-horizontal-relative:page;mso-position-vertical-relative:paragraph;z-index:-1058704" type="#_x0000_t75" stroked="false">
            <v:imagedata r:id="rId357" o:title=""/>
          </v:shape>
        </w:pict>
      </w:r>
      <w:r>
        <w:rPr/>
        <w:pict>
          <v:shape style="position:absolute;margin-left:79.320pt;margin-top:-24.629999pt;width:631.200114pt;height:.48pt;mso-position-horizontal-relative:page;mso-position-vertical-relative:paragraph;z-index:-1058680" type="#_x0000_t75" stroked="false">
            <v:imagedata r:id="rId357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Presupuestal.</w:t>
      </w:r>
      <w:r>
        <w:rPr>
          <w:b w:val="0"/>
        </w:rPr>
      </w:r>
    </w:p>
    <w:p>
      <w:pPr>
        <w:pStyle w:val="BodyText"/>
        <w:spacing w:line="240" w:lineRule="auto"/>
        <w:ind w:left="930" w:right="7712"/>
        <w:jc w:val="left"/>
        <w:rPr>
          <w:b w:val="0"/>
          <w:bCs w:val="0"/>
        </w:rPr>
      </w:pPr>
      <w:r>
        <w:rPr/>
        <w:t>1/ 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partir de año 2004</w:t>
      </w:r>
      <w:r>
        <w:rPr>
          <w:spacing w:val="-1"/>
        </w:rPr>
        <w:t> se</w:t>
      </w:r>
      <w:r>
        <w:rPr/>
        <w:t> </w:t>
      </w:r>
      <w:r>
        <w:rPr>
          <w:spacing w:val="-2"/>
        </w:rPr>
        <w:t>incluyen</w:t>
      </w:r>
      <w:r>
        <w:rPr/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ramos.</w:t>
      </w:r>
      <w:r>
        <w:rPr>
          <w:spacing w:val="27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93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48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6010" w:right="2857" w:hanging="2238"/>
        <w:jc w:val="left"/>
        <w:rPr>
          <w:b w:val="0"/>
          <w:bCs w:val="0"/>
        </w:rPr>
      </w:pPr>
      <w:r>
        <w:rPr/>
        <w:t>Gasto</w:t>
      </w:r>
      <w:r>
        <w:rPr>
          <w:spacing w:val="-1"/>
        </w:rPr>
        <w:t> Neto </w:t>
      </w:r>
      <w:r>
        <w:rPr/>
        <w:t>Total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Capítulo</w:t>
      </w:r>
      <w:r>
        <w:rPr/>
        <w:t> </w:t>
      </w:r>
      <w:r>
        <w:rPr>
          <w:spacing w:val="-1"/>
        </w:rPr>
        <w:t>en Baja California</w:t>
      </w:r>
      <w:r>
        <w:rPr/>
        <w:t> Sur,</w:t>
      </w:r>
      <w:r>
        <w:rPr>
          <w:spacing w:val="-1"/>
        </w:rPr>
        <w:t> 1999-2004</w:t>
      </w:r>
      <w:r>
        <w:rPr>
          <w:spacing w:val="25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tabs>
          <w:tab w:pos="5628" w:val="left" w:leader="none"/>
          <w:tab w:pos="6845" w:val="left" w:leader="none"/>
          <w:tab w:pos="8060" w:val="left" w:leader="none"/>
          <w:tab w:pos="9279" w:val="left" w:leader="none"/>
          <w:tab w:pos="10495" w:val="left" w:leader="none"/>
          <w:tab w:pos="11713" w:val="left" w:leader="none"/>
        </w:tabs>
        <w:spacing w:before="0"/>
        <w:ind w:left="22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79.029999pt;margin-top:-.210521pt;width:622.2pt;height:324.1pt;mso-position-horizontal-relative:page;mso-position-vertical-relative:paragraph;z-index:-1058656" coordorigin="1581,-4" coordsize="12444,6482">
            <v:group style="position:absolute;left:6724;top:2;width:2;height:6471" coordorigin="6724,2" coordsize="2,6471">
              <v:shape style="position:absolute;left:6724;top:2;width:2;height:6471" coordorigin="6724,2" coordsize="0,6471" path="m6724,2l6724,6472e" filled="false" stroked="true" strokeweight=".580pt" strokecolor="#000000">
                <v:path arrowok="t"/>
              </v:shape>
            </v:group>
            <v:group style="position:absolute;left:7940;top:2;width:2;height:6471" coordorigin="7940,2" coordsize="2,6471">
              <v:shape style="position:absolute;left:7940;top:2;width:2;height:6471" coordorigin="7940,2" coordsize="0,6471" path="m7940,2l7940,6472e" filled="false" stroked="true" strokeweight=".580pt" strokecolor="#000000">
                <v:path arrowok="t"/>
              </v:shape>
            </v:group>
            <v:group style="position:absolute;left:9157;top:2;width:2;height:6471" coordorigin="9157,2" coordsize="2,6471">
              <v:shape style="position:absolute;left:9157;top:2;width:2;height:6471" coordorigin="9157,2" coordsize="0,6471" path="m9157,2l9157,6472e" filled="false" stroked="true" strokeweight=".580pt" strokecolor="#000000">
                <v:path arrowok="t"/>
              </v:shape>
            </v:group>
            <v:group style="position:absolute;left:10375;top:2;width:2;height:6471" coordorigin="10375,2" coordsize="2,6471">
              <v:shape style="position:absolute;left:10375;top:2;width:2;height:6471" coordorigin="10375,2" coordsize="0,6471" path="m10375,2l10375,6472e" filled="false" stroked="true" strokeweight=".580pt" strokecolor="#000000">
                <v:path arrowok="t"/>
              </v:shape>
            </v:group>
            <v:group style="position:absolute;left:11592;top:2;width:2;height:6471" coordorigin="11592,2" coordsize="2,6471">
              <v:shape style="position:absolute;left:11592;top:2;width:2;height:6471" coordorigin="11592,2" coordsize="0,6471" path="m11592,2l11592,6472e" filled="false" stroked="true" strokeweight=".580pt" strokecolor="#000000">
                <v:path arrowok="t"/>
              </v:shape>
            </v:group>
            <v:group style="position:absolute;left:12809;top:2;width:2;height:6471" coordorigin="12809,2" coordsize="2,6471">
              <v:shape style="position:absolute;left:12809;top:2;width:2;height:6471" coordorigin="12809,2" coordsize="0,6471" path="m12809,2l12809,6472e" filled="false" stroked="true" strokeweight=".580pt" strokecolor="#000000">
                <v:path arrowok="t"/>
              </v:shape>
            </v:group>
            <v:group style="position:absolute;left:1586;top:237;width:12432;height:2" coordorigin="1586,237" coordsize="12432,2">
              <v:shape style="position:absolute;left:1586;top:237;width:12432;height:2" coordorigin="1586,237" coordsize="12432,0" path="m1586,237l14018,237e" filled="false" stroked="true" strokeweight=".580pt" strokecolor="#000000">
                <v:path arrowok="t"/>
              </v:shape>
              <v:shape style="position:absolute;left:1586;top:472;width:12432;height:10" type="#_x0000_t75" stroked="false">
                <v:imagedata r:id="rId358" o:title=""/>
              </v:shape>
              <v:shape style="position:absolute;left:1586;top:712;width:12432;height:10" type="#_x0000_t75" stroked="false">
                <v:imagedata r:id="rId358" o:title=""/>
              </v:shape>
              <v:shape style="position:absolute;left:1586;top:952;width:12432;height:10" type="#_x0000_t75" stroked="false">
                <v:imagedata r:id="rId358" o:title=""/>
              </v:shape>
              <v:shape style="position:absolute;left:1586;top:1192;width:12432;height:10" type="#_x0000_t75" stroked="false">
                <v:imagedata r:id="rId358" o:title=""/>
              </v:shape>
              <v:shape style="position:absolute;left:1586;top:1432;width:12432;height:10" type="#_x0000_t75" stroked="false">
                <v:imagedata r:id="rId358" o:title=""/>
              </v:shape>
              <v:shape style="position:absolute;left:1586;top:1672;width:12432;height:10" type="#_x0000_t75" stroked="false">
                <v:imagedata r:id="rId358" o:title=""/>
              </v:shape>
              <v:shape style="position:absolute;left:1586;top:1912;width:12432;height:10" type="#_x0000_t75" stroked="false">
                <v:imagedata r:id="rId358" o:title=""/>
              </v:shape>
              <v:shape style="position:absolute;left:1586;top:2382;width:12432;height:10" type="#_x0000_t75" stroked="false">
                <v:imagedata r:id="rId358" o:title=""/>
              </v:shape>
              <v:shape style="position:absolute;left:1586;top:2622;width:12432;height:10" type="#_x0000_t75" stroked="false">
                <v:imagedata r:id="rId358" o:title=""/>
              </v:shape>
              <v:shape style="position:absolute;left:1586;top:2862;width:12432;height:10" type="#_x0000_t75" stroked="false">
                <v:imagedata r:id="rId358" o:title=""/>
              </v:shape>
              <v:shape style="position:absolute;left:1586;top:3102;width:12432;height:10" type="#_x0000_t75" stroked="false">
                <v:imagedata r:id="rId358" o:title=""/>
              </v:shape>
              <v:shape style="position:absolute;left:1586;top:3342;width:12432;height:10" type="#_x0000_t75" stroked="false">
                <v:imagedata r:id="rId358" o:title=""/>
              </v:shape>
              <v:shape style="position:absolute;left:1586;top:3581;width:12432;height:10" type="#_x0000_t75" stroked="false">
                <v:imagedata r:id="rId358" o:title=""/>
              </v:shape>
              <v:shape style="position:absolute;left:1586;top:3821;width:12432;height:10" type="#_x0000_t75" stroked="false">
                <v:imagedata r:id="rId358" o:title=""/>
              </v:shape>
              <v:shape style="position:absolute;left:1586;top:4061;width:12432;height:10" type="#_x0000_t75" stroked="false">
                <v:imagedata r:id="rId358" o:title=""/>
              </v:shape>
              <v:shape style="position:absolute;left:1586;top:4301;width:12432;height:10" type="#_x0000_t75" stroked="false">
                <v:imagedata r:id="rId358" o:title=""/>
              </v:shape>
              <v:shape style="position:absolute;left:1586;top:4541;width:12432;height:10" type="#_x0000_t75" stroked="false">
                <v:imagedata r:id="rId358" o:title=""/>
              </v:shape>
              <v:shape style="position:absolute;left:1586;top:4781;width:12432;height:10" type="#_x0000_t75" stroked="false">
                <v:imagedata r:id="rId358" o:title=""/>
              </v:shape>
              <v:shape style="position:absolute;left:1586;top:5021;width:12432;height:10" type="#_x0000_t75" stroked="false">
                <v:imagedata r:id="rId358" o:title=""/>
              </v:shape>
              <v:shape style="position:absolute;left:1586;top:5261;width:12432;height:10" type="#_x0000_t75" stroked="false">
                <v:imagedata r:id="rId358" o:title=""/>
              </v:shape>
              <v:shape style="position:absolute;left:1586;top:5501;width:12432;height:10" type="#_x0000_t75" stroked="false">
                <v:imagedata r:id="rId358" o:title=""/>
              </v:shape>
              <v:shape style="position:absolute;left:1586;top:5741;width:12432;height:10" type="#_x0000_t75" stroked="false">
                <v:imagedata r:id="rId358" o:title=""/>
              </v:shape>
              <v:shape style="position:absolute;left:1586;top:5981;width:12432;height:10" type="#_x0000_t75" stroked="false">
                <v:imagedata r:id="rId358" o:title=""/>
              </v:shape>
              <v:shape style="position:absolute;left:1586;top:6221;width:12432;height:10" type="#_x0000_t75" stroked="false">
                <v:imagedata r:id="rId358" o:title=""/>
              </v:shape>
            </v:group>
            <v:group style="position:absolute;left:1586;top:6467;width:12432;height:2" coordorigin="1586,6467" coordsize="12432,2">
              <v:shape style="position:absolute;left:1586;top:6467;width:12432;height:2" coordorigin="1586,6467" coordsize="12432,0" path="m1586,6467l14018,6467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Concepto</w:t>
        <w:tab/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rFonts w:ascii="Arial"/>
          <w:sz w:val="20"/>
        </w:rPr>
      </w:r>
    </w:p>
    <w:p>
      <w:pPr>
        <w:tabs>
          <w:tab w:pos="5459" w:val="left" w:leader="none"/>
          <w:tab w:pos="6677" w:val="left" w:leader="none"/>
          <w:tab w:pos="7893" w:val="left" w:leader="none"/>
          <w:tab w:pos="9112" w:val="left" w:leader="none"/>
          <w:tab w:pos="10327" w:val="left" w:leader="none"/>
          <w:tab w:pos="11545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Gasto</w:t>
      </w:r>
      <w:r>
        <w:rPr>
          <w:rFonts w:ascii="Arial"/>
          <w:b/>
          <w:spacing w:val="-1"/>
          <w:sz w:val="20"/>
        </w:rPr>
        <w:t> Neto </w:t>
      </w:r>
      <w:r>
        <w:rPr>
          <w:rFonts w:ascii="Arial"/>
          <w:b/>
          <w:sz w:val="20"/>
        </w:rPr>
        <w:t>Total</w:t>
      </w:r>
      <w:r>
        <w:rPr>
          <w:rFonts w:ascii="Arial"/>
          <w:b/>
          <w:spacing w:val="-1"/>
          <w:sz w:val="20"/>
        </w:rPr>
        <w:t> B.C.Sur</w:t>
        <w:tab/>
      </w:r>
      <w:r>
        <w:rPr>
          <w:rFonts w:ascii="Arial"/>
          <w:b/>
          <w:spacing w:val="-1"/>
          <w:w w:val="95"/>
          <w:sz w:val="20"/>
        </w:rPr>
        <w:t>2,384,444</w:t>
        <w:tab/>
      </w:r>
      <w:r>
        <w:rPr>
          <w:rFonts w:ascii="Arial"/>
          <w:b/>
          <w:spacing w:val="-1"/>
          <w:sz w:val="20"/>
        </w:rPr>
        <w:t>3,142,936</w:t>
        <w:tab/>
        <w:t>3,618,719</w:t>
        <w:tab/>
        <w:t>3,881,725</w:t>
        <w:tab/>
        <w:t>4,424,796</w:t>
        <w:tab/>
        <w:t>5,120,856</w:t>
      </w:r>
      <w:r>
        <w:rPr>
          <w:rFonts w:ascii="Arial"/>
          <w:sz w:val="20"/>
        </w:rPr>
      </w:r>
    </w:p>
    <w:p>
      <w:pPr>
        <w:tabs>
          <w:tab w:pos="5627" w:val="left" w:leader="none"/>
          <w:tab w:pos="6844" w:val="left" w:leader="none"/>
          <w:tab w:pos="8059" w:val="left" w:leader="none"/>
          <w:tab w:pos="9279" w:val="left" w:leader="none"/>
          <w:tab w:pos="10494" w:val="left" w:leader="none"/>
          <w:tab w:pos="11712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Gasto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Corriente</w:t>
        <w:tab/>
      </w:r>
      <w:r>
        <w:rPr>
          <w:rFonts w:ascii="Arial"/>
          <w:b/>
          <w:w w:val="95"/>
          <w:sz w:val="20"/>
        </w:rPr>
        <w:t>404,711</w:t>
        <w:tab/>
        <w:t>414,663</w:t>
        <w:tab/>
        <w:t>502,616</w:t>
        <w:tab/>
        <w:t>552,315</w:t>
        <w:tab/>
        <w:t>657,971</w:t>
        <w:tab/>
      </w:r>
      <w:r>
        <w:rPr>
          <w:rFonts w:ascii="Arial"/>
          <w:b/>
          <w:sz w:val="20"/>
        </w:rPr>
        <w:t>740,320</w:t>
      </w:r>
      <w:r>
        <w:rPr>
          <w:rFonts w:ascii="Arial"/>
          <w:sz w:val="20"/>
        </w:rPr>
      </w:r>
    </w:p>
    <w:p>
      <w:pPr>
        <w:tabs>
          <w:tab w:pos="5628" w:val="left" w:leader="none"/>
          <w:tab w:pos="6845" w:val="left" w:leader="none"/>
          <w:tab w:pos="8060" w:val="left" w:leader="none"/>
          <w:tab w:pos="9278" w:val="left" w:leader="none"/>
          <w:tab w:pos="10493" w:val="left" w:leader="none"/>
          <w:tab w:pos="11711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Servicios </w:t>
      </w:r>
      <w:r>
        <w:rPr>
          <w:rFonts w:ascii="Arial"/>
          <w:b/>
          <w:sz w:val="20"/>
        </w:rPr>
        <w:t>Personales</w:t>
        <w:tab/>
      </w:r>
      <w:r>
        <w:rPr>
          <w:rFonts w:ascii="Arial"/>
          <w:b/>
          <w:spacing w:val="-1"/>
          <w:sz w:val="20"/>
        </w:rPr>
        <w:t>221,718</w:t>
        <w:tab/>
        <w:t>261,998</w:t>
        <w:tab/>
        <w:t>312,936</w:t>
        <w:tab/>
        <w:t>358,017</w:t>
        <w:tab/>
      </w:r>
      <w:r>
        <w:rPr>
          <w:rFonts w:ascii="Arial"/>
          <w:b/>
          <w:spacing w:val="-1"/>
          <w:w w:val="95"/>
          <w:sz w:val="20"/>
        </w:rPr>
        <w:t>429,239</w:t>
        <w:tab/>
      </w:r>
      <w:r>
        <w:rPr>
          <w:rFonts w:ascii="Arial"/>
          <w:b/>
          <w:spacing w:val="-1"/>
          <w:sz w:val="20"/>
        </w:rPr>
        <w:t>480,347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955" w:val="left" w:leader="none"/>
          <w:tab w:pos="8171" w:val="left" w:leader="none"/>
          <w:tab w:pos="9390" w:val="left" w:leader="none"/>
          <w:tab w:pos="10606" w:val="left" w:leader="none"/>
          <w:tab w:pos="11824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Materiales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Suministros</w:t>
        <w:tab/>
      </w:r>
      <w:r>
        <w:rPr>
          <w:rFonts w:ascii="Arial"/>
          <w:b/>
          <w:w w:val="95"/>
          <w:sz w:val="20"/>
        </w:rPr>
        <w:t>55,598</w:t>
        <w:tab/>
        <w:t>37,215</w:t>
        <w:tab/>
        <w:t>43,508</w:t>
        <w:tab/>
        <w:t>46,848</w:t>
        <w:tab/>
      </w:r>
      <w:r>
        <w:rPr>
          <w:rFonts w:ascii="Arial"/>
          <w:b/>
          <w:sz w:val="20"/>
        </w:rPr>
        <w:t>48,667</w:t>
        <w:tab/>
        <w:t>56,125</w:t>
      </w:r>
      <w:r>
        <w:rPr>
          <w:rFonts w:ascii="Arial"/>
          <w:sz w:val="20"/>
        </w:rPr>
      </w:r>
    </w:p>
    <w:p>
      <w:pPr>
        <w:tabs>
          <w:tab w:pos="5628" w:val="left" w:leader="none"/>
          <w:tab w:pos="6844" w:val="left" w:leader="none"/>
          <w:tab w:pos="8059" w:val="left" w:leader="none"/>
          <w:tab w:pos="9278" w:val="left" w:leader="none"/>
          <w:tab w:pos="10493" w:val="left" w:leader="none"/>
          <w:tab w:pos="11710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Servicios </w:t>
      </w:r>
      <w:r>
        <w:rPr>
          <w:rFonts w:ascii="Arial"/>
          <w:b/>
          <w:sz w:val="20"/>
        </w:rPr>
        <w:t>Generales</w:t>
        <w:tab/>
      </w:r>
      <w:r>
        <w:rPr>
          <w:rFonts w:ascii="Arial"/>
          <w:b/>
          <w:spacing w:val="-1"/>
          <w:sz w:val="20"/>
        </w:rPr>
        <w:t>127,395</w:t>
        <w:tab/>
        <w:t>115,450</w:t>
        <w:tab/>
        <w:t>146,172</w:t>
        <w:tab/>
        <w:t>147,450</w:t>
        <w:tab/>
      </w:r>
      <w:r>
        <w:rPr>
          <w:rFonts w:ascii="Arial"/>
          <w:b/>
          <w:spacing w:val="-1"/>
          <w:w w:val="95"/>
          <w:sz w:val="20"/>
        </w:rPr>
        <w:t>180,065</w:t>
        <w:tab/>
      </w:r>
      <w:r>
        <w:rPr>
          <w:rFonts w:ascii="Arial"/>
          <w:b/>
          <w:spacing w:val="-1"/>
          <w:sz w:val="20"/>
        </w:rPr>
        <w:t>203,848</w:t>
      </w:r>
      <w:r>
        <w:rPr>
          <w:rFonts w:ascii="Arial"/>
          <w:sz w:val="20"/>
        </w:rPr>
      </w:r>
    </w:p>
    <w:p>
      <w:pPr>
        <w:tabs>
          <w:tab w:pos="5460" w:val="left" w:leader="none"/>
          <w:tab w:pos="6677" w:val="left" w:leader="none"/>
          <w:tab w:pos="7893" w:val="left" w:leader="none"/>
          <w:tab w:pos="9112" w:val="left" w:leader="none"/>
          <w:tab w:pos="10327" w:val="left" w:leader="none"/>
          <w:tab w:pos="11545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Transferencias</w:t>
        <w:tab/>
      </w:r>
      <w:r>
        <w:rPr>
          <w:rFonts w:ascii="Arial"/>
          <w:b/>
          <w:spacing w:val="-1"/>
          <w:sz w:val="20"/>
        </w:rPr>
        <w:t>1,838,685</w:t>
        <w:tab/>
        <w:t>2,493,484</w:t>
        <w:tab/>
        <w:t>2,838,840</w:t>
        <w:tab/>
        <w:t>2,989,991</w:t>
        <w:tab/>
        <w:t>3,239,819</w:t>
        <w:tab/>
        <w:t>3,711,949</w:t>
      </w:r>
      <w:r>
        <w:rPr>
          <w:rFonts w:ascii="Arial"/>
          <w:sz w:val="20"/>
        </w:rPr>
      </w:r>
    </w:p>
    <w:p>
      <w:pPr>
        <w:tabs>
          <w:tab w:pos="5740" w:val="left" w:leader="none"/>
          <w:tab w:pos="6956" w:val="left" w:leader="none"/>
          <w:tab w:pos="8172" w:val="left" w:leader="none"/>
          <w:tab w:pos="9391" w:val="left" w:leader="none"/>
          <w:tab w:pos="10606" w:val="left" w:leader="none"/>
          <w:tab w:pos="11824" w:val="left" w:leader="none"/>
        </w:tabs>
        <w:spacing w:line="250" w:lineRule="auto" w:before="10"/>
        <w:ind w:left="497" w:right="42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Aportaciones</w:t>
      </w:r>
      <w:r>
        <w:rPr>
          <w:rFonts w:ascii="Arial"/>
          <w:b/>
          <w:sz w:val="20"/>
        </w:rPr>
        <w:t> 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Organismos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Oficiales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Privados</w:t>
        <w:tab/>
        <w:t>26,461</w:t>
        <w:tab/>
        <w:t>18,797</w:t>
        <w:tab/>
        <w:t>49,695</w:t>
        <w:tab/>
        <w:t>34,942</w:t>
        <w:tab/>
      </w:r>
      <w:r>
        <w:rPr>
          <w:rFonts w:ascii="Arial"/>
          <w:b/>
          <w:spacing w:val="-1"/>
          <w:w w:val="95"/>
          <w:sz w:val="20"/>
        </w:rPr>
        <w:t>30,307</w:t>
        <w:tab/>
      </w:r>
      <w:r>
        <w:rPr>
          <w:rFonts w:ascii="Arial"/>
          <w:b/>
          <w:spacing w:val="-1"/>
          <w:sz w:val="20"/>
        </w:rPr>
        <w:t>59,821</w:t>
      </w:r>
      <w:r>
        <w:rPr>
          <w:rFonts w:ascii="Arial"/>
          <w:b/>
          <w:spacing w:val="28"/>
          <w:sz w:val="20"/>
        </w:rPr>
        <w:t> </w:t>
      </w:r>
      <w:r>
        <w:rPr>
          <w:rFonts w:ascii="Arial"/>
          <w:b/>
          <w:spacing w:val="-1"/>
          <w:sz w:val="20"/>
        </w:rPr>
        <w:t>Aportaciones</w:t>
      </w:r>
      <w:r>
        <w:rPr>
          <w:rFonts w:ascii="Arial"/>
          <w:b/>
          <w:sz w:val="20"/>
        </w:rPr>
        <w:t> por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pacing w:val="-2"/>
          <w:sz w:val="20"/>
        </w:rPr>
        <w:t>Convenios</w:t>
      </w:r>
      <w:r>
        <w:rPr>
          <w:rFonts w:ascii="Arial"/>
          <w:b/>
          <w:spacing w:val="-1"/>
          <w:sz w:val="20"/>
        </w:rPr>
        <w:t> en </w:t>
      </w:r>
      <w:r>
        <w:rPr>
          <w:rFonts w:ascii="Arial"/>
          <w:b/>
          <w:sz w:val="20"/>
        </w:rPr>
        <w:t>Obras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e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844" w:val="left" w:leader="none"/>
          <w:tab w:pos="8059" w:val="left" w:leader="none"/>
          <w:tab w:pos="9279" w:val="left" w:leader="none"/>
          <w:tab w:pos="10494" w:val="left" w:leader="none"/>
          <w:tab w:pos="11712" w:val="left" w:leader="none"/>
        </w:tabs>
        <w:spacing w:line="221" w:lineRule="exact" w:before="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</w:t>
        <w:tab/>
        <w:t>51,545</w:t>
        <w:tab/>
      </w:r>
      <w:r>
        <w:rPr>
          <w:rFonts w:ascii="Arial" w:hAnsi="Arial"/>
          <w:b/>
          <w:w w:val="95"/>
          <w:sz w:val="20"/>
        </w:rPr>
        <w:t>231,288</w:t>
        <w:tab/>
        <w:t>334,103</w:t>
        <w:tab/>
        <w:t>250,229</w:t>
        <w:tab/>
        <w:t>166,047</w:t>
        <w:tab/>
      </w:r>
      <w:r>
        <w:rPr>
          <w:rFonts w:ascii="Arial" w:hAnsi="Arial"/>
          <w:b/>
          <w:sz w:val="20"/>
        </w:rPr>
        <w:t>323,229</w:t>
      </w:r>
      <w:r>
        <w:rPr>
          <w:rFonts w:ascii="Arial" w:hAnsi="Arial"/>
          <w:sz w:val="20"/>
        </w:rPr>
      </w:r>
    </w:p>
    <w:p>
      <w:pPr>
        <w:tabs>
          <w:tab w:pos="5738" w:val="left" w:leader="none"/>
          <w:tab w:pos="6955" w:val="left" w:leader="none"/>
          <w:tab w:pos="8170" w:val="left" w:leader="none"/>
          <w:tab w:pos="9390" w:val="left" w:leader="none"/>
          <w:tab w:pos="10605" w:val="left" w:leader="none"/>
          <w:tab w:pos="11823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Aportaciones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Culturales,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Sociales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Deportivas</w:t>
        <w:tab/>
      </w:r>
      <w:r>
        <w:rPr>
          <w:rFonts w:ascii="Arial"/>
          <w:b/>
          <w:w w:val="95"/>
          <w:sz w:val="20"/>
        </w:rPr>
        <w:t>11,253</w:t>
        <w:tab/>
        <w:t>13,686</w:t>
        <w:tab/>
        <w:t>19,386</w:t>
        <w:tab/>
        <w:t>19,909</w:t>
        <w:tab/>
      </w:r>
      <w:r>
        <w:rPr>
          <w:rFonts w:ascii="Arial"/>
          <w:b/>
          <w:sz w:val="20"/>
        </w:rPr>
        <w:t>26,744</w:t>
        <w:tab/>
        <w:t>27,074</w:t>
      </w:r>
      <w:r>
        <w:rPr>
          <w:rFonts w:ascii="Arial"/>
          <w:sz w:val="20"/>
        </w:rPr>
      </w:r>
    </w:p>
    <w:p>
      <w:pPr>
        <w:tabs>
          <w:tab w:pos="5628" w:val="left" w:leader="none"/>
          <w:tab w:pos="6844" w:val="left" w:leader="none"/>
          <w:tab w:pos="8059" w:val="left" w:leader="none"/>
          <w:tab w:pos="9278" w:val="left" w:leader="none"/>
          <w:tab w:pos="10494" w:val="left" w:leader="none"/>
          <w:tab w:pos="11712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Participaciones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Subsidios </w:t>
      </w:r>
      <w:r>
        <w:rPr>
          <w:rFonts w:ascii="Arial"/>
          <w:b/>
          <w:sz w:val="20"/>
        </w:rPr>
        <w:t>a </w:t>
      </w:r>
      <w:r>
        <w:rPr>
          <w:rFonts w:ascii="Arial"/>
          <w:b/>
          <w:spacing w:val="-1"/>
          <w:sz w:val="20"/>
        </w:rPr>
        <w:t>Municipios</w:t>
        <w:tab/>
        <w:t>369,965</w:t>
        <w:tab/>
        <w:t>429,781</w:t>
        <w:tab/>
      </w:r>
      <w:r>
        <w:rPr>
          <w:rFonts w:ascii="Arial"/>
          <w:b/>
          <w:w w:val="95"/>
          <w:sz w:val="20"/>
        </w:rPr>
        <w:t>450,278</w:t>
        <w:tab/>
        <w:t>478,290</w:t>
        <w:tab/>
        <w:t>629,965</w:t>
        <w:tab/>
      </w:r>
      <w:r>
        <w:rPr>
          <w:rFonts w:ascii="Arial"/>
          <w:b/>
          <w:sz w:val="20"/>
        </w:rPr>
        <w:t>638,850</w:t>
      </w:r>
      <w:r>
        <w:rPr>
          <w:rFonts w:ascii="Arial"/>
          <w:sz w:val="20"/>
        </w:rPr>
      </w:r>
    </w:p>
    <w:p>
      <w:pPr>
        <w:tabs>
          <w:tab w:pos="5628" w:val="left" w:leader="none"/>
          <w:tab w:pos="6845" w:val="left" w:leader="none"/>
          <w:tab w:pos="8060" w:val="left" w:leader="none"/>
          <w:tab w:pos="9279" w:val="left" w:leader="none"/>
          <w:tab w:pos="10494" w:val="left" w:leader="none"/>
          <w:tab w:pos="11712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Aportaciones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al Sector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Salud</w:t>
        <w:tab/>
      </w:r>
      <w:r>
        <w:rPr>
          <w:rFonts w:ascii="Arial"/>
          <w:b/>
          <w:spacing w:val="-1"/>
          <w:sz w:val="20"/>
        </w:rPr>
        <w:t>233,249</w:t>
        <w:tab/>
        <w:t>287,155</w:t>
        <w:tab/>
        <w:t>333,719</w:t>
        <w:tab/>
        <w:t>356,015</w:t>
        <w:tab/>
      </w:r>
      <w:r>
        <w:rPr>
          <w:rFonts w:ascii="Arial"/>
          <w:b/>
          <w:spacing w:val="-1"/>
          <w:w w:val="95"/>
          <w:sz w:val="20"/>
        </w:rPr>
        <w:t>394,231</w:t>
        <w:tab/>
      </w:r>
      <w:r>
        <w:rPr>
          <w:rFonts w:ascii="Arial"/>
          <w:b/>
          <w:spacing w:val="-1"/>
          <w:sz w:val="20"/>
        </w:rPr>
        <w:t>480,913</w:t>
      </w:r>
      <w:r>
        <w:rPr>
          <w:rFonts w:ascii="Arial"/>
          <w:sz w:val="20"/>
        </w:rPr>
      </w:r>
    </w:p>
    <w:p>
      <w:pPr>
        <w:tabs>
          <w:tab w:pos="5460" w:val="left" w:leader="none"/>
          <w:tab w:pos="6677" w:val="left" w:leader="none"/>
          <w:tab w:pos="7893" w:val="left" w:leader="none"/>
          <w:tab w:pos="9112" w:val="left" w:leader="none"/>
          <w:tab w:pos="10327" w:val="left" w:leader="none"/>
          <w:tab w:pos="11545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Aportaciones</w:t>
      </w:r>
      <w:r>
        <w:rPr>
          <w:rFonts w:ascii="Arial" w:hAnsi="Arial"/>
          <w:b/>
          <w:sz w:val="20"/>
        </w:rPr>
        <w:t> 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Educación</w:t>
        <w:tab/>
      </w:r>
      <w:r>
        <w:rPr>
          <w:rFonts w:ascii="Arial" w:hAnsi="Arial"/>
          <w:b/>
          <w:spacing w:val="-1"/>
          <w:w w:val="95"/>
          <w:sz w:val="20"/>
        </w:rPr>
        <w:t>1,087,213</w:t>
        <w:tab/>
        <w:t>1,439,015</w:t>
        <w:tab/>
        <w:t>1,565,023</w:t>
        <w:tab/>
        <w:t>1,755,596</w:t>
        <w:tab/>
        <w:t>1,886,875</w:t>
        <w:tab/>
      </w:r>
      <w:r>
        <w:rPr>
          <w:rFonts w:ascii="Arial" w:hAnsi="Arial"/>
          <w:b/>
          <w:spacing w:val="-1"/>
          <w:sz w:val="20"/>
        </w:rPr>
        <w:t>2,047,990</w:t>
      </w:r>
      <w:r>
        <w:rPr>
          <w:rFonts w:ascii="Arial" w:hAnsi="Arial"/>
          <w:sz w:val="20"/>
        </w:rPr>
      </w:r>
    </w:p>
    <w:p>
      <w:pPr>
        <w:tabs>
          <w:tab w:pos="5739" w:val="left" w:leader="none"/>
          <w:tab w:pos="6955" w:val="left" w:leader="none"/>
          <w:tab w:pos="8171" w:val="left" w:leader="none"/>
          <w:tab w:pos="9390" w:val="left" w:leader="none"/>
          <w:tab w:pos="10606" w:val="left" w:leader="none"/>
          <w:tab w:pos="11823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Poder Legislativo</w:t>
        <w:tab/>
        <w:t>23,781</w:t>
        <w:tab/>
        <w:t>33,272</w:t>
        <w:tab/>
        <w:t>39,413</w:t>
        <w:tab/>
        <w:t>43,202</w:t>
        <w:tab/>
      </w:r>
      <w:r>
        <w:rPr>
          <w:rFonts w:ascii="Arial"/>
          <w:b/>
          <w:spacing w:val="-1"/>
          <w:w w:val="95"/>
          <w:sz w:val="20"/>
        </w:rPr>
        <w:t>50,369</w:t>
        <w:tab/>
      </w:r>
      <w:r>
        <w:rPr>
          <w:rFonts w:ascii="Arial"/>
          <w:b/>
          <w:spacing w:val="-1"/>
          <w:sz w:val="20"/>
        </w:rPr>
        <w:t>69,258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955" w:val="left" w:leader="none"/>
          <w:tab w:pos="8171" w:val="left" w:leader="none"/>
          <w:tab w:pos="9390" w:val="left" w:leader="none"/>
          <w:tab w:pos="10606" w:val="left" w:leader="none"/>
          <w:tab w:pos="11824" w:val="left" w:leader="none"/>
        </w:tabs>
        <w:spacing w:before="9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Poder Judicial</w:t>
        <w:tab/>
      </w:r>
      <w:r>
        <w:rPr>
          <w:rFonts w:ascii="Arial"/>
          <w:b/>
          <w:w w:val="95"/>
          <w:sz w:val="20"/>
        </w:rPr>
        <w:t>35,011</w:t>
        <w:tab/>
        <w:t>40,313</w:t>
        <w:tab/>
        <w:t>47,087</w:t>
        <w:tab/>
        <w:t>51,673</w:t>
        <w:tab/>
      </w:r>
      <w:r>
        <w:rPr>
          <w:rFonts w:ascii="Arial"/>
          <w:b/>
          <w:sz w:val="20"/>
        </w:rPr>
        <w:t>55,138</w:t>
        <w:tab/>
        <w:t>64,664</w:t>
      </w:r>
      <w:r>
        <w:rPr>
          <w:rFonts w:ascii="Arial"/>
          <w:sz w:val="20"/>
        </w:rPr>
      </w:r>
    </w:p>
    <w:p>
      <w:pPr>
        <w:tabs>
          <w:tab w:pos="6017" w:val="left" w:leader="none"/>
          <w:tab w:pos="7234" w:val="left" w:leader="none"/>
          <w:tab w:pos="8449" w:val="left" w:leader="none"/>
          <w:tab w:pos="9667" w:val="left" w:leader="none"/>
          <w:tab w:pos="10883" w:val="left" w:leader="none"/>
          <w:tab w:pos="12434" w:val="righ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Instituto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Federal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Electoral</w:t>
        <w:tab/>
      </w:r>
      <w:r>
        <w:rPr>
          <w:rFonts w:ascii="Arial"/>
          <w:b/>
          <w:spacing w:val="-1"/>
          <w:w w:val="95"/>
          <w:sz w:val="20"/>
        </w:rPr>
        <w:t>207</w:t>
        <w:tab/>
      </w:r>
      <w:r>
        <w:rPr>
          <w:rFonts w:ascii="Arial"/>
          <w:b/>
          <w:spacing w:val="-1"/>
          <w:sz w:val="20"/>
        </w:rPr>
        <w:t>177</w:t>
        <w:tab/>
        <w:t>136</w:t>
        <w:tab/>
      </w:r>
      <w:r>
        <w:rPr>
          <w:rFonts w:ascii="Arial"/>
          <w:b/>
          <w:spacing w:val="-1"/>
          <w:w w:val="95"/>
          <w:sz w:val="20"/>
        </w:rPr>
        <w:t>135</w:t>
        <w:tab/>
      </w:r>
      <w:r>
        <w:rPr>
          <w:rFonts w:ascii="Arial"/>
          <w:b/>
          <w:spacing w:val="-1"/>
          <w:sz w:val="20"/>
        </w:rPr>
        <w:t>143</w:t>
        <w:tab/>
        <w:t>150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955" w:val="left" w:leader="none"/>
          <w:tab w:pos="8171" w:val="left" w:leader="none"/>
          <w:tab w:pos="9390" w:val="left" w:leader="none"/>
          <w:tab w:pos="10606" w:val="left" w:leader="none"/>
          <w:tab w:pos="11824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Bienes Muebles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Inmuebles</w:t>
        <w:tab/>
      </w:r>
      <w:r>
        <w:rPr>
          <w:rFonts w:ascii="Arial"/>
          <w:b/>
          <w:w w:val="95"/>
          <w:sz w:val="20"/>
        </w:rPr>
        <w:t>27,198</w:t>
        <w:tab/>
        <w:t>27,135</w:t>
        <w:tab/>
        <w:t>51,875</w:t>
        <w:tab/>
        <w:t>39,015</w:t>
        <w:tab/>
      </w:r>
      <w:r>
        <w:rPr>
          <w:rFonts w:ascii="Arial"/>
          <w:b/>
          <w:sz w:val="20"/>
        </w:rPr>
        <w:t>54,732</w:t>
        <w:tab/>
        <w:t>37,985</w:t>
      </w:r>
      <w:r>
        <w:rPr>
          <w:rFonts w:ascii="Arial"/>
          <w:sz w:val="20"/>
        </w:rPr>
      </w:r>
    </w:p>
    <w:p>
      <w:pPr>
        <w:tabs>
          <w:tab w:pos="5738" w:val="left" w:leader="none"/>
          <w:tab w:pos="6955" w:val="left" w:leader="none"/>
          <w:tab w:pos="8171" w:val="left" w:leader="none"/>
          <w:tab w:pos="9278" w:val="left" w:leader="none"/>
          <w:tab w:pos="10494" w:val="left" w:leader="none"/>
          <w:tab w:pos="11712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Públicas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Construcciones</w:t>
        <w:tab/>
      </w:r>
      <w:r>
        <w:rPr>
          <w:rFonts w:ascii="Arial" w:hAnsi="Arial"/>
          <w:b/>
          <w:w w:val="95"/>
          <w:sz w:val="20"/>
        </w:rPr>
        <w:t>15,515</w:t>
        <w:tab/>
        <w:t>51,597</w:t>
        <w:tab/>
        <w:t>62,483</w:t>
        <w:tab/>
        <w:t>124,175</w:t>
        <w:tab/>
        <w:t>235,602</w:t>
        <w:tab/>
      </w:r>
      <w:r>
        <w:rPr>
          <w:rFonts w:ascii="Arial" w:hAnsi="Arial"/>
          <w:b/>
          <w:sz w:val="20"/>
        </w:rPr>
        <w:t>179,584</w:t>
      </w:r>
      <w:r>
        <w:rPr>
          <w:rFonts w:ascii="Arial" w:hAnsi="Arial"/>
          <w:sz w:val="20"/>
        </w:rPr>
      </w:r>
    </w:p>
    <w:p>
      <w:pPr>
        <w:tabs>
          <w:tab w:pos="5996" w:val="left" w:leader="none"/>
          <w:tab w:pos="6955" w:val="left" w:leader="none"/>
          <w:tab w:pos="8171" w:val="left" w:leader="none"/>
          <w:tab w:pos="9389" w:val="left" w:leader="none"/>
          <w:tab w:pos="10604" w:val="left" w:leader="none"/>
          <w:tab w:pos="11710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Obras</w:t>
      </w:r>
      <w:r>
        <w:rPr>
          <w:rFonts w:ascii="Arial"/>
          <w:b/>
          <w:spacing w:val="-1"/>
          <w:sz w:val="20"/>
        </w:rPr>
        <w:t> con Recursos </w:t>
      </w:r>
      <w:r>
        <w:rPr>
          <w:rFonts w:ascii="Arial"/>
          <w:b/>
          <w:sz w:val="20"/>
        </w:rPr>
        <w:t>Propios</w:t>
        <w:tab/>
        <w:t>n.d.</w:t>
        <w:tab/>
      </w:r>
      <w:r>
        <w:rPr>
          <w:rFonts w:ascii="Arial"/>
          <w:b/>
          <w:spacing w:val="-1"/>
          <w:sz w:val="20"/>
        </w:rPr>
        <w:t>50,512</w:t>
        <w:tab/>
        <w:t>39,712</w:t>
        <w:tab/>
        <w:t>49,597</w:t>
        <w:tab/>
      </w:r>
      <w:r>
        <w:rPr>
          <w:rFonts w:ascii="Arial"/>
          <w:b/>
          <w:spacing w:val="-1"/>
          <w:w w:val="95"/>
          <w:sz w:val="20"/>
        </w:rPr>
        <w:t>77,502</w:t>
        <w:tab/>
      </w:r>
      <w:r>
        <w:rPr>
          <w:rFonts w:ascii="Arial"/>
          <w:b/>
          <w:spacing w:val="-1"/>
          <w:sz w:val="20"/>
        </w:rPr>
        <w:t>151,361</w:t>
      </w:r>
      <w:r>
        <w:rPr>
          <w:rFonts w:ascii="Arial"/>
          <w:sz w:val="20"/>
        </w:rPr>
      </w:r>
    </w:p>
    <w:p>
      <w:pPr>
        <w:tabs>
          <w:tab w:pos="5997" w:val="left" w:leader="none"/>
          <w:tab w:pos="7458" w:val="left" w:leader="none"/>
          <w:tab w:pos="8172" w:val="left" w:leader="none"/>
          <w:tab w:pos="9390" w:val="left" w:leader="none"/>
          <w:tab w:pos="10494" w:val="left" w:leader="none"/>
          <w:tab w:pos="11822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Obras</w:t>
      </w:r>
      <w:r>
        <w:rPr>
          <w:rFonts w:ascii="Arial"/>
          <w:b/>
          <w:spacing w:val="-1"/>
          <w:sz w:val="20"/>
        </w:rPr>
        <w:t> con </w:t>
      </w:r>
      <w:r>
        <w:rPr>
          <w:rFonts w:ascii="Arial"/>
          <w:b/>
          <w:sz w:val="20"/>
        </w:rPr>
        <w:t>Fideicomisos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> 2%</w:t>
        <w:tab/>
      </w:r>
      <w:r>
        <w:rPr>
          <w:rFonts w:ascii="Arial"/>
          <w:b/>
          <w:w w:val="95"/>
          <w:sz w:val="20"/>
        </w:rPr>
        <w:t>n.d.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sz w:val="20"/>
        </w:rPr>
        <w:t>21,655</w:t>
        <w:tab/>
        <w:t>73,289</w:t>
        <w:tab/>
      </w:r>
      <w:r>
        <w:rPr>
          <w:rFonts w:ascii="Arial"/>
          <w:b/>
          <w:spacing w:val="-1"/>
          <w:w w:val="95"/>
          <w:sz w:val="20"/>
        </w:rPr>
        <w:t>158,100</w:t>
        <w:tab/>
      </w:r>
      <w:r>
        <w:rPr>
          <w:rFonts w:ascii="Arial"/>
          <w:b/>
          <w:spacing w:val="-1"/>
          <w:sz w:val="20"/>
        </w:rPr>
        <w:t>27,830</w:t>
      </w:r>
      <w:r>
        <w:rPr>
          <w:rFonts w:ascii="Arial"/>
          <w:sz w:val="20"/>
        </w:rPr>
      </w:r>
    </w:p>
    <w:p>
      <w:pPr>
        <w:tabs>
          <w:tab w:pos="5996" w:val="left" w:leader="none"/>
          <w:tab w:pos="7067" w:val="left" w:leader="none"/>
          <w:tab w:pos="8283" w:val="left" w:leader="none"/>
          <w:tab w:pos="9501" w:val="left" w:leader="none"/>
          <w:tab w:pos="11107" w:val="left" w:leader="none"/>
          <w:tab w:pos="12101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Estudios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2"/>
          <w:sz w:val="20"/>
        </w:rPr>
        <w:t>Proyectos</w:t>
        <w:tab/>
      </w:r>
      <w:r>
        <w:rPr>
          <w:rFonts w:ascii="Arial"/>
          <w:b/>
          <w:sz w:val="20"/>
        </w:rPr>
        <w:t>n.d.</w:t>
        <w:tab/>
      </w:r>
      <w:r>
        <w:rPr>
          <w:rFonts w:ascii="Arial"/>
          <w:b/>
          <w:spacing w:val="-1"/>
          <w:w w:val="95"/>
          <w:sz w:val="20"/>
        </w:rPr>
        <w:t>1,085</w:t>
        <w:tab/>
        <w:t>1,116</w:t>
        <w:tab/>
        <w:t>1,289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pacing w:val="-1"/>
          <w:sz w:val="20"/>
        </w:rPr>
        <w:t>393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955" w:val="left" w:leader="none"/>
          <w:tab w:pos="8171" w:val="left" w:leader="none"/>
          <w:tab w:pos="9390" w:val="left" w:leader="none"/>
          <w:tab w:pos="10494" w:val="left" w:leader="none"/>
          <w:tab w:pos="11712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Inversiones </w:t>
      </w:r>
      <w:r>
        <w:rPr>
          <w:rFonts w:ascii="Arial"/>
          <w:b/>
          <w:sz w:val="20"/>
        </w:rPr>
        <w:t>Financieras</w:t>
        <w:tab/>
      </w:r>
      <w:r>
        <w:rPr>
          <w:rFonts w:ascii="Arial"/>
          <w:b/>
          <w:w w:val="95"/>
          <w:sz w:val="20"/>
        </w:rPr>
        <w:t>22,784</w:t>
        <w:tab/>
        <w:t>42,486</w:t>
        <w:tab/>
        <w:t>85,108</w:t>
        <w:tab/>
        <w:t>93,035</w:t>
        <w:tab/>
        <w:t>118,483</w:t>
        <w:tab/>
      </w:r>
      <w:r>
        <w:rPr>
          <w:rFonts w:ascii="Arial"/>
          <w:b/>
          <w:sz w:val="20"/>
        </w:rPr>
        <w:t>133,896</w:t>
      </w:r>
      <w:r>
        <w:rPr>
          <w:rFonts w:ascii="Arial"/>
          <w:sz w:val="20"/>
        </w:rPr>
      </w:r>
    </w:p>
    <w:p>
      <w:pPr>
        <w:tabs>
          <w:tab w:pos="5997" w:val="left" w:leader="none"/>
          <w:tab w:pos="6957" w:val="left" w:leader="none"/>
          <w:tab w:pos="8172" w:val="left" w:leader="none"/>
          <w:tab w:pos="9391" w:val="left" w:leader="none"/>
          <w:tab w:pos="10607" w:val="left" w:leader="none"/>
          <w:tab w:pos="11824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Fideicomiso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de Hospedaje</w:t>
        <w:tab/>
      </w:r>
      <w:r>
        <w:rPr>
          <w:rFonts w:ascii="Arial"/>
          <w:b/>
          <w:w w:val="95"/>
          <w:sz w:val="20"/>
        </w:rPr>
        <w:t>n.d.</w:t>
        <w:tab/>
      </w:r>
      <w:r>
        <w:rPr>
          <w:rFonts w:ascii="Arial"/>
          <w:b/>
          <w:spacing w:val="-1"/>
          <w:sz w:val="20"/>
        </w:rPr>
        <w:t>25,401</w:t>
        <w:tab/>
        <w:t>26,632</w:t>
        <w:tab/>
        <w:t>24,073</w:t>
        <w:tab/>
      </w:r>
      <w:r>
        <w:rPr>
          <w:rFonts w:ascii="Arial"/>
          <w:b/>
          <w:spacing w:val="-1"/>
          <w:w w:val="95"/>
          <w:sz w:val="20"/>
        </w:rPr>
        <w:t>35,693</w:t>
        <w:tab/>
      </w:r>
      <w:r>
        <w:rPr>
          <w:rFonts w:ascii="Arial"/>
          <w:b/>
          <w:spacing w:val="-1"/>
          <w:sz w:val="20"/>
        </w:rPr>
        <w:t>41,797</w:t>
      </w:r>
      <w:r>
        <w:rPr>
          <w:rFonts w:ascii="Arial"/>
          <w:sz w:val="20"/>
        </w:rPr>
      </w:r>
    </w:p>
    <w:p>
      <w:pPr>
        <w:tabs>
          <w:tab w:pos="5998" w:val="left" w:leader="none"/>
          <w:tab w:pos="6958" w:val="left" w:leader="none"/>
          <w:tab w:pos="8172" w:val="left" w:leader="none"/>
          <w:tab w:pos="9391" w:val="left" w:leader="none"/>
          <w:tab w:pos="10606" w:val="left" w:leader="none"/>
          <w:tab w:pos="11823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Fideicomiso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> 1%</w:t>
        <w:tab/>
      </w:r>
      <w:r>
        <w:rPr>
          <w:rFonts w:ascii="Arial"/>
          <w:b/>
          <w:w w:val="95"/>
          <w:sz w:val="20"/>
        </w:rPr>
        <w:t>n.d.</w:t>
        <w:tab/>
      </w:r>
      <w:r>
        <w:rPr>
          <w:rFonts w:ascii="Arial"/>
          <w:b/>
          <w:spacing w:val="-1"/>
          <w:sz w:val="20"/>
        </w:rPr>
        <w:t>17,085</w:t>
        <w:tab/>
        <w:t>43,958</w:t>
        <w:tab/>
        <w:t>27,561</w:t>
        <w:tab/>
      </w:r>
      <w:r>
        <w:rPr>
          <w:rFonts w:ascii="Arial"/>
          <w:b/>
          <w:spacing w:val="-1"/>
          <w:w w:val="95"/>
          <w:sz w:val="20"/>
        </w:rPr>
        <w:t>29,733</w:t>
        <w:tab/>
      </w:r>
      <w:r>
        <w:rPr>
          <w:rFonts w:ascii="Arial"/>
          <w:b/>
          <w:spacing w:val="-1"/>
          <w:sz w:val="20"/>
        </w:rPr>
        <w:t>27,755</w:t>
      </w:r>
      <w:r>
        <w:rPr>
          <w:rFonts w:ascii="Arial"/>
          <w:sz w:val="20"/>
        </w:rPr>
      </w:r>
    </w:p>
    <w:p>
      <w:pPr>
        <w:tabs>
          <w:tab w:pos="5998" w:val="left" w:leader="none"/>
          <w:tab w:pos="7459" w:val="left" w:leader="none"/>
          <w:tab w:pos="8173" w:val="left" w:leader="none"/>
          <w:tab w:pos="9391" w:val="left" w:leader="none"/>
          <w:tab w:pos="10606" w:val="left" w:leader="none"/>
          <w:tab w:pos="11824" w:val="left" w:leader="none"/>
        </w:tabs>
        <w:spacing w:before="10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Fideicomiso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> 2%</w:t>
        <w:tab/>
      </w:r>
      <w:r>
        <w:rPr>
          <w:rFonts w:ascii="Arial"/>
          <w:b/>
          <w:w w:val="95"/>
          <w:sz w:val="20"/>
        </w:rPr>
        <w:t>n.d.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sz w:val="20"/>
        </w:rPr>
        <w:t>14,518</w:t>
        <w:tab/>
        <w:t>41,401</w:t>
        <w:tab/>
      </w:r>
      <w:r>
        <w:rPr>
          <w:rFonts w:ascii="Arial"/>
          <w:b/>
          <w:spacing w:val="-1"/>
          <w:w w:val="95"/>
          <w:sz w:val="20"/>
        </w:rPr>
        <w:t>53,057</w:t>
        <w:tab/>
      </w:r>
      <w:r>
        <w:rPr>
          <w:rFonts w:ascii="Arial"/>
          <w:b/>
          <w:spacing w:val="-1"/>
          <w:sz w:val="20"/>
        </w:rPr>
        <w:t>64,344</w:t>
      </w:r>
      <w:r>
        <w:rPr>
          <w:rFonts w:ascii="Arial"/>
          <w:sz w:val="20"/>
        </w:rPr>
      </w:r>
    </w:p>
    <w:p>
      <w:pPr>
        <w:tabs>
          <w:tab w:pos="5739" w:val="left" w:leader="none"/>
          <w:tab w:pos="6844" w:val="left" w:leader="none"/>
          <w:tab w:pos="8171" w:val="left" w:leader="none"/>
          <w:tab w:pos="9390" w:val="left" w:leader="none"/>
          <w:tab w:pos="10494" w:val="left" w:leader="none"/>
          <w:tab w:pos="11712" w:val="left" w:leader="none"/>
        </w:tabs>
        <w:spacing w:before="10"/>
        <w:ind w:left="2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Deuda </w:t>
      </w:r>
      <w:r>
        <w:rPr>
          <w:rFonts w:ascii="Arial" w:hAnsi="Arial"/>
          <w:b/>
          <w:sz w:val="20"/>
        </w:rPr>
        <w:t>Pública</w:t>
        <w:tab/>
      </w:r>
      <w:r>
        <w:rPr>
          <w:rFonts w:ascii="Arial" w:hAnsi="Arial"/>
          <w:b/>
          <w:spacing w:val="-1"/>
          <w:sz w:val="20"/>
        </w:rPr>
        <w:t>75,551</w:t>
        <w:tab/>
        <w:t>113,571</w:t>
        <w:tab/>
      </w:r>
      <w:r>
        <w:rPr>
          <w:rFonts w:ascii="Arial" w:hAnsi="Arial"/>
          <w:b/>
          <w:w w:val="95"/>
          <w:sz w:val="20"/>
        </w:rPr>
        <w:t>77,797</w:t>
        <w:tab/>
        <w:t>83,194</w:t>
        <w:tab/>
        <w:t>118,189</w:t>
        <w:tab/>
      </w:r>
      <w:r>
        <w:rPr>
          <w:rFonts w:ascii="Arial" w:hAnsi="Arial"/>
          <w:b/>
          <w:sz w:val="20"/>
        </w:rPr>
        <w:t>317,122</w:t>
      </w:r>
      <w:r>
        <w:rPr>
          <w:rFonts w:ascii="Arial" w:hAnsi="Arial"/>
          <w:sz w:val="20"/>
        </w:rPr>
      </w:r>
    </w:p>
    <w:p>
      <w:pPr>
        <w:pStyle w:val="BodyText"/>
        <w:spacing w:line="240" w:lineRule="auto" w:before="11"/>
        <w:ind w:left="930" w:right="583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Presupuestal.</w:t>
      </w:r>
      <w:r>
        <w:rPr>
          <w:spacing w:val="5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93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48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5970" w:right="2314" w:hanging="2631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Total</w:t>
      </w:r>
      <w:r>
        <w:rPr>
          <w:spacing w:val="-1"/>
        </w:rPr>
        <w:t> en el Sector </w:t>
      </w:r>
      <w:r>
        <w:rPr>
          <w:spacing w:val="-2"/>
        </w:rPr>
        <w:t>Educativo</w:t>
      </w:r>
      <w:r>
        <w:rPr>
          <w:spacing w:val="-1"/>
        </w:rPr>
        <w:t> en Baja California</w:t>
      </w:r>
      <w:r>
        <w:rPr/>
        <w:t> </w:t>
      </w:r>
      <w:r>
        <w:rPr>
          <w:spacing w:val="-1"/>
        </w:rPr>
        <w:t>Sur, 2000-2004</w:t>
      </w:r>
      <w:r>
        <w:rPr>
          <w:spacing w:val="30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7.450pt;height:167.65pt;mso-position-horizontal-relative:char;mso-position-vertical-relative:line" coordorigin="0,0" coordsize="10549,3353">
            <v:group style="position:absolute;left:4465;top:6;width:2;height:3341" coordorigin="4465,6" coordsize="2,3341">
              <v:shape style="position:absolute;left:4465;top:6;width:2;height:3341" coordorigin="4465,6" coordsize="0,3341" path="m4465,6l4465,3347e" filled="false" stroked="true" strokeweight=".580pt" strokecolor="#000000">
                <v:path arrowok="t"/>
              </v:shape>
            </v:group>
            <v:group style="position:absolute;left:5682;top:6;width:2;height:3341" coordorigin="5682,6" coordsize="2,3341">
              <v:shape style="position:absolute;left:5682;top:6;width:2;height:3341" coordorigin="5682,6" coordsize="0,3341" path="m5682,6l5682,3347e" filled="false" stroked="true" strokeweight=".580pt" strokecolor="#000000">
                <v:path arrowok="t"/>
              </v:shape>
            </v:group>
            <v:group style="position:absolute;left:6899;top:6;width:2;height:3341" coordorigin="6899,6" coordsize="2,3341">
              <v:shape style="position:absolute;left:6899;top:6;width:2;height:3341" coordorigin="6899,6" coordsize="0,3341" path="m6899,6l6899,3347e" filled="false" stroked="true" strokeweight=".580pt" strokecolor="#000000">
                <v:path arrowok="t"/>
              </v:shape>
            </v:group>
            <v:group style="position:absolute;left:8115;top:6;width:2;height:3341" coordorigin="8115,6" coordsize="2,3341">
              <v:shape style="position:absolute;left:8115;top:6;width:2;height:3341" coordorigin="8115,6" coordsize="0,3341" path="m8115,6l8115,3347e" filled="false" stroked="true" strokeweight=".580pt" strokecolor="#000000">
                <v:path arrowok="t"/>
              </v:shape>
            </v:group>
            <v:group style="position:absolute;left:9332;top:6;width:2;height:3341" coordorigin="9332,6" coordsize="2,3341">
              <v:shape style="position:absolute;left:9332;top:6;width:2;height:3341" coordorigin="9332,6" coordsize="0,3341" path="m9332,6l9332,3347e" filled="false" stroked="true" strokeweight=".580pt" strokecolor="#000000">
                <v:path arrowok="t"/>
              </v:shape>
            </v:group>
            <v:group style="position:absolute;left:6;top:241;width:10538;height:2" coordorigin="6,241" coordsize="10538,2">
              <v:shape style="position:absolute;left:6;top:241;width:10538;height:2" coordorigin="6,241" coordsize="10538,0" path="m6,241l10543,241e" filled="false" stroked="true" strokeweight=".580pt" strokecolor="#000000">
                <v:path arrowok="t"/>
              </v:shape>
              <v:shape style="position:absolute;left:6;top:476;width:10541;height:10" type="#_x0000_t75" stroked="false">
                <v:imagedata r:id="rId359" o:title=""/>
              </v:shape>
              <v:shape style="position:absolute;left:6;top:716;width:10541;height:10" type="#_x0000_t75" stroked="false">
                <v:imagedata r:id="rId359" o:title=""/>
              </v:shape>
              <v:shape style="position:absolute;left:6;top:956;width:10541;height:10" type="#_x0000_t75" stroked="false">
                <v:imagedata r:id="rId359" o:title=""/>
              </v:shape>
              <v:shape style="position:absolute;left:6;top:1196;width:10541;height:10" type="#_x0000_t75" stroked="false">
                <v:imagedata r:id="rId359" o:title=""/>
              </v:shape>
              <v:shape style="position:absolute;left:6;top:1667;width:10541;height:10" type="#_x0000_t75" stroked="false">
                <v:imagedata r:id="rId359" o:title=""/>
              </v:shape>
              <v:shape style="position:absolute;left:6;top:1907;width:10541;height:10" type="#_x0000_t75" stroked="false">
                <v:imagedata r:id="rId359" o:title=""/>
              </v:shape>
              <v:shape style="position:absolute;left:6;top:2147;width:10541;height:10" type="#_x0000_t75" stroked="false">
                <v:imagedata r:id="rId359" o:title=""/>
              </v:shape>
              <v:shape style="position:absolute;left:6;top:2387;width:10541;height:10" type="#_x0000_t75" stroked="false">
                <v:imagedata r:id="rId359" o:title=""/>
              </v:shape>
              <v:shape style="position:absolute;left:6;top:2627;width:10541;height:10" type="#_x0000_t75" stroked="false">
                <v:imagedata r:id="rId359" o:title=""/>
              </v:shape>
              <v:shape style="position:absolute;left:6;top:2867;width:10541;height:10" type="#_x0000_t75" stroked="false">
                <v:imagedata r:id="rId359" o:title=""/>
              </v:shape>
            </v:group>
            <v:group style="position:absolute;left:6;top:3111;width:10538;height:2" coordorigin="6,3111" coordsize="10538,2">
              <v:shape style="position:absolute;left:6;top:3111;width:10538;height:2" coordorigin="6,3111" coordsize="10538,0" path="m6,3111l10543,3111e" filled="false" stroked="true" strokeweight=".580pt" strokecolor="#000000">
                <v:path arrowok="t"/>
              </v:shape>
              <v:shape style="position:absolute;left:120;top:29;width:3684;height:331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65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Concepto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96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Sector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educativo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transferido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Educación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básica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normal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UABCS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Conalep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Instituto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Estatal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Adultos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41" w:firstLine="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educativa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transferida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básica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normal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Educación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superior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8" w:firstLine="5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Aportación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estatal al sector</w:t>
                      </w:r>
                      <w:r>
                        <w:rPr>
                          <w:rFonts w:ascii="Arial" w:hAnsi="Arial"/>
                          <w:b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educativo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Aportación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estatal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SEP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Aportación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estatal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 UABCS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43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Inversión total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82;top:29;width:5758;height:1401" type="#_x0000_t202" filled="false" stroked="false">
                <v:textbox inset="0,0,0,0">
                  <w:txbxContent>
                    <w:p>
                      <w:pPr>
                        <w:tabs>
                          <w:tab w:pos="1216" w:val="left" w:leader="none"/>
                          <w:tab w:pos="2433" w:val="left" w:leader="none"/>
                          <w:tab w:pos="3649" w:val="left" w:leader="none"/>
                          <w:tab w:pos="4865" w:val="left" w:leader="none"/>
                        </w:tabs>
                        <w:spacing w:line="205" w:lineRule="exact" w:before="0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16" w:val="left" w:leader="none"/>
                          <w:tab w:pos="2433" w:val="left" w:leader="none"/>
                          <w:tab w:pos="3649" w:val="left" w:leader="none"/>
                          <w:tab w:pos="486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1,297,900</w:t>
                        <w:tab/>
                        <w:t>1,436,015</w:t>
                        <w:tab/>
                        <w:t>1,593,399</w:t>
                        <w:tab/>
                        <w:t>1,726,523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1,839,289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16" w:val="left" w:leader="none"/>
                          <w:tab w:pos="2432" w:val="left" w:leader="none"/>
                          <w:tab w:pos="3649" w:val="left" w:leader="none"/>
                          <w:tab w:pos="4865" w:val="left" w:leader="none"/>
                        </w:tabs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1,168,272</w:t>
                        <w:tab/>
                        <w:t>1,287,650</w:t>
                        <w:tab/>
                        <w:t>1,398,425</w:t>
                        <w:tab/>
                        <w:t>1,544,444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1,638,014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81" w:val="left" w:leader="none"/>
                          <w:tab w:pos="2598" w:val="left" w:leader="none"/>
                          <w:tab w:pos="3815" w:val="left" w:leader="none"/>
                          <w:tab w:pos="5030" w:val="left" w:leader="none"/>
                        </w:tabs>
                        <w:spacing w:before="10"/>
                        <w:ind w:left="16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110,983</w:t>
                        <w:tab/>
                        <w:t>124,545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168,561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154,137</w:t>
                        <w:tab/>
                        <w:t>167,363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606" w:val="left" w:leader="none"/>
                          <w:tab w:pos="2712" w:val="left" w:leader="none"/>
                          <w:tab w:pos="3928" w:val="left" w:leader="none"/>
                          <w:tab w:pos="5144" w:val="left" w:leader="none"/>
                        </w:tabs>
                        <w:spacing w:before="10"/>
                        <w:ind w:left="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8,876</w:t>
                        <w:tab/>
                        <w:t>9,691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10,285</w:t>
                        <w:tab/>
                        <w:t>11,937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17,192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95" w:val="left" w:leader="none"/>
                          <w:tab w:pos="2711" w:val="left" w:leader="none"/>
                          <w:tab w:pos="3928" w:val="left" w:leader="none"/>
                          <w:tab w:pos="5144" w:val="left" w:leader="none"/>
                        </w:tabs>
                        <w:spacing w:line="226" w:lineRule="exact" w:before="10"/>
                        <w:ind w:left="38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9,769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14,129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16,128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16,005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16,720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82;top:1700;width:89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62,418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56,794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5,624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78,697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56,315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22,382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1,439,015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99;top:1700;width:89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44,355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38,879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5,476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84,653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62,329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22,324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1,565,023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15;top:1700;width:893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42,640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25,302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17,338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119,557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93,483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26,074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1,755,596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32;top:1700;width:892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37,308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24,655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12,653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123,044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91,241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31,803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1,886,875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548;top:1700;width:892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66,712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58,305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8,407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141,989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105,123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36,866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2,047,990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600" w:right="512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Presupuestal.</w:t>
      </w:r>
      <w:r>
        <w:rPr>
          <w:spacing w:val="5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600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/>
        <w:ind w:left="5970" w:right="2786" w:hanging="2426"/>
        <w:jc w:val="left"/>
        <w:rPr>
          <w:b w:val="0"/>
          <w:bCs w:val="0"/>
        </w:rPr>
      </w:pPr>
      <w:r>
        <w:rPr/>
        <w:pict>
          <v:shape style="position:absolute;margin-left:180.539993pt;margin-top:58.039375pt;width:430.26011pt;height:.48pt;mso-position-horizontal-relative:page;mso-position-vertical-relative:paragraph;z-index:-1058440" type="#_x0000_t75" stroked="false">
            <v:imagedata r:id="rId360" o:title=""/>
          </v:shape>
        </w:pict>
      </w:r>
      <w:r>
        <w:rPr>
          <w:spacing w:val="-1"/>
        </w:rPr>
        <w:t>Inversión </w:t>
      </w:r>
      <w:r>
        <w:rPr/>
        <w:t>Total</w:t>
      </w:r>
      <w:r>
        <w:rPr>
          <w:spacing w:val="-1"/>
        </w:rPr>
        <w:t> en el Sector Salud en Baja California</w:t>
      </w:r>
      <w:r>
        <w:rPr/>
        <w:t> </w:t>
      </w:r>
      <w:r>
        <w:rPr>
          <w:spacing w:val="-1"/>
        </w:rPr>
        <w:t>Sur, 2000-2004</w:t>
      </w:r>
      <w:r>
        <w:rPr>
          <w:spacing w:val="28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0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051"/>
        <w:gridCol w:w="1051"/>
        <w:gridCol w:w="1051"/>
        <w:gridCol w:w="1051"/>
        <w:gridCol w:w="1043"/>
      </w:tblGrid>
      <w:tr>
        <w:trPr>
          <w:trHeight w:val="234" w:hRule="exact"/>
        </w:trPr>
        <w:tc>
          <w:tcPr>
            <w:tcW w:w="3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3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Concepto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2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335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Sector</w:t>
            </w:r>
            <w:r>
              <w:rPr>
                <w:rFonts w:ascii="Arial"/>
                <w:b/>
                <w:spacing w:val="-1"/>
                <w:sz w:val="20"/>
              </w:rPr>
              <w:t> salud </w:t>
            </w:r>
            <w:r>
              <w:rPr>
                <w:rFonts w:ascii="Arial"/>
                <w:b/>
                <w:sz w:val="20"/>
              </w:rPr>
              <w:t>transferido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244,912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282,930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299,527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329,779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378,540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3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Aportaciones</w:t>
            </w:r>
            <w:r>
              <w:rPr>
                <w:rFonts w:ascii="Arial" w:hAnsi="Arial"/>
                <w:b/>
                <w:sz w:val="20"/>
              </w:rPr>
              <w:t> por</w:t>
            </w:r>
            <w:r>
              <w:rPr>
                <w:rFonts w:ascii="Arial" w:hAnsi="Arial"/>
                <w:b/>
                <w:spacing w:val="-1"/>
                <w:sz w:val="20"/>
              </w:rPr>
              <w:t> recuperación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23,254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27,041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30,212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36,630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37,023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335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Aportación</w:t>
            </w:r>
            <w:r>
              <w:rPr>
                <w:rFonts w:ascii="Arial" w:hAnsi="Arial"/>
                <w:b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estatal al </w:t>
            </w:r>
            <w:r>
              <w:rPr>
                <w:rFonts w:ascii="Arial" w:hAnsi="Arial"/>
                <w:b/>
                <w:sz w:val="20"/>
              </w:rPr>
              <w:t>sector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18,989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23,748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26,276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27,822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65,350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33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Inversión </w:t>
            </w:r>
            <w:r>
              <w:rPr>
                <w:rFonts w:ascii="Arial" w:hAnsi="Arial"/>
                <w:b/>
                <w:color w:val="006699"/>
                <w:sz w:val="20"/>
              </w:rPr>
              <w:t>total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287,155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333,719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356,015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394,231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480,913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2309" w:right="4053"/>
        <w:jc w:val="left"/>
        <w:rPr>
          <w:b w:val="0"/>
          <w:bCs w:val="0"/>
        </w:rPr>
      </w:pPr>
      <w:r>
        <w:rPr/>
        <w:pict>
          <v:shape style="position:absolute;margin-left:180.539993pt;margin-top:-24.620193pt;width:430.26011pt;height:.48pt;mso-position-horizontal-relative:page;mso-position-vertical-relative:paragraph;z-index:-1058416" type="#_x0000_t75" stroked="false">
            <v:imagedata r:id="rId360" o:title=""/>
          </v:shape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Presupuestal.</w:t>
      </w:r>
      <w:r>
        <w:rPr>
          <w:spacing w:val="53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158" w:lineRule="exact"/>
        <w:ind w:left="2309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158" w:lineRule="exact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5970" w:right="2314" w:hanging="278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Participaciones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Subsidios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> Municipios en Baja California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Sur, 1999-2004</w:t>
      </w:r>
      <w:r>
        <w:rPr>
          <w:rFonts w:ascii="Arial"/>
          <w:b/>
          <w:spacing w:val="27"/>
          <w:sz w:val="20"/>
        </w:rPr>
        <w:t> </w:t>
      </w:r>
      <w:r>
        <w:rPr>
          <w:rFonts w:ascii="Arial"/>
          <w:b/>
          <w:spacing w:val="-1"/>
          <w:sz w:val="20"/>
        </w:rPr>
        <w:t>(miles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pesos)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00" w:lineRule="atLeast"/>
        <w:ind w:left="6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6.550pt;height:166.6pt;mso-position-horizontal-relative:char;mso-position-vertical-relative:line" coordorigin="0,0" coordsize="11531,3332">
            <v:group style="position:absolute;left:5220;top:6;width:2;height:3321" coordorigin="5220,6" coordsize="2,3321">
              <v:shape style="position:absolute;left:5220;top:6;width:2;height:3321" coordorigin="5220,6" coordsize="0,3321" path="m5220,6l5220,3326e" filled="false" stroked="true" strokeweight=".580pt" strokecolor="#000000">
                <v:path arrowok="t"/>
              </v:shape>
            </v:group>
            <v:group style="position:absolute;left:6271;top:6;width:2;height:3321" coordorigin="6271,6" coordsize="2,3321">
              <v:shape style="position:absolute;left:6271;top:6;width:2;height:3321" coordorigin="6271,6" coordsize="0,3321" path="m6271,6l6271,3326e" filled="false" stroked="true" strokeweight=".580pt" strokecolor="#000000">
                <v:path arrowok="t"/>
              </v:shape>
            </v:group>
            <v:group style="position:absolute;left:7323;top:6;width:2;height:3321" coordorigin="7323,6" coordsize="2,3321">
              <v:shape style="position:absolute;left:7323;top:6;width:2;height:3321" coordorigin="7323,6" coordsize="0,3321" path="m7323,6l7323,3326e" filled="false" stroked="true" strokeweight=".580pt" strokecolor="#000000">
                <v:path arrowok="t"/>
              </v:shape>
            </v:group>
            <v:group style="position:absolute;left:8376;top:6;width:2;height:3321" coordorigin="8376,6" coordsize="2,3321">
              <v:shape style="position:absolute;left:8376;top:6;width:2;height:3321" coordorigin="8376,6" coordsize="0,3321" path="m8376,6l8376,3326e" filled="false" stroked="true" strokeweight=".580pt" strokecolor="#000000">
                <v:path arrowok="t"/>
              </v:shape>
            </v:group>
            <v:group style="position:absolute;left:9427;top:6;width:2;height:3321" coordorigin="9427,6" coordsize="2,3321">
              <v:shape style="position:absolute;left:9427;top:6;width:2;height:3321" coordorigin="9427,6" coordsize="0,3321" path="m9427,6l9427,3326e" filled="false" stroked="true" strokeweight=".580pt" strokecolor="#000000">
                <v:path arrowok="t"/>
              </v:shape>
            </v:group>
            <v:group style="position:absolute;left:10479;top:6;width:2;height:3321" coordorigin="10479,6" coordsize="2,3321">
              <v:shape style="position:absolute;left:10479;top:6;width:2;height:3321" coordorigin="10479,6" coordsize="0,3321" path="m10479,6l10479,3326e" filled="false" stroked="true" strokeweight=".580pt" strokecolor="#000000">
                <v:path arrowok="t"/>
              </v:shape>
            </v:group>
            <v:group style="position:absolute;left:6;top:241;width:11519;height:2" coordorigin="6,241" coordsize="11519,2">
              <v:shape style="position:absolute;left:6;top:241;width:11519;height:2" coordorigin="6,241" coordsize="11519,0" path="m6,241l11525,241e" filled="false" stroked="true" strokeweight=".580pt" strokecolor="#000000">
                <v:path arrowok="t"/>
              </v:shape>
              <v:shape style="position:absolute;left:6;top:476;width:11520;height:10" type="#_x0000_t75" stroked="false">
                <v:imagedata r:id="rId362" o:title=""/>
              </v:shape>
              <v:shape style="position:absolute;left:6;top:716;width:11520;height:10" type="#_x0000_t75" stroked="false">
                <v:imagedata r:id="rId362" o:title=""/>
              </v:shape>
              <v:shape style="position:absolute;left:6;top:956;width:11520;height:10" type="#_x0000_t75" stroked="false">
                <v:imagedata r:id="rId362" o:title=""/>
              </v:shape>
              <v:shape style="position:absolute;left:6;top:1196;width:11520;height:10" type="#_x0000_t75" stroked="false">
                <v:imagedata r:id="rId362" o:title=""/>
              </v:shape>
              <v:shape style="position:absolute;left:6;top:1436;width:11520;height:10" type="#_x0000_t75" stroked="false">
                <v:imagedata r:id="rId362" o:title=""/>
              </v:shape>
              <v:shape style="position:absolute;left:6;top:1907;width:11520;height:10" type="#_x0000_t75" stroked="false">
                <v:imagedata r:id="rId362" o:title=""/>
              </v:shape>
              <v:shape style="position:absolute;left:6;top:2376;width:11520;height:10" type="#_x0000_t75" stroked="false">
                <v:imagedata r:id="rId362" o:title=""/>
              </v:shape>
              <v:shape style="position:absolute;left:6;top:2846;width:11520;height:10" type="#_x0000_t75" stroked="false">
                <v:imagedata r:id="rId362" o:title=""/>
              </v:shape>
            </v:group>
            <v:group style="position:absolute;left:6;top:3091;width:11519;height:2" coordorigin="6,3091" coordsize="11519,2">
              <v:shape style="position:absolute;left:6;top:3091;width:11519;height:2" coordorigin="6,3091" coordsize="11519,0" path="m6,3091l11525,3091e" filled="false" stroked="true" strokeweight=".580pt" strokecolor="#000000">
                <v:path arrowok="t"/>
              </v:shape>
              <v:shape style="position:absolute;left:175;top:29;width:4773;height:329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97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Concepto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09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Participaciones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Tenencias</w:t>
                      </w:r>
                      <w:r>
                        <w:rPr>
                          <w:rFonts w:ascii="Arial"/>
                          <w:b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Subsidios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99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Fondo de Fomento Municipal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Impuestos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especiales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Impuesto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sobre automóviles nuevos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36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Fondo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Aportaciones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para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Social Municipal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Fondo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Aportaciones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para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Fortalecimiento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los Municipios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30" w:lineRule="exact" w:before="13"/>
                        <w:ind w:left="0" w:right="2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Programa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Apoyo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para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Fortalecimiento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las</w:t>
                      </w:r>
                      <w:r>
                        <w:rPr>
                          <w:rFonts w:asci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Entidades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Federativas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Zofemat</w:t>
                      </w:r>
                      <w:r>
                        <w:rPr>
                          <w:rFonts w:ascii="Arial"/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26" w:lineRule="exact" w:before="10"/>
                        <w:ind w:left="10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39;top:29;width:5985;height:1401" type="#_x0000_t202" filled="false" stroked="false">
                <v:textbox inset="0,0,0,0">
                  <w:txbxContent>
                    <w:p>
                      <w:pPr>
                        <w:tabs>
                          <w:tab w:pos="1134" w:val="left" w:leader="none"/>
                          <w:tab w:pos="2185" w:val="left" w:leader="none"/>
                          <w:tab w:pos="3238" w:val="left" w:leader="none"/>
                          <w:tab w:pos="4289" w:val="left" w:leader="none"/>
                          <w:tab w:pos="5341" w:val="left" w:leader="none"/>
                        </w:tabs>
                        <w:spacing w:line="205" w:lineRule="exact" w:before="0"/>
                        <w:ind w:left="8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1" w:val="left" w:leader="none"/>
                          <w:tab w:pos="2102" w:val="left" w:leader="none"/>
                          <w:tab w:pos="3155" w:val="left" w:leader="none"/>
                          <w:tab w:pos="4206" w:val="left" w:leader="none"/>
                          <w:tab w:pos="5259" w:val="left" w:leader="none"/>
                        </w:tabs>
                        <w:spacing w:before="10"/>
                        <w:ind w:left="-1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177,364</w:t>
                        <w:tab/>
                        <w:t>231,091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257,483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261,547</w:t>
                        <w:tab/>
                        <w:t>305,375</w:t>
                        <w:tab/>
                        <w:t>336,865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4" w:val="left" w:leader="none"/>
                          <w:tab w:pos="2215" w:val="left" w:leader="none"/>
                          <w:tab w:pos="3380" w:val="left" w:leader="none"/>
                          <w:tab w:pos="4208" w:val="left" w:leader="none"/>
                          <w:tab w:pos="5371" w:val="left" w:leader="none"/>
                        </w:tabs>
                        <w:spacing w:before="10"/>
                        <w:ind w:left="11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35,544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21,273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18,471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5,916</w:t>
                        <w:tab/>
                        <w:t>112,504</w:t>
                        <w:tab/>
                        <w:t>62,928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62" w:val="left" w:leader="none"/>
                          <w:tab w:pos="2214" w:val="left" w:leader="none"/>
                          <w:tab w:pos="3267" w:val="left" w:leader="none"/>
                          <w:tab w:pos="4318" w:val="left" w:leader="none"/>
                          <w:tab w:pos="5371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17,719</w:t>
                        <w:tab/>
                        <w:t>51,809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51,902</w:t>
                        <w:tab/>
                        <w:t>53,727</w:t>
                        <w:tab/>
                        <w:t>57,619</w:t>
                        <w:tab/>
                        <w:t>60,853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4" w:val="left" w:leader="none"/>
                          <w:tab w:pos="2325" w:val="left" w:leader="none"/>
                          <w:tab w:pos="3379" w:val="left" w:leader="none"/>
                          <w:tab w:pos="4430" w:val="left" w:leader="none"/>
                          <w:tab w:pos="5371" w:val="left" w:leader="none"/>
                        </w:tabs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4,035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7,392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7,656</w:t>
                        <w:tab/>
                        <w:t>7,172</w:t>
                        <w:tab/>
                        <w:t>4,830</w:t>
                        <w:tab/>
                        <w:t>12,901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74" w:val="left" w:leader="none"/>
                          <w:tab w:pos="2325" w:val="left" w:leader="none"/>
                          <w:tab w:pos="3379" w:val="left" w:leader="none"/>
                          <w:tab w:pos="4430" w:val="left" w:leader="none"/>
                          <w:tab w:pos="5482" w:val="left" w:leader="none"/>
                        </w:tabs>
                        <w:spacing w:line="226" w:lineRule="exact" w:before="10"/>
                        <w:ind w:left="22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2,486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3,328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3,271</w:t>
                        <w:tab/>
                        <w:t>2,910</w:t>
                        <w:tab/>
                        <w:t>4,044</w:t>
                        <w:tab/>
                        <w:t>4,626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51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73,326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02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17,753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53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21,402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7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29,558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758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30,438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10;top:170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31,961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51;top:217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59,491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02;top:217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68,270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53;top:217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85,496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07;top:2170;width:61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97,696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47;top:2170;width:7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100,156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99;top:2170;width:7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108,769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40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369,965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91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28,864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429,780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42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5,097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450,778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95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19,764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478,290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46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14,999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629,965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699;top:2639;width:72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19,947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638,850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890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Finanzas.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Presupuestal.</w:t>
      </w:r>
      <w:r>
        <w:rPr>
          <w:b w:val="0"/>
        </w:rPr>
      </w:r>
    </w:p>
    <w:p>
      <w:pPr>
        <w:pStyle w:val="BodyText"/>
        <w:spacing w:line="240" w:lineRule="auto"/>
        <w:ind w:left="890" w:right="1755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A</w:t>
      </w:r>
      <w:r>
        <w:rPr>
          <w:spacing w:val="-4"/>
        </w:rPr>
        <w:t> </w:t>
      </w:r>
      <w:r>
        <w:rPr/>
        <w:t>partir de </w:t>
      </w:r>
      <w:r>
        <w:rPr>
          <w:spacing w:val="-1"/>
        </w:rPr>
        <w:t>2001</w:t>
      </w:r>
      <w:r>
        <w:rPr/>
        <w:t> </w:t>
      </w:r>
      <w:r>
        <w:rPr>
          <w:spacing w:val="-2"/>
        </w:rPr>
        <w:t>PAFEF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excluyó</w:t>
      </w:r>
      <w:r>
        <w:rPr/>
        <w:t> de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presentación,</w:t>
      </w:r>
      <w:r>
        <w:rPr/>
        <w:t> </w:t>
      </w:r>
      <w:r>
        <w:rPr>
          <w:spacing w:val="-1"/>
        </w:rPr>
        <w:t>debido</w:t>
      </w:r>
      <w:r>
        <w:rPr/>
        <w:t> a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éste</w:t>
      </w:r>
      <w:r>
        <w:rPr/>
        <w:t>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recurso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 </w:t>
      </w:r>
      <w:r>
        <w:rPr/>
        <w:t>puede destinar a </w:t>
      </w:r>
      <w:r>
        <w:rPr>
          <w:spacing w:val="-1"/>
        </w:rPr>
        <w:t>municipios, </w:t>
      </w:r>
      <w:r>
        <w:rPr/>
        <w:t>pero </w:t>
      </w:r>
      <w:r>
        <w:rPr>
          <w:spacing w:val="-1"/>
        </w:rPr>
        <w:t>es</w:t>
      </w:r>
      <w:r>
        <w:rPr/>
        <w:t> </w:t>
      </w:r>
      <w:r>
        <w:rPr>
          <w:spacing w:val="-1"/>
        </w:rPr>
        <w:t>recurso</w:t>
      </w:r>
      <w:r>
        <w:rPr/>
        <w:t> </w:t>
      </w:r>
      <w:r>
        <w:rPr>
          <w:spacing w:val="-1"/>
        </w:rPr>
        <w:t>estatal.</w:t>
      </w:r>
      <w:r>
        <w:rPr>
          <w:spacing w:val="48"/>
        </w:rPr>
        <w:t> </w:t>
      </w:r>
      <w:r>
        <w:rPr>
          <w:spacing w:val="-1"/>
        </w:rPr>
        <w:t>2/</w:t>
      </w:r>
      <w:r>
        <w:rPr/>
        <w:t> A</w:t>
      </w:r>
      <w:r>
        <w:rPr>
          <w:spacing w:val="-4"/>
        </w:rPr>
        <w:t> </w:t>
      </w:r>
      <w:r>
        <w:rPr/>
        <w:t>partir de </w:t>
      </w:r>
      <w:r>
        <w:rPr>
          <w:spacing w:val="-1"/>
        </w:rPr>
        <w:t>2001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incluyó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concepto</w:t>
      </w:r>
      <w:r>
        <w:rPr>
          <w:spacing w:val="1"/>
        </w:rPr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rubro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participaciones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subsidios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municipios.</w:t>
      </w:r>
      <w:r>
        <w:rPr>
          <w:b w:val="0"/>
        </w:rPr>
      </w:r>
    </w:p>
    <w:p>
      <w:pPr>
        <w:pStyle w:val="BodyText"/>
        <w:spacing w:line="240" w:lineRule="auto"/>
        <w:ind w:left="890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890" w:right="5491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necesariamente</w:t>
      </w:r>
      <w:r>
        <w:rPr/>
        <w:t> </w:t>
      </w:r>
      <w:r>
        <w:rPr>
          <w:spacing w:val="-1"/>
        </w:rPr>
        <w:t>coincide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spacing w:val="56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las cifras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2001.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61"/>
          <w:pgSz w:w="15840" w:h="12240" w:orient="landscape"/>
          <w:pgMar w:footer="697" w:header="384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65"/>
        <w:ind w:left="181" w:right="0" w:firstLine="0"/>
        <w:jc w:val="left"/>
        <w:rPr>
          <w:rFonts w:ascii="Arial Narrow" w:hAnsi="Arial Narrow" w:cs="Arial Narrow" w:eastAsia="Arial Narrow"/>
          <w:sz w:val="28"/>
          <w:szCs w:val="28"/>
        </w:rPr>
      </w:pPr>
      <w:r>
        <w:rPr>
          <w:rFonts w:ascii="Arial Narrow" w:hAnsi="Arial Narrow"/>
          <w:b/>
          <w:color w:val="006699"/>
          <w:sz w:val="28"/>
        </w:rPr>
        <w:t>ADMINISTRACIÓN</w:t>
      </w:r>
      <w:r>
        <w:rPr>
          <w:rFonts w:ascii="Arial Narrow" w:hAnsi="Arial Narrow"/>
          <w:b/>
          <w:color w:val="006699"/>
          <w:spacing w:val="-19"/>
          <w:sz w:val="28"/>
        </w:rPr>
        <w:t> </w:t>
      </w:r>
      <w:r>
        <w:rPr>
          <w:rFonts w:ascii="Arial Narrow" w:hAnsi="Arial Narrow"/>
          <w:b/>
          <w:color w:val="006699"/>
          <w:sz w:val="28"/>
        </w:rPr>
        <w:t>Y</w:t>
      </w:r>
      <w:r>
        <w:rPr>
          <w:rFonts w:ascii="Arial Narrow" w:hAnsi="Arial Narrow"/>
          <w:b/>
          <w:color w:val="006699"/>
          <w:spacing w:val="-19"/>
          <w:sz w:val="28"/>
        </w:rPr>
        <w:t> </w:t>
      </w:r>
      <w:r>
        <w:rPr>
          <w:rFonts w:ascii="Arial Narrow" w:hAnsi="Arial Narrow"/>
          <w:b/>
          <w:color w:val="006699"/>
          <w:spacing w:val="-1"/>
          <w:sz w:val="28"/>
        </w:rPr>
        <w:t>GOBIERNO</w:t>
      </w:r>
      <w:r>
        <w:rPr>
          <w:rFonts w:ascii="Arial Narrow" w:hAnsi="Arial Narrow"/>
          <w:sz w:val="28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4"/>
          <w:szCs w:val="24"/>
        </w:rPr>
      </w:pPr>
    </w:p>
    <w:p>
      <w:pPr>
        <w:spacing w:before="0"/>
        <w:ind w:left="5030" w:right="2786" w:hanging="224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pacing w:val="-1"/>
          <w:sz w:val="20"/>
          <w:szCs w:val="20"/>
        </w:rPr>
        <w:t>Inversión aplicada en Administración</w:t>
      </w:r>
      <w:r>
        <w:rPr>
          <w:rFonts w:ascii="Arial" w:hAnsi="Arial" w:cs="Arial" w:eastAsia="Arial"/>
          <w:b/>
          <w:bCs/>
          <w:sz w:val="20"/>
          <w:szCs w:val="20"/>
        </w:rPr>
        <w:t> 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Gobierno por modalidad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B.C.Sur,</w:t>
      </w:r>
      <w:r>
        <w:rPr>
          <w:rFonts w:ascii="Arial" w:hAnsi="Arial" w:cs="Arial" w:eastAsia="Arial"/>
          <w:b/>
          <w:bCs/>
          <w:spacing w:val="2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1999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(miles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de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pesos)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8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57.7pt;height:133.25pt;mso-position-horizontal-relative:char;mso-position-vertical-relative:line" coordorigin="0,0" coordsize="11154,2665">
            <v:group style="position:absolute;left:6;top:14;width:11142;height:2" coordorigin="6,14" coordsize="11142,2">
              <v:shape style="position:absolute;left:6;top:14;width:11142;height:2" coordorigin="6,14" coordsize="11142,0" path="m6,14l11148,14e" filled="false" stroked="true" strokeweight=".580pt" strokecolor="#000000">
                <v:path arrowok="t"/>
              </v:shape>
            </v:group>
            <v:group style="position:absolute;left:3775;top:19;width:2;height:2640" coordorigin="3775,19" coordsize="2,2640">
              <v:shape style="position:absolute;left:3775;top:19;width:2;height:2640" coordorigin="3775,19" coordsize="0,2640" path="m3775,19l3775,2659e" filled="false" stroked="true" strokeweight=".580pt" strokecolor="#000000">
                <v:path arrowok="t"/>
              </v:shape>
            </v:group>
            <v:group style="position:absolute;left:4855;top:19;width:2;height:2640" coordorigin="4855,19" coordsize="2,2640">
              <v:shape style="position:absolute;left:4855;top:19;width:2;height:2640" coordorigin="4855,19" coordsize="0,2640" path="m4855,19l4855,2659e" filled="false" stroked="true" strokeweight=".580pt" strokecolor="#000000">
                <v:path arrowok="t"/>
              </v:shape>
            </v:group>
            <v:group style="position:absolute;left:6115;top:19;width:2;height:2640" coordorigin="6115,19" coordsize="2,2640">
              <v:shape style="position:absolute;left:6115;top:19;width:2;height:2640" coordorigin="6115,19" coordsize="0,2640" path="m6115,19l6115,2659e" filled="false" stroked="true" strokeweight=".580pt" strokecolor="#000000">
                <v:path arrowok="t"/>
              </v:shape>
            </v:group>
            <v:group style="position:absolute;left:7375;top:19;width:2;height:2640" coordorigin="7375,19" coordsize="2,2640">
              <v:shape style="position:absolute;left:7375;top:19;width:2;height:2640" coordorigin="7375,19" coordsize="0,2640" path="m7375,19l7375,2659e" filled="false" stroked="true" strokeweight=".580pt" strokecolor="#000000">
                <v:path arrowok="t"/>
              </v:shape>
            </v:group>
            <v:group style="position:absolute;left:8635;top:19;width:2;height:2640" coordorigin="8635,19" coordsize="2,2640">
              <v:shape style="position:absolute;left:8635;top:19;width:2;height:2640" coordorigin="8635,19" coordsize="0,2640" path="m8635,19l8635,2659e" filled="false" stroked="true" strokeweight=".580pt" strokecolor="#000000">
                <v:path arrowok="t"/>
              </v:shape>
            </v:group>
            <v:group style="position:absolute;left:9895;top:19;width:2;height:2640" coordorigin="9895,19" coordsize="2,2640">
              <v:shape style="position:absolute;left:9895;top:19;width:2;height:2640" coordorigin="9895,19" coordsize="0,2640" path="m9895,19l9895,2659e" filled="false" stroked="true" strokeweight=".580pt" strokecolor="#000000">
                <v:path arrowok="t"/>
              </v:shape>
            </v:group>
            <v:group style="position:absolute;left:6;top:254;width:11142;height:2" coordorigin="6,254" coordsize="11142,2">
              <v:shape style="position:absolute;left:6;top:254;width:11142;height:2" coordorigin="6,254" coordsize="11142,0" path="m6,254l11148,254e" filled="false" stroked="true" strokeweight=".580pt" strokecolor="#000000">
                <v:path arrowok="t"/>
              </v:shape>
              <v:shape style="position:absolute;left:6;top:489;width:11142;height:10" type="#_x0000_t75" stroked="false">
                <v:imagedata r:id="rId364" o:title=""/>
              </v:shape>
              <v:shape style="position:absolute;left:6;top:729;width:11142;height:10" type="#_x0000_t75" stroked="false">
                <v:imagedata r:id="rId364" o:title=""/>
              </v:shape>
              <v:shape style="position:absolute;left:6;top:969;width:11142;height:10" type="#_x0000_t75" stroked="false">
                <v:imagedata r:id="rId364" o:title=""/>
              </v:shape>
              <v:shape style="position:absolute;left:6;top:1209;width:11142;height:10" type="#_x0000_t75" stroked="false">
                <v:imagedata r:id="rId364" o:title=""/>
              </v:shape>
              <v:shape style="position:absolute;left:6;top:1449;width:11142;height:10" type="#_x0000_t75" stroked="false">
                <v:imagedata r:id="rId364" o:title=""/>
              </v:shape>
              <v:shape style="position:absolute;left:6;top:1689;width:11142;height:10" type="#_x0000_t75" stroked="false">
                <v:imagedata r:id="rId364" o:title=""/>
              </v:shape>
              <v:shape style="position:absolute;left:6;top:1929;width:11142;height:10" type="#_x0000_t75" stroked="false">
                <v:imagedata r:id="rId364" o:title=""/>
              </v:shape>
              <v:shape style="position:absolute;left:6;top:2169;width:11142;height:10" type="#_x0000_t75" stroked="false">
                <v:imagedata r:id="rId364" o:title=""/>
              </v:shape>
            </v:group>
            <v:group style="position:absolute;left:6;top:2414;width:11142;height:2" coordorigin="6,2414" coordsize="11142,2">
              <v:shape style="position:absolute;left:6;top:2414;width:11142;height:2" coordorigin="6,2414" coordsize="11142,0" path="m6,2414l11148,2414e" filled="false" stroked="true" strokeweight=".580pt" strokecolor="#000000">
                <v:path arrowok="t"/>
              </v:shape>
            </v:group>
            <v:group style="position:absolute;left:6;top:2654;width:11142;height:2" coordorigin="6,2654" coordsize="11142,2">
              <v:shape style="position:absolute;left:6;top:2654;width:11142;height:2" coordorigin="6,2654" coordsize="11142,0" path="m6,2654l11148,2654e" filled="false" stroked="true" strokeweight=".580pt" strokecolor="#000000">
                <v:path arrowok="t"/>
              </v:shape>
              <v:shape style="position:absolute;left:81;top:42;width:3475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31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Modalidad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01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Federal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09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45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Ramo 33 </w:t>
                      </w:r>
                      <w:r>
                        <w:rPr>
                          <w:rFonts w:ascii="Arial"/>
                          <w:b/>
                          <w:spacing w:val="2"/>
                          <w:sz w:val="20"/>
                        </w:rPr>
                        <w:t>                 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Estatal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Turismo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Fideicomiso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Infraestructura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Estados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Recursos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Propios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Programas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8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2;top:42;width:1953;height:2601" type="#_x0000_t202" filled="false" stroked="false">
                <v:textbox inset="0,0,0,0">
                  <w:txbxContent>
                    <w:p>
                      <w:pPr>
                        <w:tabs>
                          <w:tab w:pos="1169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7" w:val="left" w:leader="none"/>
                        </w:tabs>
                        <w:spacing w:before="10"/>
                        <w:ind w:left="1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284.0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271,261.5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39" w:val="left" w:leader="none"/>
                        </w:tabs>
                        <w:spacing w:before="10"/>
                        <w:ind w:left="5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49" w:val="left" w:leader="none"/>
                        </w:tabs>
                        <w:spacing w:before="10"/>
                        <w:ind w:left="5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622.0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40" w:val="left" w:leader="none"/>
                        </w:tabs>
                        <w:spacing w:before="10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1,699.1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83" w:val="left" w:leader="none"/>
                        </w:tabs>
                        <w:spacing w:before="10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2,893.8</w:t>
                        <w:tab/>
                        <w:t>2,049.2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41" w:val="left" w:leader="none"/>
                        </w:tabs>
                        <w:spacing w:before="10"/>
                        <w:ind w:left="5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841" w:val="left" w:leader="none"/>
                        </w:tabs>
                        <w:spacing w:before="10"/>
                        <w:ind w:left="58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83" w:val="left" w:leader="none"/>
                        </w:tabs>
                        <w:spacing w:before="10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1,276.7</w:t>
                        <w:tab/>
                        <w:t>5,686.3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50" w:val="left" w:leader="none"/>
                        </w:tabs>
                        <w:spacing w:before="10"/>
                        <w:ind w:left="5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368.6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60" w:val="left" w:leader="none"/>
                        </w:tabs>
                        <w:spacing w:line="226" w:lineRule="exact" w:before="10"/>
                        <w:ind w:left="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6,153.5</w:t>
                        <w:tab/>
                        <w:t>279,987.6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2;top:42;width:784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25,666.9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5,363.1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527.1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4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1,147.2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15,655.3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1,627.1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49,986.7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81;top:42;width:784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12,045.7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229.5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9,610.6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597.3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22,483.1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41;top:42;width:784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1,179.3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6,420.9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7,600.2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47;top:0;width:839;height:264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5,769.4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225.8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1,254.8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14,167.8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21,417.8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081" w:right="432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108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081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2001-2003.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5615" w:right="2781" w:hanging="2673"/>
        <w:jc w:val="left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Administración</w:t>
      </w:r>
      <w:r>
        <w:rPr/>
        <w:t> y</w:t>
      </w:r>
      <w:r>
        <w:rPr>
          <w:spacing w:val="-4"/>
        </w:rPr>
        <w:t> </w:t>
      </w:r>
      <w:r>
        <w:rPr/>
        <w:t>Gobierno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1999 </w:t>
      </w:r>
      <w:r>
        <w:rPr/>
        <w:t>-</w:t>
      </w:r>
      <w:r>
        <w:rPr>
          <w:spacing w:val="-1"/>
        </w:rPr>
        <w:t> 2004</w:t>
      </w:r>
      <w:r>
        <w:rPr>
          <w:spacing w:val="28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footerReference w:type="default" r:id="rId363"/>
          <w:pgSz w:w="15840" w:h="12240" w:orient="landscape"/>
          <w:pgMar w:footer="697" w:header="384" w:top="1360" w:bottom="880" w:left="1520" w:right="1500"/>
          <w:pgNumType w:start="171"/>
        </w:sectPr>
      </w:pPr>
    </w:p>
    <w:p>
      <w:pPr>
        <w:pStyle w:val="Heading6"/>
        <w:spacing w:line="240" w:lineRule="auto"/>
        <w:ind w:right="0"/>
        <w:jc w:val="right"/>
        <w:rPr>
          <w:i w:val="0"/>
        </w:rPr>
      </w:pPr>
      <w:r>
        <w:rPr>
          <w:i/>
          <w:spacing w:val="-1"/>
          <w:w w:val="95"/>
        </w:rPr>
        <w:t>300,000.0</w:t>
      </w:r>
      <w:r>
        <w:rPr>
          <w:i w:val="0"/>
        </w:rPr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250,000.0</w:t>
      </w:r>
      <w:r>
        <w:rPr>
          <w:rFonts w:ascii="Arial"/>
          <w:sz w:val="16"/>
        </w:rPr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200,000.0</w:t>
      </w:r>
      <w:r>
        <w:rPr>
          <w:rFonts w:ascii="Arial"/>
          <w:sz w:val="16"/>
        </w:rPr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150,000.0</w:t>
      </w:r>
      <w:r>
        <w:rPr>
          <w:rFonts w:ascii="Arial"/>
          <w:sz w:val="16"/>
        </w:rPr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100,000.0</w:t>
      </w:r>
      <w:r>
        <w:rPr>
          <w:rFonts w:ascii="Arial"/>
          <w:sz w:val="16"/>
        </w:rPr>
      </w: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50,000.0</w:t>
      </w:r>
      <w:r>
        <w:rPr>
          <w:rFonts w:ascii="Arial"/>
          <w:sz w:val="16"/>
        </w:rPr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95"/>
          <w:sz w:val="16"/>
        </w:rPr>
        <w:t>0.0</w:t>
      </w:r>
      <w:r>
        <w:rPr>
          <w:rFonts w:ascii="Arial"/>
          <w:sz w:val="16"/>
        </w:rPr>
      </w:r>
    </w:p>
    <w:p>
      <w:pPr>
        <w:spacing w:line="200" w:lineRule="atLeast"/>
        <w:ind w:left="24" w:right="0" w:firstLin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  <w:pict>
          <v:group style="width:394pt;height:85.8pt;mso-position-horizontal-relative:char;mso-position-vertical-relative:line" coordorigin="0,0" coordsize="7880,1716">
            <v:group style="position:absolute;left:449;top:1623;width:521;height:34" coordorigin="449,1623" coordsize="521,34">
              <v:shape style="position:absolute;left:449;top:1623;width:521;height:34" coordorigin="449,1623" coordsize="521,34" path="m449,1656l970,1656,970,1623,449,1623,449,1656xe" filled="true" fillcolor="#ffffc0" stroked="false">
                <v:path arrowok="t"/>
                <v:fill type="solid"/>
              </v:shape>
            </v:group>
            <v:group style="position:absolute;left:439;top:1614;width:540;height:53" coordorigin="439,1614" coordsize="540,53">
              <v:shape style="position:absolute;left:439;top:1614;width:540;height:53" coordorigin="439,1614" coordsize="540,53" path="m439,1666l979,1666,979,1614,439,1614,439,1666xe" filled="true" fillcolor="#000000" stroked="false">
                <v:path arrowok="t"/>
                <v:fill type="solid"/>
              </v:shape>
            </v:group>
            <v:group style="position:absolute;left:1750;top:263;width:524;height:1392" coordorigin="1750,263" coordsize="524,1392">
              <v:shape style="position:absolute;left:1750;top:263;width:524;height:1392" coordorigin="1750,263" coordsize="524,1392" path="m2273,263l2273,1655,1750,1655,1750,263,2273,263xe" filled="true" fillcolor="#ffffc0" stroked="false">
                <v:path arrowok="t"/>
                <v:fill type="solid"/>
              </v:shape>
            </v:group>
            <v:group style="position:absolute;left:1750;top:263;width:524;height:1392" coordorigin="1750,263" coordsize="524,1392">
              <v:shape style="position:absolute;left:1750;top:263;width:524;height:1392" coordorigin="1750,263" coordsize="524,1392" path="m2273,263l2273,1655,1750,1655,1750,263,2273,263xe" filled="false" stroked="true" strokeweight=".96pt" strokecolor="#000000">
                <v:path arrowok="t"/>
              </v:shape>
            </v:group>
            <v:group style="position:absolute;left:3053;top:1408;width:521;height:248" coordorigin="3053,1408" coordsize="521,248">
              <v:shape style="position:absolute;left:3053;top:1408;width:521;height:248" coordorigin="3053,1408" coordsize="521,248" path="m3574,1408l3574,1655,3053,1655,3053,1408,3574,1408xe" filled="true" fillcolor="#ffffc0" stroked="false">
                <v:path arrowok="t"/>
                <v:fill type="solid"/>
              </v:shape>
            </v:group>
            <v:group style="position:absolute;left:3053;top:1408;width:521;height:248" coordorigin="3053,1408" coordsize="521,248">
              <v:shape style="position:absolute;left:3053;top:1408;width:521;height:248" coordorigin="3053,1408" coordsize="521,248" path="m3574,1408l3574,1655,3053,1655,3053,1408,3574,1408xe" filled="false" stroked="true" strokeweight=".96pt" strokecolor="#000000">
                <v:path arrowok="t"/>
              </v:shape>
            </v:group>
            <v:group style="position:absolute;left:4354;top:1543;width:521;height:113" coordorigin="4354,1543" coordsize="521,113">
              <v:shape style="position:absolute;left:4354;top:1543;width:521;height:113" coordorigin="4354,1543" coordsize="521,113" path="m4874,1543l4874,1655,4354,1655,4354,1543,4874,1543xe" filled="true" fillcolor="#ffffc0" stroked="false">
                <v:path arrowok="t"/>
                <v:fill type="solid"/>
              </v:shape>
            </v:group>
            <v:group style="position:absolute;left:4354;top:1543;width:521;height:113" coordorigin="4354,1543" coordsize="521,113">
              <v:shape style="position:absolute;left:4354;top:1543;width:521;height:113" coordorigin="4354,1543" coordsize="521,113" path="m4874,1543l4874,1655,4354,1655,4354,1543,4874,1543xe" filled="false" stroked="true" strokeweight=".96pt" strokecolor="#000000">
                <v:path arrowok="t"/>
              </v:shape>
            </v:group>
            <v:group style="position:absolute;left:5654;top:1616;width:524;height:41" coordorigin="5654,1616" coordsize="524,41">
              <v:shape style="position:absolute;left:5654;top:1616;width:524;height:41" coordorigin="5654,1616" coordsize="524,41" path="m5654,1656l6178,1656,6178,1616,5654,1616,5654,1656xe" filled="true" fillcolor="#ffffc0" stroked="false">
                <v:path arrowok="t"/>
                <v:fill type="solid"/>
              </v:shape>
            </v:group>
            <v:group style="position:absolute;left:5645;top:1606;width:543;height:60" coordorigin="5645,1606" coordsize="543,60">
              <v:shape style="position:absolute;left:5645;top:1606;width:543;height:60" coordorigin="5645,1606" coordsize="543,60" path="m5645,1666l6187,1666,6187,1606,5645,1606,5645,1666xe" filled="true" fillcolor="#000000" stroked="false">
                <v:path arrowok="t"/>
                <v:fill type="solid"/>
              </v:shape>
            </v:group>
            <v:group style="position:absolute;left:6958;top:1550;width:521;height:106" coordorigin="6958,1550" coordsize="521,106">
              <v:shape style="position:absolute;left:6958;top:1550;width:521;height:106" coordorigin="6958,1550" coordsize="521,106" path="m7478,1550l7478,1655,6958,1655,6958,1550,7478,1550xe" filled="true" fillcolor="#ffffc0" stroked="false">
                <v:path arrowok="t"/>
                <v:fill type="solid"/>
              </v:shape>
            </v:group>
            <v:group style="position:absolute;left:6958;top:1550;width:521;height:106" coordorigin="6958,1550" coordsize="521,106">
              <v:shape style="position:absolute;left:6958;top:1550;width:521;height:106" coordorigin="6958,1550" coordsize="521,106" path="m7478,1550l7478,1655,6958,1655,6958,1550,7478,1550xe" filled="false" stroked="true" strokeweight=".96pt" strokecolor="#000000">
                <v:path arrowok="t"/>
              </v:shape>
            </v:group>
            <v:group style="position:absolute;left:60;top:165;width:2;height:1541" coordorigin="60,165" coordsize="2,1541">
              <v:shape style="position:absolute;left:60;top:165;width:2;height:1541" coordorigin="60,165" coordsize="0,1541" path="m60,165l60,1706e" filled="false" stroked="true" strokeweight=".96pt" strokecolor="#000000">
                <v:path arrowok="t"/>
              </v:shape>
            </v:group>
            <v:group style="position:absolute;left:10;top:1655;width:7860;height:2" coordorigin="10,1655" coordsize="7860,2">
              <v:shape style="position:absolute;left:10;top:1655;width:7860;height:2" coordorigin="10,1655" coordsize="7860,0" path="m7870,1655l10,1655e" filled="false" stroked="true" strokeweight=".96pt" strokecolor="#000000">
                <v:path arrowok="t"/>
              </v:shape>
            </v:group>
            <v:group style="position:absolute;left:10;top:1408;width:51;height:2" coordorigin="10,1408" coordsize="51,2">
              <v:shape style="position:absolute;left:10;top:1408;width:51;height:2" coordorigin="10,1408" coordsize="51,0" path="m10,1408l60,1408e" filled="false" stroked="true" strokeweight=".96pt" strokecolor="#000000">
                <v:path arrowok="t"/>
              </v:shape>
            </v:group>
            <v:group style="position:absolute;left:10;top:1159;width:51;height:2" coordorigin="10,1159" coordsize="51,2">
              <v:shape style="position:absolute;left:10;top:1159;width:51;height:2" coordorigin="10,1159" coordsize="51,0" path="m10,1159l60,1159e" filled="false" stroked="true" strokeweight=".96pt" strokecolor="#000000">
                <v:path arrowok="t"/>
              </v:shape>
            </v:group>
            <v:group style="position:absolute;left:10;top:911;width:51;height:2" coordorigin="10,911" coordsize="51,2">
              <v:shape style="position:absolute;left:10;top:911;width:51;height:2" coordorigin="10,911" coordsize="51,0" path="m10,911l60,911e" filled="false" stroked="true" strokeweight=".96pt" strokecolor="#000000">
                <v:path arrowok="t"/>
              </v:shape>
            </v:group>
            <v:group style="position:absolute;left:10;top:662;width:51;height:2" coordorigin="10,662" coordsize="51,2">
              <v:shape style="position:absolute;left:10;top:662;width:51;height:2" coordorigin="10,662" coordsize="51,0" path="m10,662l60,662e" filled="false" stroked="true" strokeweight=".96pt" strokecolor="#000000">
                <v:path arrowok="t"/>
              </v:shape>
            </v:group>
            <v:group style="position:absolute;left:10;top:415;width:51;height:2" coordorigin="10,415" coordsize="51,2">
              <v:shape style="position:absolute;left:10;top:415;width:51;height:2" coordorigin="10,415" coordsize="51,0" path="m10,415l60,415e" filled="false" stroked="true" strokeweight=".96pt" strokecolor="#000000">
                <v:path arrowok="t"/>
              </v:shape>
            </v:group>
            <v:group style="position:absolute;left:10;top:165;width:51;height:2" coordorigin="10,165" coordsize="51,2">
              <v:shape style="position:absolute;left:10;top:165;width:51;height:2" coordorigin="10,165" coordsize="51,0" path="m10,165l60,165e" filled="false" stroked="true" strokeweight=".96pt" strokecolor="#000000">
                <v:path arrowok="t"/>
              </v:shape>
            </v:group>
            <v:group style="position:absolute;left:1361;top:1655;width:2;height:51" coordorigin="1361,1655" coordsize="2,51">
              <v:shape style="position:absolute;left:1361;top:1655;width:2;height:51" coordorigin="1361,1655" coordsize="0,51" path="m1361,1706l1361,1655e" filled="false" stroked="true" strokeweight=".96pt" strokecolor="#000000">
                <v:path arrowok="t"/>
              </v:shape>
            </v:group>
            <v:group style="position:absolute;left:2664;top:1655;width:2;height:51" coordorigin="2664,1655" coordsize="2,51">
              <v:shape style="position:absolute;left:2664;top:1655;width:2;height:51" coordorigin="2664,1655" coordsize="0,51" path="m2664,1706l2664,1655e" filled="false" stroked="true" strokeweight=".96pt" strokecolor="#000000">
                <v:path arrowok="t"/>
              </v:shape>
            </v:group>
            <v:group style="position:absolute;left:3965;top:1655;width:2;height:51" coordorigin="3965,1655" coordsize="2,51">
              <v:shape style="position:absolute;left:3965;top:1655;width:2;height:51" coordorigin="3965,1655" coordsize="0,51" path="m3965,1706l3965,1655e" filled="false" stroked="true" strokeweight=".96pt" strokecolor="#000000">
                <v:path arrowok="t"/>
              </v:shape>
            </v:group>
            <v:group style="position:absolute;left:5266;top:1655;width:2;height:51" coordorigin="5266,1655" coordsize="2,51">
              <v:shape style="position:absolute;left:5266;top:1655;width:2;height:51" coordorigin="5266,1655" coordsize="0,51" path="m5266,1706l5266,1655e" filled="false" stroked="true" strokeweight=".96pt" strokecolor="#000000">
                <v:path arrowok="t"/>
              </v:shape>
            </v:group>
            <v:group style="position:absolute;left:6569;top:1655;width:2;height:51" coordorigin="6569,1655" coordsize="2,51">
              <v:shape style="position:absolute;left:6569;top:1655;width:2;height:51" coordorigin="6569,1655" coordsize="0,51" path="m6569,1706l6569,1655e" filled="false" stroked="true" strokeweight=".96pt" strokecolor="#000000">
                <v:path arrowok="t"/>
              </v:shape>
            </v:group>
            <v:group style="position:absolute;left:7870;top:1655;width:2;height:51" coordorigin="7870,1655" coordsize="2,51">
              <v:shape style="position:absolute;left:7870;top:1655;width:2;height:51" coordorigin="7870,1655" coordsize="0,51" path="m7870,1706l7870,1655e" filled="false" stroked="true" strokeweight=".96pt" strokecolor="#000000">
                <v:path arrowok="t"/>
              </v:shape>
              <v:shape style="position:absolute;left:1656;top:0;width:714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279,987.6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000;top:1145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49,986.7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42;top:1361;width:53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6,153.5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301;top:1279;width:625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22,483.1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47;top:1354;width:536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7,600.2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862;top:1286;width:713;height:161" type="#_x0000_t202" filled="false" stroked="false">
                <v:textbox inset="0,0,0,0">
                  <w:txbxContent>
                    <w:p>
                      <w:pPr>
                        <w:spacing w:line="16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21,417.80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tabs>
          <w:tab w:pos="1860" w:val="left" w:leader="none"/>
          <w:tab w:pos="3160" w:val="left" w:leader="none"/>
          <w:tab w:pos="4461" w:val="left" w:leader="none"/>
          <w:tab w:pos="5764" w:val="left" w:leader="none"/>
          <w:tab w:pos="7065" w:val="left" w:leader="none"/>
        </w:tabs>
        <w:spacing w:before="95"/>
        <w:ind w:left="5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1999</w:t>
        <w:tab/>
      </w:r>
      <w:r>
        <w:rPr>
          <w:rFonts w:ascii="Arial"/>
          <w:i/>
          <w:spacing w:val="-1"/>
          <w:w w:val="95"/>
          <w:sz w:val="16"/>
        </w:rPr>
        <w:t>2000</w:t>
        <w:tab/>
      </w:r>
      <w:r>
        <w:rPr>
          <w:rFonts w:ascii="Arial"/>
          <w:i/>
          <w:spacing w:val="-1"/>
          <w:sz w:val="16"/>
        </w:rPr>
        <w:t>2001</w:t>
        <w:tab/>
        <w:t>2002</w:t>
        <w:tab/>
      </w:r>
      <w:r>
        <w:rPr>
          <w:rFonts w:ascii="Arial"/>
          <w:i/>
          <w:spacing w:val="-1"/>
          <w:w w:val="95"/>
          <w:sz w:val="16"/>
        </w:rPr>
        <w:t>2003</w:t>
        <w:tab/>
      </w:r>
      <w:r>
        <w:rPr>
          <w:rFonts w:ascii="Arial"/>
          <w:i/>
          <w:spacing w:val="-1"/>
          <w:sz w:val="16"/>
        </w:rPr>
        <w:t>2004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i/>
          <w:sz w:val="23"/>
          <w:szCs w:val="23"/>
        </w:rPr>
      </w:pPr>
    </w:p>
    <w:p>
      <w:pPr>
        <w:pStyle w:val="BodyText"/>
        <w:spacing w:line="240" w:lineRule="auto"/>
        <w:ind w:left="80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  <w:cols w:num="2" w:equalWidth="0">
            <w:col w:w="2711" w:space="40"/>
            <w:col w:w="1006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2"/>
        <w:spacing w:line="240" w:lineRule="auto" w:before="74"/>
        <w:ind w:left="2612" w:right="2631"/>
        <w:jc w:val="center"/>
        <w:rPr>
          <w:b w:val="0"/>
          <w:bCs w:val="0"/>
        </w:rPr>
      </w:pPr>
      <w:r>
        <w:rPr>
          <w:spacing w:val="-1"/>
        </w:rPr>
        <w:t>Inversión aplicada</w:t>
      </w:r>
      <w:r>
        <w:rPr/>
        <w:t> </w:t>
      </w:r>
      <w:r>
        <w:rPr>
          <w:spacing w:val="-1"/>
        </w:rPr>
        <w:t>en Administración</w:t>
      </w:r>
      <w:r>
        <w:rPr/>
        <w:t> y</w:t>
      </w:r>
      <w:r>
        <w:rPr>
          <w:spacing w:val="-4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dependencia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spacing w:val="-1"/>
        </w:rPr>
        <w:t> </w:t>
      </w:r>
      <w:r>
        <w:rPr/>
        <w:t>(miles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5873" w:val="left" w:leader="none"/>
          <w:tab w:pos="7133" w:val="left" w:leader="none"/>
          <w:tab w:pos="8224" w:val="left" w:leader="none"/>
          <w:tab w:pos="9312" w:val="left" w:leader="none"/>
          <w:tab w:pos="10459" w:val="left" w:leader="none"/>
          <w:tab w:pos="11554" w:val="left" w:leader="none"/>
        </w:tabs>
        <w:spacing w:before="0"/>
        <w:ind w:left="227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2.230003pt;margin-top:1.50666pt;width:606.9pt;height:310.55pt;mso-position-horizontal-relative:page;mso-position-vertical-relative:paragraph;z-index:-1057552" coordorigin="1845,30" coordsize="12138,6211">
            <v:group style="position:absolute;left:6986;top:36;width:2;height:6200" coordorigin="6986,36" coordsize="2,6200">
              <v:shape style="position:absolute;left:6986;top:36;width:2;height:6200" coordorigin="6986,36" coordsize="0,6200" path="m6986,36l6986,6235e" filled="false" stroked="true" strokeweight=".580pt" strokecolor="#000000">
                <v:path arrowok="t"/>
              </v:shape>
            </v:group>
            <v:group style="position:absolute;left:8246;top:36;width:2;height:6200" coordorigin="8246,36" coordsize="2,6200">
              <v:shape style="position:absolute;left:8246;top:36;width:2;height:6200" coordorigin="8246,36" coordsize="0,6200" path="m8246,36l8246,6235e" filled="false" stroked="true" strokeweight=".580pt" strokecolor="#000000">
                <v:path arrowok="t"/>
              </v:shape>
            </v:group>
            <v:group style="position:absolute;left:9506;top:36;width:2;height:6200" coordorigin="9506,36" coordsize="2,6200">
              <v:shape style="position:absolute;left:9506;top:36;width:2;height:6200" coordorigin="9506,36" coordsize="0,6200" path="m9506,36l9506,6235e" filled="false" stroked="true" strokeweight=".580pt" strokecolor="#000000">
                <v:path arrowok="t"/>
              </v:shape>
            </v:group>
            <v:group style="position:absolute;left:10537;top:36;width:2;height:6200" coordorigin="10537,36" coordsize="2,6200">
              <v:shape style="position:absolute;left:10537;top:36;width:2;height:6200" coordorigin="10537,36" coordsize="0,6200" path="m10537,36l10537,6235e" filled="false" stroked="true" strokeweight=".580pt" strokecolor="#000000">
                <v:path arrowok="t"/>
              </v:shape>
            </v:group>
            <v:group style="position:absolute;left:11686;top:36;width:2;height:6200" coordorigin="11686,36" coordsize="2,6200">
              <v:shape style="position:absolute;left:11686;top:36;width:2;height:6200" coordorigin="11686,36" coordsize="0,6200" path="m11686,36l11686,6235e" filled="false" stroked="true" strokeweight=".580pt" strokecolor="#000000">
                <v:path arrowok="t"/>
              </v:shape>
            </v:group>
            <v:group style="position:absolute;left:12835;top:36;width:2;height:6200" coordorigin="12835,36" coordsize="2,6200">
              <v:shape style="position:absolute;left:12835;top:36;width:2;height:6200" coordorigin="12835,36" coordsize="0,6200" path="m12835,36l12835,6235e" filled="false" stroked="true" strokeweight=".580pt" strokecolor="#000000">
                <v:path arrowok="t"/>
              </v:shape>
            </v:group>
            <v:group style="position:absolute;left:1850;top:270;width:12126;height:2" coordorigin="1850,270" coordsize="12126,2">
              <v:shape style="position:absolute;left:1850;top:270;width:12126;height:2" coordorigin="1850,270" coordsize="12126,0" path="m1850,270l13976,270e" filled="false" stroked="true" strokeweight=".580pt" strokecolor="#000000">
                <v:path arrowok="t"/>
              </v:shape>
              <v:shape style="position:absolute;left:1850;top:505;width:12127;height:10" type="#_x0000_t75" stroked="false">
                <v:imagedata r:id="rId365" o:title=""/>
              </v:shape>
              <v:shape style="position:absolute;left:1850;top:745;width:12127;height:10" type="#_x0000_t75" stroked="false">
                <v:imagedata r:id="rId365" o:title=""/>
              </v:shape>
              <v:shape style="position:absolute;left:1850;top:985;width:12127;height:10" type="#_x0000_t75" stroked="false">
                <v:imagedata r:id="rId365" o:title=""/>
              </v:shape>
              <v:shape style="position:absolute;left:1850;top:1225;width:12127;height:10" type="#_x0000_t75" stroked="false">
                <v:imagedata r:id="rId365" o:title=""/>
              </v:shape>
              <v:shape style="position:absolute;left:1850;top:1465;width:12127;height:10" type="#_x0000_t75" stroked="false">
                <v:imagedata r:id="rId365" o:title=""/>
              </v:shape>
              <v:shape style="position:absolute;left:1850;top:1705;width:12127;height:10" type="#_x0000_t75" stroked="false">
                <v:imagedata r:id="rId365" o:title=""/>
              </v:shape>
              <v:shape style="position:absolute;left:1850;top:1945;width:12127;height:10" type="#_x0000_t75" stroked="false">
                <v:imagedata r:id="rId365" o:title=""/>
              </v:shape>
              <v:shape style="position:absolute;left:1850;top:2185;width:12127;height:10" type="#_x0000_t75" stroked="false">
                <v:imagedata r:id="rId365" o:title=""/>
              </v:shape>
              <v:shape style="position:absolute;left:1850;top:2425;width:12127;height:10" type="#_x0000_t75" stroked="false">
                <v:imagedata r:id="rId365" o:title=""/>
              </v:shape>
              <v:shape style="position:absolute;left:1850;top:2665;width:12127;height:10" type="#_x0000_t75" stroked="false">
                <v:imagedata r:id="rId365" o:title=""/>
              </v:shape>
              <v:shape style="position:absolute;left:1850;top:3136;width:12127;height:10" type="#_x0000_t75" stroked="false">
                <v:imagedata r:id="rId365" o:title=""/>
              </v:shape>
              <v:shape style="position:absolute;left:1850;top:3605;width:12127;height:10" type="#_x0000_t75" stroked="false">
                <v:imagedata r:id="rId365" o:title=""/>
              </v:shape>
              <v:shape style="position:absolute;left:1850;top:4075;width:12127;height:10" type="#_x0000_t75" stroked="false">
                <v:imagedata r:id="rId365" o:title=""/>
              </v:shape>
              <v:shape style="position:absolute;left:1850;top:4315;width:12127;height:10" type="#_x0000_t75" stroked="false">
                <v:imagedata r:id="rId365" o:title=""/>
              </v:shape>
              <v:shape style="position:absolute;left:1850;top:4555;width:12127;height:10" type="#_x0000_t75" stroked="false">
                <v:imagedata r:id="rId365" o:title=""/>
              </v:shape>
              <v:shape style="position:absolute;left:1850;top:4795;width:12127;height:10" type="#_x0000_t75" stroked="false">
                <v:imagedata r:id="rId365" o:title=""/>
              </v:shape>
              <v:shape style="position:absolute;left:1850;top:5035;width:12127;height:10" type="#_x0000_t75" stroked="false">
                <v:imagedata r:id="rId365" o:title=""/>
              </v:shape>
              <v:shape style="position:absolute;left:1850;top:5275;width:12127;height:10" type="#_x0000_t75" stroked="false">
                <v:imagedata r:id="rId365" o:title=""/>
              </v:shape>
              <v:shape style="position:absolute;left:1850;top:5515;width:12127;height:10" type="#_x0000_t75" stroked="false">
                <v:imagedata r:id="rId365" o:title=""/>
              </v:shape>
              <v:shape style="position:absolute;left:1850;top:5755;width:12127;height:10" type="#_x0000_t75" stroked="false">
                <v:imagedata r:id="rId365" o:title=""/>
              </v:shape>
            </v:group>
            <v:group style="position:absolute;left:1850;top:6000;width:12126;height:2" coordorigin="1850,6000" coordsize="12126,2">
              <v:shape style="position:absolute;left:1850;top:6000;width:12126;height:2" coordorigin="1850,6000" coordsize="12126,0" path="m1850,6000l13976,6000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w w:val="95"/>
          <w:sz w:val="20"/>
        </w:rPr>
        <w:t>Dependencia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6137" w:val="left" w:leader="none"/>
          <w:tab w:pos="7397" w:val="left" w:leader="none"/>
          <w:tab w:pos="8428" w:val="left" w:leader="none"/>
          <w:tab w:pos="9596" w:val="left" w:leader="none"/>
          <w:tab w:pos="10166" w:val="left" w:leader="none"/>
          <w:tab w:pos="11873" w:val="left" w:leader="none"/>
        </w:tabs>
        <w:spacing w:before="9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SEMARNAT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sz w:val="20"/>
        </w:rPr>
        <w:t>1,179.3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582" w:val="left" w:leader="none"/>
          <w:tab w:pos="7009" w:val="left" w:leader="none"/>
          <w:tab w:pos="8430" w:val="left" w:leader="none"/>
          <w:tab w:pos="9208" w:val="left" w:leader="none"/>
          <w:tab w:pos="10725" w:val="left" w:leader="none"/>
          <w:tab w:pos="11874" w:val="left" w:leader="none"/>
        </w:tabs>
        <w:spacing w:before="10"/>
        <w:ind w:left="0" w:right="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w w:val="95"/>
          <w:sz w:val="20"/>
        </w:rPr>
        <w:t>SEDESOL</w:t>
        <w:tab/>
      </w:r>
      <w:r>
        <w:rPr>
          <w:rFonts w:ascii="Arial"/>
          <w:b/>
          <w:spacing w:val="-1"/>
          <w:w w:val="95"/>
          <w:sz w:val="20"/>
        </w:rPr>
        <w:t>1,699.1</w:t>
        <w:tab/>
        <w:t>590.5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229.5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748" w:val="left" w:leader="none"/>
          <w:tab w:pos="7398" w:val="left" w:leader="none"/>
          <w:tab w:pos="8429" w:val="left" w:leader="none"/>
          <w:tab w:pos="9597" w:val="left" w:leader="none"/>
          <w:tab w:pos="10724" w:val="left" w:leader="none"/>
          <w:tab w:pos="11873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FONAES</w:t>
        <w:tab/>
      </w:r>
      <w:r>
        <w:rPr>
          <w:rFonts w:ascii="Arial"/>
          <w:b/>
          <w:w w:val="95"/>
          <w:sz w:val="20"/>
        </w:rPr>
        <w:t>284.0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38" w:val="left" w:leader="none"/>
          <w:tab w:pos="7008" w:val="left" w:leader="none"/>
          <w:tab w:pos="8428" w:val="left" w:leader="none"/>
          <w:tab w:pos="9597" w:val="left" w:leader="none"/>
          <w:tab w:pos="10724" w:val="left" w:leader="none"/>
          <w:tab w:pos="11873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PROFECO</w:t>
        <w:tab/>
        <w:t>0</w:t>
        <w:tab/>
      </w:r>
      <w:r>
        <w:rPr>
          <w:rFonts w:ascii="Arial"/>
          <w:b/>
          <w:w w:val="95"/>
          <w:sz w:val="20"/>
        </w:rPr>
        <w:t>197.2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37" w:val="left" w:leader="none"/>
          <w:tab w:pos="7397" w:val="left" w:leader="none"/>
          <w:tab w:pos="8038" w:val="left" w:leader="none"/>
          <w:tab w:pos="9597" w:val="left" w:leader="none"/>
          <w:tab w:pos="10723" w:val="left" w:leader="none"/>
          <w:tab w:pos="11873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Registro</w:t>
      </w:r>
      <w:r>
        <w:rPr>
          <w:rFonts w:ascii="Arial"/>
          <w:b/>
          <w:sz w:val="20"/>
        </w:rPr>
        <w:t> Federal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Electoral</w:t>
      </w:r>
      <w:r>
        <w:rPr>
          <w:rFonts w:ascii="Arial"/>
          <w:b/>
          <w:spacing w:val="54"/>
          <w:sz w:val="20"/>
        </w:rPr>
        <w:t> </w:t>
      </w:r>
      <w:r>
        <w:rPr>
          <w:rFonts w:ascii="Arial"/>
          <w:b/>
          <w:sz w:val="20"/>
        </w:rPr>
        <w:t>(IFE)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330.8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38" w:val="left" w:leader="none"/>
          <w:tab w:pos="6729" w:val="left" w:leader="none"/>
          <w:tab w:pos="8428" w:val="left" w:leader="none"/>
          <w:tab w:pos="8929" w:val="left" w:leader="none"/>
          <w:tab w:pos="10724" w:val="left" w:leader="none"/>
          <w:tab w:pos="11317" w:val="left" w:leader="none"/>
        </w:tabs>
        <w:spacing w:before="10"/>
        <w:ind w:left="0" w:right="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Instituto</w:t>
      </w:r>
      <w:r>
        <w:rPr>
          <w:rFonts w:ascii="Arial" w:hAnsi="Arial"/>
          <w:b/>
          <w:spacing w:val="-1"/>
          <w:sz w:val="20"/>
        </w:rPr>
        <w:t> Nacional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Migración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w w:val="95"/>
          <w:sz w:val="20"/>
        </w:rPr>
        <w:t>11,045.6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w w:val="95"/>
          <w:sz w:val="20"/>
        </w:rPr>
        <w:t>12,045.7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pacing w:val="-1"/>
          <w:sz w:val="20"/>
        </w:rPr>
        <w:t>3,085.2</w:t>
      </w:r>
      <w:r>
        <w:rPr>
          <w:rFonts w:ascii="Arial" w:hAnsi="Arial"/>
          <w:sz w:val="20"/>
        </w:rPr>
      </w:r>
    </w:p>
    <w:p>
      <w:pPr>
        <w:tabs>
          <w:tab w:pos="6138" w:val="left" w:leader="none"/>
          <w:tab w:pos="7398" w:val="left" w:leader="none"/>
          <w:tab w:pos="7760" w:val="left" w:leader="none"/>
          <w:tab w:pos="9597" w:val="left" w:leader="none"/>
          <w:tab w:pos="10724" w:val="left" w:leader="none"/>
          <w:tab w:pos="11873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Comisión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Nacional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Agua</w:t>
        <w:tab/>
      </w:r>
      <w:r>
        <w:rPr>
          <w:rFonts w:ascii="Arial" w:hAnsi="Arial"/>
          <w:b/>
          <w:sz w:val="20"/>
        </w:rPr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25,666.9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6137" w:val="left" w:leader="none"/>
          <w:tab w:pos="6617" w:val="left" w:leader="none"/>
          <w:tab w:pos="8428" w:val="left" w:leader="none"/>
          <w:tab w:pos="9596" w:val="left" w:leader="none"/>
          <w:tab w:pos="10723" w:val="left" w:leader="none"/>
          <w:tab w:pos="11873" w:val="left" w:leader="none"/>
        </w:tabs>
        <w:spacing w:before="10"/>
        <w:ind w:left="0" w:right="2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Relaciones</w:t>
      </w:r>
      <w:r>
        <w:rPr>
          <w:rFonts w:ascii="Arial" w:hAnsi="Arial"/>
          <w:b/>
          <w:sz w:val="20"/>
        </w:rPr>
        <w:t> Exteriores</w:t>
        <w:tab/>
        <w:t>0</w:t>
        <w:tab/>
      </w:r>
      <w:r>
        <w:rPr>
          <w:rFonts w:ascii="Arial" w:hAnsi="Arial"/>
          <w:b/>
          <w:spacing w:val="-1"/>
          <w:sz w:val="20"/>
        </w:rPr>
        <w:t>259,078.7</w:t>
        <w:tab/>
      </w:r>
      <w:r>
        <w:rPr>
          <w:rFonts w:ascii="Arial" w:hAnsi="Arial"/>
          <w:b/>
          <w:sz w:val="20"/>
        </w:rPr>
        <w:t>0</w:t>
        <w:tab/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6136" w:val="left" w:leader="none"/>
          <w:tab w:pos="7396" w:val="left" w:leader="none"/>
          <w:tab w:pos="8427" w:val="left" w:leader="none"/>
          <w:tab w:pos="9595" w:val="left" w:leader="none"/>
          <w:tab w:pos="10722" w:val="left" w:leader="none"/>
          <w:tab w:pos="11315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BANOBRAS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2,684.2</w:t>
      </w:r>
      <w:r>
        <w:rPr>
          <w:rFonts w:ascii="Arial"/>
          <w:sz w:val="20"/>
        </w:rPr>
      </w:r>
    </w:p>
    <w:p>
      <w:pPr>
        <w:tabs>
          <w:tab w:pos="6139" w:val="left" w:leader="none"/>
          <w:tab w:pos="7399" w:val="left" w:leader="none"/>
          <w:tab w:pos="8430" w:val="left" w:leader="none"/>
          <w:tab w:pos="9598" w:val="left" w:leader="none"/>
          <w:tab w:pos="10725" w:val="left" w:leader="none"/>
          <w:tab w:pos="11986" w:val="right" w:leader="none"/>
        </w:tabs>
        <w:spacing w:before="10"/>
        <w:ind w:left="0" w:right="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Administración</w:t>
      </w:r>
      <w:r>
        <w:rPr>
          <w:rFonts w:ascii="Arial" w:hAnsi="Arial"/>
          <w:b/>
          <w:sz w:val="20"/>
        </w:rPr>
        <w:t> Portuaria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Integral</w:t>
        <w:tab/>
        <w:t>0</w:t>
        <w:tab/>
        <w:t>0</w:t>
        <w:tab/>
        <w:t>0</w:t>
        <w:tab/>
        <w:t>0</w:t>
        <w:tab/>
        <w:t>0</w:t>
        <w:tab/>
      </w:r>
      <w:r>
        <w:rPr>
          <w:rFonts w:ascii="Arial" w:hAnsi="Arial"/>
          <w:b/>
          <w:spacing w:val="-1"/>
          <w:sz w:val="20"/>
        </w:rPr>
        <w:t>225.8</w:t>
      </w:r>
      <w:r>
        <w:rPr>
          <w:rFonts w:ascii="Arial" w:hAnsi="Arial"/>
          <w:sz w:val="20"/>
        </w:rPr>
      </w:r>
    </w:p>
    <w:p>
      <w:pPr>
        <w:tabs>
          <w:tab w:pos="6137" w:val="left" w:leader="none"/>
          <w:tab w:pos="7397" w:val="left" w:leader="none"/>
          <w:tab w:pos="7871" w:val="left" w:leader="none"/>
          <w:tab w:pos="9597" w:val="left" w:leader="none"/>
          <w:tab w:pos="10166" w:val="left" w:leader="none"/>
          <w:tab w:pos="11873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Secretaría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Finanzas</w:t>
        <w:tab/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7,937.0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sz w:val="20"/>
        </w:rPr>
        <w:t>1,430.5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582" w:val="left" w:leader="none"/>
          <w:tab w:pos="6842" w:val="left" w:leader="none"/>
          <w:tab w:pos="7873" w:val="left" w:leader="none"/>
          <w:tab w:pos="9598" w:val="left" w:leader="none"/>
          <w:tab w:pos="10725" w:val="left" w:leader="none"/>
          <w:tab w:pos="11318" w:val="left" w:leader="none"/>
        </w:tabs>
        <w:spacing w:before="0"/>
        <w:ind w:left="0" w:right="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SEPUIE</w:t>
        <w:tab/>
      </w:r>
      <w:r>
        <w:rPr>
          <w:rFonts w:ascii="Arial"/>
          <w:b/>
          <w:spacing w:val="-1"/>
          <w:w w:val="95"/>
          <w:sz w:val="20"/>
        </w:rPr>
        <w:t>1,276.7</w:t>
        <w:tab/>
        <w:t>5,686.3</w:t>
        <w:tab/>
        <w:t>4,766.7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pacing w:val="-1"/>
          <w:sz w:val="20"/>
        </w:rPr>
        <w:t>1,254.8</w:t>
      </w:r>
      <w:r>
        <w:rPr>
          <w:rFonts w:ascii="Arial"/>
          <w:sz w:val="20"/>
        </w:rPr>
      </w:r>
    </w:p>
    <w:p>
      <w:pPr>
        <w:tabs>
          <w:tab w:pos="6138" w:val="left" w:leader="none"/>
          <w:tab w:pos="7398" w:val="left" w:leader="none"/>
          <w:tab w:pos="7872" w:val="left" w:leader="none"/>
          <w:tab w:pos="9597" w:val="left" w:leader="none"/>
          <w:tab w:pos="10724" w:val="left" w:leader="none"/>
          <w:tab w:pos="11874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Comisión</w:t>
      </w:r>
      <w:r>
        <w:rPr>
          <w:rFonts w:ascii="Arial" w:hAnsi="Arial"/>
          <w:b/>
          <w:sz w:val="20"/>
        </w:rPr>
        <w:t> Estatal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Agua</w:t>
        <w:tab/>
      </w:r>
      <w:r>
        <w:rPr>
          <w:rFonts w:ascii="Arial" w:hAnsi="Arial"/>
          <w:b/>
          <w:sz w:val="20"/>
        </w:rPr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5,363.1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6139" w:val="left" w:leader="none"/>
          <w:tab w:pos="6842" w:val="left" w:leader="none"/>
          <w:tab w:pos="7873" w:val="left" w:leader="none"/>
          <w:tab w:pos="9209" w:val="left" w:leader="none"/>
          <w:tab w:pos="10725" w:val="left" w:leader="none"/>
          <w:tab w:pos="11874" w:val="left" w:leader="none"/>
        </w:tabs>
        <w:spacing w:before="0"/>
        <w:ind w:left="0" w:right="1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Secretaría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Promoción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50"/>
          <w:sz w:val="20"/>
        </w:rPr>
        <w:t> </w:t>
      </w:r>
      <w:r>
        <w:rPr>
          <w:rFonts w:ascii="Arial" w:hAnsi="Arial"/>
          <w:b/>
          <w:spacing w:val="-1"/>
          <w:sz w:val="20"/>
        </w:rPr>
        <w:t>Desarrollo Económico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w w:val="95"/>
          <w:sz w:val="20"/>
        </w:rPr>
        <w:t>1,748.3</w:t>
        <w:tab/>
        <w:t>2,154.2</w:t>
        <w:tab/>
        <w:t>597.3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before="9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Unidad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Desarrollo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Admtvo.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Control</w:t>
      </w:r>
      <w:r>
        <w:rPr>
          <w:rFonts w:ascii="Arial"/>
          <w:b/>
          <w:spacing w:val="22"/>
          <w:sz w:val="20"/>
        </w:rPr>
        <w:t> </w:t>
      </w:r>
      <w:r>
        <w:rPr>
          <w:rFonts w:ascii="Arial"/>
          <w:b/>
          <w:sz w:val="20"/>
        </w:rPr>
        <w:t>Gubernamental</w:t>
      </w:r>
      <w:r>
        <w:rPr>
          <w:rFonts w:ascii="Arial"/>
          <w:sz w:val="20"/>
        </w:rPr>
      </w:r>
    </w:p>
    <w:p>
      <w:pPr>
        <w:tabs>
          <w:tab w:pos="1388" w:val="left" w:leader="none"/>
          <w:tab w:pos="2698" w:val="left" w:leader="none"/>
          <w:tab w:pos="3867" w:val="left" w:leader="none"/>
          <w:tab w:pos="4993" w:val="left" w:leader="none"/>
          <w:tab w:pos="6143" w:val="left" w:leader="none"/>
        </w:tabs>
        <w:spacing w:before="9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b/>
          <w:w w:val="95"/>
          <w:sz w:val="20"/>
        </w:rPr>
        <w:t>0</w:t>
        <w:tab/>
        <w:t>31.5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4205" w:space="1933"/>
            <w:col w:w="6682"/>
          </w:cols>
        </w:sectPr>
      </w:pPr>
    </w:p>
    <w:p>
      <w:pPr>
        <w:tabs>
          <w:tab w:pos="6545" w:val="left" w:leader="none"/>
          <w:tab w:pos="7805" w:val="left" w:leader="none"/>
          <w:tab w:pos="8279" w:val="left" w:leader="none"/>
          <w:tab w:pos="10005" w:val="left" w:leader="none"/>
          <w:tab w:pos="10575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Coordinación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Programas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Bienestar </w:t>
      </w:r>
      <w:r>
        <w:rPr>
          <w:rFonts w:ascii="Arial" w:hAnsi="Arial"/>
          <w:b/>
          <w:sz w:val="20"/>
        </w:rPr>
        <w:t>Social</w:t>
        <w:tab/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2,620.8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spacing w:val="-1"/>
          <w:w w:val="95"/>
          <w:sz w:val="20"/>
        </w:rPr>
        <w:t>2,150.0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6545" w:val="left" w:leader="none"/>
          <w:tab w:pos="7415" w:val="left" w:leader="none"/>
          <w:tab w:pos="8836" w:val="left" w:leader="none"/>
          <w:tab w:pos="10005" w:val="left" w:leader="none"/>
          <w:tab w:pos="11131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Instituto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Sudcaliforniano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Cultura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940.0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545" w:val="left" w:leader="none"/>
          <w:tab w:pos="7805" w:val="left" w:leader="none"/>
          <w:tab w:pos="8836" w:val="left" w:leader="none"/>
          <w:tab w:pos="9447" w:val="left" w:leader="none"/>
          <w:tab w:pos="10574" w:val="left" w:leader="none"/>
          <w:tab w:pos="11613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Patronato </w:t>
      </w:r>
      <w:r>
        <w:rPr>
          <w:rFonts w:ascii="Arial"/>
          <w:b/>
          <w:sz w:val="20"/>
        </w:rPr>
        <w:t>del</w:t>
      </w:r>
      <w:r>
        <w:rPr>
          <w:rFonts w:ascii="Arial"/>
          <w:b/>
          <w:spacing w:val="-1"/>
          <w:sz w:val="20"/>
        </w:rPr>
        <w:t> Estudiante Sudcaliforniano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9,610.6</w:t>
        <w:tab/>
        <w:t>2,840.4</w:t>
        <w:tab/>
      </w:r>
      <w:r>
        <w:rPr>
          <w:rFonts w:ascii="Arial"/>
          <w:b/>
          <w:spacing w:val="-1"/>
          <w:sz w:val="20"/>
        </w:rPr>
        <w:t>14,167.8</w:t>
      </w:r>
      <w:r>
        <w:rPr>
          <w:rFonts w:ascii="Arial"/>
          <w:sz w:val="20"/>
        </w:rPr>
      </w:r>
    </w:p>
    <w:p>
      <w:pPr>
        <w:tabs>
          <w:tab w:pos="6155" w:val="left" w:leader="none"/>
          <w:tab w:pos="7415" w:val="left" w:leader="none"/>
          <w:tab w:pos="8446" w:val="left" w:leader="none"/>
          <w:tab w:pos="10005" w:val="left" w:leader="none"/>
          <w:tab w:pos="11132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Ayuntamiento Comondú</w:t>
        <w:tab/>
      </w:r>
      <w:r>
        <w:rPr>
          <w:rFonts w:ascii="Arial" w:hAnsi="Arial"/>
          <w:b/>
          <w:spacing w:val="-1"/>
          <w:w w:val="95"/>
          <w:sz w:val="20"/>
        </w:rPr>
        <w:t>613.1</w:t>
        <w:tab/>
        <w:t>211.2</w:t>
        <w:tab/>
        <w:t>375.2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988" w:val="left" w:leader="none"/>
          <w:tab w:pos="7415" w:val="left" w:leader="none"/>
          <w:tab w:pos="8446" w:val="left" w:leader="none"/>
          <w:tab w:pos="10005" w:val="left" w:leader="none"/>
          <w:tab w:pos="11131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Ayuntamiento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Paz</w:t>
        <w:tab/>
      </w:r>
      <w:r>
        <w:rPr>
          <w:rFonts w:ascii="Arial"/>
          <w:b/>
          <w:spacing w:val="-1"/>
          <w:w w:val="95"/>
          <w:sz w:val="20"/>
        </w:rPr>
        <w:t>1,074.5</w:t>
        <w:tab/>
        <w:t>259.1</w:t>
        <w:tab/>
        <w:t>441.3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5" w:val="left" w:leader="none"/>
          <w:tab w:pos="7526" w:val="left" w:leader="none"/>
          <w:tab w:pos="8558" w:val="left" w:leader="none"/>
          <w:tab w:pos="10005" w:val="left" w:leader="none"/>
          <w:tab w:pos="11132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H.</w:t>
      </w:r>
      <w:r>
        <w:rPr>
          <w:rFonts w:ascii="Arial"/>
          <w:b/>
          <w:spacing w:val="-1"/>
          <w:sz w:val="20"/>
        </w:rPr>
        <w:t> Ayuntamiento </w:t>
      </w:r>
      <w:r>
        <w:rPr>
          <w:rFonts w:ascii="Arial"/>
          <w:b/>
          <w:sz w:val="20"/>
        </w:rPr>
        <w:t>Loreto</w:t>
        <w:tab/>
      </w:r>
      <w:r>
        <w:rPr>
          <w:rFonts w:ascii="Arial"/>
          <w:b/>
          <w:w w:val="95"/>
          <w:sz w:val="20"/>
        </w:rPr>
        <w:t>127.7</w:t>
        <w:tab/>
        <w:t>46.1</w:t>
        <w:tab/>
        <w:t>36.7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4" w:val="left" w:leader="none"/>
          <w:tab w:pos="7526" w:val="left" w:leader="none"/>
          <w:tab w:pos="8445" w:val="left" w:leader="none"/>
          <w:tab w:pos="10004" w:val="left" w:leader="none"/>
          <w:tab w:pos="11131" w:val="left" w:leader="none"/>
          <w:tab w:pos="12280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H. Ayuntamiento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-1"/>
          <w:sz w:val="20"/>
        </w:rPr>
        <w:t> Cabos</w:t>
        <w:tab/>
      </w:r>
      <w:r>
        <w:rPr>
          <w:rFonts w:ascii="Arial"/>
          <w:b/>
          <w:spacing w:val="-1"/>
          <w:w w:val="95"/>
          <w:sz w:val="20"/>
        </w:rPr>
        <w:t>701.5</w:t>
        <w:tab/>
        <w:t>62.2</w:t>
        <w:tab/>
        <w:t>185.5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6155" w:val="left" w:leader="none"/>
          <w:tab w:pos="7527" w:val="left" w:leader="none"/>
          <w:tab w:pos="8446" w:val="left" w:leader="none"/>
          <w:tab w:pos="10005" w:val="left" w:leader="none"/>
          <w:tab w:pos="11132" w:val="left" w:leader="none"/>
          <w:tab w:pos="12281" w:val="left" w:leader="none"/>
        </w:tabs>
        <w:spacing w:before="10"/>
        <w:ind w:left="40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H. Ayuntamiento </w:t>
      </w:r>
      <w:r>
        <w:rPr>
          <w:rFonts w:ascii="Arial" w:hAnsi="Arial"/>
          <w:b/>
          <w:sz w:val="20"/>
        </w:rPr>
        <w:t>Mulegé</w:t>
        <w:tab/>
      </w:r>
      <w:r>
        <w:rPr>
          <w:rFonts w:ascii="Arial" w:hAnsi="Arial"/>
          <w:b/>
          <w:spacing w:val="-1"/>
          <w:w w:val="95"/>
          <w:sz w:val="20"/>
        </w:rPr>
        <w:t>376.9</w:t>
        <w:tab/>
        <w:t>90.9</w:t>
        <w:tab/>
        <w:t>108.4</w:t>
        <w:tab/>
      </w:r>
      <w:r>
        <w:rPr>
          <w:rFonts w:ascii="Arial" w:hAnsi="Arial"/>
          <w:b/>
          <w:sz w:val="20"/>
        </w:rPr>
        <w:t>0</w:t>
        <w:tab/>
      </w:r>
      <w:r>
        <w:rPr>
          <w:rFonts w:ascii="Arial" w:hAnsi="Arial"/>
          <w:b/>
          <w:w w:val="95"/>
          <w:sz w:val="20"/>
        </w:rPr>
        <w:t>0</w:t>
        <w:tab/>
      </w:r>
      <w:r>
        <w:rPr>
          <w:rFonts w:ascii="Arial" w:hAnsi="Arial"/>
          <w:b/>
          <w:sz w:val="20"/>
        </w:rPr>
        <w:t>0</w:t>
      </w:r>
      <w:r>
        <w:rPr>
          <w:rFonts w:ascii="Arial" w:hAnsi="Arial"/>
          <w:sz w:val="20"/>
        </w:rPr>
      </w:r>
    </w:p>
    <w:p>
      <w:pPr>
        <w:tabs>
          <w:tab w:pos="5988" w:val="left" w:leader="none"/>
          <w:tab w:pos="7025" w:val="left" w:leader="none"/>
          <w:tab w:pos="8168" w:val="left" w:leader="none"/>
          <w:tab w:pos="9336" w:val="left" w:leader="none"/>
          <w:tab w:pos="10574" w:val="left" w:leader="none"/>
          <w:tab w:pos="11612" w:val="left" w:leader="none"/>
        </w:tabs>
        <w:spacing w:before="10"/>
        <w:ind w:left="253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6,153.5</w:t>
        <w:tab/>
      </w:r>
      <w:r>
        <w:rPr>
          <w:rFonts w:ascii="Arial"/>
          <w:b/>
          <w:color w:val="006699"/>
          <w:spacing w:val="-1"/>
          <w:w w:val="95"/>
          <w:sz w:val="20"/>
        </w:rPr>
        <w:t>279,987.6</w:t>
        <w:tab/>
        <w:t>49,986.7</w:t>
        <w:tab/>
        <w:t>22,483.1</w:t>
        <w:tab/>
        <w:t>7,600.2</w:t>
        <w:tab/>
      </w:r>
      <w:r>
        <w:rPr>
          <w:rFonts w:ascii="Arial"/>
          <w:b/>
          <w:color w:val="006699"/>
          <w:spacing w:val="-1"/>
          <w:sz w:val="20"/>
        </w:rPr>
        <w:t>21,417.8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599" w:right="512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 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</w:t>
      </w:r>
      <w:r>
        <w:rPr>
          <w:spacing w:val="1"/>
        </w:rPr>
        <w:t> </w:t>
      </w:r>
      <w:r>
        <w:rPr>
          <w:spacing w:val="-1"/>
        </w:rPr>
        <w:t>Cifras</w:t>
      </w:r>
      <w:r>
        <w:rPr/>
        <w:t> </w:t>
      </w:r>
      <w:r>
        <w:rPr>
          <w:spacing w:val="-1"/>
        </w:rPr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599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99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Heading2"/>
        <w:spacing w:line="240" w:lineRule="auto"/>
        <w:ind w:left="3360" w:right="3378"/>
        <w:jc w:val="center"/>
        <w:rPr>
          <w:b w:val="0"/>
          <w:bCs w:val="0"/>
        </w:rPr>
      </w:pPr>
      <w:r>
        <w:rPr/>
        <w:pict>
          <v:group style="position:absolute;margin-left:132.610001pt;margin-top:24.486515pt;width:526.2pt;height:132.35pt;mso-position-horizontal-relative:page;mso-position-vertical-relative:paragraph;z-index:-1057504" coordorigin="2652,490" coordsize="10524,2647">
            <v:group style="position:absolute;left:3473;top:496;width:2;height:2631" coordorigin="3473,496" coordsize="2,2631">
              <v:shape style="position:absolute;left:3473;top:496;width:2;height:2631" coordorigin="3473,496" coordsize="0,2631" path="m3473,496l3473,3126e" filled="false" stroked="true" strokeweight=".580pt" strokecolor="#5f5f5f">
                <v:path arrowok="t"/>
              </v:shape>
            </v:group>
            <v:group style="position:absolute;left:9392;top:496;width:2;height:2631" coordorigin="9392,496" coordsize="2,2631">
              <v:shape style="position:absolute;left:9392;top:496;width:2;height:2631" coordorigin="9392,496" coordsize="0,2631" path="m9392,496l9392,3126e" filled="false" stroked="true" strokeweight=".580pt" strokecolor="#5f5f5f">
                <v:path arrowok="t"/>
              </v:shape>
            </v:group>
            <v:group style="position:absolute;left:10145;top:496;width:2;height:2631" coordorigin="10145,496" coordsize="2,2631">
              <v:shape style="position:absolute;left:10145;top:496;width:2;height:2631" coordorigin="10145,496" coordsize="0,2631" path="m10145,496l10145,3126e" filled="false" stroked="true" strokeweight=".580pt" strokecolor="#5f5f5f">
                <v:path arrowok="t"/>
              </v:shape>
            </v:group>
            <v:group style="position:absolute;left:10897;top:496;width:2;height:2631" coordorigin="10897,496" coordsize="2,2631">
              <v:shape style="position:absolute;left:10897;top:496;width:2;height:2631" coordorigin="10897,496" coordsize="0,2631" path="m10897,496l10897,3126e" filled="false" stroked="true" strokeweight=".580pt" strokecolor="#5f5f5f">
                <v:path arrowok="t"/>
              </v:shape>
            </v:group>
            <v:group style="position:absolute;left:11657;top:496;width:2;height:2631" coordorigin="11657,496" coordsize="2,2631">
              <v:shape style="position:absolute;left:11657;top:496;width:2;height:2631" coordorigin="11657,496" coordsize="0,2631" path="m11657,496l11657,3126e" filled="false" stroked="true" strokeweight=".580pt" strokecolor="#5f5f5f">
                <v:path arrowok="t"/>
              </v:shape>
            </v:group>
            <v:group style="position:absolute;left:12416;top:496;width:2;height:2631" coordorigin="12416,496" coordsize="2,2631">
              <v:shape style="position:absolute;left:12416;top:496;width:2;height:2631" coordorigin="12416,496" coordsize="0,2631" path="m12416,496l12416,3126e" filled="false" stroked="true" strokeweight=".580pt" strokecolor="#5f5f5f">
                <v:path arrowok="t"/>
              </v:shape>
            </v:group>
            <v:group style="position:absolute;left:2658;top:731;width:10512;height:2" coordorigin="2658,731" coordsize="10512,2">
              <v:shape style="position:absolute;left:2658;top:731;width:10512;height:2" coordorigin="2658,731" coordsize="10512,0" path="m2658,731l13170,731e" filled="false" stroked="true" strokeweight=".580pt" strokecolor="#000000">
                <v:path arrowok="t"/>
              </v:shape>
              <v:shape style="position:absolute;left:2658;top:966;width:10512;height:10" type="#_x0000_t75" stroked="false">
                <v:imagedata r:id="rId366" o:title=""/>
              </v:shape>
              <v:shape style="position:absolute;left:2658;top:1206;width:10512;height:10" type="#_x0000_t75" stroked="false">
                <v:imagedata r:id="rId366" o:title=""/>
              </v:shape>
              <v:shape style="position:absolute;left:2658;top:1446;width:10512;height:10" type="#_x0000_t75" stroked="false">
                <v:imagedata r:id="rId366" o:title=""/>
              </v:shape>
              <v:shape style="position:absolute;left:2658;top:1686;width:10512;height:10" type="#_x0000_t75" stroked="false">
                <v:imagedata r:id="rId366" o:title=""/>
              </v:shape>
              <v:shape style="position:absolute;left:2658;top:1926;width:10512;height:10" type="#_x0000_t75" stroked="false">
                <v:imagedata r:id="rId366" o:title=""/>
              </v:shape>
              <v:shape style="position:absolute;left:2658;top:2166;width:10512;height:10" type="#_x0000_t75" stroked="false">
                <v:imagedata r:id="rId366" o:title=""/>
              </v:shape>
              <v:shape style="position:absolute;left:2658;top:2406;width:10512;height:10" type="#_x0000_t75" stroked="false">
                <v:imagedata r:id="rId366" o:title=""/>
              </v:shape>
              <v:shape style="position:absolute;left:2658;top:2646;width:10512;height:10" type="#_x0000_t75" stroked="false">
                <v:imagedata r:id="rId366" o:title=""/>
              </v:shape>
            </v:group>
            <v:group style="position:absolute;left:2658;top:2891;width:10512;height:2" coordorigin="2658,2891" coordsize="10512,2">
              <v:shape style="position:absolute;left:2658;top:2891;width:10512;height:2" coordorigin="2658,2891" coordsize="10512,0" path="m2658,2891l13170,2891e" filled="false" stroked="true" strokeweight=".580pt" strokecolor="#000000">
                <v:path arrowok="t"/>
              </v:shape>
            </v:group>
            <v:group style="position:absolute;left:2658;top:3131;width:10512;height:2" coordorigin="2658,3131" coordsize="10512,2">
              <v:shape style="position:absolute;left:2658;top:3131;width:10512;height:2" coordorigin="2658,3131" coordsize="10512,0" path="m2658,3131l13170,3131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Personal</w:t>
      </w:r>
      <w:r>
        <w:rPr>
          <w:spacing w:val="-2"/>
        </w:rPr>
        <w:t> </w:t>
      </w:r>
      <w:r>
        <w:rPr/>
        <w:t>que</w:t>
      </w:r>
      <w:r>
        <w:rPr>
          <w:spacing w:val="55"/>
        </w:rPr>
        <w:t> </w:t>
      </w:r>
      <w:r>
        <w:rPr/>
        <w:t>labora</w:t>
      </w:r>
      <w:r>
        <w:rPr>
          <w:spacing w:val="-1"/>
        </w:rPr>
        <w:t> en </w:t>
      </w:r>
      <w:r>
        <w:rPr/>
        <w:t>Gobierno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por</w:t>
      </w:r>
      <w:r>
        <w:rPr>
          <w:spacing w:val="-1"/>
        </w:rPr>
        <w:t> dependencia</w:t>
      </w:r>
      <w:r>
        <w:rPr>
          <w:spacing w:val="-1"/>
          <w:position w:val="10"/>
          <w:sz w:val="13"/>
          <w:szCs w:val="13"/>
        </w:rPr>
        <w:t>1/</w:t>
      </w:r>
      <w:r>
        <w:rPr>
          <w:spacing w:val="26"/>
          <w:w w:val="99"/>
          <w:position w:val="10"/>
          <w:sz w:val="13"/>
          <w:szCs w:val="13"/>
        </w:rPr>
        <w:t> </w:t>
      </w:r>
      <w:r>
        <w:rPr/>
        <w:t>2000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tabs>
          <w:tab w:pos="3420" w:val="left" w:leader="none"/>
          <w:tab w:pos="6757" w:val="left" w:leader="none"/>
          <w:tab w:pos="7507" w:val="left" w:leader="none"/>
          <w:tab w:pos="8264" w:val="left" w:leader="none"/>
          <w:tab w:pos="9023" w:val="left" w:leader="none"/>
          <w:tab w:pos="9784" w:val="left" w:leader="none"/>
        </w:tabs>
        <w:spacing w:line="229" w:lineRule="exact" w:before="0"/>
        <w:ind w:left="0" w:right="4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6699"/>
          <w:sz w:val="20"/>
        </w:rPr>
        <w:t>Ramo</w:t>
        <w:tab/>
      </w:r>
      <w:r>
        <w:rPr>
          <w:rFonts w:ascii="Arial" w:hAnsi="Arial"/>
          <w:b/>
          <w:color w:val="006699"/>
          <w:w w:val="95"/>
          <w:sz w:val="20"/>
        </w:rPr>
        <w:t>Área</w:t>
        <w:tab/>
      </w:r>
      <w:r>
        <w:rPr>
          <w:rFonts w:ascii="Arial" w:hAnsi="Arial"/>
          <w:b/>
          <w:color w:val="006699"/>
          <w:sz w:val="20"/>
        </w:rPr>
        <w:t>2000</w:t>
        <w:tab/>
        <w:t>2001</w:t>
        <w:tab/>
        <w:t>2002</w:t>
        <w:tab/>
        <w:t>2003</w:t>
        <w:tab/>
        <w:t>2004</w:t>
      </w:r>
      <w:r>
        <w:rPr>
          <w:rFonts w:ascii="Arial" w:hAnsi="Arial"/>
          <w:sz w:val="20"/>
        </w:rPr>
      </w:r>
    </w:p>
    <w:p>
      <w:pPr>
        <w:pStyle w:val="Heading2"/>
        <w:tabs>
          <w:tab w:pos="2022" w:val="left" w:leader="none"/>
          <w:tab w:pos="8221" w:val="left" w:leader="none"/>
          <w:tab w:pos="8970" w:val="left" w:leader="none"/>
          <w:tab w:pos="9723" w:val="left" w:leader="none"/>
          <w:tab w:pos="10483" w:val="left" w:leader="none"/>
          <w:tab w:pos="11577" w:val="right" w:leader="none"/>
        </w:tabs>
        <w:spacing w:line="240" w:lineRule="auto" w:before="10"/>
        <w:ind w:left="1435" w:right="0"/>
        <w:jc w:val="left"/>
        <w:rPr>
          <w:b w:val="0"/>
          <w:bCs w:val="0"/>
        </w:rPr>
      </w:pPr>
      <w:r>
        <w:rPr>
          <w:spacing w:val="-1"/>
          <w:w w:val="95"/>
        </w:rPr>
        <w:t>02</w:t>
        <w:tab/>
      </w:r>
      <w:r>
        <w:rPr/>
        <w:t>Secretaría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(SP)</w:t>
        <w:tab/>
      </w:r>
      <w:r>
        <w:rPr>
          <w:spacing w:val="-1"/>
        </w:rPr>
        <w:t>195</w:t>
        <w:tab/>
      </w:r>
      <w:r>
        <w:rPr>
          <w:spacing w:val="-1"/>
          <w:w w:val="95"/>
        </w:rPr>
        <w:t>304</w:t>
        <w:tab/>
        <w:t>356</w:t>
        <w:tab/>
      </w:r>
      <w:r>
        <w:rPr>
          <w:spacing w:val="-1"/>
        </w:rPr>
        <w:t>387</w:t>
        <w:tab/>
        <w:t>274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220" w:val="left" w:leader="none"/>
          <w:tab w:pos="8970" w:val="left" w:leader="none"/>
          <w:tab w:pos="9723" w:val="left" w:leader="none"/>
          <w:tab w:pos="10482" w:val="left" w:leader="none"/>
          <w:tab w:pos="11577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(SGG)</w:t>
        <w:tab/>
      </w:r>
      <w:r>
        <w:rPr>
          <w:spacing w:val="-1"/>
          <w:w w:val="95"/>
        </w:rPr>
        <w:t>944</w:t>
        <w:tab/>
        <w:t>901</w:t>
        <w:tab/>
        <w:t>888</w:t>
        <w:tab/>
      </w:r>
      <w:r>
        <w:rPr>
          <w:spacing w:val="-1"/>
        </w:rPr>
        <w:t>865</w:t>
        <w:tab/>
        <w:t>633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220" w:val="left" w:leader="none"/>
          <w:tab w:pos="8970" w:val="left" w:leader="none"/>
          <w:tab w:pos="9723" w:val="left" w:leader="none"/>
          <w:tab w:pos="10483" w:val="left" w:leader="none"/>
          <w:tab w:pos="11578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Finanzas</w:t>
      </w:r>
      <w:r>
        <w:rPr>
          <w:spacing w:val="-1"/>
        </w:rPr>
        <w:t> </w:t>
      </w:r>
      <w:r>
        <w:rPr/>
        <w:t>(SF)</w:t>
        <w:tab/>
        <w:t>414</w:t>
        <w:tab/>
        <w:t>434</w:t>
        <w:tab/>
        <w:t>454</w:t>
        <w:tab/>
        <w:t>460</w:t>
        <w:tab/>
        <w:t>334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222" w:val="left" w:leader="none"/>
          <w:tab w:pos="8971" w:val="left" w:leader="none"/>
          <w:tab w:pos="9724" w:val="left" w:leader="none"/>
          <w:tab w:pos="10484" w:val="left" w:leader="none"/>
          <w:tab w:pos="11578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/>
        <w:t> Económico</w:t>
      </w:r>
      <w:r>
        <w:rPr>
          <w:spacing w:val="-1"/>
        </w:rPr>
        <w:t> (SPyDE)</w:t>
        <w:tab/>
      </w:r>
      <w:r>
        <w:rPr>
          <w:spacing w:val="-1"/>
          <w:w w:val="95"/>
        </w:rPr>
        <w:t>147</w:t>
        <w:tab/>
        <w:t>154</w:t>
        <w:tab/>
        <w:t>159</w:t>
        <w:tab/>
      </w:r>
      <w:r>
        <w:rPr>
          <w:spacing w:val="-1"/>
        </w:rPr>
        <w:t>158</w:t>
        <w:tab/>
        <w:t>178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220" w:val="left" w:leader="none"/>
          <w:tab w:pos="8970" w:val="left" w:leader="none"/>
          <w:tab w:pos="9723" w:val="left" w:leader="none"/>
          <w:tab w:pos="10482" w:val="left" w:leader="none"/>
          <w:tab w:pos="11577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Planeación</w:t>
      </w:r>
      <w:r>
        <w:rPr>
          <w:spacing w:val="-1"/>
        </w:rPr>
        <w:t> Urbana </w:t>
      </w:r>
      <w:r>
        <w:rPr/>
        <w:t>e</w:t>
      </w:r>
      <w:r>
        <w:rPr>
          <w:spacing w:val="-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(SEPUIE)</w:t>
        <w:tab/>
      </w:r>
      <w:r>
        <w:rPr>
          <w:spacing w:val="-1"/>
          <w:w w:val="95"/>
        </w:rPr>
        <w:t>202</w:t>
        <w:tab/>
        <w:t>203</w:t>
        <w:tab/>
        <w:t>212</w:t>
        <w:tab/>
      </w:r>
      <w:r>
        <w:rPr>
          <w:spacing w:val="-1"/>
        </w:rPr>
        <w:t>231</w:t>
        <w:tab/>
        <w:t>201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333" w:val="left" w:leader="none"/>
          <w:tab w:pos="9083" w:val="left" w:leader="none"/>
          <w:tab w:pos="9836" w:val="left" w:leader="none"/>
          <w:tab w:pos="10595" w:val="left" w:leader="none"/>
          <w:tab w:pos="11578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(SEP)</w:t>
        <w:tab/>
      </w:r>
      <w:r>
        <w:rPr>
          <w:spacing w:val="-1"/>
          <w:w w:val="95"/>
        </w:rPr>
        <w:t>38</w:t>
        <w:tab/>
        <w:t>39</w:t>
        <w:tab/>
        <w:t>37</w:t>
        <w:tab/>
      </w:r>
      <w:r>
        <w:rPr>
          <w:spacing w:val="-1"/>
        </w:rPr>
        <w:t>18</w:t>
        <w:tab/>
        <w:t>39</w:t>
      </w:r>
      <w:r>
        <w:rPr>
          <w:b w:val="0"/>
        </w:rPr>
      </w:r>
    </w:p>
    <w:p>
      <w:pPr>
        <w:pStyle w:val="Heading2"/>
        <w:numPr>
          <w:ilvl w:val="0"/>
          <w:numId w:val="1"/>
        </w:numPr>
        <w:tabs>
          <w:tab w:pos="2023" w:val="left" w:leader="none"/>
          <w:tab w:pos="8220" w:val="left" w:leader="none"/>
          <w:tab w:pos="8969" w:val="left" w:leader="none"/>
          <w:tab w:pos="9722" w:val="left" w:leader="none"/>
          <w:tab w:pos="10481" w:val="left" w:leader="none"/>
          <w:tab w:pos="11576" w:val="right" w:leader="none"/>
        </w:tabs>
        <w:spacing w:line="240" w:lineRule="auto" w:before="10" w:after="0"/>
        <w:ind w:left="2022" w:right="0" w:hanging="587"/>
        <w:jc w:val="left"/>
        <w:rPr>
          <w:b w:val="0"/>
          <w:bCs w:val="0"/>
        </w:rPr>
      </w:pPr>
      <w:r>
        <w:rPr/>
        <w:t>Procuraduría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Justicia</w:t>
      </w:r>
      <w:r>
        <w:rPr/>
        <w:t> 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(PGJE)</w:t>
        <w:tab/>
      </w:r>
      <w:r>
        <w:rPr>
          <w:spacing w:val="-1"/>
          <w:w w:val="95"/>
        </w:rPr>
        <w:t>533</w:t>
        <w:tab/>
        <w:t>600</w:t>
        <w:tab/>
        <w:t>597</w:t>
        <w:tab/>
      </w:r>
      <w:r>
        <w:rPr>
          <w:spacing w:val="-1"/>
        </w:rPr>
        <w:t>594</w:t>
        <w:tab/>
        <w:t>589</w:t>
      </w:r>
      <w:r>
        <w:rPr>
          <w:b w:val="0"/>
        </w:rPr>
      </w:r>
    </w:p>
    <w:p>
      <w:pPr>
        <w:pStyle w:val="Heading2"/>
        <w:tabs>
          <w:tab w:pos="2022" w:val="left" w:leader="none"/>
          <w:tab w:pos="8219" w:val="left" w:leader="none"/>
          <w:tab w:pos="8969" w:val="left" w:leader="none"/>
          <w:tab w:pos="9723" w:val="left" w:leader="none"/>
          <w:tab w:pos="10482" w:val="left" w:leader="none"/>
          <w:tab w:pos="11076" w:val="left" w:leader="none"/>
        </w:tabs>
        <w:spacing w:line="240" w:lineRule="auto" w:before="10"/>
        <w:ind w:left="1435" w:right="0"/>
        <w:jc w:val="left"/>
        <w:rPr>
          <w:b w:val="0"/>
          <w:bCs w:val="0"/>
        </w:rPr>
      </w:pPr>
      <w:r>
        <w:rPr>
          <w:w w:val="95"/>
        </w:rPr>
        <w:t>11</w:t>
        <w:tab/>
      </w:r>
      <w:r>
        <w:rPr/>
        <w:t>Organismos</w:t>
      </w:r>
      <w:r>
        <w:rPr>
          <w:spacing w:val="-1"/>
        </w:rPr>
        <w:t> </w:t>
      </w:r>
      <w:r>
        <w:rPr/>
        <w:t>Descentralizados (OD)</w:t>
        <w:tab/>
        <w:t>745</w:t>
        <w:tab/>
        <w:t>757</w:t>
        <w:tab/>
        <w:t>742</w:t>
        <w:tab/>
        <w:t>749</w:t>
        <w:tab/>
        <w:t>1,162</w:t>
      </w:r>
      <w:r>
        <w:rPr>
          <w:b w:val="0"/>
        </w:rPr>
      </w:r>
    </w:p>
    <w:p>
      <w:pPr>
        <w:pStyle w:val="Heading2"/>
        <w:tabs>
          <w:tab w:pos="2022" w:val="left" w:leader="none"/>
          <w:tab w:pos="8221" w:val="left" w:leader="none"/>
          <w:tab w:pos="8971" w:val="left" w:leader="none"/>
          <w:tab w:pos="9724" w:val="left" w:leader="none"/>
          <w:tab w:pos="10483" w:val="left" w:leader="none"/>
          <w:tab w:pos="11578" w:val="right" w:leader="none"/>
        </w:tabs>
        <w:spacing w:line="240" w:lineRule="auto" w:before="10"/>
        <w:ind w:left="1435" w:right="0"/>
        <w:jc w:val="left"/>
        <w:rPr>
          <w:b w:val="0"/>
          <w:bCs w:val="0"/>
        </w:rPr>
      </w:pPr>
      <w:r>
        <w:rPr>
          <w:w w:val="95"/>
        </w:rPr>
        <w:t>12</w:t>
        <w:tab/>
      </w:r>
      <w:r>
        <w:rPr/>
        <w:t>Oficialía</w:t>
      </w:r>
      <w:r>
        <w:rPr>
          <w:spacing w:val="-1"/>
        </w:rPr>
        <w:t> Mayor </w:t>
      </w:r>
      <w:r>
        <w:rPr/>
        <w:t>(OM)</w:t>
        <w:tab/>
        <w:t>201</w:t>
        <w:tab/>
        <w:t>202</w:t>
        <w:tab/>
        <w:t>214</w:t>
        <w:tab/>
        <w:t>213</w:t>
        <w:tab/>
        <w:t>389</w:t>
      </w:r>
      <w:r>
        <w:rPr>
          <w:b w:val="0"/>
        </w:rPr>
      </w:r>
    </w:p>
    <w:p>
      <w:pPr>
        <w:tabs>
          <w:tab w:pos="8053" w:val="left" w:leader="none"/>
          <w:tab w:pos="8803" w:val="left" w:leader="none"/>
          <w:tab w:pos="9557" w:val="left" w:leader="none"/>
          <w:tab w:pos="10316" w:val="left" w:leader="none"/>
          <w:tab w:pos="11077" w:val="left" w:leader="none"/>
        </w:tabs>
        <w:spacing w:before="10"/>
        <w:ind w:left="45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</w:r>
      <w:r>
        <w:rPr>
          <w:rFonts w:ascii="Arial"/>
          <w:b/>
          <w:color w:val="006699"/>
          <w:sz w:val="20"/>
        </w:rPr>
        <w:t>3,419</w:t>
        <w:tab/>
      </w:r>
      <w:r>
        <w:rPr>
          <w:rFonts w:ascii="Arial"/>
          <w:b/>
          <w:color w:val="006699"/>
          <w:spacing w:val="-1"/>
          <w:sz w:val="20"/>
        </w:rPr>
        <w:t>3,594</w:t>
        <w:tab/>
        <w:t>3,659</w:t>
        <w:tab/>
      </w:r>
      <w:r>
        <w:rPr>
          <w:rFonts w:ascii="Arial"/>
          <w:b/>
          <w:color w:val="006699"/>
          <w:spacing w:val="-1"/>
          <w:w w:val="95"/>
          <w:sz w:val="20"/>
        </w:rPr>
        <w:t>3,675</w:t>
        <w:tab/>
      </w:r>
      <w:r>
        <w:rPr>
          <w:rFonts w:ascii="Arial"/>
          <w:b/>
          <w:color w:val="006699"/>
          <w:spacing w:val="-1"/>
          <w:sz w:val="20"/>
        </w:rPr>
        <w:t>3,799</w:t>
      </w:r>
      <w:r>
        <w:rPr>
          <w:rFonts w:ascii="Arial"/>
          <w:sz w:val="20"/>
        </w:rPr>
      </w:r>
    </w:p>
    <w:p>
      <w:pPr>
        <w:pStyle w:val="BodyText"/>
        <w:spacing w:line="240" w:lineRule="auto" w:before="10"/>
        <w:ind w:left="1218" w:right="3533"/>
        <w:jc w:val="left"/>
        <w:rPr>
          <w:b w:val="0"/>
          <w:bCs w:val="0"/>
        </w:rPr>
      </w:pPr>
      <w:r>
        <w:rPr>
          <w:spacing w:val="-1"/>
        </w:rPr>
        <w:t>Fuente: Oficialía</w:t>
      </w:r>
      <w:r>
        <w:rPr/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Personal,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Asesoría</w:t>
      </w:r>
      <w:r>
        <w:rPr/>
        <w:t> </w:t>
      </w:r>
      <w:r>
        <w:rPr>
          <w:spacing w:val="-1"/>
        </w:rPr>
        <w:t>Técnica.</w:t>
      </w:r>
      <w:r>
        <w:rPr>
          <w:spacing w:val="68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Personal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encontraba</w:t>
      </w:r>
      <w:r>
        <w:rPr/>
        <w:t> </w:t>
      </w:r>
      <w:r>
        <w:rPr>
          <w:spacing w:val="-1"/>
        </w:rPr>
        <w:t>laborando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cierre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31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92"/>
        <w:ind w:left="2793" w:right="2813"/>
        <w:jc w:val="center"/>
        <w:rPr>
          <w:b w:val="0"/>
          <w:bCs w:val="0"/>
        </w:rPr>
      </w:pPr>
      <w:r>
        <w:rPr>
          <w:spacing w:val="-1"/>
        </w:rPr>
        <w:t>Personal </w:t>
      </w:r>
      <w:r>
        <w:rPr/>
        <w:t>que</w:t>
      </w:r>
      <w:r>
        <w:rPr>
          <w:spacing w:val="-1"/>
        </w:rPr>
        <w:t> </w:t>
      </w:r>
      <w:r>
        <w:rPr/>
        <w:t>labora</w:t>
      </w:r>
      <w:r>
        <w:rPr>
          <w:spacing w:val="-1"/>
        </w:rPr>
        <w:t> en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por</w:t>
      </w:r>
      <w:r>
        <w:rPr>
          <w:spacing w:val="-1"/>
        </w:rPr>
        <w:t> </w:t>
      </w:r>
      <w:r>
        <w:rPr/>
        <w:t>dependencia,</w:t>
      </w:r>
      <w:r>
        <w:rPr>
          <w:spacing w:val="-2"/>
        </w:rPr>
        <w:t> </w:t>
      </w:r>
      <w:r>
        <w:rPr>
          <w:spacing w:val="-1"/>
        </w:rPr>
        <w:t>2004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68" w:lineRule="auto" w:before="104"/>
        <w:ind w:left="5456" w:right="0" w:hanging="29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w w:val="95"/>
          <w:sz w:val="17"/>
        </w:rPr>
        <w:t>(OM)</w:t>
      </w:r>
      <w:r>
        <w:rPr>
          <w:rFonts w:ascii="Arial"/>
          <w:b/>
          <w:w w:val="99"/>
          <w:sz w:val="17"/>
        </w:rPr>
        <w:t> </w:t>
      </w:r>
      <w:r>
        <w:rPr>
          <w:rFonts w:ascii="Arial"/>
          <w:b/>
          <w:spacing w:val="-1"/>
          <w:w w:val="95"/>
          <w:sz w:val="17"/>
        </w:rPr>
        <w:t>10%</w:t>
      </w:r>
      <w:r>
        <w:rPr>
          <w:rFonts w:ascii="Arial"/>
          <w:sz w:val="17"/>
        </w:rPr>
      </w:r>
    </w:p>
    <w:p>
      <w:pPr>
        <w:spacing w:line="268" w:lineRule="auto" w:before="77"/>
        <w:ind w:left="1250" w:right="0" w:hanging="53"/>
        <w:jc w:val="right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/>
          <w:b/>
          <w:spacing w:val="-1"/>
          <w:w w:val="95"/>
          <w:sz w:val="17"/>
        </w:rPr>
        <w:t>(SP)</w:t>
      </w:r>
      <w:r>
        <w:rPr>
          <w:rFonts w:ascii="Arial"/>
          <w:b/>
          <w:spacing w:val="23"/>
          <w:w w:val="99"/>
          <w:sz w:val="17"/>
        </w:rPr>
        <w:t> </w:t>
      </w:r>
      <w:r>
        <w:rPr>
          <w:rFonts w:ascii="Arial"/>
          <w:b/>
          <w:spacing w:val="-1"/>
          <w:w w:val="95"/>
          <w:sz w:val="17"/>
        </w:rPr>
        <w:t>7%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66" w:lineRule="auto" w:before="0"/>
        <w:ind w:left="1138" w:right="3841" w:hanging="82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94.239990pt;margin-top:-.726497pt;width:221.4pt;height:115.38pt;mso-position-horizontal-relative:page;mso-position-vertical-relative:paragraph;z-index:-1057528" type="#_x0000_t75" stroked="false">
            <v:imagedata r:id="rId367" o:title=""/>
          </v:shape>
        </w:pict>
      </w:r>
      <w:r>
        <w:rPr>
          <w:rFonts w:ascii="Arial"/>
          <w:b/>
          <w:spacing w:val="-1"/>
          <w:sz w:val="17"/>
        </w:rPr>
        <w:t>(SGG)</w:t>
      </w:r>
      <w:r>
        <w:rPr>
          <w:rFonts w:ascii="Arial"/>
          <w:b/>
          <w:spacing w:val="24"/>
          <w:w w:val="99"/>
          <w:sz w:val="17"/>
        </w:rPr>
        <w:t> </w:t>
      </w:r>
      <w:r>
        <w:rPr>
          <w:rFonts w:ascii="Arial"/>
          <w:b/>
          <w:spacing w:val="-1"/>
          <w:sz w:val="17"/>
        </w:rPr>
        <w:t>17%</w:t>
      </w:r>
      <w:r>
        <w:rPr>
          <w:rFonts w:ascii="Arial"/>
          <w:sz w:val="17"/>
        </w:rPr>
      </w:r>
    </w:p>
    <w:p>
      <w:pPr>
        <w:spacing w:after="0" w:line="266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340" w:bottom="280" w:left="1520" w:right="1500"/>
          <w:cols w:num="3" w:equalWidth="0">
            <w:col w:w="5815" w:space="40"/>
            <w:col w:w="1536" w:space="40"/>
            <w:col w:w="538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68" w:lineRule="auto" w:before="0"/>
        <w:ind w:left="3934" w:right="0" w:hanging="2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1"/>
          <w:w w:val="95"/>
          <w:sz w:val="17"/>
        </w:rPr>
        <w:t>(OD)</w:t>
      </w:r>
      <w:r>
        <w:rPr>
          <w:rFonts w:ascii="Arial"/>
          <w:b/>
          <w:spacing w:val="23"/>
          <w:w w:val="99"/>
          <w:sz w:val="17"/>
        </w:rPr>
        <w:t> </w:t>
      </w:r>
      <w:r>
        <w:rPr>
          <w:rFonts w:ascii="Arial"/>
          <w:b/>
          <w:spacing w:val="-1"/>
          <w:w w:val="95"/>
          <w:sz w:val="17"/>
        </w:rPr>
        <w:t>30%</w:t>
      </w:r>
      <w:r>
        <w:rPr>
          <w:rFonts w:ascii="Arial"/>
          <w:sz w:val="17"/>
        </w:rPr>
      </w:r>
    </w:p>
    <w:p>
      <w:pPr>
        <w:spacing w:line="266" w:lineRule="auto" w:before="77"/>
        <w:ind w:left="4418" w:right="341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/>
          <w:b/>
          <w:spacing w:val="-1"/>
          <w:w w:val="95"/>
          <w:sz w:val="17"/>
        </w:rPr>
        <w:t>(SPyDE)</w:t>
      </w:r>
      <w:r>
        <w:rPr>
          <w:rFonts w:ascii="Arial"/>
          <w:b/>
          <w:spacing w:val="23"/>
          <w:w w:val="99"/>
          <w:sz w:val="17"/>
        </w:rPr>
        <w:t> </w:t>
      </w:r>
      <w:r>
        <w:rPr>
          <w:rFonts w:ascii="Arial"/>
          <w:b/>
          <w:spacing w:val="-1"/>
          <w:sz w:val="17"/>
        </w:rPr>
        <w:t>5%</w:t>
      </w:r>
      <w:r>
        <w:rPr>
          <w:rFonts w:asci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66" w:lineRule="auto" w:before="0"/>
        <w:ind w:left="4256" w:right="391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1"/>
          <w:w w:val="95"/>
          <w:sz w:val="17"/>
        </w:rPr>
        <w:t>(SF)</w:t>
      </w:r>
      <w:r>
        <w:rPr>
          <w:rFonts w:ascii="Arial"/>
          <w:b/>
          <w:spacing w:val="23"/>
          <w:w w:val="99"/>
          <w:sz w:val="17"/>
        </w:rPr>
        <w:t> </w:t>
      </w:r>
      <w:r>
        <w:rPr>
          <w:rFonts w:ascii="Arial"/>
          <w:b/>
          <w:spacing w:val="-1"/>
          <w:sz w:val="17"/>
        </w:rPr>
        <w:t>9%</w:t>
      </w:r>
      <w:r>
        <w:rPr>
          <w:rFonts w:ascii="Arial"/>
          <w:sz w:val="17"/>
        </w:rPr>
      </w:r>
    </w:p>
    <w:p>
      <w:pPr>
        <w:spacing w:before="39"/>
        <w:ind w:left="0" w:right="61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1"/>
          <w:sz w:val="17"/>
        </w:rPr>
        <w:t>(SEPUIE)</w:t>
      </w:r>
      <w:r>
        <w:rPr>
          <w:rFonts w:asci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4282" w:space="40"/>
            <w:col w:w="8498"/>
          </w:cols>
        </w:sectPr>
      </w:pPr>
    </w:p>
    <w:p>
      <w:pPr>
        <w:spacing w:line="266" w:lineRule="auto" w:before="63"/>
        <w:ind w:left="5986" w:right="0" w:hanging="11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1"/>
          <w:sz w:val="17"/>
        </w:rPr>
        <w:t>(PGJE)</w:t>
      </w:r>
      <w:r>
        <w:rPr>
          <w:rFonts w:ascii="Arial"/>
          <w:b/>
          <w:spacing w:val="23"/>
          <w:w w:val="99"/>
          <w:sz w:val="17"/>
        </w:rPr>
        <w:t> </w:t>
      </w:r>
      <w:r>
        <w:rPr>
          <w:rFonts w:ascii="Arial"/>
          <w:b/>
          <w:spacing w:val="-1"/>
          <w:sz w:val="17"/>
        </w:rPr>
        <w:t>16%</w:t>
      </w:r>
      <w:r>
        <w:rPr>
          <w:rFonts w:ascii="Arial"/>
          <w:sz w:val="17"/>
        </w:rPr>
      </w:r>
    </w:p>
    <w:p>
      <w:pPr>
        <w:tabs>
          <w:tab w:pos="1672" w:val="left" w:leader="none"/>
        </w:tabs>
        <w:spacing w:before="13"/>
        <w:ind w:left="1010" w:right="13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/>
          <w:b/>
          <w:spacing w:val="-1"/>
          <w:w w:val="95"/>
          <w:position w:val="1"/>
          <w:sz w:val="17"/>
        </w:rPr>
        <w:t>(SEP)</w:t>
        <w:tab/>
      </w:r>
      <w:r>
        <w:rPr>
          <w:rFonts w:ascii="Arial"/>
          <w:b/>
          <w:spacing w:val="-1"/>
          <w:sz w:val="17"/>
        </w:rPr>
        <w:t>5%</w:t>
      </w:r>
      <w:r>
        <w:rPr>
          <w:rFonts w:ascii="Arial"/>
          <w:sz w:val="17"/>
        </w:rPr>
      </w:r>
    </w:p>
    <w:p>
      <w:pPr>
        <w:spacing w:before="7"/>
        <w:ind w:left="1118" w:right="13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spacing w:val="-1"/>
          <w:sz w:val="17"/>
        </w:rPr>
        <w:t>1%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6434" w:space="40"/>
            <w:col w:w="634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BodyText"/>
        <w:spacing w:line="240" w:lineRule="auto" w:before="82"/>
        <w:ind w:left="2954" w:right="2786" w:hanging="40"/>
        <w:jc w:val="left"/>
        <w:rPr>
          <w:b w:val="0"/>
          <w:bCs w:val="0"/>
        </w:rPr>
      </w:pPr>
      <w:r>
        <w:rPr>
          <w:spacing w:val="-1"/>
        </w:rPr>
        <w:t>Fuente: Oficialía</w:t>
      </w:r>
      <w:r>
        <w:rPr/>
        <w:t> </w:t>
      </w:r>
      <w:r>
        <w:rPr>
          <w:spacing w:val="-2"/>
        </w:rPr>
        <w:t>Mayor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Gobierno.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Personal,</w:t>
      </w:r>
      <w:r>
        <w:rPr>
          <w:spacing w:val="61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 </w:t>
      </w:r>
      <w:r>
        <w:rPr>
          <w:spacing w:val="-2"/>
        </w:rPr>
        <w:t>Asesoría</w:t>
      </w:r>
      <w:r>
        <w:rPr/>
        <w:t> Técnica.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843" w:right="3468" w:hanging="2274"/>
        <w:jc w:val="left"/>
        <w:rPr>
          <w:b w:val="0"/>
          <w:bCs w:val="0"/>
        </w:rPr>
      </w:pPr>
      <w:r>
        <w:rPr>
          <w:spacing w:val="-1"/>
        </w:rPr>
        <w:t>Personal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por</w:t>
      </w:r>
      <w:r>
        <w:rPr>
          <w:spacing w:val="-1"/>
        </w:rPr>
        <w:t> categoría</w:t>
      </w:r>
      <w:r>
        <w:rPr/>
        <w:t> </w:t>
      </w:r>
      <w:r>
        <w:rPr>
          <w:spacing w:val="-1"/>
        </w:rPr>
        <w:t>en B.C.Sur,</w:t>
      </w:r>
      <w:r>
        <w:rPr>
          <w:spacing w:val="24"/>
        </w:rPr>
        <w:t> </w:t>
      </w:r>
      <w:r>
        <w:rPr/>
        <w:t>2000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82"/>
        <w:ind w:left="266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69.059998pt;margin-top:5.896678pt;width:.1pt;height:11.5pt;mso-position-horizontal-relative:page;mso-position-vertical-relative:paragraph;z-index:52144" coordorigin="7381,118" coordsize="2,230">
            <v:shape style="position:absolute;left:7381;top:118;width:2;height:230" coordorigin="7381,118" coordsize="0,230" path="m7381,118l7381,347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234.600006pt;margin-top:41.356678pt;width:322.320007pt;height:.48pt;mso-position-horizontal-relative:page;mso-position-vertical-relative:paragraph;z-index:-1057456" type="#_x0000_t75" stroked="false">
            <v:imagedata r:id="rId368" o:title=""/>
          </v:shape>
        </w:pict>
      </w:r>
      <w:r>
        <w:rPr/>
        <w:pict>
          <v:shape style="position:absolute;margin-left:234.600006pt;margin-top:53.356678pt;width:322.320007pt;height:.48pt;mso-position-horizontal-relative:page;mso-position-vertical-relative:paragraph;z-index:-1057432" type="#_x0000_t75" stroked="false">
            <v:imagedata r:id="rId368" o:title=""/>
          </v:shape>
        </w:pict>
      </w:r>
      <w:r>
        <w:rPr>
          <w:rFonts w:ascii="Arial"/>
          <w:b/>
          <w:color w:val="006699"/>
          <w:spacing w:val="-1"/>
          <w:sz w:val="20"/>
        </w:rPr>
        <w:t>Empleados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tbl>
      <w:tblPr>
        <w:tblW w:w="0" w:type="auto"/>
        <w:jc w:val="left"/>
        <w:tblInd w:w="3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9"/>
        <w:gridCol w:w="752"/>
        <w:gridCol w:w="752"/>
        <w:gridCol w:w="751"/>
        <w:gridCol w:w="752"/>
        <w:gridCol w:w="745"/>
      </w:tblGrid>
      <w:tr>
        <w:trPr>
          <w:trHeight w:val="240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109" w:lineRule="exact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Categoría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268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Supernumerario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Compensado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Confianza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1,414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Base sindicalizada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1,272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1,463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Honorarios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26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Obra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determinada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68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2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3,419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3,594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3,659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3,675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3,799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241" w:lineRule="auto"/>
        <w:ind w:left="3241" w:right="3159"/>
        <w:jc w:val="left"/>
        <w:rPr>
          <w:b w:val="0"/>
          <w:bCs w:val="0"/>
        </w:rPr>
      </w:pPr>
      <w:r>
        <w:rPr/>
        <w:pict>
          <v:shape style="position:absolute;margin-left:234.600006pt;margin-top:-48.394291pt;width:322.320007pt;height:.48pt;mso-position-horizontal-relative:page;mso-position-vertical-relative:paragraph;z-index:-1057408" type="#_x0000_t75" stroked="false">
            <v:imagedata r:id="rId368" o:title=""/>
          </v:shape>
        </w:pict>
      </w:r>
      <w:r>
        <w:rPr/>
        <w:pict>
          <v:shape style="position:absolute;margin-left:234.600006pt;margin-top:-36.394291pt;width:322.320007pt;height:.48pt;mso-position-horizontal-relative:page;mso-position-vertical-relative:paragraph;z-index:-1057384" type="#_x0000_t75" stroked="false">
            <v:imagedata r:id="rId368" o:title=""/>
          </v:shape>
        </w:pict>
      </w:r>
      <w:r>
        <w:rPr/>
        <w:pict>
          <v:shape style="position:absolute;margin-left:234.600006pt;margin-top:-24.394293pt;width:322.320007pt;height:.48pt;mso-position-horizontal-relative:page;mso-position-vertical-relative:paragraph;z-index:-1057360" type="#_x0000_t75" stroked="false">
            <v:imagedata r:id="rId368" o:title=""/>
          </v:shape>
        </w:pict>
      </w:r>
      <w:r>
        <w:rPr>
          <w:spacing w:val="-1"/>
        </w:rPr>
        <w:t>Fuente: Oficialía</w:t>
      </w:r>
      <w:r>
        <w:rPr/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Personal,</w:t>
      </w:r>
      <w:r>
        <w:rPr>
          <w:spacing w:val="45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/>
        <w:t>de </w:t>
      </w:r>
      <w:r>
        <w:rPr>
          <w:spacing w:val="-2"/>
        </w:rPr>
        <w:t>Asesoría</w:t>
      </w:r>
      <w:r>
        <w:rPr/>
        <w:t> Técnica.</w:t>
      </w:r>
      <w:r>
        <w:rPr>
          <w:b w:val="0"/>
        </w:rPr>
      </w:r>
    </w:p>
    <w:p>
      <w:pPr>
        <w:pStyle w:val="BodyText"/>
        <w:spacing w:line="160" w:lineRule="exact"/>
        <w:ind w:left="3241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Comprende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número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empleados</w:t>
      </w:r>
      <w:r>
        <w:rPr/>
        <w:t> </w:t>
      </w:r>
      <w:r>
        <w:rPr>
          <w:spacing w:val="-1"/>
        </w:rPr>
        <w:t>activos</w:t>
      </w:r>
      <w:r>
        <w:rPr/>
        <w:t> en </w:t>
      </w:r>
      <w:r>
        <w:rPr>
          <w:spacing w:val="-1"/>
        </w:rPr>
        <w:t>nómina</w:t>
      </w:r>
      <w:r>
        <w:rPr/>
        <w:t> en</w:t>
      </w:r>
      <w:r>
        <w:rPr>
          <w:spacing w:val="-1"/>
        </w:rPr>
        <w:t> </w:t>
      </w:r>
      <w:r>
        <w:rPr/>
        <w:t>el Poder </w:t>
      </w:r>
      <w:r>
        <w:rPr>
          <w:spacing w:val="-1"/>
        </w:rPr>
        <w:t>Ejecutivo.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5864" w:right="3246" w:hanging="2411"/>
        <w:jc w:val="left"/>
        <w:rPr>
          <w:b w:val="0"/>
          <w:bCs w:val="0"/>
        </w:rPr>
      </w:pPr>
      <w:r>
        <w:rPr>
          <w:spacing w:val="-2"/>
        </w:rPr>
        <w:t>Movimientos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en B.C.Sur,</w:t>
      </w:r>
      <w:r>
        <w:rPr>
          <w:spacing w:val="24"/>
        </w:rPr>
        <w:t> </w:t>
      </w:r>
      <w:r>
        <w:rPr/>
        <w:t>1999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8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805"/>
        <w:gridCol w:w="697"/>
        <w:gridCol w:w="696"/>
        <w:gridCol w:w="697"/>
        <w:gridCol w:w="697"/>
        <w:gridCol w:w="805"/>
        <w:gridCol w:w="805"/>
        <w:gridCol w:w="845"/>
        <w:gridCol w:w="697"/>
        <w:gridCol w:w="697"/>
        <w:gridCol w:w="696"/>
        <w:gridCol w:w="805"/>
      </w:tblGrid>
      <w:tr>
        <w:trPr>
          <w:trHeight w:val="342" w:hRule="exact"/>
        </w:trPr>
        <w:tc>
          <w:tcPr>
            <w:tcW w:w="204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8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Categoría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8944" w:type="dxa"/>
            <w:gridSpan w:val="12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Tipo de 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movimiento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2" w:hRule="exact"/>
        </w:trPr>
        <w:tc>
          <w:tcPr>
            <w:tcW w:w="204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398" w:type="dxa"/>
            <w:gridSpan w:val="6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Altas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546" w:type="dxa"/>
            <w:gridSpan w:val="6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Bajas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74" w:hRule="exact"/>
        </w:trPr>
        <w:tc>
          <w:tcPr>
            <w:tcW w:w="2048" w:type="dxa"/>
            <w:vMerge/>
            <w:tcBorders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1999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9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4" w:hRule="exact"/>
        </w:trPr>
        <w:tc>
          <w:tcPr>
            <w:tcW w:w="204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Supernumerario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5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5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Confianza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4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Base sindicalizado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Compensado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5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5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19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Honorarios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5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5" w:hRule="exact"/>
        </w:trPr>
        <w:tc>
          <w:tcPr>
            <w:tcW w:w="204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Obra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determinada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0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204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6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651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4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43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5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269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27" w:lineRule="exact"/>
        <w:jc w:val="left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4"/>
        <w:ind w:left="0" w:right="1712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70.399994pt;margin-top:15.009474pt;width:450.85pt;height:124.45pt;mso-position-horizontal-relative:page;mso-position-vertical-relative:paragraph;z-index:-1057240" coordorigin="3408,300" coordsize="9017,2489">
            <v:group style="position:absolute;left:5455;top:306;width:2;height:2477" coordorigin="5455,306" coordsize="2,2477">
              <v:shape style="position:absolute;left:5455;top:306;width:2;height:2477" coordorigin="5455,306" coordsize="0,2477" path="m5455,306l5455,2783e" filled="false" stroked="true" strokeweight=".580pt" strokecolor="#5f5f5f">
                <v:path arrowok="t"/>
              </v:shape>
            </v:group>
            <v:group style="position:absolute;left:5450;top:611;width:6969;height:2" coordorigin="5450,611" coordsize="6969,2">
              <v:shape style="position:absolute;left:5450;top:611;width:6969;height:2" coordorigin="5450,611" coordsize="6969,0" path="m5450,611l12419,611e" filled="false" stroked="true" strokeweight=".580pt" strokecolor="#000000">
                <v:path arrowok="t"/>
              </v:shape>
            </v:group>
            <v:group style="position:absolute;left:8941;top:616;width:2;height:2168" coordorigin="8941,616" coordsize="2,2168">
              <v:shape style="position:absolute;left:8941;top:616;width:2;height:2168" coordorigin="8941,616" coordsize="0,2168" path="m8941,616l8941,2783e" filled="false" stroked="true" strokeweight=".580pt" strokecolor="#5f5f5f">
                <v:path arrowok="t"/>
              </v:shape>
              <v:shape style="position:absolute;left:3408;top:1326;width:9012;height:10" type="#_x0000_t75" stroked="false">
                <v:imagedata r:id="rId369" o:title=""/>
              </v:shape>
              <v:shape style="position:absolute;left:3408;top:1566;width:9012;height:10" type="#_x0000_t75" stroked="false">
                <v:imagedata r:id="rId369" o:title=""/>
              </v:shape>
              <v:shape style="position:absolute;left:3408;top:1806;width:9012;height:10" type="#_x0000_t75" stroked="false">
                <v:imagedata r:id="rId369" o:title=""/>
              </v:shape>
              <v:shape style="position:absolute;left:3408;top:2046;width:9012;height:10" type="#_x0000_t75" stroked="false">
                <v:imagedata r:id="rId369" o:title=""/>
              </v:shape>
              <v:shape style="position:absolute;left:3408;top:2286;width:9012;height:10" type="#_x0000_t75" stroked="false">
                <v:imagedata r:id="rId369" o:title=""/>
              </v:shape>
              <v:shape style="position:absolute;left:7997;top:330;width:188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Tipo de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2"/>
                          <w:sz w:val="20"/>
                        </w:rPr>
                        <w:t>movimiento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32;top:604;width:925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Categoría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53;top:639;width:10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Reingresos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206;top:597;width:9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Cambios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....Continuación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18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7"/>
        <w:gridCol w:w="697"/>
        <w:gridCol w:w="697"/>
        <w:gridCol w:w="697"/>
        <w:gridCol w:w="697"/>
        <w:gridCol w:w="697"/>
        <w:gridCol w:w="696"/>
        <w:gridCol w:w="697"/>
        <w:gridCol w:w="697"/>
        <w:gridCol w:w="697"/>
        <w:gridCol w:w="690"/>
      </w:tblGrid>
      <w:tr>
        <w:trPr>
          <w:trHeight w:val="240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204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Supernumerario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right="4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Confianza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Base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sindicalizado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Compensado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4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Honorarios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10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4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5F5F5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20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Obra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determinada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10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4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" w:hRule="exact"/>
        </w:trPr>
        <w:tc>
          <w:tcPr>
            <w:tcW w:w="20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6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86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417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3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single" w:sz="5" w:space="0" w:color="5F5F5F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5F5F5F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338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7" w:lineRule="exact"/>
        <w:ind w:left="2119" w:right="0"/>
        <w:jc w:val="left"/>
        <w:rPr>
          <w:b w:val="0"/>
          <w:bCs w:val="0"/>
        </w:rPr>
      </w:pPr>
      <w:r>
        <w:rPr>
          <w:spacing w:val="-1"/>
        </w:rPr>
        <w:t>Fuente: Oficialía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Personal,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Asesoría</w:t>
      </w:r>
      <w:r>
        <w:rPr/>
        <w:t> </w:t>
      </w:r>
      <w:r>
        <w:rPr>
          <w:spacing w:val="-1"/>
        </w:rPr>
        <w:t>Técnica.</w:t>
      </w:r>
      <w:r>
        <w:rPr>
          <w:b w:val="0"/>
        </w:rPr>
      </w:r>
    </w:p>
    <w:p>
      <w:pPr>
        <w:pStyle w:val="BodyText"/>
        <w:spacing w:line="240" w:lineRule="auto"/>
        <w:ind w:left="2119" w:right="0"/>
        <w:jc w:val="left"/>
        <w:rPr>
          <w:b w:val="0"/>
          <w:bCs w:val="0"/>
        </w:rPr>
      </w:pPr>
      <w:r>
        <w:rPr>
          <w:spacing w:val="-1"/>
        </w:rPr>
        <w:t>n.d.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pStyle w:val="BodyText"/>
        <w:spacing w:line="240" w:lineRule="auto"/>
        <w:ind w:left="2119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En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1999</w:t>
      </w:r>
      <w:r>
        <w:rPr/>
        <w:t>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/>
        <w:t> </w:t>
      </w:r>
      <w:r>
        <w:rPr>
          <w:spacing w:val="-1"/>
        </w:rPr>
        <w:t>altas</w:t>
      </w:r>
      <w:r>
        <w:rPr/>
        <w:t> y</w:t>
      </w:r>
      <w:r>
        <w:rPr>
          <w:spacing w:val="-5"/>
        </w:rPr>
        <w:t> </w:t>
      </w:r>
      <w:r>
        <w:rPr/>
        <w:t>bajas a </w:t>
      </w:r>
      <w:r>
        <w:rPr>
          <w:spacing w:val="-1"/>
        </w:rPr>
        <w:t>nivel</w:t>
      </w:r>
      <w:r>
        <w:rPr/>
        <w:t> </w:t>
      </w:r>
      <w:r>
        <w:rPr>
          <w:spacing w:val="-1"/>
        </w:rPr>
        <w:t>estado.</w:t>
      </w:r>
      <w:r>
        <w:rPr>
          <w:b w:val="0"/>
        </w:rPr>
      </w:r>
    </w:p>
    <w:p>
      <w:pPr>
        <w:pStyle w:val="BodyText"/>
        <w:spacing w:line="240" w:lineRule="auto"/>
        <w:ind w:left="2119" w:right="0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En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2000</w:t>
      </w:r>
      <w:r>
        <w:rPr/>
        <w:t> </w:t>
      </w:r>
      <w:r>
        <w:rPr>
          <w:spacing w:val="-1"/>
        </w:rPr>
        <w:t>incluye</w:t>
      </w:r>
      <w:r>
        <w:rPr/>
        <w:t> </w:t>
      </w:r>
      <w:r>
        <w:rPr>
          <w:spacing w:val="-1"/>
        </w:rPr>
        <w:t>promociones</w:t>
      </w:r>
      <w:r>
        <w:rPr/>
        <w:t> y</w:t>
      </w:r>
      <w:r>
        <w:rPr>
          <w:spacing w:val="-5"/>
        </w:rPr>
        <w:t> </w:t>
      </w:r>
      <w:r>
        <w:rPr/>
        <w:t>cambios.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partir del</w:t>
      </w:r>
      <w:r>
        <w:rPr>
          <w:spacing w:val="-1"/>
        </w:rPr>
        <w:t> 2001</w:t>
      </w:r>
      <w:r>
        <w:rPr/>
        <w:t>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considera</w:t>
      </w:r>
      <w:r>
        <w:rPr>
          <w:spacing w:val="1"/>
        </w:rPr>
        <w:t> </w:t>
      </w:r>
      <w:r>
        <w:rPr>
          <w:spacing w:val="-1"/>
        </w:rPr>
        <w:t>cambios.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3090" w:right="3108"/>
        <w:jc w:val="center"/>
        <w:rPr>
          <w:b w:val="0"/>
          <w:bCs w:val="0"/>
        </w:rPr>
      </w:pPr>
      <w:r>
        <w:rPr>
          <w:spacing w:val="-1"/>
        </w:rPr>
        <w:t>Plazas mínimas </w:t>
      </w:r>
      <w:r>
        <w:rPr/>
        <w:t>de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sindicalizadas</w:t>
      </w:r>
      <w:r>
        <w:rPr/>
        <w:t> 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</w:t>
      </w:r>
      <w:r>
        <w:rPr>
          <w:spacing w:val="23"/>
        </w:rPr>
        <w:t> </w:t>
      </w:r>
      <w:r>
        <w:rPr/>
        <w:t>otorgadas</w:t>
      </w:r>
      <w:r>
        <w:rPr>
          <w:spacing w:val="-1"/>
        </w:rPr>
        <w:t> en el Programa </w:t>
      </w:r>
      <w:r>
        <w:rPr/>
        <w:t>de</w:t>
      </w:r>
      <w:r>
        <w:rPr>
          <w:spacing w:val="-1"/>
        </w:rPr>
        <w:t> Basificación</w:t>
      </w:r>
      <w:r>
        <w:rPr/>
        <w:t> </w:t>
      </w:r>
      <w:r>
        <w:rPr>
          <w:spacing w:val="-1"/>
        </w:rPr>
        <w:t>en B.C.Sur,</w:t>
      </w:r>
      <w:r>
        <w:rPr>
          <w:b w:val="0"/>
        </w:rPr>
      </w:r>
    </w:p>
    <w:p>
      <w:pPr>
        <w:spacing w:before="0"/>
        <w:ind w:left="2796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2000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before="0"/>
        <w:ind w:left="324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6699"/>
          <w:spacing w:val="-1"/>
          <w:sz w:val="20"/>
        </w:rPr>
        <w:t>Categoría</w:t>
      </w:r>
      <w:r>
        <w:rPr>
          <w:rFonts w:ascii="Arial" w:hAnsi="Arial"/>
          <w:b/>
          <w:color w:val="006699"/>
          <w:sz w:val="20"/>
        </w:rPr>
        <w:t> del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Trabajador</w:t>
      </w:r>
      <w:r>
        <w:rPr>
          <w:rFonts w:ascii="Arial" w:hAnsi="Arial"/>
          <w:sz w:val="20"/>
        </w:rPr>
      </w:r>
    </w:p>
    <w:p>
      <w:pPr>
        <w:spacing w:before="74"/>
        <w:ind w:left="36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color w:val="006699"/>
          <w:spacing w:val="-1"/>
          <w:sz w:val="20"/>
        </w:rPr>
        <w:t>Números </w:t>
      </w:r>
      <w:r>
        <w:rPr>
          <w:rFonts w:ascii="Arial" w:hAnsi="Arial"/>
          <w:b/>
          <w:color w:val="006699"/>
          <w:sz w:val="20"/>
        </w:rPr>
        <w:t>de</w:t>
      </w:r>
      <w:r>
        <w:rPr>
          <w:rFonts w:ascii="Arial" w:hAnsi="Arial"/>
          <w:b/>
          <w:color w:val="006699"/>
          <w:spacing w:val="-1"/>
          <w:sz w:val="20"/>
        </w:rPr>
        <w:t> </w:t>
      </w:r>
      <w:r>
        <w:rPr>
          <w:rFonts w:ascii="Arial" w:hAnsi="Arial"/>
          <w:b/>
          <w:color w:val="006699"/>
          <w:sz w:val="20"/>
        </w:rPr>
        <w:t>plazas</w:t>
      </w:r>
      <w:r>
        <w:rPr>
          <w:rFonts w:ascii="Arial" w:hAnsi="Arial"/>
          <w:sz w:val="20"/>
        </w:rPr>
      </w:r>
    </w:p>
    <w:p>
      <w:pPr>
        <w:tabs>
          <w:tab w:pos="1152" w:val="left" w:leader="none"/>
          <w:tab w:pos="1978" w:val="left" w:leader="none"/>
          <w:tab w:pos="2729" w:val="left" w:leader="none"/>
          <w:tab w:pos="3480" w:val="left" w:leader="none"/>
        </w:tabs>
        <w:spacing w:before="10"/>
        <w:ind w:left="326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5.929993pt;margin-top:-11.710501pt;width:499.45pt;height:144.050pt;mso-position-horizontal-relative:page;mso-position-vertical-relative:paragraph;z-index:-1057216" coordorigin="2919,-234" coordsize="9989,2881">
            <v:group style="position:absolute;left:8964;top:-228;width:2;height:2870" coordorigin="8964,-228" coordsize="2,2870">
              <v:shape style="position:absolute;left:8964;top:-228;width:2;height:2870" coordorigin="8964,-228" coordsize="0,2870" path="m8964,-228l8964,2641e" filled="false" stroked="true" strokeweight=".580pt" strokecolor="#000000">
                <v:path arrowok="t"/>
              </v:shape>
            </v:group>
            <v:group style="position:absolute;left:8959;top:7;width:3942;height:2" coordorigin="8959,7" coordsize="3942,2">
              <v:shape style="position:absolute;left:8959;top:7;width:3942;height:2" coordorigin="8959,7" coordsize="3942,0" path="m8959,7l12901,7e" filled="false" stroked="true" strokeweight=".580pt" strokecolor="#000000">
                <v:path arrowok="t"/>
              </v:shape>
            </v:group>
            <v:group style="position:absolute;left:9715;top:12;width:2;height:2630" coordorigin="9715,12" coordsize="2,2630">
              <v:shape style="position:absolute;left:9715;top:12;width:2;height:2630" coordorigin="9715,12" coordsize="0,2630" path="m9715,12l9715,2641e" filled="false" stroked="true" strokeweight=".580pt" strokecolor="#000000">
                <v:path arrowok="t"/>
              </v:shape>
            </v:group>
            <v:group style="position:absolute;left:10615;top:12;width:2;height:2630" coordorigin="10615,12" coordsize="2,2630">
              <v:shape style="position:absolute;left:10615;top:12;width:2;height:2630" coordorigin="10615,12" coordsize="0,2630" path="m10615,12l10615,2641e" filled="false" stroked="true" strokeweight=".580pt" strokecolor="#000000">
                <v:path arrowok="t"/>
              </v:shape>
            </v:group>
            <v:group style="position:absolute;left:11368;top:12;width:2;height:2630" coordorigin="11368,12" coordsize="2,2630">
              <v:shape style="position:absolute;left:11368;top:12;width:2;height:2630" coordorigin="11368,12" coordsize="0,2630" path="m11368,12l11368,2641e" filled="false" stroked="true" strokeweight=".580pt" strokecolor="#000000">
                <v:path arrowok="t"/>
              </v:shape>
            </v:group>
            <v:group style="position:absolute;left:12120;top:12;width:2;height:2630" coordorigin="12120,12" coordsize="2,2630">
              <v:shape style="position:absolute;left:12120;top:12;width:2;height:2630" coordorigin="12120,12" coordsize="0,2630" path="m12120,12l12120,2641e" filled="false" stroked="true" strokeweight=".580pt" strokecolor="#000000">
                <v:path arrowok="t"/>
              </v:shape>
            </v:group>
            <v:group style="position:absolute;left:2924;top:247;width:9940;height:2" coordorigin="2924,247" coordsize="9940,2">
              <v:shape style="position:absolute;left:2924;top:247;width:9940;height:2" coordorigin="2924,247" coordsize="9940,0" path="m2924,247l12864,247e" filled="false" stroked="true" strokeweight=".580pt" strokecolor="#000000">
                <v:path arrowok="t"/>
              </v:shape>
              <v:shape style="position:absolute;left:2924;top:482;width:9940;height:10" type="#_x0000_t75" stroked="false">
                <v:imagedata r:id="rId370" o:title=""/>
              </v:shape>
              <v:shape style="position:absolute;left:2924;top:722;width:9940;height:10" type="#_x0000_t75" stroked="false">
                <v:imagedata r:id="rId370" o:title=""/>
              </v:shape>
              <v:shape style="position:absolute;left:2924;top:962;width:9940;height:10" type="#_x0000_t75" stroked="false">
                <v:imagedata r:id="rId370" o:title=""/>
              </v:shape>
              <v:shape style="position:absolute;left:2924;top:1202;width:9940;height:10" type="#_x0000_t75" stroked="false">
                <v:imagedata r:id="rId370" o:title=""/>
              </v:shape>
              <v:shape style="position:absolute;left:2924;top:1442;width:9940;height:10" type="#_x0000_t75" stroked="false">
                <v:imagedata r:id="rId370" o:title=""/>
              </v:shape>
              <v:shape style="position:absolute;left:2924;top:1682;width:9940;height:10" type="#_x0000_t75" stroked="false">
                <v:imagedata r:id="rId370" o:title=""/>
              </v:shape>
              <v:shape style="position:absolute;left:2924;top:1922;width:9940;height:10" type="#_x0000_t75" stroked="false">
                <v:imagedata r:id="rId370" o:title=""/>
              </v:shape>
              <v:shape style="position:absolute;left:2924;top:2162;width:9940;height:10" type="#_x0000_t75" stroked="false">
                <v:imagedata r:id="rId370" o:title=""/>
              </v:shape>
            </v:group>
            <v:group style="position:absolute;left:2924;top:2407;width:9940;height:2" coordorigin="2924,2407" coordsize="9940,2">
              <v:shape style="position:absolute;left:2924;top:2407;width:9940;height:2" coordorigin="2924,2407" coordsize="9940,0" path="m2924,2407l12864,2407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2000</w:t>
        <w:tab/>
      </w:r>
      <w:r>
        <w:rPr>
          <w:rFonts w:ascii="Arial"/>
          <w:b/>
          <w:color w:val="006699"/>
          <w:w w:val="95"/>
          <w:sz w:val="20"/>
        </w:rPr>
        <w:t>2001</w:t>
        <w:tab/>
      </w:r>
      <w:r>
        <w:rPr>
          <w:rFonts w:ascii="Arial"/>
          <w:b/>
          <w:color w:val="006699"/>
          <w:sz w:val="20"/>
        </w:rPr>
        <w:t>2002</w:t>
        <w:tab/>
      </w:r>
      <w:r>
        <w:rPr>
          <w:rFonts w:ascii="Arial"/>
          <w:b/>
          <w:color w:val="006699"/>
          <w:w w:val="95"/>
          <w:sz w:val="20"/>
        </w:rPr>
        <w:t>2003</w:t>
        <w:tab/>
      </w:r>
      <w:r>
        <w:rPr>
          <w:rFonts w:ascii="Arial"/>
          <w:b/>
          <w:color w:val="006699"/>
          <w:sz w:val="20"/>
        </w:rPr>
        <w:t>2004</w:t>
      </w:r>
      <w:r>
        <w:rPr>
          <w:rFonts w:asci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5607" w:space="40"/>
            <w:col w:w="7173"/>
          </w:cols>
        </w:sectPr>
      </w:pPr>
    </w:p>
    <w:p>
      <w:pPr>
        <w:pStyle w:val="Heading2"/>
        <w:tabs>
          <w:tab w:pos="7903" w:val="left" w:leader="none"/>
          <w:tab w:pos="8914" w:val="left" w:leader="none"/>
          <w:tab w:pos="9555" w:val="left" w:leader="none"/>
          <w:tab w:pos="10306" w:val="left" w:leader="none"/>
          <w:tab w:pos="11280" w:val="righ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>
          <w:spacing w:val="-1"/>
        </w:rPr>
        <w:t>con </w:t>
      </w:r>
      <w:r>
        <w:rPr/>
        <w:t>plazas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compensados.</w:t>
        <w:tab/>
      </w:r>
      <w:r>
        <w:rPr>
          <w:spacing w:val="-1"/>
          <w:w w:val="95"/>
        </w:rPr>
        <w:t>20</w:t>
        <w:tab/>
      </w:r>
      <w:r>
        <w:rPr/>
        <w:t>9</w:t>
        <w:tab/>
      </w:r>
      <w:r>
        <w:rPr>
          <w:spacing w:val="-1"/>
          <w:w w:val="95"/>
        </w:rPr>
        <w:t>19</w:t>
        <w:tab/>
      </w:r>
      <w:r>
        <w:rPr>
          <w:spacing w:val="-1"/>
        </w:rPr>
        <w:t>10</w:t>
        <w:tab/>
        <w:t>18</w:t>
      </w:r>
      <w:r>
        <w:rPr>
          <w:b w:val="0"/>
        </w:rPr>
      </w:r>
    </w:p>
    <w:p>
      <w:pPr>
        <w:pStyle w:val="Heading2"/>
        <w:tabs>
          <w:tab w:pos="7902" w:val="left" w:leader="none"/>
          <w:tab w:pos="8914" w:val="left" w:leader="none"/>
          <w:tab w:pos="9666" w:val="left" w:leader="none"/>
          <w:tab w:pos="10417" w:val="left" w:leader="none"/>
          <w:tab w:pos="11279" w:val="righ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>
          <w:spacing w:val="-1"/>
        </w:rPr>
        <w:t>con </w:t>
      </w:r>
      <w:r>
        <w:rPr/>
        <w:t>plazas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supernumerarios.</w:t>
        <w:tab/>
      </w:r>
      <w:r>
        <w:rPr>
          <w:spacing w:val="-1"/>
          <w:w w:val="95"/>
        </w:rPr>
        <w:t>10</w:t>
        <w:tab/>
      </w:r>
      <w:r>
        <w:rPr/>
        <w:t>8</w:t>
        <w:tab/>
        <w:t>9</w:t>
        <w:tab/>
        <w:t>3</w:t>
        <w:tab/>
      </w:r>
      <w:r>
        <w:rPr>
          <w:spacing w:val="-1"/>
        </w:rPr>
        <w:t>13</w:t>
      </w:r>
      <w:r>
        <w:rPr>
          <w:b w:val="0"/>
        </w:rPr>
      </w:r>
    </w:p>
    <w:p>
      <w:pPr>
        <w:pStyle w:val="Heading2"/>
        <w:tabs>
          <w:tab w:pos="8014" w:val="left" w:leader="none"/>
          <w:tab w:pos="8914" w:val="left" w:leader="none"/>
          <w:tab w:pos="9666" w:val="left" w:leader="none"/>
          <w:tab w:pos="10417" w:val="left" w:leader="none"/>
          <w:tab w:pos="11168" w:val="lef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Plazas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hijos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trabajadores </w:t>
      </w:r>
      <w:r>
        <w:rPr/>
        <w:t>jubilados.</w:t>
        <w:tab/>
        <w:t>7</w:t>
        <w:tab/>
        <w:t>0</w:t>
        <w:tab/>
        <w:t>0</w:t>
        <w:tab/>
        <w:t>0</w:t>
        <w:tab/>
        <w:t>0</w:t>
      </w:r>
      <w:r>
        <w:rPr>
          <w:b w:val="0"/>
        </w:rPr>
      </w:r>
    </w:p>
    <w:p>
      <w:pPr>
        <w:pStyle w:val="Heading2"/>
        <w:tabs>
          <w:tab w:pos="7902" w:val="left" w:leader="none"/>
          <w:tab w:pos="8802" w:val="left" w:leader="none"/>
          <w:tab w:pos="9554" w:val="left" w:leader="none"/>
          <w:tab w:pos="10305" w:val="left" w:leader="none"/>
          <w:tab w:pos="11279" w:val="righ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>
          <w:spacing w:val="-1"/>
        </w:rPr>
        <w:t>con </w:t>
      </w:r>
      <w:r>
        <w:rPr/>
        <w:t>plazas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interinas.</w:t>
        <w:tab/>
      </w:r>
      <w:r>
        <w:rPr>
          <w:spacing w:val="-1"/>
          <w:w w:val="95"/>
        </w:rPr>
        <w:t>18</w:t>
        <w:tab/>
        <w:t>10</w:t>
        <w:tab/>
        <w:t>11</w:t>
        <w:tab/>
      </w:r>
      <w:r>
        <w:rPr>
          <w:spacing w:val="-1"/>
        </w:rPr>
        <w:t>13</w:t>
        <w:tab/>
      </w:r>
      <w:r>
        <w:rPr/>
        <w:t>7</w:t>
      </w:r>
      <w:r>
        <w:rPr>
          <w:b w:val="0"/>
        </w:rPr>
      </w:r>
    </w:p>
    <w:p>
      <w:pPr>
        <w:pStyle w:val="Heading2"/>
        <w:tabs>
          <w:tab w:pos="7902" w:val="left" w:leader="none"/>
          <w:tab w:pos="8913" w:val="left" w:leader="none"/>
          <w:tab w:pos="9665" w:val="left" w:leader="none"/>
          <w:tab w:pos="10416" w:val="left" w:leader="none"/>
          <w:tab w:pos="11167" w:val="lef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confianza</w:t>
      </w:r>
      <w:r>
        <w:rPr/>
        <w:t> </w:t>
      </w:r>
      <w:r>
        <w:rPr>
          <w:spacing w:val="-1"/>
        </w:rPr>
        <w:t>con </w:t>
      </w:r>
      <w:r>
        <w:rPr/>
        <w:t>plazas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secretario</w:t>
      </w:r>
      <w:r>
        <w:rPr/>
        <w:t> </w:t>
      </w:r>
      <w:r>
        <w:rPr>
          <w:spacing w:val="-1"/>
        </w:rPr>
        <w:t>Judicial.</w:t>
        <w:tab/>
      </w:r>
      <w:r>
        <w:rPr>
          <w:spacing w:val="-1"/>
          <w:w w:val="95"/>
        </w:rPr>
        <w:t>31</w:t>
        <w:tab/>
      </w:r>
      <w:r>
        <w:rPr/>
        <w:t>0</w:t>
        <w:tab/>
        <w:t>0</w:t>
        <w:tab/>
        <w:t>0</w:t>
        <w:tab/>
        <w:t>0</w:t>
      </w:r>
      <w:r>
        <w:rPr>
          <w:b w:val="0"/>
        </w:rPr>
      </w:r>
    </w:p>
    <w:p>
      <w:pPr>
        <w:pStyle w:val="Heading2"/>
        <w:tabs>
          <w:tab w:pos="8013" w:val="left" w:leader="none"/>
          <w:tab w:pos="8913" w:val="left" w:leader="none"/>
          <w:tab w:pos="9665" w:val="left" w:leader="none"/>
          <w:tab w:pos="10416" w:val="left" w:leader="none"/>
          <w:tab w:pos="11167" w:val="lef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lista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raya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área </w:t>
      </w:r>
      <w:r>
        <w:rPr/>
        <w:t>de</w:t>
      </w:r>
      <w:r>
        <w:rPr>
          <w:spacing w:val="-1"/>
        </w:rPr>
        <w:t> maquinaria</w:t>
      </w:r>
      <w:r>
        <w:rPr/>
        <w:t> pesada.</w:t>
        <w:tab/>
        <w:t>7</w:t>
        <w:tab/>
        <w:t>6</w:t>
        <w:tab/>
        <w:t>7</w:t>
        <w:tab/>
        <w:t>0</w:t>
        <w:tab/>
        <w:t>0</w:t>
      </w:r>
      <w:r>
        <w:rPr>
          <w:b w:val="0"/>
        </w:rPr>
      </w:r>
    </w:p>
    <w:p>
      <w:pPr>
        <w:pStyle w:val="Heading2"/>
        <w:tabs>
          <w:tab w:pos="8014" w:val="left" w:leader="none"/>
          <w:tab w:pos="8802" w:val="left" w:leader="none"/>
          <w:tab w:pos="9555" w:val="left" w:leader="none"/>
          <w:tab w:pos="10306" w:val="left" w:leader="none"/>
          <w:tab w:pos="11280" w:val="righ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Trabajadores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confianza</w:t>
        <w:tab/>
        <w:t>0</w:t>
        <w:tab/>
        <w:t>37</w:t>
        <w:tab/>
        <w:t>10</w:t>
        <w:tab/>
        <w:t>22</w:t>
        <w:tab/>
        <w:t>20</w:t>
      </w:r>
      <w:r>
        <w:rPr>
          <w:b w:val="0"/>
        </w:rPr>
      </w:r>
    </w:p>
    <w:p>
      <w:pPr>
        <w:pStyle w:val="Heading2"/>
        <w:tabs>
          <w:tab w:pos="8014" w:val="left" w:leader="none"/>
          <w:tab w:pos="8914" w:val="left" w:leader="none"/>
          <w:tab w:pos="9666" w:val="left" w:leader="none"/>
          <w:tab w:pos="10417" w:val="left" w:leader="none"/>
          <w:tab w:pos="11168" w:val="lef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Obra</w:t>
      </w:r>
      <w:r>
        <w:rPr>
          <w:spacing w:val="-1"/>
        </w:rPr>
        <w:t> </w:t>
      </w:r>
      <w:r>
        <w:rPr/>
        <w:t>determinada</w:t>
        <w:tab/>
        <w:t>0</w:t>
        <w:tab/>
        <w:t>0</w:t>
        <w:tab/>
        <w:t>8</w:t>
        <w:tab/>
        <w:t>0</w:t>
        <w:tab/>
        <w:t>0</w:t>
      </w:r>
      <w:r>
        <w:rPr>
          <w:b w:val="0"/>
        </w:rPr>
      </w:r>
    </w:p>
    <w:p>
      <w:pPr>
        <w:pStyle w:val="Heading2"/>
        <w:tabs>
          <w:tab w:pos="8014" w:val="left" w:leader="none"/>
          <w:tab w:pos="8914" w:val="left" w:leader="none"/>
          <w:tab w:pos="9666" w:val="left" w:leader="none"/>
          <w:tab w:pos="10417" w:val="left" w:leader="none"/>
          <w:tab w:pos="11280" w:val="right" w:leader="none"/>
        </w:tabs>
        <w:spacing w:line="240" w:lineRule="auto" w:before="10"/>
        <w:ind w:left="1481" w:right="0"/>
        <w:jc w:val="left"/>
        <w:rPr>
          <w:b w:val="0"/>
          <w:bCs w:val="0"/>
        </w:rPr>
      </w:pPr>
      <w:r>
        <w:rPr/>
        <w:t>Honorarios</w:t>
        <w:tab/>
        <w:t>0</w:t>
        <w:tab/>
        <w:t>0</w:t>
        <w:tab/>
        <w:t>2</w:t>
        <w:tab/>
        <w:t>2</w:t>
        <w:tab/>
        <w:t>7</w:t>
      </w:r>
      <w:r>
        <w:rPr>
          <w:b w:val="0"/>
        </w:rPr>
      </w:r>
    </w:p>
    <w:p>
      <w:pPr>
        <w:pStyle w:val="Heading2"/>
        <w:tabs>
          <w:tab w:pos="7903" w:val="left" w:leader="none"/>
          <w:tab w:pos="8803" w:val="left" w:leader="none"/>
          <w:tab w:pos="9555" w:val="left" w:leader="none"/>
          <w:tab w:pos="10306" w:val="left" w:leader="none"/>
          <w:tab w:pos="11280" w:val="right" w:leader="none"/>
        </w:tabs>
        <w:spacing w:line="230" w:lineRule="exact" w:before="10"/>
        <w:ind w:left="4060" w:right="0"/>
        <w:jc w:val="left"/>
        <w:rPr>
          <w:b w:val="0"/>
          <w:bCs w:val="0"/>
        </w:rPr>
      </w:pPr>
      <w:r>
        <w:rPr>
          <w:color w:val="006699"/>
        </w:rPr>
        <w:t>B.C.Sur</w:t>
        <w:tab/>
        <w:t>93</w:t>
        <w:tab/>
        <w:t>70</w:t>
        <w:tab/>
        <w:t>66</w:t>
        <w:tab/>
        <w:t>50</w:t>
        <w:tab/>
        <w:t>65</w:t>
      </w:r>
      <w:r>
        <w:rPr>
          <w:b w:val="0"/>
        </w:rPr>
      </w:r>
    </w:p>
    <w:p>
      <w:pPr>
        <w:pStyle w:val="BodyText"/>
        <w:spacing w:line="240" w:lineRule="auto"/>
        <w:ind w:left="2161" w:right="2095"/>
        <w:jc w:val="left"/>
        <w:rPr>
          <w:b w:val="0"/>
          <w:bCs w:val="0"/>
        </w:rPr>
      </w:pPr>
      <w:r>
        <w:rPr>
          <w:spacing w:val="-1"/>
        </w:rPr>
        <w:t>Fuente: Oficialía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Mayor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Subdirección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Personal,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Asesoría</w:t>
      </w:r>
      <w:r>
        <w:rPr>
          <w:spacing w:val="83"/>
        </w:rPr>
        <w:t> </w:t>
      </w:r>
      <w:r>
        <w:rPr/>
        <w:t>Técnica.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40" w:lineRule="auto"/>
        <w:ind w:left="6004" w:right="2040" w:hanging="3863"/>
        <w:jc w:val="left"/>
        <w:rPr>
          <w:b w:val="0"/>
          <w:bCs w:val="0"/>
        </w:rPr>
      </w:pPr>
      <w:r>
        <w:rPr>
          <w:spacing w:val="-2"/>
        </w:rPr>
        <w:t>Movimientos</w:t>
      </w:r>
      <w:r>
        <w:rPr>
          <w:spacing w:val="-1"/>
        </w:rPr>
        <w:t> en el </w:t>
      </w:r>
      <w:r>
        <w:rPr/>
        <w:t>Fondo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Ahorro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en B.C.Sur,</w:t>
      </w:r>
      <w:r>
        <w:rPr>
          <w:spacing w:val="32"/>
        </w:rPr>
        <w:t>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6"/>
        <w:gridCol w:w="752"/>
        <w:gridCol w:w="721"/>
        <w:gridCol w:w="837"/>
        <w:gridCol w:w="724"/>
        <w:gridCol w:w="752"/>
        <w:gridCol w:w="1531"/>
        <w:gridCol w:w="1198"/>
        <w:gridCol w:w="333"/>
        <w:gridCol w:w="1531"/>
        <w:gridCol w:w="1542"/>
        <w:gridCol w:w="1246"/>
      </w:tblGrid>
      <w:tr>
        <w:trPr>
          <w:trHeight w:val="276" w:hRule="exact"/>
        </w:trPr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"/>
              <w:ind w:left="49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Tipo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Número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65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Importe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(pesos)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88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movimiento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65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Préstamos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7’216,889.59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1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8’772,316.08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8’829,611.27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14’261,519.00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16’416,501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65" w:hRule="exact"/>
        </w:trPr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Retiros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1,629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2,618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2,951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3’392,466.66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2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4’857,853.81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5’760.894.44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5’461,882.00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6’834,920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69" w:hRule="exact"/>
        </w:trPr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Renuncias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179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5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575,674.26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"/>
              <w:ind w:left="4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806,892.23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954.910.48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4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350,069.41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5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342,006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169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8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2,969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4,323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3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1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4,803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3,632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3,639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11,185,030.51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31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14’437,062.12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3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15’545,416.19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20´073,470.41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2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23,593,427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717" w:right="0"/>
        <w:jc w:val="left"/>
        <w:rPr>
          <w:b w:val="0"/>
          <w:bCs w:val="0"/>
        </w:rPr>
      </w:pPr>
      <w:r>
        <w:rPr/>
        <w:pict>
          <v:shape style="position:absolute;margin-left:74.099998pt;margin-top:-38.700001pt;width:643.260014pt;height:.48pt;mso-position-horizontal-relative:page;mso-position-vertical-relative:paragraph;z-index:-1056952" type="#_x0000_t75" stroked="false">
            <v:imagedata r:id="rId371" o:title=""/>
          </v:shape>
        </w:pict>
      </w:r>
      <w:r>
        <w:rPr/>
        <w:pict>
          <v:shape style="position:absolute;margin-left:74.099998pt;margin-top:-25.440001pt;width:643.260014pt;height:.48pt;mso-position-horizontal-relative:page;mso-position-vertical-relative:paragraph;z-index:-1056928" type="#_x0000_t75" stroked="false">
            <v:imagedata r:id="rId371" o:title=""/>
          </v:shape>
        </w:pict>
      </w:r>
      <w:r>
        <w:rPr/>
        <w:t>Fuente:</w:t>
      </w:r>
      <w:r>
        <w:rPr>
          <w:spacing w:val="-1"/>
        </w:rPr>
        <w:t> </w:t>
      </w:r>
      <w:r>
        <w:rPr/>
        <w:t>Oficialía </w:t>
      </w:r>
      <w:r>
        <w:rPr>
          <w:spacing w:val="-1"/>
        </w:rPr>
        <w:t>Mayor,</w:t>
      </w:r>
      <w:r>
        <w:rPr>
          <w:spacing w:val="-3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/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2"/>
        </w:rPr>
        <w:t> Asesoría</w:t>
      </w:r>
      <w:r>
        <w:rPr/>
        <w:t> Técnica, </w:t>
      </w:r>
      <w:r>
        <w:rPr>
          <w:spacing w:val="-1"/>
        </w:rPr>
        <w:t>Departamento</w:t>
      </w:r>
      <w:r>
        <w:rPr/>
        <w:t> de </w:t>
      </w:r>
      <w:r>
        <w:rPr>
          <w:spacing w:val="-1"/>
        </w:rPr>
        <w:t>Prestaciones</w:t>
      </w:r>
      <w:r>
        <w:rPr/>
        <w:t> </w:t>
      </w:r>
      <w:r>
        <w:rPr>
          <w:spacing w:val="-1"/>
        </w:rPr>
        <w:t>Económicas.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/>
        <w:ind w:left="6004" w:right="2040" w:hanging="3598"/>
        <w:jc w:val="left"/>
        <w:rPr>
          <w:b w:val="0"/>
          <w:bCs w:val="0"/>
        </w:rPr>
      </w:pPr>
      <w:r>
        <w:rPr/>
        <w:t>Créditos</w:t>
      </w:r>
      <w:r>
        <w:rPr>
          <w:spacing w:val="-1"/>
        </w:rPr>
        <w:t> FONACOT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/>
        <w:t>otorgados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en B.C.Sur,</w:t>
      </w:r>
      <w:r>
        <w:rPr>
          <w:spacing w:val="22"/>
        </w:rPr>
        <w:t>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7"/>
        <w:gridCol w:w="1186"/>
        <w:gridCol w:w="1440"/>
        <w:gridCol w:w="1387"/>
        <w:gridCol w:w="1440"/>
        <w:gridCol w:w="1576"/>
      </w:tblGrid>
      <w:tr>
        <w:trPr>
          <w:trHeight w:val="235" w:hRule="exact"/>
        </w:trPr>
        <w:tc>
          <w:tcPr>
            <w:tcW w:w="180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5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28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Créditos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 w:hAns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807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3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3/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50" w:hRule="exact"/>
        </w:trPr>
        <w:tc>
          <w:tcPr>
            <w:tcW w:w="18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631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749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945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774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2301" w:right="3642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Oficialía </w:t>
      </w:r>
      <w:r>
        <w:rPr>
          <w:spacing w:val="-1"/>
        </w:rPr>
        <w:t>Mayor,</w:t>
      </w:r>
      <w:r>
        <w:rPr/>
        <w:t> Dirección</w:t>
      </w:r>
      <w:r>
        <w:rPr>
          <w:spacing w:val="1"/>
        </w:rPr>
        <w:t> </w:t>
      </w:r>
      <w:r>
        <w:rPr/>
        <w:t>de Recursos</w:t>
      </w:r>
      <w:r>
        <w:rPr>
          <w:spacing w:val="-1"/>
        </w:rPr>
        <w:t> Humanos,</w:t>
      </w:r>
      <w:r>
        <w:rPr/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 Asesoría</w:t>
      </w:r>
      <w:r>
        <w:rPr/>
        <w:t> Técnica,</w:t>
      </w:r>
      <w:r>
        <w:rPr>
          <w:spacing w:val="27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Prestaciones</w:t>
      </w:r>
      <w:r>
        <w:rPr/>
        <w:t> </w:t>
      </w:r>
      <w:r>
        <w:rPr>
          <w:spacing w:val="-1"/>
        </w:rPr>
        <w:t>Económicas.</w:t>
      </w:r>
      <w:r>
        <w:rPr>
          <w:b w:val="0"/>
        </w:rPr>
      </w:r>
    </w:p>
    <w:p>
      <w:pPr>
        <w:pStyle w:val="BodyText"/>
        <w:spacing w:line="240" w:lineRule="auto"/>
        <w:ind w:left="2301" w:right="602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Fondo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Fomento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Garantía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Consumo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Trabajadores.</w:t>
      </w:r>
      <w:r>
        <w:rPr>
          <w:spacing w:val="34"/>
        </w:rPr>
        <w:t> </w:t>
      </w: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Otorgados</w:t>
      </w:r>
      <w:r>
        <w:rPr/>
        <w:t> a </w:t>
      </w:r>
      <w:r>
        <w:rPr>
          <w:spacing w:val="-1"/>
        </w:rPr>
        <w:t>empleados</w:t>
      </w:r>
      <w:r>
        <w:rPr/>
        <w:t> </w:t>
      </w:r>
      <w:r>
        <w:rPr>
          <w:spacing w:val="-1"/>
        </w:rPr>
        <w:t>adscritos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tres</w:t>
      </w:r>
      <w:r>
        <w:rPr/>
        <w:t> </w:t>
      </w:r>
      <w:r>
        <w:rPr>
          <w:spacing w:val="-1"/>
        </w:rPr>
        <w:t>poderes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estado.</w:t>
      </w:r>
      <w:r>
        <w:rPr>
          <w:b w:val="0"/>
        </w:rPr>
      </w:r>
    </w:p>
    <w:p>
      <w:pPr>
        <w:pStyle w:val="BodyText"/>
        <w:spacing w:line="240" w:lineRule="auto"/>
        <w:ind w:left="2301" w:right="0"/>
        <w:jc w:val="left"/>
        <w:rPr>
          <w:b w:val="0"/>
          <w:bCs w:val="0"/>
        </w:rPr>
      </w:pPr>
      <w:r>
        <w:rPr>
          <w:spacing w:val="-1"/>
        </w:rPr>
        <w:t>3/</w:t>
      </w:r>
      <w:r>
        <w:rPr/>
        <w:t> </w:t>
      </w:r>
      <w:r>
        <w:rPr>
          <w:spacing w:val="-1"/>
        </w:rPr>
        <w:t>Cifras</w:t>
      </w:r>
      <w:r>
        <w:rPr/>
        <w:t> de </w:t>
      </w:r>
      <w:r>
        <w:rPr>
          <w:spacing w:val="-1"/>
        </w:rPr>
        <w:t>enero</w:t>
      </w:r>
      <w:r>
        <w:rPr/>
        <w:t> </w:t>
      </w:r>
      <w:r>
        <w:rPr>
          <w:spacing w:val="-1"/>
        </w:rPr>
        <w:t>2004</w:t>
      </w:r>
      <w:r>
        <w:rPr/>
        <w:t> a </w:t>
      </w:r>
      <w:r>
        <w:rPr>
          <w:spacing w:val="-1"/>
        </w:rPr>
        <w:t>enero</w:t>
      </w:r>
      <w:r>
        <w:rPr/>
        <w:t> del </w:t>
      </w:r>
      <w:r>
        <w:rPr>
          <w:spacing w:val="-1"/>
        </w:rPr>
        <w:t>2005.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114"/>
        <w:ind w:left="6004" w:right="974" w:hanging="4683"/>
        <w:jc w:val="left"/>
        <w:rPr>
          <w:b w:val="0"/>
          <w:bCs w:val="0"/>
        </w:rPr>
      </w:pPr>
      <w:r>
        <w:rPr/>
        <w:t>Trámites</w:t>
      </w:r>
      <w:r>
        <w:rPr>
          <w:spacing w:val="-1"/>
        </w:rPr>
        <w:t> realizados</w:t>
      </w:r>
      <w:r>
        <w:rPr/>
        <w:t> para</w:t>
      </w:r>
      <w:r>
        <w:rPr>
          <w:spacing w:val="-1"/>
        </w:rPr>
        <w:t> el cobro </w:t>
      </w:r>
      <w:r>
        <w:rPr/>
        <w:t>de</w:t>
      </w:r>
      <w:r>
        <w:rPr>
          <w:spacing w:val="-1"/>
        </w:rPr>
        <w:t> seguros </w:t>
      </w:r>
      <w:r>
        <w:rPr/>
        <w:t>de</w:t>
      </w:r>
      <w:r>
        <w:rPr>
          <w:spacing w:val="-1"/>
        </w:rPr>
        <w:t> vida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trabajadores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en B.C.Sur,</w:t>
      </w:r>
      <w:r>
        <w:rPr>
          <w:spacing w:val="27"/>
        </w:rPr>
        <w:t>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7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74.450pt;height:72.75pt;mso-position-horizontal-relative:char;mso-position-vertical-relative:line" coordorigin="0,0" coordsize="11489,1455">
            <v:group style="position:absolute;left:2288;top:19;width:2;height:1431" coordorigin="2288,19" coordsize="2,1431">
              <v:shape style="position:absolute;left:2288;top:19;width:2;height:1431" coordorigin="2288,19" coordsize="0,1431" path="m2288,19l2288,1449e" filled="false" stroked="true" strokeweight=".580pt" strokecolor="#000000">
                <v:path arrowok="t"/>
              </v:shape>
            </v:group>
            <v:group style="position:absolute;left:5773;top:19;width:2;height:1431" coordorigin="5773,19" coordsize="2,1431">
              <v:shape style="position:absolute;left:5773;top:19;width:2;height:1431" coordorigin="5773,19" coordsize="0,1431" path="m5773,19l5773,1449e" filled="false" stroked="true" strokeweight=".580pt" strokecolor="#000000">
                <v:path arrowok="t"/>
              </v:shape>
            </v:group>
            <v:group style="position:absolute;left:2283;top:254;width:9200;height:2" coordorigin="2283,254" coordsize="9200,2">
              <v:shape style="position:absolute;left:2283;top:254;width:9200;height:2" coordorigin="2283,254" coordsize="9200,0" path="m2283,254l11483,254e" filled="false" stroked="true" strokeweight=".580pt" strokecolor="#000000">
                <v:path arrowok="t"/>
              </v:shape>
            </v:group>
            <v:group style="position:absolute;left:2985;top:259;width:2;height:1191" coordorigin="2985,259" coordsize="2,1191">
              <v:shape style="position:absolute;left:2985;top:259;width:2;height:1191" coordorigin="2985,259" coordsize="0,1191" path="m2985,259l2985,1449e" filled="false" stroked="true" strokeweight=".580pt" strokecolor="#000000">
                <v:path arrowok="t"/>
              </v:shape>
            </v:group>
            <v:group style="position:absolute;left:3683;top:259;width:2;height:1191" coordorigin="3683,259" coordsize="2,1191">
              <v:shape style="position:absolute;left:3683;top:259;width:2;height:1191" coordorigin="3683,259" coordsize="0,1191" path="m3683,259l3683,1449e" filled="false" stroked="true" strokeweight=".580pt" strokecolor="#000000">
                <v:path arrowok="t"/>
              </v:shape>
            </v:group>
            <v:group style="position:absolute;left:4379;top:259;width:2;height:1191" coordorigin="4379,259" coordsize="2,1191">
              <v:shape style="position:absolute;left:4379;top:259;width:2;height:1191" coordorigin="4379,259" coordsize="0,1191" path="m4379,259l4379,1449e" filled="false" stroked="true" strokeweight=".580pt" strokecolor="#000000">
                <v:path arrowok="t"/>
              </v:shape>
            </v:group>
            <v:group style="position:absolute;left:5076;top:259;width:2;height:1191" coordorigin="5076,259" coordsize="2,1191">
              <v:shape style="position:absolute;left:5076;top:259;width:2;height:1191" coordorigin="5076,259" coordsize="0,1191" path="m5076,259l5076,1449e" filled="false" stroked="true" strokeweight=".580pt" strokecolor="#000000">
                <v:path arrowok="t"/>
              </v:shape>
            </v:group>
            <v:group style="position:absolute;left:6914;top:259;width:2;height:1191" coordorigin="6914,259" coordsize="2,1191">
              <v:shape style="position:absolute;left:6914;top:259;width:2;height:1191" coordorigin="6914,259" coordsize="0,1191" path="m6914,259l6914,1449e" filled="false" stroked="true" strokeweight=".580pt" strokecolor="#000000">
                <v:path arrowok="t"/>
              </v:shape>
            </v:group>
            <v:group style="position:absolute;left:8055;top:259;width:2;height:1191" coordorigin="8055,259" coordsize="2,1191">
              <v:shape style="position:absolute;left:8055;top:259;width:2;height:1191" coordorigin="8055,259" coordsize="0,1191" path="m8055,259l8055,1449e" filled="false" stroked="true" strokeweight=".580pt" strokecolor="#000000">
                <v:path arrowok="t"/>
              </v:shape>
            </v:group>
            <v:group style="position:absolute;left:9197;top:259;width:2;height:1191" coordorigin="9197,259" coordsize="2,1191">
              <v:shape style="position:absolute;left:9197;top:259;width:2;height:1191" coordorigin="9197,259" coordsize="0,1191" path="m9197,259l9197,1449e" filled="false" stroked="true" strokeweight=".580pt" strokecolor="#000000">
                <v:path arrowok="t"/>
              </v:shape>
            </v:group>
            <v:group style="position:absolute;left:10349;top:259;width:2;height:1191" coordorigin="10349,259" coordsize="2,1191">
              <v:shape style="position:absolute;left:10349;top:259;width:2;height:1191" coordorigin="10349,259" coordsize="0,1191" path="m10349,259l10349,1449e" filled="false" stroked="true" strokeweight=".580pt" strokecolor="#000000">
                <v:path arrowok="t"/>
              </v:shape>
            </v:group>
            <v:group style="position:absolute;left:6;top:494;width:11477;height:2" coordorigin="6,494" coordsize="11477,2">
              <v:shape style="position:absolute;left:6;top:494;width:11477;height:2" coordorigin="6,494" coordsize="11477,0" path="m6,494l11483,494e" filled="false" stroked="true" strokeweight=".580pt" strokecolor="#000000">
                <v:path arrowok="t"/>
              </v:shape>
              <v:shape style="position:absolute;left:6;top:729;width:11480;height:10" type="#_x0000_t75" stroked="false">
                <v:imagedata r:id="rId372" o:title=""/>
              </v:shape>
              <v:shape style="position:absolute;left:6;top:969;width:11480;height:10" type="#_x0000_t75" stroked="false">
                <v:imagedata r:id="rId372" o:title=""/>
              </v:shape>
            </v:group>
            <v:group style="position:absolute;left:6;top:1214;width:11477;height:2" coordorigin="6,1214" coordsize="11477,2">
              <v:shape style="position:absolute;left:6;top:1214;width:11477;height:2" coordorigin="6,1214" coordsize="11477,0" path="m6,1214l11483,1214e" filled="false" stroked="true" strokeweight=".580pt" strokecolor="#000000">
                <v:path arrowok="t"/>
              </v:shape>
              <v:shape style="position:absolute;left:83;top:162;width:2093;height:12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612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Seguro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vida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muerte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natural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muerte accidental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muerte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69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08;top:0;width:204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Número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Trámites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413;top:282;width:3290;height:1161" type="#_x0000_t202" filled="false" stroked="false">
                <v:textbox inset="0,0,0,0">
                  <w:txbxContent>
                    <w:p>
                      <w:pPr>
                        <w:tabs>
                          <w:tab w:pos="697" w:val="left" w:leader="none"/>
                          <w:tab w:pos="1394" w:val="left" w:leader="none"/>
                          <w:tab w:pos="2091" w:val="left" w:leader="none"/>
                          <w:tab w:pos="2787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671" w:val="left" w:leader="none"/>
                          <w:tab w:pos="2368" w:val="left" w:leader="none"/>
                          <w:tab w:pos="3064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35</w:t>
                        <w:tab/>
                        <w:t>31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  <w:tab w:pos="2481" w:val="left" w:leader="none"/>
                          <w:tab w:pos="3177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  <w:tab/>
                        <w:t>4</w:t>
                        <w:tab/>
                        <w:t>2</w:t>
                        <w:tab/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785" w:val="left" w:leader="none"/>
                          <w:tab w:pos="2482" w:val="left" w:leader="none"/>
                          <w:tab w:pos="3178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673" w:val="left" w:leader="none"/>
                          <w:tab w:pos="2370" w:val="left" w:leader="none"/>
                          <w:tab w:pos="3066" w:val="left" w:leader="none"/>
                        </w:tabs>
                        <w:spacing w:line="226" w:lineRule="exact"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40</w:t>
                        <w:tab/>
                        <w:t>39</w:t>
                        <w:tab/>
                        <w:t>33</w:t>
                        <w:tab/>
                        <w:t>45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52;top:282;width:89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1’490,000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z w:val="20"/>
                          <w:szCs w:val="20"/>
                        </w:rPr>
                        <w:t>1’820,000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60;top:42;width:2734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Importe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(pesos)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40" w:val="left" w:leader="none"/>
                          <w:tab w:pos="2286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93;top:522;width:893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2’225,000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w w:val="95"/>
                          <w:sz w:val="20"/>
                          <w:szCs w:val="20"/>
                        </w:rPr>
                        <w:t>2’300,000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34;top:522;width:893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w w:val="95"/>
                          <w:sz w:val="20"/>
                          <w:szCs w:val="20"/>
                        </w:rPr>
                        <w:t>2’525,000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w w:val="95"/>
                          <w:sz w:val="20"/>
                          <w:szCs w:val="20"/>
                        </w:rPr>
                        <w:t>3’125,000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74;top:522;width:905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2´325,000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w w:val="95"/>
                          <w:sz w:val="20"/>
                          <w:szCs w:val="20"/>
                        </w:rPr>
                        <w:t>2´625,000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28;top:282;width:893;height:11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0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3,075,000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600,000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pacing w:val="-1"/>
                          <w:sz w:val="20"/>
                          <w:szCs w:val="20"/>
                        </w:rPr>
                        <w:t>3’675,000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059" w:right="2782" w:firstLine="23"/>
        <w:jc w:val="left"/>
        <w:rPr>
          <w:b w:val="0"/>
          <w:bCs w:val="0"/>
        </w:rPr>
      </w:pPr>
      <w:r>
        <w:rPr>
          <w:spacing w:val="-1"/>
        </w:rPr>
        <w:t>Fuente: Oficialía</w:t>
      </w:r>
      <w:r>
        <w:rPr/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Asesoría</w:t>
      </w:r>
      <w:r>
        <w:rPr/>
        <w:t> </w:t>
      </w:r>
      <w:r>
        <w:rPr>
          <w:spacing w:val="-1"/>
        </w:rPr>
        <w:t>Técnica,</w:t>
      </w:r>
      <w:r>
        <w:rPr>
          <w:spacing w:val="1"/>
        </w:rPr>
        <w:t> </w:t>
      </w:r>
      <w:r>
        <w:rPr>
          <w:spacing w:val="-1"/>
        </w:rPr>
        <w:t>Departamento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Prestaciones</w:t>
      </w:r>
      <w:r>
        <w:rPr/>
        <w:t> </w:t>
      </w:r>
      <w:r>
        <w:rPr>
          <w:spacing w:val="-1"/>
        </w:rPr>
        <w:t>Económicas</w:t>
      </w:r>
      <w:r>
        <w:rPr>
          <w:spacing w:val="70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Cada</w:t>
      </w:r>
      <w:r>
        <w:rPr/>
        <w:t> </w:t>
      </w:r>
      <w:r>
        <w:rPr>
          <w:spacing w:val="-1"/>
        </w:rPr>
        <w:t>trámite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correspondiente</w:t>
      </w:r>
      <w:r>
        <w:rPr/>
        <w:t> </w:t>
      </w:r>
      <w:r>
        <w:rPr>
          <w:spacing w:val="-1"/>
        </w:rPr>
        <w:t>número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empleados.</w:t>
      </w:r>
      <w:r>
        <w:rPr>
          <w:b w:val="0"/>
        </w:rPr>
      </w:r>
    </w:p>
    <w:p>
      <w:pPr>
        <w:spacing w:after="0" w:line="239" w:lineRule="auto"/>
        <w:jc w:val="left"/>
        <w:sectPr>
          <w:pgSz w:w="15840" w:h="12240" w:orient="landscape"/>
          <w:pgMar w:header="384" w:footer="697" w:top="1360" w:bottom="880" w:left="1380" w:right="13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 w:before="82"/>
        <w:ind w:left="6083" w:right="1543" w:hanging="3936"/>
        <w:jc w:val="left"/>
        <w:rPr>
          <w:b w:val="0"/>
          <w:bCs w:val="0"/>
        </w:rPr>
      </w:pPr>
      <w:r>
        <w:rPr>
          <w:spacing w:val="-2"/>
        </w:rPr>
        <w:t>Movimiento </w:t>
      </w:r>
      <w:r>
        <w:rPr/>
        <w:t>de</w:t>
      </w:r>
      <w:r>
        <w:rPr>
          <w:spacing w:val="-1"/>
        </w:rPr>
        <w:t> </w:t>
      </w:r>
      <w:r>
        <w:rPr/>
        <w:t>pagos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Sistema </w:t>
      </w:r>
      <w:r>
        <w:rPr/>
        <w:t>de</w:t>
      </w:r>
      <w:r>
        <w:rPr>
          <w:spacing w:val="-1"/>
        </w:rPr>
        <w:t> Ahorro </w:t>
      </w:r>
      <w:r>
        <w:rPr/>
        <w:t>para</w:t>
      </w:r>
      <w:r>
        <w:rPr>
          <w:spacing w:val="-1"/>
        </w:rPr>
        <w:t> el Retiro (SAR)</w:t>
      </w:r>
      <w:r>
        <w:rPr>
          <w:spacing w:val="-1"/>
          <w:position w:val="10"/>
          <w:sz w:val="13"/>
          <w:szCs w:val="13"/>
        </w:rPr>
        <w:t>1/</w:t>
      </w:r>
      <w:r>
        <w:rPr>
          <w:spacing w:val="18"/>
          <w:position w:val="10"/>
          <w:sz w:val="13"/>
          <w:szCs w:val="13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2000 </w:t>
      </w:r>
      <w:r>
        <w:rPr/>
        <w:t>–</w:t>
      </w:r>
      <w:r>
        <w:rPr>
          <w:spacing w:val="-1"/>
        </w:rPr>
        <w:t> 2004</w:t>
      </w:r>
      <w:r>
        <w:rPr>
          <w:spacing w:val="42"/>
        </w:rPr>
        <w:t> </w:t>
      </w:r>
      <w:r>
        <w:rPr/>
        <w:t>(pesos)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3"/>
        <w:gridCol w:w="1129"/>
        <w:gridCol w:w="1130"/>
        <w:gridCol w:w="1130"/>
        <w:gridCol w:w="1153"/>
        <w:gridCol w:w="1145"/>
      </w:tblGrid>
      <w:tr>
        <w:trPr>
          <w:trHeight w:val="235" w:hRule="exact"/>
        </w:trPr>
        <w:tc>
          <w:tcPr>
            <w:tcW w:w="28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8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3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9" w:hRule="exact"/>
        </w:trPr>
        <w:tc>
          <w:tcPr>
            <w:tcW w:w="289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Poder</w:t>
            </w:r>
            <w:r>
              <w:rPr>
                <w:rFonts w:ascii="Arial"/>
                <w:b/>
                <w:spacing w:val="-1"/>
                <w:sz w:val="20"/>
              </w:rPr>
              <w:t> Ejecutivo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2’196,077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sz w:val="20"/>
                <w:szCs w:val="20"/>
              </w:rPr>
              <w:t>2’486,003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2’485,581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2´825,876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sz w:val="20"/>
                <w:szCs w:val="20"/>
              </w:rPr>
              <w:t>2’515,888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31" w:hRule="exact"/>
        </w:trPr>
        <w:tc>
          <w:tcPr>
            <w:tcW w:w="289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Poder </w:t>
            </w:r>
            <w:r>
              <w:rPr>
                <w:rFonts w:ascii="Arial"/>
                <w:b/>
                <w:spacing w:val="-2"/>
                <w:sz w:val="20"/>
              </w:rPr>
              <w:t>Legislativo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Judicial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252,444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309,787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3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368,177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392,809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354,299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289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2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/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2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2’448,521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2’795,790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pacing w:val="-1"/>
                <w:sz w:val="20"/>
                <w:szCs w:val="20"/>
              </w:rPr>
              <w:t>2’853.758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z w:val="20"/>
                <w:szCs w:val="20"/>
              </w:rPr>
              <w:t>3´218,685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/>
                <w:bCs/>
                <w:color w:val="006699"/>
                <w:sz w:val="20"/>
                <w:szCs w:val="20"/>
              </w:rPr>
              <w:t>2’870,187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pStyle w:val="BodyText"/>
        <w:spacing w:line="240" w:lineRule="auto"/>
        <w:ind w:left="2201" w:right="2798"/>
        <w:jc w:val="left"/>
        <w:rPr>
          <w:b w:val="0"/>
          <w:bCs w:val="0"/>
        </w:rPr>
      </w:pPr>
      <w:r>
        <w:rPr/>
        <w:pict>
          <v:shape style="position:absolute;margin-left:181.139999pt;margin-top:-23.914274pt;width:429.18001pt;height:.48pt;mso-position-horizontal-relative:page;mso-position-vertical-relative:paragraph;z-index:-1056760" type="#_x0000_t75" stroked="false">
            <v:imagedata r:id="rId373" o:title=""/>
          </v:shape>
        </w:pict>
      </w:r>
      <w:r>
        <w:rPr/>
        <w:t>Fuente:</w:t>
      </w:r>
      <w:r>
        <w:rPr>
          <w:spacing w:val="-1"/>
        </w:rPr>
        <w:t> </w:t>
      </w:r>
      <w:r>
        <w:rPr/>
        <w:t>Oficialía </w:t>
      </w:r>
      <w:r>
        <w:rPr>
          <w:spacing w:val="-2"/>
        </w:rPr>
        <w:t>Mayor,</w:t>
      </w:r>
      <w:r>
        <w:rPr/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Humanos,</w:t>
      </w:r>
      <w:r>
        <w:rPr>
          <w:spacing w:val="-2"/>
        </w:rPr>
        <w:t> </w:t>
      </w:r>
      <w:r>
        <w:rPr>
          <w:spacing w:val="-1"/>
        </w:rPr>
        <w:t>Departamento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Evaluación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Seguimiento,</w:t>
      </w:r>
      <w:r>
        <w:rPr/>
        <w:t> </w:t>
      </w:r>
      <w:r>
        <w:rPr>
          <w:spacing w:val="-1"/>
        </w:rPr>
        <w:t>Departamento</w:t>
      </w:r>
      <w:r>
        <w:rPr>
          <w:spacing w:val="22"/>
        </w:rPr>
        <w:t> </w:t>
      </w:r>
      <w:r>
        <w:rPr/>
        <w:t>de </w:t>
      </w:r>
      <w:r>
        <w:rPr>
          <w:spacing w:val="-1"/>
        </w:rPr>
        <w:t>Asesoría</w:t>
      </w:r>
      <w:r>
        <w:rPr/>
        <w:t> </w:t>
      </w:r>
      <w:r>
        <w:rPr>
          <w:spacing w:val="1"/>
        </w:rPr>
        <w:t> </w:t>
      </w:r>
      <w:r>
        <w:rPr/>
        <w:t>Técnica.</w:t>
      </w:r>
      <w:r>
        <w:rPr>
          <w:b w:val="0"/>
        </w:rPr>
      </w:r>
    </w:p>
    <w:p>
      <w:pPr>
        <w:pStyle w:val="BodyText"/>
        <w:spacing w:line="240" w:lineRule="auto"/>
        <w:ind w:left="2201" w:right="7140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Incluye</w:t>
      </w:r>
      <w:r>
        <w:rPr/>
        <w:t> a </w:t>
      </w:r>
      <w:r>
        <w:rPr>
          <w:spacing w:val="-1"/>
        </w:rPr>
        <w:t>empleados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confianza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sindicalizado.</w:t>
      </w:r>
      <w:r>
        <w:rPr>
          <w:spacing w:val="24"/>
        </w:rPr>
        <w:t> </w:t>
      </w:r>
      <w:r>
        <w:rPr/>
        <w:t>2/ Cifras</w:t>
      </w:r>
      <w:r>
        <w:rPr>
          <w:spacing w:val="1"/>
        </w:rPr>
        <w:t> </w:t>
      </w:r>
      <w:r>
        <w:rPr/>
        <w:t>preliminares, al </w:t>
      </w:r>
      <w:r>
        <w:rPr>
          <w:spacing w:val="-1"/>
        </w:rPr>
        <w:t>30</w:t>
      </w:r>
      <w:r>
        <w:rPr/>
        <w:t> de </w:t>
      </w:r>
      <w:r>
        <w:rPr>
          <w:spacing w:val="-1"/>
        </w:rPr>
        <w:t>noviembre</w:t>
      </w:r>
      <w:r>
        <w:rPr/>
        <w:t> del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Heading2"/>
        <w:spacing w:line="240" w:lineRule="auto"/>
        <w:ind w:left="5960" w:right="2530" w:hanging="3429"/>
        <w:jc w:val="left"/>
        <w:rPr>
          <w:b w:val="0"/>
          <w:bCs w:val="0"/>
        </w:rPr>
      </w:pPr>
      <w:r>
        <w:rPr>
          <w:spacing w:val="-1"/>
        </w:rPr>
        <w:t>Cursos </w:t>
      </w:r>
      <w:r>
        <w:rPr/>
        <w:t>impartidos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el </w:t>
      </w:r>
      <w:r>
        <w:rPr/>
        <w:t>ICATEM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servidores públicos por municipio</w:t>
      </w:r>
      <w:r>
        <w:rPr/>
        <w:t> </w:t>
      </w:r>
      <w:r>
        <w:rPr>
          <w:spacing w:val="-1"/>
        </w:rPr>
        <w:t>en B.C.Sur,</w:t>
      </w:r>
      <w:r>
        <w:rPr>
          <w:spacing w:val="27"/>
        </w:rPr>
        <w:t> </w:t>
      </w:r>
      <w:r>
        <w:rPr/>
        <w:t>2000-2004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633.050pt;height:96.1pt;mso-position-horizontal-relative:char;mso-position-vertical-relative:line" coordorigin="0,0" coordsize="12661,1922">
            <v:group style="position:absolute;left:1303;top:6;width:2;height:1911" coordorigin="1303,6" coordsize="2,1911">
              <v:shape style="position:absolute;left:1303;top:6;width:2;height:1911" coordorigin="1303,6" coordsize="0,1911" path="m1303,6l1303,1916e" filled="false" stroked="true" strokeweight=".580pt" strokecolor="#000000">
                <v:path arrowok="t"/>
              </v:shape>
            </v:group>
            <v:group style="position:absolute;left:4940;top:6;width:2;height:1911" coordorigin="4940,6" coordsize="2,1911">
              <v:shape style="position:absolute;left:4940;top:6;width:2;height:1911" coordorigin="4940,6" coordsize="0,1911" path="m4940,6l4940,1916e" filled="false" stroked="true" strokeweight=".580pt" strokecolor="#000000">
                <v:path arrowok="t"/>
              </v:shape>
            </v:group>
            <v:group style="position:absolute;left:8834;top:6;width:2;height:1911" coordorigin="8834,6" coordsize="2,1911">
              <v:shape style="position:absolute;left:8834;top:6;width:2;height:1911" coordorigin="8834,6" coordsize="0,1911" path="m8834,6l8834,1916e" filled="false" stroked="true" strokeweight=".580pt" strokecolor="#000000">
                <v:path arrowok="t"/>
              </v:shape>
            </v:group>
            <v:group style="position:absolute;left:1298;top:241;width:11357;height:2" coordorigin="1298,241" coordsize="11357,2">
              <v:shape style="position:absolute;left:1298;top:241;width:11357;height:2" coordorigin="1298,241" coordsize="11357,0" path="m1298,241l12655,241e" filled="false" stroked="true" strokeweight=".580pt" strokecolor="#000000">
                <v:path arrowok="t"/>
              </v:shape>
            </v:group>
            <v:group style="position:absolute;left:1981;top:246;width:2;height:1671" coordorigin="1981,246" coordsize="2,1671">
              <v:shape style="position:absolute;left:1981;top:246;width:2;height:1671" coordorigin="1981,246" coordsize="0,1671" path="m1981,246l1981,1916e" filled="false" stroked="true" strokeweight=".580pt" strokecolor="#000000">
                <v:path arrowok="t"/>
              </v:shape>
            </v:group>
            <v:group style="position:absolute;left:2678;top:246;width:2;height:1671" coordorigin="2678,246" coordsize="2,1671">
              <v:shape style="position:absolute;left:2678;top:246;width:2;height:1671" coordorigin="2678,246" coordsize="0,1671" path="m2678,246l2678,1916e" filled="false" stroked="true" strokeweight=".580pt" strokecolor="#000000">
                <v:path arrowok="t"/>
              </v:shape>
            </v:group>
            <v:group style="position:absolute;left:3377;top:246;width:2;height:1671" coordorigin="3377,246" coordsize="2,1671">
              <v:shape style="position:absolute;left:3377;top:246;width:2;height:1671" coordorigin="3377,246" coordsize="0,1671" path="m3377,246l3377,1916e" filled="false" stroked="true" strokeweight=".580pt" strokecolor="#000000">
                <v:path arrowok="t"/>
              </v:shape>
            </v:group>
            <v:group style="position:absolute;left:4242;top:246;width:2;height:1671" coordorigin="4242,246" coordsize="2,1671">
              <v:shape style="position:absolute;left:4242;top:246;width:2;height:1671" coordorigin="4242,246" coordsize="0,1671" path="m4242,246l4242,1916e" filled="false" stroked="true" strokeweight=".580pt" strokecolor="#000000">
                <v:path arrowok="t"/>
              </v:shape>
            </v:group>
            <v:group style="position:absolute;left:5657;top:246;width:2;height:1671" coordorigin="5657,246" coordsize="2,1671">
              <v:shape style="position:absolute;left:5657;top:246;width:2;height:1671" coordorigin="5657,246" coordsize="0,1671" path="m5657,246l5657,1916e" filled="false" stroked="true" strokeweight=".580pt" strokecolor="#000000">
                <v:path arrowok="t"/>
              </v:shape>
            </v:group>
            <v:group style="position:absolute;left:6462;top:246;width:2;height:1671" coordorigin="6462,246" coordsize="2,1671">
              <v:shape style="position:absolute;left:6462;top:246;width:2;height:1671" coordorigin="6462,246" coordsize="0,1671" path="m6462,246l6462,1916e" filled="false" stroked="true" strokeweight=".580pt" strokecolor="#000000">
                <v:path arrowok="t"/>
              </v:shape>
            </v:group>
            <v:group style="position:absolute;left:7214;top:246;width:2;height:1671" coordorigin="7214,246" coordsize="2,1671">
              <v:shape style="position:absolute;left:7214;top:246;width:2;height:1671" coordorigin="7214,246" coordsize="0,1671" path="m7214,246l7214,1916e" filled="false" stroked="true" strokeweight=".580pt" strokecolor="#000000">
                <v:path arrowok="t"/>
              </v:shape>
            </v:group>
            <v:group style="position:absolute;left:8081;top:246;width:2;height:1671" coordorigin="8081,246" coordsize="2,1671">
              <v:shape style="position:absolute;left:8081;top:246;width:2;height:1671" coordorigin="8081,246" coordsize="0,1671" path="m8081,246l8081,1916e" filled="false" stroked="true" strokeweight=".580pt" strokecolor="#000000">
                <v:path arrowok="t"/>
              </v:shape>
            </v:group>
            <v:group style="position:absolute;left:9605;top:246;width:2;height:1671" coordorigin="9605,246" coordsize="2,1671">
              <v:shape style="position:absolute;left:9605;top:246;width:2;height:1671" coordorigin="9605,246" coordsize="0,1671" path="m9605,246l9605,1916e" filled="false" stroked="true" strokeweight=".580pt" strokecolor="#000000">
                <v:path arrowok="t"/>
              </v:shape>
            </v:group>
            <v:group style="position:absolute;left:10358;top:246;width:2;height:1671" coordorigin="10358,246" coordsize="2,1671">
              <v:shape style="position:absolute;left:10358;top:246;width:2;height:1671" coordorigin="10358,246" coordsize="0,1671" path="m10358,246l10358,1916e" filled="false" stroked="true" strokeweight=".580pt" strokecolor="#000000">
                <v:path arrowok="t"/>
              </v:shape>
            </v:group>
            <v:group style="position:absolute;left:11126;top:246;width:2;height:1671" coordorigin="11126,246" coordsize="2,1671">
              <v:shape style="position:absolute;left:11126;top:246;width:2;height:1671" coordorigin="11126,246" coordsize="0,1671" path="m11126,246l11126,1916e" filled="false" stroked="true" strokeweight=".580pt" strokecolor="#000000">
                <v:path arrowok="t"/>
              </v:shape>
            </v:group>
            <v:group style="position:absolute;left:11894;top:246;width:2;height:1671" coordorigin="11894,246" coordsize="2,1671">
              <v:shape style="position:absolute;left:11894;top:246;width:2;height:1671" coordorigin="11894,246" coordsize="0,1671" path="m11894,246l11894,1916e" filled="false" stroked="true" strokeweight=".580pt" strokecolor="#000000">
                <v:path arrowok="t"/>
              </v:shape>
            </v:group>
            <v:group style="position:absolute;left:6;top:481;width:12650;height:2" coordorigin="6,481" coordsize="12650,2">
              <v:shape style="position:absolute;left:6;top:481;width:12650;height:2" coordorigin="6,481" coordsize="12650,0" path="m6,481l12655,481e" filled="false" stroked="true" strokeweight=".580pt" strokecolor="#000000">
                <v:path arrowok="t"/>
              </v:shape>
              <v:shape style="position:absolute;left:6;top:716;width:12652;height:10" type="#_x0000_t75" stroked="false">
                <v:imagedata r:id="rId374" o:title=""/>
              </v:shape>
              <v:shape style="position:absolute;left:6;top:956;width:12652;height:10" type="#_x0000_t75" stroked="false">
                <v:imagedata r:id="rId374" o:title=""/>
              </v:shape>
              <v:shape style="position:absolute;left:6;top:1196;width:12652;height:10" type="#_x0000_t75" stroked="false">
                <v:imagedata r:id="rId374" o:title=""/>
              </v:shape>
              <v:shape style="position:absolute;left:6;top:1436;width:12652;height:10" type="#_x0000_t75" stroked="false">
                <v:imagedata r:id="rId374" o:title=""/>
              </v:shape>
            </v:group>
            <v:group style="position:absolute;left:6;top:1681;width:12650;height:2" coordorigin="6,1681" coordsize="12650,2">
              <v:shape style="position:absolute;left:6;top:1681;width:12650;height:2" coordorigin="6,1681" coordsize="12650,0" path="m6,1681l12655,1681e" filled="false" stroked="true" strokeweight=".580pt" strokecolor="#000000">
                <v:path arrowok="t"/>
              </v:shape>
              <v:shape style="position:absolute;left:84;top:149;width:1041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6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206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42;top:29;width:135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No.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Cursos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56;top:29;width:126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Participantes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18;top:269;width:8870;height:1641" type="#_x0000_t202" filled="false" stroked="false">
                <v:textbox inset="0,0,0,0">
                  <w:txbxContent>
                    <w:p>
                      <w:pPr>
                        <w:tabs>
                          <w:tab w:pos="687" w:val="left" w:leader="none"/>
                          <w:tab w:pos="1385" w:val="left" w:leader="none"/>
                          <w:tab w:pos="2081" w:val="left" w:leader="none"/>
                          <w:tab w:pos="2946" w:val="left" w:leader="none"/>
                          <w:tab w:pos="3655" w:val="left" w:leader="none"/>
                          <w:tab w:pos="4415" w:val="left" w:leader="none"/>
                          <w:tab w:pos="5193" w:val="left" w:leader="none"/>
                          <w:tab w:pos="5922" w:val="left" w:leader="none"/>
                          <w:tab w:pos="6814" w:val="left" w:leader="none"/>
                          <w:tab w:pos="7577" w:val="left" w:leader="none"/>
                          <w:tab w:pos="8337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  <w:tab/>
                        <w:t>2000</w:t>
                        <w:tab/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  <w:tab w:pos="1739" w:val="left" w:leader="none"/>
                          <w:tab w:pos="2638" w:val="left" w:leader="none"/>
                          <w:tab w:pos="3339" w:val="left" w:leader="none"/>
                          <w:tab w:pos="3834" w:val="left" w:leader="none"/>
                          <w:tab w:pos="4807" w:val="left" w:leader="none"/>
                          <w:tab w:pos="5338" w:val="left" w:leader="none"/>
                          <w:tab w:pos="6205" w:val="left" w:leader="none"/>
                          <w:tab w:pos="7251" w:val="left" w:leader="none"/>
                          <w:tab w:pos="7911" w:val="left" w:leader="none"/>
                          <w:tab w:pos="8757" w:val="left" w:leader="none"/>
                        </w:tabs>
                        <w:spacing w:before="10"/>
                        <w:ind w:left="3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2</w:t>
                        <w:tab/>
                        <w:t>1</w:t>
                        <w:tab/>
                        <w:t>0</w:t>
                        <w:tab/>
                        <w:t>197</w:t>
                        <w:tab/>
                        <w:t>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154</w:t>
                        <w:tab/>
                        <w:t>0</w:t>
                        <w:tab/>
                        <w:t>81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9" w:val="left" w:leader="none"/>
                          <w:tab w:pos="1739" w:val="left" w:leader="none"/>
                          <w:tab w:pos="2638" w:val="left" w:leader="none"/>
                          <w:tab w:pos="3339" w:val="left" w:leader="none"/>
                          <w:tab w:pos="3946" w:val="left" w:leader="none"/>
                          <w:tab w:pos="4808" w:val="left" w:leader="none"/>
                          <w:tab w:pos="5561" w:val="left" w:leader="none"/>
                          <w:tab w:pos="6317" w:val="left" w:leader="none"/>
                          <w:tab w:pos="7140" w:val="left" w:leader="none"/>
                          <w:tab w:pos="7912" w:val="left" w:leader="none"/>
                          <w:tab w:pos="8758" w:val="left" w:leader="none"/>
                        </w:tabs>
                        <w:spacing w:before="10"/>
                        <w:ind w:left="32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0</w:t>
                        <w:tab/>
                        <w:t>1</w:t>
                        <w:tab/>
                        <w:t>1</w:t>
                        <w:tab/>
                        <w:t>88</w:t>
                        <w:tab/>
                        <w:t>0</w:t>
                        <w:tab/>
                        <w:t>0</w:t>
                        <w:tab/>
                        <w:t>81</w:t>
                        <w:tab/>
                        <w:t>81</w:t>
                        <w:tab/>
                        <w:t>40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45" w:val="left" w:leader="none"/>
                          <w:tab w:pos="1625" w:val="left" w:leader="none"/>
                          <w:tab w:pos="2524" w:val="left" w:leader="none"/>
                          <w:tab w:pos="3225" w:val="left" w:leader="none"/>
                          <w:tab w:pos="3665" w:val="left" w:leader="none"/>
                          <w:tab w:pos="4415" w:val="left" w:leader="none"/>
                          <w:tab w:pos="5225" w:val="left" w:leader="none"/>
                          <w:tab w:pos="6037" w:val="left" w:leader="none"/>
                          <w:tab w:pos="7027" w:val="left" w:leader="none"/>
                          <w:tab w:pos="7631" w:val="left" w:leader="none"/>
                          <w:tab w:pos="8366" w:val="left" w:leader="none"/>
                        </w:tabs>
                        <w:spacing w:before="10"/>
                        <w:ind w:left="21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89</w:t>
                        <w:tab/>
                        <w:t>98</w:t>
                        <w:tab/>
                        <w:t>55</w:t>
                        <w:tab/>
                        <w:t>56</w:t>
                        <w:tab/>
                        <w:t>1,503</w:t>
                        <w:tab/>
                        <w:t>2,553</w:t>
                        <w:tab/>
                        <w:t>2004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1,110</w:t>
                        <w:tab/>
                        <w:t>970</w:t>
                        <w:tab/>
                        <w:t>1,399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7" w:val="left" w:leader="none"/>
                          <w:tab w:pos="1737" w:val="left" w:leader="none"/>
                          <w:tab w:pos="2636" w:val="left" w:leader="none"/>
                          <w:tab w:pos="3337" w:val="left" w:leader="none"/>
                          <w:tab w:pos="3944" w:val="left" w:leader="none"/>
                          <w:tab w:pos="4805" w:val="left" w:leader="none"/>
                          <w:tab w:pos="5336" w:val="left" w:leader="none"/>
                          <w:tab w:pos="6427" w:val="left" w:leader="none"/>
                          <w:tab w:pos="7026" w:val="left" w:leader="none"/>
                          <w:tab w:pos="7910" w:val="left" w:leader="none"/>
                          <w:tab w:pos="8755" w:val="left" w:leader="none"/>
                        </w:tabs>
                        <w:spacing w:before="10"/>
                        <w:ind w:left="32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4</w:t>
                        <w:tab/>
                        <w:t>0</w:t>
                        <w:tab/>
                        <w:t>2</w:t>
                        <w:tab/>
                        <w:t>18</w:t>
                        <w:tab/>
                        <w:t>0</w:t>
                        <w:tab/>
                        <w:t>224</w:t>
                        <w:tab/>
                        <w:t>0</w:t>
                        <w:tab/>
                        <w:t>122</w:t>
                        <w:tab/>
                        <w:t>15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57" w:val="left" w:leader="none"/>
                          <w:tab w:pos="1737" w:val="left" w:leader="none"/>
                          <w:tab w:pos="2636" w:val="left" w:leader="none"/>
                          <w:tab w:pos="3337" w:val="left" w:leader="none"/>
                          <w:tab w:pos="4055" w:val="left" w:leader="none"/>
                          <w:tab w:pos="4694" w:val="left" w:leader="none"/>
                          <w:tab w:pos="5559" w:val="left" w:leader="none"/>
                          <w:tab w:pos="6203" w:val="left" w:leader="none"/>
                          <w:tab w:pos="7138" w:val="left" w:leader="none"/>
                          <w:tab w:pos="8021" w:val="left" w:leader="none"/>
                          <w:tab w:pos="8644" w:val="left" w:leader="none"/>
                        </w:tabs>
                        <w:spacing w:before="10"/>
                        <w:ind w:left="32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  <w:tab/>
                        <w:t>0</w:t>
                        <w:tab/>
                        <w:t>2</w:t>
                        <w:tab/>
                        <w:t>1</w:t>
                        <w:tab/>
                        <w:t>0</w:t>
                        <w:tab/>
                        <w:t>35</w:t>
                        <w:tab/>
                        <w:t>0</w:t>
                        <w:tab/>
                        <w:t>181</w:t>
                        <w:tab/>
                        <w:t>50</w:t>
                        <w:tab/>
                        <w:t>0</w:t>
                        <w:tab/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67" w:val="left" w:leader="none"/>
                          <w:tab w:pos="1554" w:val="left" w:leader="none"/>
                          <w:tab w:pos="2528" w:val="left" w:leader="none"/>
                          <w:tab w:pos="3226" w:val="left" w:leader="none"/>
                          <w:tab w:pos="3666" w:val="left" w:leader="none"/>
                          <w:tab w:pos="4469" w:val="left" w:leader="none"/>
                          <w:tab w:pos="5223" w:val="left" w:leader="none"/>
                          <w:tab w:pos="6091" w:val="left" w:leader="none"/>
                          <w:tab w:pos="6843" w:val="left" w:leader="none"/>
                          <w:tab w:pos="7615" w:val="left" w:leader="none"/>
                          <w:tab w:pos="8367" w:val="left" w:leader="none"/>
                        </w:tabs>
                        <w:spacing w:line="226" w:lineRule="exact" w:before="10"/>
                        <w:ind w:left="26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62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91</w:t>
                        <w:tab/>
                        <w:t>104</w:t>
                        <w:tab/>
                        <w:t>59</w:t>
                        <w:tab/>
                        <w:t>60</w:t>
                        <w:tab/>
                        <w:t>1,806</w:t>
                        <w:tab/>
                        <w:t>2,588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2,346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1,526</w:t>
                        <w:tab/>
                        <w:t>1,223</w:t>
                        <w:tab/>
                        <w:t>1,535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2,203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463;top:29;width:2129;height:18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Horas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21" w:val="left" w:leader="none"/>
                          <w:tab w:pos="1589" w:val="left" w:leader="none"/>
                        </w:tabs>
                        <w:spacing w:before="10"/>
                        <w:ind w:left="5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06" w:val="left" w:leader="none"/>
                          <w:tab w:pos="1986" w:val="left" w:leader="none"/>
                        </w:tabs>
                        <w:spacing w:before="10"/>
                        <w:ind w:left="3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  <w:tab/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07" w:val="left" w:leader="none"/>
                          <w:tab w:pos="1875" w:val="left" w:leader="none"/>
                        </w:tabs>
                        <w:spacing w:before="10"/>
                        <w:ind w:left="45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45</w:t>
                        <w:tab/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43" w:val="left" w:leader="none"/>
                          <w:tab w:pos="1611" w:val="left" w:leader="none"/>
                        </w:tabs>
                        <w:spacing w:before="10"/>
                        <w:ind w:left="7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2,385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2,200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1,560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216" w:val="left" w:leader="none"/>
                          <w:tab w:pos="1872" w:val="left" w:leader="none"/>
                        </w:tabs>
                        <w:spacing w:before="10"/>
                        <w:ind w:left="22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  <w:tab/>
                        <w:t>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104" w:val="left" w:leader="none"/>
                          <w:tab w:pos="1872" w:val="left" w:leader="none"/>
                        </w:tabs>
                        <w:spacing w:before="10"/>
                        <w:ind w:left="44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  <w:tab/>
                        <w:t>90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9" w:val="left" w:leader="none"/>
                          <w:tab w:pos="1627" w:val="left" w:leader="none"/>
                        </w:tabs>
                        <w:spacing w:line="226" w:lineRule="exact" w:before="10"/>
                        <w:ind w:left="9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2,556</w:t>
                        <w:tab/>
                        <w:t>2,380</w:t>
                        <w:tab/>
                        <w:t>1,620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21" w:right="2585"/>
        <w:jc w:val="left"/>
        <w:rPr>
          <w:b w:val="0"/>
          <w:bCs w:val="0"/>
        </w:rPr>
      </w:pPr>
      <w:r>
        <w:rPr>
          <w:spacing w:val="-1"/>
        </w:rPr>
        <w:t>Fuente: Instituto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Capacitación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Desarrollo </w:t>
      </w:r>
      <w:r>
        <w:rPr/>
        <w:t>al </w:t>
      </w:r>
      <w:r>
        <w:rPr>
          <w:spacing w:val="-1"/>
        </w:rPr>
        <w:t>Servicio</w:t>
      </w:r>
      <w:r>
        <w:rPr/>
        <w:t> de los Poderes del Estado,</w:t>
      </w:r>
      <w:r>
        <w:rPr>
          <w:spacing w:val="-3"/>
        </w:rPr>
        <w:t> </w:t>
      </w:r>
      <w:r>
        <w:rPr/>
        <w:t>Municipios y</w:t>
      </w:r>
      <w:r>
        <w:rPr>
          <w:spacing w:val="-5"/>
        </w:rPr>
        <w:t> </w:t>
      </w:r>
      <w:r>
        <w:rPr/>
        <w:t>Organismos </w:t>
      </w:r>
      <w:r>
        <w:rPr>
          <w:spacing w:val="-1"/>
        </w:rPr>
        <w:t>Descentralizados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B.C.Sur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(ICATEM).</w:t>
      </w:r>
      <w:r>
        <w:rPr>
          <w:spacing w:val="37"/>
        </w:rPr>
        <w:t> </w:t>
      </w:r>
      <w:r>
        <w:rPr>
          <w:spacing w:val="-1"/>
        </w:rPr>
        <w:t>1/</w:t>
      </w:r>
      <w:r>
        <w:rPr/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año,</w:t>
      </w:r>
      <w:r>
        <w:rPr/>
        <w:t> </w:t>
      </w:r>
      <w:r>
        <w:rPr>
          <w:spacing w:val="-1"/>
        </w:rPr>
        <w:t>26</w:t>
      </w:r>
      <w:r>
        <w:rPr/>
        <w:t> </w:t>
      </w:r>
      <w:r>
        <w:rPr>
          <w:spacing w:val="-1"/>
        </w:rPr>
        <w:t>cursos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cómputo</w:t>
      </w:r>
      <w:r>
        <w:rPr/>
        <w:t> </w:t>
      </w:r>
      <w:r>
        <w:rPr>
          <w:spacing w:val="-1"/>
        </w:rPr>
        <w:t>con</w:t>
      </w:r>
      <w:r>
        <w:rPr>
          <w:spacing w:val="-2"/>
        </w:rPr>
        <w:t> </w:t>
      </w:r>
      <w:r>
        <w:rPr/>
        <w:t>472 participantes, en el</w:t>
      </w:r>
      <w:r>
        <w:rPr>
          <w:spacing w:val="-1"/>
        </w:rPr>
        <w:t> municipio</w:t>
      </w:r>
      <w:r>
        <w:rPr>
          <w:spacing w:val="1"/>
        </w:rPr>
        <w:t> </w:t>
      </w:r>
      <w:r>
        <w:rPr/>
        <w:t>de La Paz.</w:t>
      </w:r>
      <w:r>
        <w:rPr>
          <w:b w:val="0"/>
        </w:rPr>
      </w:r>
    </w:p>
    <w:p>
      <w:pPr>
        <w:pStyle w:val="BodyText"/>
        <w:spacing w:line="240" w:lineRule="auto"/>
        <w:ind w:left="22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21" w:right="0"/>
        <w:jc w:val="left"/>
        <w:rPr>
          <w:b w:val="0"/>
          <w:bCs w:val="0"/>
        </w:rPr>
      </w:pPr>
      <w:r>
        <w:rPr>
          <w:spacing w:val="-1"/>
        </w:rPr>
        <w:t>Dentro</w:t>
      </w:r>
      <w:r>
        <w:rPr/>
        <w:t> de los </w:t>
      </w:r>
      <w:r>
        <w:rPr>
          <w:spacing w:val="-1"/>
        </w:rPr>
        <w:t>cursos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consideran</w:t>
      </w:r>
      <w:r>
        <w:rPr/>
        <w:t> </w:t>
      </w:r>
      <w:r>
        <w:rPr>
          <w:spacing w:val="-1"/>
        </w:rPr>
        <w:t>cursos</w:t>
      </w:r>
      <w:r>
        <w:rPr/>
        <w:t> de </w:t>
      </w:r>
      <w:r>
        <w:rPr>
          <w:spacing w:val="-1"/>
        </w:rPr>
        <w:t>computación,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-2"/>
        </w:rPr>
        <w:t> </w:t>
      </w:r>
      <w:r>
        <w:rPr>
          <w:spacing w:val="-1"/>
        </w:rPr>
        <w:t>como</w:t>
      </w:r>
      <w:r>
        <w:rPr/>
        <w:t> </w:t>
      </w:r>
      <w:r>
        <w:rPr>
          <w:spacing w:val="-1"/>
        </w:rPr>
        <w:t>un</w:t>
      </w:r>
      <w:r>
        <w:rPr/>
        <w:t> </w:t>
      </w:r>
      <w:r>
        <w:rPr>
          <w:spacing w:val="-1"/>
        </w:rPr>
        <w:t>diplomado</w:t>
      </w:r>
      <w:r>
        <w:rPr/>
        <w:t> </w:t>
      </w:r>
      <w:r>
        <w:rPr>
          <w:spacing w:val="-1"/>
        </w:rPr>
        <w:t>de </w:t>
      </w:r>
      <w:r>
        <w:rPr/>
        <w:t>certificación</w:t>
      </w:r>
      <w:r>
        <w:rPr>
          <w:spacing w:val="1"/>
        </w:rPr>
        <w:t> </w:t>
      </w:r>
      <w:r>
        <w:rPr/>
        <w:t>en calidad</w:t>
      </w:r>
      <w:r>
        <w:rPr>
          <w:spacing w:val="-1"/>
        </w:rPr>
        <w:t> </w:t>
      </w:r>
      <w:r>
        <w:rPr/>
        <w:t>integral </w:t>
      </w:r>
      <w:r>
        <w:rPr>
          <w:spacing w:val="-1"/>
        </w:rPr>
        <w:t>secretarial</w:t>
      </w:r>
      <w:r>
        <w:rPr/>
        <w:t> en el 2002.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480" w:right="14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30" w:lineRule="exact" w:before="78"/>
        <w:ind w:left="2795" w:right="2813"/>
        <w:jc w:val="center"/>
        <w:rPr>
          <w:b w:val="0"/>
          <w:bCs w:val="0"/>
        </w:rPr>
      </w:pPr>
      <w:r>
        <w:rPr>
          <w:spacing w:val="-1"/>
        </w:rPr>
        <w:t>Relación</w:t>
      </w:r>
      <w:r>
        <w:rPr/>
        <w:t> de</w:t>
      </w:r>
      <w:r>
        <w:rPr>
          <w:spacing w:val="-1"/>
        </w:rPr>
        <w:t> </w:t>
      </w:r>
      <w:r>
        <w:rPr/>
        <w:t>operaciones</w:t>
      </w:r>
      <w:r>
        <w:rPr>
          <w:spacing w:val="-1"/>
        </w:rPr>
        <w:t> realizadas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cantidad</w:t>
      </w:r>
      <w:r>
        <w:rPr/>
        <w:t> de</w:t>
      </w:r>
      <w:r>
        <w:rPr>
          <w:spacing w:val="-1"/>
        </w:rPr>
        <w:t> </w:t>
      </w:r>
      <w:r>
        <w:rPr/>
        <w:t>pasajeros</w:t>
      </w:r>
      <w:r>
        <w:rPr>
          <w:spacing w:val="-1"/>
        </w:rPr>
        <w:t> </w:t>
      </w:r>
      <w:r>
        <w:rPr/>
        <w:t>transportados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aeronaves</w:t>
      </w:r>
      <w:r>
        <w:rPr>
          <w:spacing w:val="-1"/>
          <w:position w:val="10"/>
          <w:sz w:val="13"/>
        </w:rPr>
        <w:t>1/</w:t>
      </w:r>
      <w:r>
        <w:rPr>
          <w:spacing w:val="18"/>
          <w:position w:val="10"/>
          <w:sz w:val="13"/>
        </w:rPr>
        <w:t> </w:t>
      </w:r>
      <w:r>
        <w:rPr>
          <w:spacing w:val="-1"/>
        </w:rPr>
        <w:t>propiedad del Gobierno del Estado en B.C.Sur,</w:t>
      </w:r>
      <w:r>
        <w:rPr>
          <w:b w:val="0"/>
        </w:rPr>
      </w:r>
    </w:p>
    <w:p>
      <w:pPr>
        <w:spacing w:line="226" w:lineRule="exact" w:before="0"/>
        <w:ind w:left="2796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2002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697"/>
        <w:gridCol w:w="696"/>
        <w:gridCol w:w="674"/>
        <w:gridCol w:w="664"/>
        <w:gridCol w:w="697"/>
        <w:gridCol w:w="690"/>
      </w:tblGrid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3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9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270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La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Paz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3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6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12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132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21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1,165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942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3421" w:right="0"/>
        <w:jc w:val="left"/>
        <w:rPr>
          <w:b w:val="0"/>
          <w:bCs w:val="0"/>
        </w:rPr>
      </w:pPr>
      <w:r>
        <w:rPr/>
        <w:pict>
          <v:group style="position:absolute;margin-left:262.320007pt;margin-top:-107.849998pt;width:266.8pt;height:107.6pt;mso-position-horizontal-relative:page;mso-position-vertical-relative:paragraph;z-index:-1056664" coordorigin="5246,-2157" coordsize="5336,2152">
            <v:group style="position:absolute;left:6462;top:-2151;width:2;height:2140" coordorigin="6462,-2151" coordsize="2,2140">
              <v:shape style="position:absolute;left:6462;top:-2151;width:2;height:2140" coordorigin="6462,-2151" coordsize="0,2140" path="m6462,-2151l6462,-12e" filled="false" stroked="true" strokeweight=".580pt" strokecolor="#000000">
                <v:path arrowok="t"/>
              </v:shape>
            </v:group>
            <v:group style="position:absolute;left:8530;top:-2151;width:2;height:2140" coordorigin="8530,-2151" coordsize="2,2140">
              <v:shape style="position:absolute;left:8530;top:-2151;width:2;height:2140" coordorigin="8530,-2151" coordsize="0,2140" path="m8530,-2151l8530,-12e" filled="false" stroked="true" strokeweight=".580pt" strokecolor="#000000">
                <v:path arrowok="t"/>
              </v:shape>
              <v:shape style="position:absolute;left:5246;top:-1212;width:5335;height:10" type="#_x0000_t75" stroked="false">
                <v:imagedata r:id="rId375" o:title=""/>
              </v:shape>
              <v:shape style="position:absolute;left:5246;top:-972;width:5335;height:10" type="#_x0000_t75" stroked="false">
                <v:imagedata r:id="rId375" o:title=""/>
              </v:shape>
              <v:shape style="position:absolute;left:5246;top:-732;width:5335;height:10" type="#_x0000_t75" stroked="false">
                <v:imagedata r:id="rId375" o:title=""/>
              </v:shape>
              <v:shape style="position:absolute;left:5246;top:-492;width:5335;height:10" type="#_x0000_t75" stroked="false">
                <v:imagedata r:id="rId375" o:title=""/>
              </v:shape>
              <v:shape style="position:absolute;left:5390;top:-1894;width:934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72;top:-2128;width:1046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Vuelos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44;top:-2128;width:1226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23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Número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pasajeros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Hangar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Gobierno.</w:t>
      </w:r>
      <w:r>
        <w:rPr>
          <w:b w:val="0"/>
        </w:rPr>
      </w:r>
    </w:p>
    <w:p>
      <w:pPr>
        <w:pStyle w:val="BodyText"/>
        <w:spacing w:line="240" w:lineRule="auto"/>
        <w:ind w:left="3421" w:right="3363"/>
        <w:jc w:val="left"/>
        <w:rPr>
          <w:b w:val="0"/>
          <w:bCs w:val="0"/>
        </w:rPr>
      </w:pPr>
      <w:r>
        <w:rPr>
          <w:spacing w:val="-1"/>
        </w:rPr>
        <w:t>1/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cuenta</w:t>
      </w:r>
      <w:r>
        <w:rPr/>
        <w:t> </w:t>
      </w:r>
      <w:r>
        <w:rPr>
          <w:spacing w:val="-1"/>
        </w:rPr>
        <w:t>con</w:t>
      </w:r>
      <w:r>
        <w:rPr/>
        <w:t> 2 </w:t>
      </w:r>
      <w:r>
        <w:rPr>
          <w:spacing w:val="-2"/>
        </w:rPr>
        <w:t>avionetas</w:t>
      </w:r>
      <w:r>
        <w:rPr/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Cessna</w:t>
      </w:r>
      <w:r>
        <w:rPr/>
        <w:t> </w:t>
      </w:r>
      <w:r>
        <w:rPr>
          <w:spacing w:val="-1"/>
        </w:rPr>
        <w:t>modelos</w:t>
      </w:r>
      <w:r>
        <w:rPr/>
        <w:t> </w:t>
      </w:r>
      <w:r>
        <w:rPr>
          <w:spacing w:val="-1"/>
        </w:rPr>
        <w:t>XC-TNM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XC-HAQ,</w:t>
      </w:r>
      <w:r>
        <w:rPr>
          <w:spacing w:val="49"/>
        </w:rPr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cuales</w:t>
      </w:r>
      <w:r>
        <w:rPr/>
        <w:t> </w:t>
      </w:r>
      <w:r>
        <w:rPr>
          <w:spacing w:val="-1"/>
        </w:rPr>
        <w:t>prestan</w:t>
      </w:r>
      <w:r>
        <w:rPr/>
        <w:t> </w:t>
      </w:r>
      <w:r>
        <w:rPr>
          <w:spacing w:val="-1"/>
        </w:rPr>
        <w:t>servicios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diferentes</w:t>
      </w:r>
      <w:r>
        <w:rPr/>
        <w:t> </w:t>
      </w:r>
      <w:r>
        <w:rPr>
          <w:spacing w:val="-1"/>
        </w:rPr>
        <w:t>actividades</w:t>
      </w:r>
      <w:r>
        <w:rPr/>
        <w:t> </w:t>
      </w:r>
      <w:r>
        <w:rPr>
          <w:spacing w:val="-1"/>
        </w:rPr>
        <w:t>gubernamentales</w:t>
      </w:r>
      <w:r>
        <w:rPr/>
        <w:t> </w:t>
      </w:r>
      <w:r>
        <w:rPr>
          <w:spacing w:val="-1"/>
        </w:rPr>
        <w:t>tales</w:t>
      </w:r>
      <w:r>
        <w:rPr/>
        <w:t> </w:t>
      </w:r>
      <w:r>
        <w:rPr>
          <w:spacing w:val="-1"/>
        </w:rPr>
        <w:t>como:</w:t>
      </w:r>
      <w:r>
        <w:rPr>
          <w:spacing w:val="46"/>
        </w:rPr>
        <w:t> </w:t>
      </w:r>
      <w:r>
        <w:rPr>
          <w:spacing w:val="-1"/>
        </w:rPr>
        <w:t>transportación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giras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trabajo,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enfermos</w:t>
      </w:r>
      <w:r>
        <w:rPr/>
        <w:t> a </w:t>
      </w:r>
      <w:r>
        <w:rPr>
          <w:spacing w:val="-1"/>
        </w:rPr>
        <w:t>diferentes</w:t>
      </w:r>
      <w:r>
        <w:rPr/>
        <w:t> </w:t>
      </w:r>
      <w:r>
        <w:rPr>
          <w:spacing w:val="-1"/>
        </w:rPr>
        <w:t>destinos,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traslados</w:t>
      </w:r>
      <w:r>
        <w:rPr/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deportistas</w:t>
      </w:r>
      <w:r>
        <w:rPr/>
        <w:t> a </w:t>
      </w:r>
      <w:r>
        <w:rPr>
          <w:spacing w:val="-1"/>
        </w:rPr>
        <w:t>competencias,</w:t>
      </w:r>
      <w:r>
        <w:rPr>
          <w:spacing w:val="1"/>
        </w:rPr>
        <w:t> </w:t>
      </w:r>
      <w:r>
        <w:rPr>
          <w:spacing w:val="-1"/>
        </w:rPr>
        <w:t>búsqueda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salvamento,</w:t>
      </w:r>
      <w:r>
        <w:rPr>
          <w:spacing w:val="1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-1"/>
        </w:rPr>
        <w:t>logístico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fotografía</w:t>
      </w:r>
      <w:r>
        <w:rPr/>
        <w:t> </w:t>
      </w:r>
      <w:r>
        <w:rPr>
          <w:spacing w:val="-1"/>
        </w:rPr>
        <w:t>aérea. </w:t>
      </w:r>
      <w:r>
        <w:rPr>
          <w:spacing w:val="-1"/>
        </w:rPr>
      </w:r>
      <w:r>
        <w:rPr>
          <w:spacing w:val="-1"/>
        </w:rPr>
        <w:t>2/</w:t>
      </w:r>
      <w:r>
        <w:rPr>
          <w:spacing w:val="34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principalmente</w:t>
      </w:r>
      <w:r>
        <w:rPr/>
        <w:t> </w:t>
      </w:r>
      <w:r>
        <w:rPr>
          <w:spacing w:val="-1"/>
        </w:rPr>
        <w:t>vuelos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búsqueda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salvamento</w:t>
      </w:r>
      <w:r>
        <w:rPr/>
        <w:t> </w:t>
      </w:r>
      <w:r>
        <w:rPr>
          <w:spacing w:val="-1"/>
        </w:rPr>
        <w:t>en</w:t>
      </w:r>
      <w:r>
        <w:rPr/>
        <w:t> la </w:t>
      </w:r>
      <w:r>
        <w:rPr>
          <w:spacing w:val="1"/>
        </w:rPr>
        <w:t> </w:t>
      </w:r>
      <w:r>
        <w:rPr>
          <w:spacing w:val="-1"/>
        </w:rPr>
        <w:t>bahía,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-1"/>
        </w:rPr>
        <w:t>en</w:t>
      </w:r>
      <w:r>
        <w:rPr>
          <w:spacing w:val="-1"/>
        </w:rPr>
        <w:t> </w:t>
      </w:r>
      <w:r>
        <w:rPr>
          <w:spacing w:val="40"/>
        </w:rPr>
        <w:t> </w:t>
      </w:r>
      <w:r>
        <w:rPr/>
        <w:t>fotografía aérea.</w:t>
      </w:r>
      <w:r>
        <w:rPr>
          <w:b w:val="0"/>
        </w:rPr>
      </w:r>
    </w:p>
    <w:p>
      <w:pPr>
        <w:pStyle w:val="BodyText"/>
        <w:spacing w:line="240" w:lineRule="auto"/>
        <w:ind w:left="3421" w:right="8104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spacing w:val="26"/>
        </w:rPr>
        <w:t> </w:t>
      </w:r>
      <w:r>
        <w:rPr>
          <w:spacing w:val="-1"/>
        </w:rPr>
        <w:t>n.d.: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2"/>
        <w:spacing w:line="230" w:lineRule="exact"/>
        <w:ind w:left="2795" w:right="2813"/>
        <w:jc w:val="center"/>
        <w:rPr>
          <w:b w:val="0"/>
          <w:bCs w:val="0"/>
        </w:rPr>
      </w:pPr>
      <w:r>
        <w:rPr>
          <w:spacing w:val="-1"/>
        </w:rPr>
        <w:t>Relación</w:t>
      </w:r>
      <w:r>
        <w:rPr/>
        <w:t> de</w:t>
      </w:r>
      <w:r>
        <w:rPr>
          <w:spacing w:val="-1"/>
        </w:rPr>
        <w:t> </w:t>
      </w:r>
      <w:r>
        <w:rPr/>
        <w:t>operaciones</w:t>
      </w:r>
      <w:r>
        <w:rPr>
          <w:spacing w:val="-1"/>
        </w:rPr>
        <w:t> realizadas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cantidad</w:t>
      </w:r>
      <w:r>
        <w:rPr/>
        <w:t> de</w:t>
      </w:r>
      <w:r>
        <w:rPr>
          <w:spacing w:val="-1"/>
        </w:rPr>
        <w:t> </w:t>
      </w:r>
      <w:r>
        <w:rPr/>
        <w:t>pasajeros</w:t>
      </w:r>
      <w:r>
        <w:rPr>
          <w:spacing w:val="-1"/>
        </w:rPr>
        <w:t> </w:t>
      </w:r>
      <w:r>
        <w:rPr/>
        <w:t>transportados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aeronaves</w:t>
      </w:r>
      <w:r>
        <w:rPr>
          <w:spacing w:val="-1"/>
          <w:position w:val="10"/>
          <w:sz w:val="13"/>
        </w:rPr>
        <w:t>1/</w:t>
      </w:r>
      <w:r>
        <w:rPr>
          <w:spacing w:val="35"/>
          <w:position w:val="10"/>
          <w:sz w:val="13"/>
        </w:rPr>
        <w:t> </w:t>
      </w:r>
      <w:r>
        <w:rPr>
          <w:spacing w:val="-1"/>
        </w:rPr>
        <w:t>propiedad del gobierno del Estado de B.C.Sur,</w:t>
      </w:r>
      <w:r>
        <w:rPr>
          <w:b w:val="0"/>
        </w:rPr>
      </w:r>
    </w:p>
    <w:p>
      <w:pPr>
        <w:spacing w:line="226" w:lineRule="exact" w:before="0"/>
        <w:ind w:left="2795" w:right="281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sz w:val="20"/>
          <w:szCs w:val="20"/>
        </w:rPr>
        <w:t>a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nivel </w:t>
      </w:r>
      <w:r>
        <w:rPr>
          <w:rFonts w:ascii="Arial" w:hAnsi="Arial" w:cs="Arial" w:eastAsia="Arial"/>
          <w:b/>
          <w:bCs/>
          <w:sz w:val="20"/>
          <w:szCs w:val="20"/>
        </w:rPr>
        <w:t>nacional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y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en el extranjero,</w:t>
      </w:r>
      <w:r>
        <w:rPr>
          <w:rFonts w:ascii="Arial" w:hAnsi="Arial" w:cs="Arial" w:eastAsia="Arial"/>
          <w:b/>
          <w:bCs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2002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 2004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30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007"/>
        <w:gridCol w:w="697"/>
        <w:gridCol w:w="697"/>
        <w:gridCol w:w="1007"/>
        <w:gridCol w:w="697"/>
        <w:gridCol w:w="793"/>
      </w:tblGrid>
      <w:tr>
        <w:trPr>
          <w:trHeight w:val="234" w:hRule="exact"/>
        </w:trPr>
        <w:tc>
          <w:tcPr>
            <w:tcW w:w="1769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531" w:right="337" w:hanging="1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Lugares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de</w:t>
            </w:r>
            <w:r>
              <w:rPr>
                <w:rFonts w:ascii="Arial"/>
                <w:b/>
                <w:color w:val="006699"/>
                <w:sz w:val="20"/>
              </w:rPr>
              <w:t> destino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01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Número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vuelos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2497" w:type="dxa"/>
            <w:gridSpan w:val="3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2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Número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pasajeros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769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76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> nivel </w:t>
            </w:r>
            <w:r>
              <w:rPr>
                <w:rFonts w:ascii="Arial"/>
                <w:b/>
                <w:sz w:val="20"/>
              </w:rPr>
              <w:t>nacional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176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Al extranjero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5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176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Total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0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144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n.d.</w:t>
            </w:r>
            <w:r>
              <w:rPr>
                <w:rFonts w:ascii="Arial"/>
                <w:sz w:val="20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174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9" w:lineRule="exact"/>
        <w:ind w:left="2701" w:right="0"/>
        <w:jc w:val="left"/>
        <w:rPr>
          <w:b w:val="0"/>
          <w:bCs w:val="0"/>
        </w:rPr>
      </w:pPr>
      <w:r>
        <w:rPr/>
        <w:pict>
          <v:shape style="position:absolute;margin-left:228.960007pt;margin-top:-24pt;width:333.360007pt;height:.48pt;mso-position-horizontal-relative:page;mso-position-vertical-relative:paragraph;z-index:-1056640" type="#_x0000_t75" stroked="false">
            <v:imagedata r:id="rId376" o:title=""/>
          </v:shape>
        </w:pict>
      </w:r>
      <w:r>
        <w:rPr>
          <w:spacing w:val="-1"/>
        </w:rPr>
        <w:t>Fuente:</w:t>
      </w:r>
      <w:r>
        <w:rPr/>
        <w:t> </w:t>
      </w:r>
      <w:r>
        <w:rPr>
          <w:spacing w:val="-1"/>
        </w:rPr>
        <w:t>Oficialía</w:t>
      </w:r>
      <w:r>
        <w:rPr/>
        <w:t> </w:t>
      </w:r>
      <w:r>
        <w:rPr>
          <w:spacing w:val="-1"/>
        </w:rPr>
        <w:t>Mayor,</w:t>
      </w:r>
      <w:r>
        <w:rPr>
          <w:spacing w:val="1"/>
        </w:rPr>
        <w:t> </w:t>
      </w:r>
      <w:r>
        <w:rPr>
          <w:spacing w:val="-1"/>
        </w:rPr>
        <w:t>Hangar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Gobierno.</w:t>
      </w:r>
      <w:r>
        <w:rPr>
          <w:b w:val="0"/>
        </w:rPr>
      </w:r>
    </w:p>
    <w:p>
      <w:pPr>
        <w:pStyle w:val="BodyText"/>
        <w:spacing w:line="240" w:lineRule="auto"/>
        <w:ind w:left="2701" w:right="2411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2 </w:t>
      </w:r>
      <w:r>
        <w:rPr>
          <w:spacing w:val="-1"/>
        </w:rPr>
        <w:t>avionetas</w:t>
      </w:r>
      <w:r>
        <w:rPr/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Cessna</w:t>
      </w:r>
      <w:r>
        <w:rPr/>
        <w:t> </w:t>
      </w:r>
      <w:r>
        <w:rPr>
          <w:spacing w:val="-1"/>
        </w:rPr>
        <w:t>modelos</w:t>
      </w:r>
      <w:r>
        <w:rPr/>
        <w:t> </w:t>
      </w:r>
      <w:r>
        <w:rPr>
          <w:spacing w:val="-1"/>
        </w:rPr>
        <w:t>XC-TNM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2"/>
        </w:rPr>
        <w:t>XC-HAQ,</w:t>
      </w:r>
      <w:r>
        <w:rPr>
          <w:spacing w:val="-1"/>
        </w:rPr>
        <w:t> </w:t>
      </w:r>
      <w:r>
        <w:rPr/>
        <w:t>las </w:t>
      </w:r>
      <w:r>
        <w:rPr>
          <w:spacing w:val="-1"/>
        </w:rPr>
        <w:t>cuales</w:t>
      </w:r>
      <w:r>
        <w:rPr/>
        <w:t> prestan</w:t>
      </w:r>
      <w:r>
        <w:rPr>
          <w:spacing w:val="35"/>
        </w:rPr>
        <w:t> </w:t>
      </w:r>
      <w:r>
        <w:rPr>
          <w:spacing w:val="-1"/>
        </w:rPr>
        <w:t>servicios</w:t>
      </w:r>
      <w:r>
        <w:rPr/>
        <w:t> para las</w:t>
      </w:r>
      <w:r>
        <w:rPr>
          <w:b w:val="0"/>
        </w:rPr>
      </w:r>
    </w:p>
    <w:p>
      <w:pPr>
        <w:pStyle w:val="BodyText"/>
        <w:spacing w:line="240" w:lineRule="auto"/>
        <w:ind w:left="2701" w:right="2411"/>
        <w:jc w:val="left"/>
        <w:rPr>
          <w:b w:val="0"/>
          <w:bCs w:val="0"/>
        </w:rPr>
      </w:pPr>
      <w:r>
        <w:rPr>
          <w:spacing w:val="-1"/>
        </w:rPr>
        <w:t>diferentes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actividades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gubernamentales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tales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como: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transportación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giras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trabajo,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enfermos</w:t>
      </w:r>
      <w:r>
        <w:rPr/>
        <w:t> </w:t>
      </w:r>
      <w:r>
        <w:rPr>
          <w:spacing w:val="2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diferentes</w:t>
      </w:r>
      <w:r>
        <w:rPr/>
        <w:t> </w:t>
      </w:r>
      <w:r>
        <w:rPr>
          <w:spacing w:val="-1"/>
        </w:rPr>
        <w:t>destinos,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traslados</w:t>
      </w:r>
      <w:r>
        <w:rPr/>
        <w:t> </w:t>
      </w:r>
      <w:r>
        <w:rPr>
          <w:spacing w:val="-1"/>
        </w:rPr>
        <w:t>de</w:t>
      </w:r>
      <w:r>
        <w:rPr>
          <w:b w:val="0"/>
        </w:rPr>
      </w:r>
    </w:p>
    <w:p>
      <w:pPr>
        <w:pStyle w:val="BodyText"/>
        <w:spacing w:line="240" w:lineRule="auto"/>
        <w:ind w:left="2701" w:right="3468"/>
        <w:jc w:val="left"/>
        <w:rPr>
          <w:b w:val="0"/>
          <w:bCs w:val="0"/>
        </w:rPr>
      </w:pPr>
      <w:r>
        <w:rPr>
          <w:spacing w:val="-1"/>
        </w:rPr>
        <w:t>deportistas</w:t>
      </w:r>
      <w:r>
        <w:rPr/>
        <w:t> a </w:t>
      </w:r>
      <w:r>
        <w:rPr>
          <w:spacing w:val="-1"/>
        </w:rPr>
        <w:t>competencias,</w:t>
      </w:r>
      <w:r>
        <w:rPr>
          <w:spacing w:val="1"/>
        </w:rPr>
        <w:t> </w:t>
      </w:r>
      <w:r>
        <w:rPr>
          <w:spacing w:val="-1"/>
        </w:rPr>
        <w:t>búsqueda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salvamento,</w:t>
      </w:r>
      <w:r>
        <w:rPr>
          <w:spacing w:val="1"/>
        </w:rPr>
        <w:t> </w:t>
      </w:r>
      <w:r>
        <w:rPr>
          <w:spacing w:val="-2"/>
        </w:rPr>
        <w:t>apoyo</w:t>
      </w:r>
      <w:r>
        <w:rPr/>
        <w:t> </w:t>
      </w:r>
      <w:r>
        <w:rPr>
          <w:spacing w:val="-1"/>
        </w:rPr>
        <w:t>logístico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fotografía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aérea.</w:t>
      </w:r>
      <w:r>
        <w:rPr>
          <w:spacing w:val="30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701" w:right="0"/>
        <w:jc w:val="left"/>
        <w:rPr>
          <w:b w:val="0"/>
          <w:bCs w:val="0"/>
        </w:rPr>
      </w:pPr>
      <w:r>
        <w:rPr>
          <w:spacing w:val="-1"/>
        </w:rPr>
        <w:t>n.d.: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1598" w:right="1306" w:firstLine="547"/>
        <w:jc w:val="left"/>
        <w:rPr>
          <w:b w:val="0"/>
          <w:bCs w:val="0"/>
        </w:rPr>
      </w:pPr>
      <w:r>
        <w:rPr>
          <w:spacing w:val="-1"/>
        </w:rPr>
        <w:t>Sistemas </w:t>
      </w:r>
      <w:r>
        <w:rPr/>
        <w:t>de</w:t>
      </w:r>
      <w:r>
        <w:rPr>
          <w:spacing w:val="-1"/>
        </w:rPr>
        <w:t> comunicación,</w:t>
      </w:r>
      <w:r>
        <w:rPr/>
        <w:t> </w:t>
      </w:r>
      <w:r>
        <w:rPr>
          <w:spacing w:val="-1"/>
        </w:rPr>
        <w:t>equipos</w:t>
      </w:r>
      <w:r>
        <w:rPr/>
        <w:t> de</w:t>
      </w:r>
      <w:r>
        <w:rPr>
          <w:spacing w:val="-1"/>
        </w:rPr>
        <w:t> cómputo,</w:t>
      </w:r>
      <w:r>
        <w:rPr/>
        <w:t> desarrollo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sistemas </w:t>
      </w:r>
      <w:r>
        <w:rPr/>
        <w:t>y</w:t>
      </w:r>
      <w:r>
        <w:rPr>
          <w:spacing w:val="-4"/>
        </w:rPr>
        <w:t> </w:t>
      </w:r>
      <w:r>
        <w:rPr/>
        <w:t>diseño</w:t>
      </w:r>
      <w:r>
        <w:rPr>
          <w:spacing w:val="-1"/>
        </w:rPr>
        <w:t> </w:t>
      </w:r>
      <w:r>
        <w:rPr/>
        <w:t>gráfico</w:t>
      </w:r>
      <w:r>
        <w:rPr>
          <w:spacing w:val="26"/>
        </w:rPr>
        <w:t> </w:t>
      </w:r>
      <w:r>
        <w:rPr/>
        <w:t>digitalizado</w:t>
      </w:r>
      <w:r>
        <w:rPr>
          <w:spacing w:val="-1"/>
        </w:rPr>
        <w:t>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Dirección</w:t>
      </w:r>
      <w:r>
        <w:rPr/>
        <w:t> de</w:t>
      </w:r>
      <w:r>
        <w:rPr>
          <w:spacing w:val="-1"/>
        </w:rPr>
        <w:t> Informática </w:t>
      </w:r>
      <w:r>
        <w:rPr/>
        <w:t>del</w:t>
      </w:r>
      <w:r>
        <w:rPr>
          <w:spacing w:val="-1"/>
        </w:rPr>
        <w:t> </w:t>
      </w:r>
      <w:r>
        <w:rPr/>
        <w:t>Gobierno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en B.C.Sur,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200" w:lineRule="atLeast"/>
        <w:ind w:left="18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6.35pt;height:253.6pt;mso-position-horizontal-relative:char;mso-position-vertical-relative:line" coordorigin="0,0" coordsize="9127,5072">
            <v:group style="position:absolute;left:6233;top:6;width:2;height:5061" coordorigin="6233,6" coordsize="2,5061">
              <v:shape style="position:absolute;left:6233;top:6;width:2;height:5061" coordorigin="6233,6" coordsize="0,5061" path="m6233,6l6233,5066e" filled="false" stroked="true" strokeweight=".580pt" strokecolor="#000000">
                <v:path arrowok="t"/>
              </v:shape>
            </v:group>
            <v:group style="position:absolute;left:6930;top:6;width:2;height:5061" coordorigin="6930,6" coordsize="2,5061">
              <v:shape style="position:absolute;left:6930;top:6;width:2;height:5061" coordorigin="6930,6" coordsize="0,5061" path="m6930,6l6930,5066e" filled="false" stroked="true" strokeweight=".580pt" strokecolor="#000000">
                <v:path arrowok="t"/>
              </v:shape>
            </v:group>
            <v:group style="position:absolute;left:7734;top:6;width:2;height:5061" coordorigin="7734,6" coordsize="2,5061">
              <v:shape style="position:absolute;left:7734;top:6;width:2;height:5061" coordorigin="7734,6" coordsize="0,5061" path="m7734,6l7734,5066e" filled="false" stroked="true" strokeweight=".580pt" strokecolor="#000000">
                <v:path arrowok="t"/>
              </v:shape>
            </v:group>
            <v:group style="position:absolute;left:8431;top:6;width:2;height:5061" coordorigin="8431,6" coordsize="2,5061">
              <v:shape style="position:absolute;left:8431;top:6;width:2;height:5061" coordorigin="8431,6" coordsize="0,5061" path="m8431,6l8431,5066e" filled="false" stroked="true" strokeweight=".580pt" strokecolor="#000000">
                <v:path arrowok="t"/>
              </v:shape>
            </v:group>
            <v:group style="position:absolute;left:6;top:257;width:9116;height:2" coordorigin="6,257" coordsize="9116,2">
              <v:shape style="position:absolute;left:6;top:257;width:9116;height:2" coordorigin="6,257" coordsize="9116,0" path="m6,257l9121,257e" filled="false" stroked="true" strokeweight=".580pt" strokecolor="#000000">
                <v:path arrowok="t"/>
              </v:shape>
              <v:shape style="position:absolute;left:6;top:506;width:9116;height:10" type="#_x0000_t75" stroked="false">
                <v:imagedata r:id="rId377" o:title=""/>
              </v:shape>
              <v:shape style="position:absolute;left:6;top:746;width:9116;height:10" type="#_x0000_t75" stroked="false">
                <v:imagedata r:id="rId377" o:title=""/>
              </v:shape>
              <v:shape style="position:absolute;left:6;top:986;width:9116;height:10" type="#_x0000_t75" stroked="false">
                <v:imagedata r:id="rId377" o:title=""/>
              </v:shape>
              <v:shape style="position:absolute;left:6;top:1226;width:9116;height:10" type="#_x0000_t75" stroked="false">
                <v:imagedata r:id="rId377" o:title=""/>
              </v:shape>
              <v:shape style="position:absolute;left:6;top:1697;width:9116;height:10" type="#_x0000_t75" stroked="false">
                <v:imagedata r:id="rId377" o:title=""/>
              </v:shape>
              <v:shape style="position:absolute;left:6;top:1937;width:9116;height:10" type="#_x0000_t75" stroked="false">
                <v:imagedata r:id="rId377" o:title=""/>
              </v:shape>
              <v:shape style="position:absolute;left:6;top:2177;width:9116;height:10" type="#_x0000_t75" stroked="false">
                <v:imagedata r:id="rId377" o:title=""/>
              </v:shape>
              <v:shape style="position:absolute;left:6;top:2417;width:9116;height:10" type="#_x0000_t75" stroked="false">
                <v:imagedata r:id="rId377" o:title=""/>
              </v:shape>
              <v:shape style="position:absolute;left:6;top:2657;width:9116;height:10" type="#_x0000_t75" stroked="false">
                <v:imagedata r:id="rId377" o:title=""/>
              </v:shape>
              <v:shape style="position:absolute;left:6;top:2897;width:9116;height:10" type="#_x0000_t75" stroked="false">
                <v:imagedata r:id="rId377" o:title=""/>
              </v:shape>
              <v:shape style="position:absolute;left:6;top:3137;width:9116;height:10" type="#_x0000_t75" stroked="false">
                <v:imagedata r:id="rId377" o:title=""/>
              </v:shape>
              <v:shape style="position:absolute;left:6;top:3377;width:9116;height:10" type="#_x0000_t75" stroked="false">
                <v:imagedata r:id="rId377" o:title=""/>
              </v:shape>
              <v:shape style="position:absolute;left:6;top:3617;width:9116;height:10" type="#_x0000_t75" stroked="false">
                <v:imagedata r:id="rId377" o:title=""/>
              </v:shape>
              <v:shape style="position:absolute;left:6;top:3857;width:9116;height:10" type="#_x0000_t75" stroked="false">
                <v:imagedata r:id="rId377" o:title=""/>
              </v:shape>
              <v:shape style="position:absolute;left:6;top:4095;width:9116;height:10" type="#_x0000_t75" stroked="false">
                <v:imagedata r:id="rId377" o:title=""/>
              </v:shape>
              <v:shape style="position:absolute;left:6;top:4335;width:9116;height:10" type="#_x0000_t75" stroked="false">
                <v:imagedata r:id="rId377" o:title=""/>
              </v:shape>
              <v:shape style="position:absolute;left:6;top:4575;width:9116;height:10" type="#_x0000_t75" stroked="false">
                <v:imagedata r:id="rId377" o:title=""/>
              </v:shape>
              <v:shape style="position:absolute;left:6;top:4815;width:9116;height:10" type="#_x0000_t75" stroked="false">
                <v:imagedata r:id="rId377" o:title=""/>
              </v:shape>
            </v:group>
            <v:group style="position:absolute;left:6;top:5061;width:9116;height:2" coordorigin="6,5061" coordsize="9116,2">
              <v:shape style="position:absolute;left:6;top:5061;width:9116;height:2" coordorigin="6,5061" coordsize="9116,0" path="m6,5061l9121,5061e" filled="false" stroked="true" strokeweight=".580pt" strokecolor="#000000">
                <v:path arrowok="t"/>
              </v:shape>
              <v:shape style="position:absolute;left:2673;top:29;width:9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58;top:29;width:2646;height:201" type="#_x0000_t202" filled="false" stroked="false">
                <v:textbox inset="0,0,0,0">
                  <w:txbxContent>
                    <w:p>
                      <w:pPr>
                        <w:tabs>
                          <w:tab w:pos="750" w:val="left" w:leader="none"/>
                          <w:tab w:pos="1501" w:val="left" w:leader="none"/>
                          <w:tab w:pos="219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;top:285;width:4746;height:4764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Sistemas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comunicación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nodos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61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enlaces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Inalámbricos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enlaces alambricos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0" w:lineRule="exact" w:before="3"/>
                        <w:ind w:left="0" w:right="31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especializados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en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equipo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comunicaciones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50" w:lineRule="auto" w:before="6"/>
                        <w:ind w:left="0" w:right="58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Servicios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especializados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5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redes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Número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enlaces remotos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2" w:lineRule="auto" w:before="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Técnicos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especializados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en equipos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computo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Equipos de cómputo/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Servicios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de mantenimiento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Preventivo</w:t>
                      </w:r>
                      <w:r>
                        <w:rPr>
                          <w:rFonts w:ascii="Arial" w:hAnsi="Arial"/>
                          <w:b/>
                          <w:spacing w:val="-2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4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Correctivo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139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Instalación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equipos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cómputo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sistemas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Sistemas</w:t>
                      </w:r>
                      <w:r>
                        <w:rPr>
                          <w:rFonts w:ascii="Arial"/>
                          <w:b/>
                          <w:spacing w:val="5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integrales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38" w:lineRule="exact" w:before="7"/>
                        <w:ind w:left="0" w:right="206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sistemas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numero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módulos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Soporte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mantenimiento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Sistemas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50" w:lineRule="auto" w:before="5"/>
                        <w:ind w:left="0" w:right="219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Diseño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gráfico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digitalizado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Servicios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Internet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Desarrollo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sistemas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independiente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4;top:539;width:336;height:9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62;top:539;width:1897;height:921" type="#_x0000_t202" filled="false" stroked="false">
                <v:textbox inset="0,0,0,0">
                  <w:txbxContent>
                    <w:p>
                      <w:pPr>
                        <w:tabs>
                          <w:tab w:pos="973" w:val="left" w:leader="none"/>
                          <w:tab w:pos="1559" w:val="left" w:leader="none"/>
                        </w:tabs>
                        <w:spacing w:line="205" w:lineRule="exact" w:before="0"/>
                        <w:ind w:left="16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79</w:t>
                        <w:tab/>
                        <w:t>242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</w:tabs>
                        <w:spacing w:before="10"/>
                        <w:ind w:left="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  <w:tab/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</w:tabs>
                        <w:spacing w:before="10"/>
                        <w:ind w:left="39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  <w:tab/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2,100  </w:t>
                      </w:r>
                      <w:r>
                        <w:rPr>
                          <w:rFonts w:ascii="Arial"/>
                          <w:b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9,120  </w:t>
                      </w:r>
                      <w:r>
                        <w:rPr>
                          <w:rFonts w:ascii="Arial"/>
                          <w:b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5,256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5;top:173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33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29;top:173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26;top:173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23;top:1730;width:336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982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57;top:2690;width:503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1,300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29;top:269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026;top:269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638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23;top:2690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01;top:3650;width:560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10"/>
                        <w:ind w:left="223" w:right="1" w:firstLine="33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29;top:3650;width:336;height:11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22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83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99;top:4849;width:30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n.d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05;top:3650;width:558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10"/>
                        <w:ind w:left="54" w:right="1" w:firstLine="201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 1,200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185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n.d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57;top:3650;width:502;height:14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1,800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801" w:right="765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Oficialía </w:t>
      </w:r>
      <w:r>
        <w:rPr>
          <w:spacing w:val="-1"/>
        </w:rPr>
        <w:t>Mayor, </w:t>
      </w:r>
      <w:r>
        <w:rPr/>
        <w:t>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Informática.</w:t>
      </w:r>
      <w:r>
        <w:rPr>
          <w:spacing w:val="21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Medición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horas</w:t>
      </w:r>
      <w:r>
        <w:rPr/>
        <w:t> </w:t>
      </w:r>
      <w:r>
        <w:rPr>
          <w:spacing w:val="-1"/>
        </w:rPr>
        <w:t>hombre.</w:t>
      </w:r>
      <w:r>
        <w:rPr>
          <w:b w:val="0"/>
        </w:rPr>
      </w:r>
    </w:p>
    <w:p>
      <w:pPr>
        <w:pStyle w:val="BodyText"/>
        <w:spacing w:line="240" w:lineRule="auto"/>
        <w:ind w:left="1801" w:right="0"/>
        <w:jc w:val="left"/>
        <w:rPr>
          <w:b w:val="0"/>
          <w:bCs w:val="0"/>
        </w:rPr>
      </w:pPr>
      <w:r>
        <w:rPr/>
        <w:t>2/ Se refiere</w:t>
      </w:r>
      <w:r>
        <w:rPr>
          <w:spacing w:val="1"/>
        </w:rPr>
        <w:t> </w:t>
      </w:r>
      <w:r>
        <w:rPr/>
        <w:t>al Hardware y</w:t>
      </w:r>
      <w:r>
        <w:rPr>
          <w:spacing w:val="-5"/>
        </w:rPr>
        <w:t> </w:t>
      </w:r>
      <w:r>
        <w:rPr/>
        <w:t>al Software</w:t>
      </w:r>
      <w:r>
        <w:rPr>
          <w:b w:val="0"/>
        </w:rPr>
      </w:r>
    </w:p>
    <w:p>
      <w:pPr>
        <w:pStyle w:val="BodyText"/>
        <w:spacing w:line="240" w:lineRule="auto"/>
        <w:ind w:left="1801" w:right="3765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Destacan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desarrollados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mejoramiento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laboral.</w:t>
      </w:r>
      <w:r>
        <w:rPr>
          <w:spacing w:val="1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modulares.</w:t>
      </w:r>
      <w:r>
        <w:rPr>
          <w:spacing w:val="66"/>
        </w:rPr>
        <w:t> </w:t>
      </w: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propios</w:t>
      </w:r>
      <w:r>
        <w:rPr/>
        <w:t> </w:t>
      </w:r>
      <w:r>
        <w:rPr>
          <w:spacing w:val="-1"/>
        </w:rPr>
        <w:t>creados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Estado.</w:t>
      </w:r>
      <w:r>
        <w:rPr>
          <w:spacing w:val="1"/>
        </w:rPr>
        <w:t> </w:t>
      </w:r>
      <w:r>
        <w:rPr>
          <w:spacing w:val="-1"/>
        </w:rPr>
        <w:t>Medición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horas</w:t>
      </w:r>
      <w:r>
        <w:rPr/>
        <w:t> </w:t>
      </w:r>
      <w:r>
        <w:rPr>
          <w:spacing w:val="-1"/>
        </w:rPr>
        <w:t>hombre.</w:t>
      </w:r>
      <w:r>
        <w:rPr>
          <w:b w:val="0"/>
        </w:rPr>
      </w:r>
    </w:p>
    <w:p>
      <w:pPr>
        <w:pStyle w:val="BodyText"/>
        <w:spacing w:line="240" w:lineRule="auto" w:before="1"/>
        <w:ind w:left="1801" w:right="9724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spacing w:val="26"/>
        </w:rPr>
        <w:t> </w:t>
      </w:r>
      <w:r>
        <w:rPr>
          <w:spacing w:val="-1"/>
        </w:rPr>
        <w:t>n.d.: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disponible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4"/>
        <w:ind w:left="2388" w:right="240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Concursos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pacing w:val="-2"/>
          <w:sz w:val="20"/>
        </w:rPr>
        <w:t>invitación,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licitaciones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públicas,</w:t>
      </w:r>
      <w:r>
        <w:rPr>
          <w:rFonts w:ascii="Arial" w:hAnsi="Arial"/>
          <w:b/>
          <w:spacing w:val="-1"/>
          <w:sz w:val="20"/>
        </w:rPr>
        <w:t> validaciones, anuencias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vehículos</w:t>
      </w:r>
      <w:r>
        <w:rPr>
          <w:rFonts w:ascii="Arial" w:hAnsi="Arial"/>
          <w:b/>
          <w:spacing w:val="57"/>
          <w:sz w:val="20"/>
        </w:rPr>
        <w:t> </w:t>
      </w:r>
      <w:r>
        <w:rPr>
          <w:rFonts w:ascii="Arial" w:hAnsi="Arial"/>
          <w:b/>
          <w:spacing w:val="-1"/>
          <w:sz w:val="20"/>
        </w:rPr>
        <w:t>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Dirección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Administración</w:t>
      </w:r>
      <w:r>
        <w:rPr>
          <w:rFonts w:ascii="Arial" w:hAnsi="Arial"/>
          <w:b/>
          <w:sz w:val="20"/>
        </w:rPr>
        <w:t> del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Gobierno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1"/>
          <w:sz w:val="20"/>
        </w:rPr>
        <w:t> Estado en B.C.Sur,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z w:val="20"/>
        </w:rPr>
        <w:t>2001-2004</w:t>
      </w:r>
      <w:r>
        <w:rPr>
          <w:rFonts w:ascii="Arial" w:hAns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30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09.1pt;height:180.6pt;mso-position-horizontal-relative:char;mso-position-vertical-relative:line" coordorigin="0,0" coordsize="8182,3612">
            <v:group style="position:absolute;left:5175;top:6;width:2;height:3600" coordorigin="5175,6" coordsize="2,3600">
              <v:shape style="position:absolute;left:5175;top:6;width:2;height:3600" coordorigin="5175,6" coordsize="0,3600" path="m5175,6l5175,3606e" filled="false" stroked="true" strokeweight=".580pt" strokecolor="#000000">
                <v:path arrowok="t"/>
              </v:shape>
            </v:group>
            <v:group style="position:absolute;left:5873;top:6;width:2;height:3600" coordorigin="5873,6" coordsize="2,3600">
              <v:shape style="position:absolute;left:5873;top:6;width:2;height:3600" coordorigin="5873,6" coordsize="0,3600" path="m5873,6l5873,3606e" filled="false" stroked="true" strokeweight=".580pt" strokecolor="#000000">
                <v:path arrowok="t"/>
              </v:shape>
            </v:group>
            <v:group style="position:absolute;left:6570;top:6;width:2;height:3600" coordorigin="6570,6" coordsize="2,3600">
              <v:shape style="position:absolute;left:6570;top:6;width:2;height:3600" coordorigin="6570,6" coordsize="0,3600" path="m6570,6l6570,3606e" filled="false" stroked="true" strokeweight=".580pt" strokecolor="#000000">
                <v:path arrowok="t"/>
              </v:shape>
            </v:group>
            <v:group style="position:absolute;left:7267;top:6;width:2;height:3600" coordorigin="7267,6" coordsize="2,3600">
              <v:shape style="position:absolute;left:7267;top:6;width:2;height:3600" coordorigin="7267,6" coordsize="0,3600" path="m7267,6l7267,3606e" filled="false" stroked="true" strokeweight=".580pt" strokecolor="#000000">
                <v:path arrowok="t"/>
              </v:shape>
            </v:group>
            <v:group style="position:absolute;left:6;top:240;width:8170;height:2" coordorigin="6,240" coordsize="8170,2">
              <v:shape style="position:absolute;left:6;top:240;width:8170;height:2" coordorigin="6,240" coordsize="8170,0" path="m6,240l8175,240e" filled="false" stroked="true" strokeweight=".580pt" strokecolor="#000000">
                <v:path arrowok="t"/>
              </v:shape>
              <v:shape style="position:absolute;left:6;top:475;width:8170;height:10" type="#_x0000_t75" stroked="false">
                <v:imagedata r:id="rId379" o:title=""/>
              </v:shape>
              <v:shape style="position:absolute;left:6;top:715;width:8170;height:10" type="#_x0000_t75" stroked="false">
                <v:imagedata r:id="rId379" o:title=""/>
              </v:shape>
              <v:shape style="position:absolute;left:6;top:955;width:8170;height:10" type="#_x0000_t75" stroked="false">
                <v:imagedata r:id="rId379" o:title=""/>
              </v:shape>
              <v:shape style="position:absolute;left:6;top:1195;width:8170;height:10" type="#_x0000_t75" stroked="false">
                <v:imagedata r:id="rId379" o:title=""/>
              </v:shape>
              <v:shape style="position:absolute;left:6;top:1435;width:8170;height:10" type="#_x0000_t75" stroked="false">
                <v:imagedata r:id="rId379" o:title=""/>
              </v:shape>
              <v:shape style="position:absolute;left:6;top:1675;width:8170;height:10" type="#_x0000_t75" stroked="false">
                <v:imagedata r:id="rId379" o:title=""/>
              </v:shape>
              <v:shape style="position:absolute;left:6;top:1915;width:8170;height:10" type="#_x0000_t75" stroked="false">
                <v:imagedata r:id="rId379" o:title=""/>
              </v:shape>
              <v:shape style="position:absolute;left:6;top:2155;width:8170;height:10" type="#_x0000_t75" stroked="false">
                <v:imagedata r:id="rId379" o:title=""/>
              </v:shape>
              <v:shape style="position:absolute;left:6;top:2395;width:8170;height:10" type="#_x0000_t75" stroked="false">
                <v:imagedata r:id="rId379" o:title=""/>
              </v:shape>
              <v:shape style="position:absolute;left:6;top:2635;width:8170;height:10" type="#_x0000_t75" stroked="false">
                <v:imagedata r:id="rId379" o:title=""/>
              </v:shape>
              <v:shape style="position:absolute;left:6;top:2875;width:8170;height:10" type="#_x0000_t75" stroked="false">
                <v:imagedata r:id="rId379" o:title=""/>
              </v:shape>
              <v:shape style="position:absolute;left:6;top:3115;width:8170;height:10" type="#_x0000_t75" stroked="false">
                <v:imagedata r:id="rId379" o:title=""/>
              </v:shape>
              <v:shape style="position:absolute;left:6;top:3355;width:8170;height:10" type="#_x0000_t75" stroked="false">
                <v:imagedata r:id="rId379" o:title=""/>
              </v:shape>
            </v:group>
            <v:group style="position:absolute;left:6;top:3601;width:8170;height:2" coordorigin="6,3601" coordsize="8170,2">
              <v:shape style="position:absolute;left:6;top:3601;width:8170;height:2" coordorigin="6,3601" coordsize="8170,0" path="m6,3601l8175,3601e" filled="false" stroked="true" strokeweight=".580pt" strokecolor="#000000">
                <v:path arrowok="t"/>
              </v:shape>
              <v:shape style="position:absolute;left:84;top:29;width:4970;height:356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206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255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Concursos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por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invitación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recursos estatales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Con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recursos federales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30" w:lineRule="exact" w:before="0"/>
                        <w:ind w:left="0" w:right="0" w:firstLine="5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Licitaciones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públicas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nacionales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internacionales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2873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compranet estatal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Vía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compranet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federal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Validaciones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218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materia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obras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públicas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materia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adquisiciones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92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Anuencias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 (adjudicación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en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forma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directa)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Vehículos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405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Altas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Bajas</w:t>
                      </w:r>
                      <w:r>
                        <w:rPr>
                          <w:rFonts w:ascii="Arial" w:hAns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Donación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00;top:29;width:503;height:260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5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69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4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96;top:29;width:2118;height:2600" type="#_x0000_t202" filled="false" stroked="false">
                <v:textbox inset="0,0,0,0">
                  <w:txbxContent>
                    <w:p>
                      <w:pPr>
                        <w:tabs>
                          <w:tab w:pos="698" w:val="left" w:leader="none"/>
                          <w:tab w:pos="1504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2004" w:val="left" w:leader="none"/>
                        </w:tabs>
                        <w:spacing w:before="9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34</w:t>
                        <w:tab/>
                        <w:t>17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2002" w:val="left" w:leader="none"/>
                        </w:tabs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6" w:val="left" w:leader="none"/>
                          <w:tab w:pos="2003" w:val="left" w:leader="none"/>
                        </w:tabs>
                        <w:spacing w:before="10"/>
                        <w:ind w:left="38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  <w:tab/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781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18</w:t>
                        <w:tab/>
                        <w:t>14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1894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  <w:tab/>
                        <w:t>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8" w:val="left" w:leader="none"/>
                          <w:tab w:pos="2005" w:val="left" w:leader="none"/>
                        </w:tabs>
                        <w:spacing w:before="10"/>
                        <w:ind w:left="39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892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73</w:t>
                        <w:tab/>
                        <w:t>45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53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6" w:val="left" w:leader="none"/>
                          <w:tab w:pos="1892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54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28</w:t>
                        <w:tab/>
                        <w:t>34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7" w:val="left" w:leader="none"/>
                          <w:tab w:pos="1893" w:val="left" w:leader="none"/>
                        </w:tabs>
                        <w:spacing w:line="218" w:lineRule="exact"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</w:t>
                        <w:tab/>
                        <w:t>19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5" w:val="left" w:leader="none"/>
                          <w:tab w:pos="1451" w:val="left" w:leader="none"/>
                        </w:tabs>
                        <w:spacing w:line="248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599</w:t>
                        <w:tab/>
                        <w:t>905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2,745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5446;top:2908;width:358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n.d.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75;top:2908;width:224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62;top:2908;width:335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90;top:2908;width:224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53" w:lineRule="exact"/>
        <w:ind w:left="2881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Oficialía </w:t>
      </w:r>
      <w:r>
        <w:rPr>
          <w:spacing w:val="-1"/>
        </w:rPr>
        <w:t>Mayor,</w:t>
      </w:r>
      <w:r>
        <w:rPr/>
        <w:t> </w:t>
      </w:r>
      <w:r>
        <w:rPr>
          <w:spacing w:val="-1"/>
        </w:rPr>
        <w:t>Dirección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Administración.</w:t>
      </w:r>
      <w:r>
        <w:rPr>
          <w:b w:val="0"/>
        </w:rPr>
      </w:r>
    </w:p>
    <w:p>
      <w:pPr>
        <w:pStyle w:val="BodyText"/>
        <w:spacing w:line="240" w:lineRule="auto"/>
        <w:ind w:left="2881" w:right="3159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Comprende</w:t>
      </w:r>
      <w:r>
        <w:rPr/>
        <w:t> la </w:t>
      </w:r>
      <w:r>
        <w:rPr>
          <w:spacing w:val="-1"/>
        </w:rPr>
        <w:t>adquisición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equipo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cómputo,</w:t>
      </w:r>
      <w:r>
        <w:rPr>
          <w:spacing w:val="1"/>
        </w:rPr>
        <w:t> </w:t>
      </w:r>
      <w:r>
        <w:rPr>
          <w:spacing w:val="-1"/>
        </w:rPr>
        <w:t>radio</w:t>
      </w:r>
      <w:r>
        <w:rPr/>
        <w:t> </w:t>
      </w:r>
      <w:r>
        <w:rPr>
          <w:spacing w:val="-1"/>
        </w:rPr>
        <w:t>comunicación,</w:t>
      </w:r>
      <w:r>
        <w:rPr>
          <w:spacing w:val="1"/>
        </w:rPr>
        <w:t> </w:t>
      </w:r>
      <w:r>
        <w:rPr>
          <w:spacing w:val="-1"/>
        </w:rPr>
        <w:t>vehículos</w:t>
      </w:r>
      <w:r>
        <w:rPr/>
        <w:t> </w:t>
      </w:r>
      <w:r>
        <w:rPr>
          <w:spacing w:val="-1"/>
        </w:rPr>
        <w:t>usados</w:t>
      </w:r>
      <w:r>
        <w:rPr/>
        <w:t> y</w:t>
      </w:r>
      <w:r>
        <w:rPr>
          <w:spacing w:val="-5"/>
        </w:rPr>
        <w:t> </w:t>
      </w:r>
      <w:r>
        <w:rPr>
          <w:spacing w:val="-2"/>
        </w:rPr>
        <w:t>nuevos,</w:t>
      </w:r>
      <w:r>
        <w:rPr>
          <w:spacing w:val="54"/>
        </w:rPr>
        <w:t> </w:t>
      </w:r>
      <w:r>
        <w:rPr>
          <w:spacing w:val="-1"/>
        </w:rPr>
        <w:t>mobiliario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equipo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oficina</w:t>
      </w:r>
      <w:r>
        <w:rPr/>
        <w:t> </w:t>
      </w:r>
      <w:r>
        <w:rPr>
          <w:spacing w:val="-1"/>
        </w:rPr>
        <w:t>entre</w:t>
      </w:r>
      <w:r>
        <w:rPr/>
        <w:t> </w:t>
      </w:r>
      <w:r>
        <w:rPr>
          <w:spacing w:val="-1"/>
        </w:rPr>
        <w:t>otros.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8" w:lineRule="exact"/>
        <w:ind w:left="2336" w:right="2095" w:firstLine="508"/>
        <w:jc w:val="left"/>
        <w:rPr>
          <w:b w:val="0"/>
          <w:bCs w:val="0"/>
        </w:rPr>
      </w:pPr>
      <w:r>
        <w:rPr>
          <w:spacing w:val="-1"/>
        </w:rPr>
        <w:t>Comportamiento</w:t>
      </w:r>
      <w:r>
        <w:rPr/>
        <w:t> 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diferentes</w:t>
      </w:r>
      <w:r>
        <w:rPr>
          <w:spacing w:val="-2"/>
        </w:rPr>
        <w:t> </w:t>
      </w:r>
      <w:r>
        <w:rPr>
          <w:spacing w:val="-1"/>
        </w:rPr>
        <w:t>actividades legislativas atendidas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29"/>
        </w:rPr>
        <w:t> </w:t>
      </w:r>
      <w:r>
        <w:rPr/>
        <w:t>Subsecretaría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Asuntos</w:t>
      </w:r>
      <w:r>
        <w:rPr/>
        <w:t> </w:t>
      </w:r>
      <w:r>
        <w:rPr>
          <w:spacing w:val="-1"/>
        </w:rPr>
        <w:t>Jurídicos</w:t>
      </w:r>
      <w:r>
        <w:rPr/>
        <w:t> y</w:t>
      </w:r>
      <w:r>
        <w:rPr>
          <w:spacing w:val="-3"/>
        </w:rPr>
        <w:t> </w:t>
      </w:r>
      <w:r>
        <w:rPr>
          <w:spacing w:val="-1"/>
        </w:rPr>
        <w:t>Estudios </w:t>
      </w:r>
      <w:r>
        <w:rPr>
          <w:spacing w:val="-2"/>
        </w:rPr>
        <w:t>Legislativos</w:t>
      </w:r>
      <w:r>
        <w:rPr>
          <w:spacing w:val="54"/>
        </w:rPr>
        <w:t> </w:t>
      </w:r>
      <w:r>
        <w:rPr>
          <w:spacing w:val="-1"/>
        </w:rPr>
        <w:t>en B.C.Sur</w:t>
      </w:r>
      <w:r>
        <w:rPr>
          <w:spacing w:val="-1"/>
          <w:position w:val="10"/>
          <w:sz w:val="14"/>
        </w:rPr>
        <w:t>1/</w:t>
      </w:r>
      <w:r>
        <w:rPr>
          <w:spacing w:val="-1"/>
        </w:rPr>
        <w:t>, </w:t>
      </w:r>
      <w:r>
        <w:rPr/>
        <w:t>2000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8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9.85pt;height:120.05pt;mso-position-horizontal-relative:char;mso-position-vertical-relative:line" coordorigin="0,0" coordsize="6997,2401">
            <v:group style="position:absolute;left:3422;top:6;width:2;height:2390" coordorigin="3422,6" coordsize="2,2390">
              <v:shape style="position:absolute;left:3422;top:6;width:2;height:2390" coordorigin="3422,6" coordsize="0,2390" path="m3422,6l3422,2395e" filled="false" stroked="true" strokeweight=".580pt" strokecolor="#000000">
                <v:path arrowok="t"/>
              </v:shape>
            </v:group>
            <v:group style="position:absolute;left:4209;top:6;width:2;height:2390" coordorigin="4209,6" coordsize="2,2390">
              <v:shape style="position:absolute;left:4209;top:6;width:2;height:2390" coordorigin="4209,6" coordsize="0,2390" path="m4209,6l4209,2395e" filled="false" stroked="true" strokeweight=".580pt" strokecolor="#000000">
                <v:path arrowok="t"/>
              </v:shape>
            </v:group>
            <v:group style="position:absolute;left:4907;top:6;width:2;height:2390" coordorigin="4907,6" coordsize="2,2390">
              <v:shape style="position:absolute;left:4907;top:6;width:2;height:2390" coordorigin="4907,6" coordsize="0,2390" path="m4907,6l4907,2395e" filled="false" stroked="true" strokeweight=".580pt" strokecolor="#000000">
                <v:path arrowok="t"/>
              </v:shape>
            </v:group>
            <v:group style="position:absolute;left:5604;top:6;width:2;height:2390" coordorigin="5604,6" coordsize="2,2390">
              <v:shape style="position:absolute;left:5604;top:6;width:2;height:2390" coordorigin="5604,6" coordsize="0,2390" path="m5604,6l5604,2395e" filled="false" stroked="true" strokeweight=".580pt" strokecolor="#000000">
                <v:path arrowok="t"/>
              </v:shape>
            </v:group>
            <v:group style="position:absolute;left:6301;top:6;width:2;height:2390" coordorigin="6301,6" coordsize="2,2390">
              <v:shape style="position:absolute;left:6301;top:6;width:2;height:2390" coordorigin="6301,6" coordsize="0,2390" path="m6301,6l6301,2395e" filled="false" stroked="true" strokeweight=".580pt" strokecolor="#000000">
                <v:path arrowok="t"/>
              </v:shape>
            </v:group>
            <v:group style="position:absolute;left:6;top:240;width:6986;height:2" coordorigin="6,240" coordsize="6986,2">
              <v:shape style="position:absolute;left:6;top:240;width:6986;height:2" coordorigin="6,240" coordsize="6986,0" path="m6,240l6991,240e" filled="false" stroked="true" strokeweight=".580pt" strokecolor="#000000">
                <v:path arrowok="t"/>
              </v:shape>
              <v:shape style="position:absolute;left:6;top:705;width:6986;height:10" type="#_x0000_t75" stroked="false">
                <v:imagedata r:id="rId380" o:title=""/>
              </v:shape>
              <v:shape style="position:absolute;left:6;top:945;width:6986;height:10" type="#_x0000_t75" stroked="false">
                <v:imagedata r:id="rId380" o:title=""/>
              </v:shape>
              <v:shape style="position:absolute;left:6;top:1185;width:6986;height:10" type="#_x0000_t75" stroked="false">
                <v:imagedata r:id="rId380" o:title=""/>
              </v:shape>
              <v:shape style="position:absolute;left:6;top:1425;width:6986;height:10" type="#_x0000_t75" stroked="false">
                <v:imagedata r:id="rId380" o:title=""/>
              </v:shape>
              <v:shape style="position:absolute;left:6;top:1665;width:6986;height:10" type="#_x0000_t75" stroked="false">
                <v:imagedata r:id="rId380" o:title=""/>
              </v:shape>
              <v:shape style="position:absolute;left:6;top:1905;width:6986;height:10" type="#_x0000_t75" stroked="false">
                <v:imagedata r:id="rId380" o:title=""/>
              </v:shape>
              <v:shape style="position:absolute;left:6;top:2145;width:6986;height:10" type="#_x0000_t75" stroked="false">
                <v:imagedata r:id="rId380" o:title=""/>
              </v:shape>
            </v:group>
            <v:group style="position:absolute;left:6;top:2390;width:6986;height:2" coordorigin="6,2390" coordsize="6986,2">
              <v:shape style="position:absolute;left:6;top:2390;width:6986;height:2" coordorigin="6,2390" coordsize="6986,0" path="m6,2390l6991,2390e" filled="false" stroked="true" strokeweight=".580pt" strokecolor="#000000">
                <v:path arrowok="t"/>
              </v:shape>
              <v:shape style="position:absolute;left:83;top:29;width:2457;height:235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18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8" w:lineRule="auto" w:before="9"/>
                        <w:ind w:left="0" w:right="43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Asesorías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jurídicas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dependencias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Acuerdos Decretos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Anteproyectos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>      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ley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Iniciativas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9"/>
                          <w:sz w:val="20"/>
                        </w:rPr>
                        <w:t>  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ley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Reglamentos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Proyectos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Reglamento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Boletín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oficial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93;top:29;width:3335;height:440" type="#_x0000_t202" filled="false" stroked="false">
                <v:textbox inset="0,0,0,0">
                  <w:txbxContent>
                    <w:p>
                      <w:pPr>
                        <w:tabs>
                          <w:tab w:pos="741" w:val="left" w:leader="none"/>
                          <w:tab w:pos="1438" w:val="left" w:leader="none"/>
                          <w:tab w:pos="2135" w:val="left" w:leader="none"/>
                          <w:tab w:pos="2832" w:val="left" w:leader="none"/>
                        </w:tabs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19" w:val="left" w:leader="none"/>
                          <w:tab w:pos="1716" w:val="left" w:leader="none"/>
                          <w:tab w:pos="2414" w:val="left" w:leader="none"/>
                          <w:tab w:pos="3111" w:val="left" w:leader="none"/>
                        </w:tabs>
                        <w:spacing w:line="226" w:lineRule="exact" w:before="9"/>
                        <w:ind w:left="32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38</w:t>
                        <w:tab/>
                        <w:t>35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56</w:t>
                        <w:tab/>
                        <w:t>30</w:t>
                        <w:tab/>
                        <w:t>67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16;top:739;width:22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13;top:739;width:22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10;top:739;width:22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06;top:739;width:225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04;top:739;width:224;height:16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0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881" w:right="3159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General de </w:t>
      </w:r>
      <w:r>
        <w:rPr>
          <w:spacing w:val="-1"/>
        </w:rPr>
        <w:t>Gobierno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Estado,</w:t>
      </w:r>
      <w:r>
        <w:rPr/>
        <w:t> </w:t>
      </w:r>
      <w:r>
        <w:rPr>
          <w:spacing w:val="-1"/>
        </w:rPr>
        <w:t>Subsecretaría</w:t>
      </w:r>
      <w:r>
        <w:rPr/>
        <w:t> de </w:t>
      </w:r>
      <w:r>
        <w:rPr>
          <w:spacing w:val="-1"/>
        </w:rPr>
        <w:t>Asuntos</w:t>
      </w:r>
      <w:r>
        <w:rPr/>
        <w:t> </w:t>
      </w:r>
      <w:r>
        <w:rPr>
          <w:spacing w:val="-1"/>
        </w:rPr>
        <w:t>Jurídicos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Estudios</w:t>
      </w:r>
      <w:r>
        <w:rPr>
          <w:spacing w:val="26"/>
        </w:rPr>
        <w:t> </w:t>
      </w:r>
      <w:r>
        <w:rPr>
          <w:spacing w:val="-1"/>
        </w:rPr>
        <w:t>Legislativos,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Estudios</w:t>
      </w:r>
      <w:r>
        <w:rPr/>
        <w:t> </w:t>
      </w:r>
      <w:r>
        <w:rPr>
          <w:spacing w:val="-1"/>
        </w:rPr>
        <w:t>Legislativos.</w:t>
      </w:r>
      <w:r>
        <w:rPr>
          <w:b w:val="0"/>
        </w:rPr>
      </w:r>
    </w:p>
    <w:p>
      <w:pPr>
        <w:pStyle w:val="BodyText"/>
        <w:spacing w:line="240" w:lineRule="auto" w:before="1"/>
        <w:ind w:left="2881" w:right="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sólo</w:t>
      </w:r>
      <w:r>
        <w:rPr/>
        <w:t> </w:t>
      </w:r>
      <w:r>
        <w:rPr>
          <w:spacing w:val="-1"/>
        </w:rPr>
        <w:t>considera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Paz.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78"/>
          <w:pgSz w:w="15840" w:h="12240" w:orient="landscape"/>
          <w:pgMar w:footer="697" w:header="384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2539" w:right="267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Asesorías</w:t>
      </w:r>
      <w:r>
        <w:rPr>
          <w:rFonts w:ascii="Arial" w:hAnsi="Arial"/>
          <w:b/>
          <w:sz w:val="20"/>
        </w:rPr>
        <w:t> jurídicas,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legales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foráneas, </w:t>
      </w:r>
      <w:r>
        <w:rPr>
          <w:rFonts w:ascii="Arial" w:hAnsi="Arial"/>
          <w:b/>
          <w:spacing w:val="-2"/>
          <w:sz w:val="20"/>
        </w:rPr>
        <w:t>convenios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contratos,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conflictos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resueltos,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concursos</w:t>
      </w:r>
      <w:r>
        <w:rPr>
          <w:rFonts w:ascii="Arial" w:hAnsi="Arial"/>
          <w:b/>
          <w:spacing w:val="26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obra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pública,</w:t>
      </w:r>
      <w:r>
        <w:rPr>
          <w:rFonts w:ascii="Arial" w:hAnsi="Arial"/>
          <w:b/>
          <w:spacing w:val="-1"/>
          <w:sz w:val="20"/>
        </w:rPr>
        <w:t> acuerdos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anexos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ejecución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2"/>
          <w:sz w:val="20"/>
        </w:rPr>
        <w:t>revisados,</w:t>
      </w:r>
      <w:r>
        <w:rPr>
          <w:rFonts w:ascii="Arial" w:hAnsi="Arial"/>
          <w:b/>
          <w:spacing w:val="-1"/>
          <w:sz w:val="20"/>
        </w:rPr>
        <w:t> atendidos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Subsecretaría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pacing w:val="-1"/>
          <w:sz w:val="20"/>
        </w:rPr>
        <w:t>Asuntos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Jurídicos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Estudios</w:t>
      </w:r>
      <w:r>
        <w:rPr>
          <w:rFonts w:ascii="Arial" w:hAnsi="Arial"/>
          <w:b/>
          <w:spacing w:val="-1"/>
          <w:sz w:val="20"/>
        </w:rPr>
        <w:t> Legislativos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2004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34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6"/>
        <w:gridCol w:w="697"/>
        <w:gridCol w:w="697"/>
        <w:gridCol w:w="697"/>
        <w:gridCol w:w="697"/>
        <w:gridCol w:w="697"/>
        <w:gridCol w:w="689"/>
      </w:tblGrid>
      <w:tr>
        <w:trPr>
          <w:trHeight w:val="201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Asesorías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jurídicas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Convenios</w:t>
            </w:r>
            <w:r>
              <w:rPr>
                <w:rFonts w:ascii="Arial"/>
                <w:b/>
                <w:sz w:val="20"/>
              </w:rPr>
              <w:t> 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contratos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 w:before="15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exact"/>
              <w:ind w:left="17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103</w:t>
            </w:r>
            <w:r>
              <w:rPr>
                <w:rFonts w:ascii="Arial"/>
                <w:b/>
                <w:spacing w:val="-1"/>
                <w:position w:val="10"/>
                <w:sz w:val="13"/>
              </w:rPr>
              <w:t>2/</w:t>
            </w:r>
            <w:r>
              <w:rPr>
                <w:rFonts w:ascii="Arial"/>
                <w:sz w:val="13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15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1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Asesorías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legales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3/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182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813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892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Conflictos resueltos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Concursos 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obra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pública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66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3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Acuerdos </w:t>
            </w:r>
            <w:r>
              <w:rPr>
                <w:rFonts w:ascii="Arial"/>
                <w:b/>
                <w:spacing w:val="-1"/>
                <w:sz w:val="20"/>
              </w:rPr>
              <w:t>revisados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8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2" w:val="left" w:leader="none"/>
                <w:tab w:pos="1797" w:val="left" w:leader="none"/>
              </w:tabs>
              <w:spacing w:line="205" w:lineRule="exact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23</w:t>
              <w:tab/>
            </w:r>
            <w:r>
              <w:rPr>
                <w:rFonts w:ascii="Arial"/>
                <w:b/>
                <w:spacing w:val="-1"/>
                <w:w w:val="95"/>
                <w:sz w:val="20"/>
              </w:rPr>
              <w:t>22</w:t>
            </w:r>
            <w:r>
              <w:rPr>
                <w:rFonts w:ascii="Arial"/>
                <w:b/>
                <w:spacing w:val="-1"/>
                <w:w w:val="95"/>
                <w:position w:val="10"/>
                <w:sz w:val="13"/>
              </w:rPr>
              <w:t>4/</w:t>
              <w:tab/>
            </w:r>
            <w:r>
              <w:rPr>
                <w:rFonts w:ascii="Arial"/>
                <w:b/>
                <w:sz w:val="20"/>
              </w:rPr>
              <w:t>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5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Anexos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ejecución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right="6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72" w:hRule="exact"/>
        </w:trPr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revisados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52" w:lineRule="exact"/>
              <w:ind w:left="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sz w:val="20"/>
              </w:rPr>
              <w:t>Asesorías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pacing w:val="-1"/>
                <w:sz w:val="20"/>
              </w:rPr>
              <w:t>foráneas</w:t>
            </w:r>
            <w:r>
              <w:rPr>
                <w:rFonts w:ascii="Arial" w:hAnsi="Arial"/>
                <w:b/>
                <w:spacing w:val="-1"/>
                <w:position w:val="10"/>
                <w:sz w:val="13"/>
              </w:rPr>
              <w:t>5/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7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68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6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7" w:lineRule="exact"/>
        <w:ind w:left="3541" w:right="0"/>
        <w:jc w:val="left"/>
        <w:rPr>
          <w:b w:val="0"/>
          <w:bCs w:val="0"/>
        </w:rPr>
      </w:pPr>
      <w:r>
        <w:rPr/>
        <w:pict>
          <v:group style="position:absolute;margin-left:215.589996pt;margin-top:-120.440002pt;width:360.1pt;height:120.1pt;mso-position-horizontal-relative:page;mso-position-vertical-relative:paragraph;z-index:-1055728" coordorigin="4312,-2409" coordsize="7202,2402">
            <v:group style="position:absolute;left:7333;top:-2403;width:2;height:2391" coordorigin="7333,-2403" coordsize="2,2391">
              <v:shape style="position:absolute;left:7333;top:-2403;width:2;height:2391" coordorigin="7333,-2403" coordsize="0,2391" path="m7333,-2403l7333,-13e" filled="false" stroked="true" strokeweight=".580pt" strokecolor="#000000">
                <v:path arrowok="t"/>
              </v:shape>
            </v:group>
            <v:group style="position:absolute;left:8030;top:-2403;width:2;height:2391" coordorigin="8030,-2403" coordsize="2,2391">
              <v:shape style="position:absolute;left:8030;top:-2403;width:2;height:2391" coordorigin="8030,-2403" coordsize="0,2391" path="m8030,-2403l8030,-13e" filled="false" stroked="true" strokeweight=".580pt" strokecolor="#000000">
                <v:path arrowok="t"/>
              </v:shape>
            </v:group>
            <v:group style="position:absolute;left:8728;top:-2403;width:2;height:2391" coordorigin="8728,-2403" coordsize="2,2391">
              <v:shape style="position:absolute;left:8728;top:-2403;width:2;height:2391" coordorigin="8728,-2403" coordsize="0,2391" path="m8728,-2403l8728,-13e" filled="false" stroked="true" strokeweight=".580pt" strokecolor="#000000">
                <v:path arrowok="t"/>
              </v:shape>
            </v:group>
            <v:group style="position:absolute;left:9425;top:-2403;width:2;height:2391" coordorigin="9425,-2403" coordsize="2,2391">
              <v:shape style="position:absolute;left:9425;top:-2403;width:2;height:2391" coordorigin="9425,-2403" coordsize="0,2391" path="m9425,-2403l9425,-13e" filled="false" stroked="true" strokeweight=".580pt" strokecolor="#000000">
                <v:path arrowok="t"/>
              </v:shape>
            </v:group>
            <v:group style="position:absolute;left:10122;top:-2403;width:2;height:2391" coordorigin="10122,-2403" coordsize="2,2391">
              <v:shape style="position:absolute;left:10122;top:-2403;width:2;height:2391" coordorigin="10122,-2403" coordsize="0,2391" path="m10122,-2403l10122,-13e" filled="false" stroked="true" strokeweight=".580pt" strokecolor="#000000">
                <v:path arrowok="t"/>
              </v:shape>
            </v:group>
            <v:group style="position:absolute;left:10819;top:-2403;width:2;height:2391" coordorigin="10819,-2403" coordsize="2,2391">
              <v:shape style="position:absolute;left:10819;top:-2403;width:2;height:2391" coordorigin="10819,-2403" coordsize="0,2391" path="m10819,-2403l10819,-13e" filled="false" stroked="true" strokeweight=".580pt" strokecolor="#000000">
                <v:path arrowok="t"/>
              </v:shape>
            </v:group>
            <v:group style="position:absolute;left:4318;top:-2168;width:7191;height:2" coordorigin="4318,-2168" coordsize="7191,2">
              <v:shape style="position:absolute;left:4318;top:-2168;width:7191;height:2" coordorigin="4318,-2168" coordsize="7191,0" path="m4318,-2168l11508,-2168e" filled="false" stroked="true" strokeweight=".580pt" strokecolor="#000000">
                <v:path arrowok="t"/>
              </v:shape>
              <v:shape style="position:absolute;left:4318;top:-1933;width:7193;height:10" type="#_x0000_t75" stroked="false">
                <v:imagedata r:id="rId382" o:title=""/>
              </v:shape>
              <v:shape style="position:absolute;left:4318;top:-1693;width:7193;height:10" type="#_x0000_t75" stroked="false">
                <v:imagedata r:id="rId382" o:title=""/>
              </v:shape>
              <v:shape style="position:absolute;left:4318;top:-1453;width:7193;height:10" type="#_x0000_t75" stroked="false">
                <v:imagedata r:id="rId382" o:title=""/>
              </v:shape>
              <v:shape style="position:absolute;left:4318;top:-1213;width:7193;height:10" type="#_x0000_t75" stroked="false">
                <v:imagedata r:id="rId382" o:title=""/>
              </v:shape>
              <v:shape style="position:absolute;left:4318;top:-973;width:7193;height:10" type="#_x0000_t75" stroked="false">
                <v:imagedata r:id="rId382" o:title=""/>
              </v:shape>
              <v:shape style="position:absolute;left:4318;top:-733;width:7193;height:10" type="#_x0000_t75" stroked="false">
                <v:imagedata r:id="rId382" o:title=""/>
              </v:shape>
              <v:shape style="position:absolute;left:4318;top:-262;width:7193;height:10" type="#_x0000_t75" stroked="false">
                <v:imagedata r:id="rId382" o:title=""/>
              </v:shape>
              <v:shape style="position:absolute;left:5377;top:-2379;width:90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59;top:-2379;width:3930;height:201" type="#_x0000_t202" filled="false" stroked="false">
                <v:textbox inset="0,0,0,0">
                  <w:txbxContent>
                    <w:p>
                      <w:pPr>
                        <w:tabs>
                          <w:tab w:pos="696" w:val="left" w:leader="none"/>
                          <w:tab w:pos="1392" w:val="left" w:leader="none"/>
                          <w:tab w:pos="2088" w:val="left" w:leader="none"/>
                          <w:tab w:pos="2786" w:val="left" w:leader="none"/>
                          <w:tab w:pos="3483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Fuente:</w:t>
      </w:r>
      <w:r>
        <w:rPr>
          <w:spacing w:val="-1"/>
        </w:rPr>
        <w:t> </w:t>
      </w:r>
      <w:r>
        <w:rPr/>
        <w:t>Secretaría General de </w:t>
      </w:r>
      <w:r>
        <w:rPr>
          <w:spacing w:val="-1"/>
        </w:rPr>
        <w:t>Gobierno,</w:t>
      </w:r>
      <w:r>
        <w:rPr/>
        <w:t> </w:t>
      </w:r>
      <w:r>
        <w:rPr>
          <w:spacing w:val="-1"/>
        </w:rPr>
        <w:t>Subsecretaría</w:t>
      </w:r>
      <w:r>
        <w:rPr/>
        <w:t> de </w:t>
      </w:r>
      <w:r>
        <w:rPr>
          <w:spacing w:val="-2"/>
        </w:rPr>
        <w:t>Asuntos</w:t>
      </w:r>
      <w:r>
        <w:rPr/>
        <w:t> </w:t>
      </w:r>
      <w:r>
        <w:rPr>
          <w:spacing w:val="-1"/>
        </w:rPr>
        <w:t>Jurídicos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Estudios Legislativos,</w:t>
      </w:r>
      <w:r>
        <w:rPr/>
        <w:t> Dirección</w:t>
      </w:r>
      <w:r>
        <w:rPr>
          <w:b w:val="0"/>
        </w:rPr>
      </w:r>
    </w:p>
    <w:p>
      <w:pPr>
        <w:pStyle w:val="BodyText"/>
        <w:spacing w:line="240" w:lineRule="auto"/>
        <w:ind w:left="3541" w:right="0"/>
        <w:jc w:val="left"/>
        <w:rPr>
          <w:b w:val="0"/>
          <w:bCs w:val="0"/>
        </w:rPr>
      </w:pPr>
      <w:r>
        <w:rPr>
          <w:spacing w:val="-1"/>
        </w:rPr>
        <w:t>de</w:t>
      </w:r>
      <w:r>
        <w:rPr/>
        <w:t> </w:t>
      </w:r>
      <w:r>
        <w:rPr>
          <w:spacing w:val="-2"/>
        </w:rPr>
        <w:t>Asuntos</w:t>
      </w:r>
      <w:r>
        <w:rPr/>
        <w:t> </w:t>
      </w:r>
      <w:r>
        <w:rPr>
          <w:spacing w:val="-1"/>
        </w:rPr>
        <w:t>Jurídicos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Legislativos.</w:t>
      </w:r>
      <w:r>
        <w:rPr>
          <w:b w:val="0"/>
        </w:rPr>
      </w:r>
    </w:p>
    <w:p>
      <w:pPr>
        <w:pStyle w:val="BodyText"/>
        <w:spacing w:line="240" w:lineRule="auto"/>
        <w:ind w:left="3541" w:right="3020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ciudadanos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presentan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audiencias</w:t>
      </w:r>
      <w:r>
        <w:rPr/>
        <w:t> </w:t>
      </w:r>
      <w:r>
        <w:rPr>
          <w:spacing w:val="-1"/>
        </w:rPr>
        <w:t>públicas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Gobernador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enviados</w:t>
      </w:r>
      <w:r>
        <w:rPr>
          <w:spacing w:val="58"/>
        </w:rPr>
        <w:t> </w:t>
      </w:r>
      <w:r>
        <w:rPr>
          <w:spacing w:val="-1"/>
        </w:rPr>
        <w:t>por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Atención</w:t>
      </w:r>
      <w:r>
        <w:rPr/>
        <w:t> </w:t>
      </w:r>
      <w:r>
        <w:rPr>
          <w:spacing w:val="-1"/>
        </w:rPr>
        <w:t>Ciudadana</w:t>
      </w:r>
      <w:r>
        <w:rPr/>
        <w:t> a </w:t>
      </w:r>
      <w:r>
        <w:rPr>
          <w:spacing w:val="1"/>
        </w:rPr>
        <w:t>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ser</w:t>
      </w:r>
      <w:r>
        <w:rPr>
          <w:spacing w:val="1"/>
        </w:rPr>
        <w:t> </w:t>
      </w:r>
      <w:r>
        <w:rPr>
          <w:spacing w:val="-1"/>
        </w:rPr>
        <w:t>atendidos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diversos</w:t>
      </w:r>
      <w:r>
        <w:rPr/>
        <w:t> </w:t>
      </w:r>
      <w:r>
        <w:rPr>
          <w:spacing w:val="-1"/>
        </w:rPr>
        <w:t>asuntos.</w:t>
      </w:r>
      <w:r>
        <w:rPr>
          <w:b w:val="0"/>
        </w:rPr>
      </w:r>
    </w:p>
    <w:p>
      <w:pPr>
        <w:pStyle w:val="BodyText"/>
        <w:spacing w:line="240" w:lineRule="auto" w:before="1"/>
        <w:ind w:left="3541" w:right="0"/>
        <w:jc w:val="left"/>
        <w:rPr>
          <w:b w:val="0"/>
          <w:bCs w:val="0"/>
        </w:rPr>
      </w:pPr>
      <w:r>
        <w:rPr/>
        <w:t>2/ Se refiere a la </w:t>
      </w:r>
      <w:r>
        <w:rPr>
          <w:spacing w:val="-1"/>
        </w:rPr>
        <w:t>revisión</w:t>
      </w:r>
      <w:r>
        <w:rPr/>
        <w:t> de 28 contratos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72</w:t>
      </w:r>
      <w:r>
        <w:rPr/>
        <w:t> </w:t>
      </w:r>
      <w:r>
        <w:rPr>
          <w:spacing w:val="-1"/>
        </w:rPr>
        <w:t>convenios,</w:t>
      </w:r>
      <w:r>
        <w:rPr/>
        <w:t> y</w:t>
      </w:r>
      <w:r>
        <w:rPr>
          <w:spacing w:val="-5"/>
        </w:rPr>
        <w:t> </w:t>
      </w:r>
      <w:r>
        <w:rPr/>
        <w:t>la </w:t>
      </w:r>
      <w:r>
        <w:rPr>
          <w:spacing w:val="-1"/>
        </w:rPr>
        <w:t>elaboración</w:t>
      </w:r>
      <w:r>
        <w:rPr/>
        <w:t> </w:t>
      </w:r>
      <w:r>
        <w:rPr>
          <w:spacing w:val="-1"/>
        </w:rPr>
        <w:t>de</w:t>
      </w:r>
      <w:r>
        <w:rPr/>
        <w:t> 3 </w:t>
      </w:r>
      <w:r>
        <w:rPr>
          <w:spacing w:val="-1"/>
        </w:rPr>
        <w:t>contratos.</w:t>
      </w:r>
      <w:r>
        <w:rPr>
          <w:b w:val="0"/>
        </w:rPr>
      </w:r>
    </w:p>
    <w:p>
      <w:pPr>
        <w:pStyle w:val="BodyText"/>
        <w:spacing w:line="240" w:lineRule="auto"/>
        <w:ind w:left="3541" w:right="3020"/>
        <w:jc w:val="left"/>
        <w:rPr>
          <w:b w:val="0"/>
          <w:bCs w:val="0"/>
        </w:rPr>
      </w:pP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refiere</w:t>
      </w:r>
      <w:r>
        <w:rPr/>
        <w:t> a </w:t>
      </w:r>
      <w:r>
        <w:rPr>
          <w:spacing w:val="-1"/>
        </w:rPr>
        <w:t>aquellos</w:t>
      </w:r>
      <w:r>
        <w:rPr/>
        <w:t> </w:t>
      </w:r>
      <w:r>
        <w:rPr>
          <w:spacing w:val="-1"/>
        </w:rPr>
        <w:t>ciudadanos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acuden</w:t>
      </w:r>
      <w:r>
        <w:rPr/>
        <w:t> </w:t>
      </w:r>
      <w:r>
        <w:rPr>
          <w:spacing w:val="-1"/>
        </w:rPr>
        <w:t>personalmente</w:t>
      </w:r>
      <w:r>
        <w:rPr/>
        <w:t> a </w:t>
      </w:r>
      <w:r>
        <w:rPr>
          <w:spacing w:val="-1"/>
        </w:rPr>
        <w:t>esta</w:t>
      </w:r>
      <w:r>
        <w:rPr/>
        <w:t> </w:t>
      </w:r>
      <w:r>
        <w:rPr>
          <w:spacing w:val="-1"/>
        </w:rPr>
        <w:t>oficina,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enviados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otras</w:t>
      </w:r>
      <w:r>
        <w:rPr>
          <w:spacing w:val="42"/>
        </w:rPr>
        <w:t> </w:t>
      </w:r>
      <w:r>
        <w:rPr>
          <w:spacing w:val="-1"/>
        </w:rPr>
        <w:t>dependencias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ser</w:t>
      </w:r>
      <w:r>
        <w:rPr>
          <w:spacing w:val="1"/>
        </w:rPr>
        <w:t> </w:t>
      </w:r>
      <w:r>
        <w:rPr>
          <w:spacing w:val="-1"/>
        </w:rPr>
        <w:t>atendidos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diversos</w:t>
      </w:r>
      <w:r>
        <w:rPr/>
        <w:t> </w:t>
      </w:r>
      <w:r>
        <w:rPr>
          <w:spacing w:val="-1"/>
        </w:rPr>
        <w:t>asuntos.</w:t>
      </w:r>
      <w:r>
        <w:rPr>
          <w:b w:val="0"/>
        </w:rPr>
      </w:r>
    </w:p>
    <w:p>
      <w:pPr>
        <w:pStyle w:val="BodyText"/>
        <w:spacing w:line="240" w:lineRule="auto"/>
        <w:ind w:left="3541" w:right="0"/>
        <w:jc w:val="left"/>
        <w:rPr>
          <w:b w:val="0"/>
          <w:bCs w:val="0"/>
        </w:rPr>
      </w:pPr>
      <w:r>
        <w:rPr/>
        <w:t>4/ Se refiere</w:t>
      </w:r>
      <w:r>
        <w:rPr>
          <w:spacing w:val="1"/>
        </w:rPr>
        <w:t> </w:t>
      </w:r>
      <w:r>
        <w:rPr/>
        <w:t>a 21 acuerdos</w:t>
      </w:r>
      <w:r>
        <w:rPr>
          <w:spacing w:val="1"/>
        </w:rPr>
        <w:t> </w:t>
      </w:r>
      <w:r>
        <w:rPr>
          <w:spacing w:val="-1"/>
        </w:rPr>
        <w:t>revisados</w:t>
      </w:r>
      <w:r>
        <w:rPr/>
        <w:t> y</w:t>
      </w:r>
      <w:r>
        <w:rPr>
          <w:spacing w:val="-5"/>
        </w:rPr>
        <w:t> </w:t>
      </w:r>
      <w:r>
        <w:rPr/>
        <w:t>1 </w:t>
      </w:r>
      <w:r>
        <w:rPr>
          <w:spacing w:val="-1"/>
        </w:rPr>
        <w:t>acuerdo</w:t>
      </w:r>
      <w:r>
        <w:rPr/>
        <w:t> </w:t>
      </w:r>
      <w:r>
        <w:rPr>
          <w:spacing w:val="-1"/>
        </w:rPr>
        <w:t>elaborado.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pStyle w:val="Heading2"/>
        <w:spacing w:line="230" w:lineRule="exact"/>
        <w:ind w:left="1759" w:right="0"/>
        <w:jc w:val="left"/>
        <w:rPr>
          <w:b w:val="0"/>
          <w:bCs w:val="0"/>
        </w:rPr>
      </w:pPr>
      <w:r>
        <w:rPr>
          <w:spacing w:val="-1"/>
        </w:rPr>
        <w:t>Pasaportes, constitución</w:t>
      </w:r>
      <w:r>
        <w:rPr/>
        <w:t> de</w:t>
      </w:r>
      <w:r>
        <w:rPr>
          <w:spacing w:val="-1"/>
        </w:rPr>
        <w:t> sociedades,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aviso </w:t>
      </w:r>
      <w:r>
        <w:rPr/>
        <w:t>de</w:t>
      </w:r>
      <w:r>
        <w:rPr>
          <w:spacing w:val="-1"/>
        </w:rPr>
        <w:t> adquisición</w:t>
      </w:r>
      <w:r>
        <w:rPr/>
        <w:t> de</w:t>
      </w:r>
      <w:r>
        <w:rPr>
          <w:spacing w:val="-1"/>
        </w:rPr>
        <w:t> </w:t>
      </w:r>
      <w:r>
        <w:rPr/>
        <w:t>inmuebles</w:t>
      </w:r>
      <w:r>
        <w:rPr>
          <w:spacing w:val="-1"/>
        </w:rPr>
        <w:t> registrados</w:t>
      </w:r>
      <w:r>
        <w:rPr/>
        <w:t> por</w:t>
      </w:r>
      <w:r>
        <w:rPr>
          <w:b w:val="0"/>
        </w:rPr>
      </w:r>
    </w:p>
    <w:p>
      <w:pPr>
        <w:spacing w:before="0"/>
        <w:ind w:left="6524" w:right="4306" w:hanging="133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Secretaría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Relaciones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Exteriores en B.C.Sur,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z w:val="20"/>
        </w:rPr>
        <w:t>1999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2004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720"/>
        <w:gridCol w:w="720"/>
        <w:gridCol w:w="752"/>
        <w:gridCol w:w="784"/>
        <w:gridCol w:w="752"/>
        <w:gridCol w:w="769"/>
        <w:gridCol w:w="700"/>
        <w:gridCol w:w="752"/>
        <w:gridCol w:w="710"/>
        <w:gridCol w:w="720"/>
        <w:gridCol w:w="720"/>
        <w:gridCol w:w="697"/>
        <w:gridCol w:w="743"/>
        <w:gridCol w:w="720"/>
        <w:gridCol w:w="720"/>
        <w:gridCol w:w="720"/>
        <w:gridCol w:w="720"/>
        <w:gridCol w:w="713"/>
      </w:tblGrid>
      <w:tr>
        <w:trPr>
          <w:trHeight w:val="235" w:hRule="exact"/>
        </w:trPr>
        <w:tc>
          <w:tcPr>
            <w:tcW w:w="907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4497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Pasaportes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4300" w:type="dxa"/>
            <w:gridSpan w:val="6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8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Constitución</w:t>
            </w:r>
            <w:r>
              <w:rPr>
                <w:rFonts w:ascii="Arial" w:hAnsi="Arial"/>
                <w:b/>
                <w:color w:val="006699"/>
                <w:sz w:val="20"/>
              </w:rPr>
              <w:t> 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sociedades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4336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Aviso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adquisición</w:t>
            </w:r>
            <w:r>
              <w:rPr>
                <w:rFonts w:ascii="Arial" w:hAnsi="Arial"/>
                <w:b/>
                <w:color w:val="006699"/>
                <w:sz w:val="20"/>
              </w:rPr>
              <w:t> de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inmuebles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907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left="1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2002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90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8,562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9,447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8,250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9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12,863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10,826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27" w:lineRule="exact"/>
              <w:ind w:left="8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11,900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0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976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688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872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1,043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30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123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841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Relaciones</w:t>
      </w:r>
      <w:r>
        <w:rPr/>
        <w:t> Exteriores, (SRE), </w:t>
      </w:r>
      <w:r>
        <w:rPr>
          <w:spacing w:val="1"/>
        </w:rPr>
        <w:t> </w:t>
      </w:r>
      <w:r>
        <w:rPr>
          <w:spacing w:val="-1"/>
        </w:rPr>
        <w:t>Delegación</w:t>
      </w:r>
      <w:r>
        <w:rPr/>
        <w:t> 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after="0" w:line="158" w:lineRule="exact"/>
        <w:jc w:val="left"/>
        <w:sectPr>
          <w:footerReference w:type="default" r:id="rId381"/>
          <w:pgSz w:w="15840" w:h="12240" w:orient="landscape"/>
          <w:pgMar w:footer="697" w:header="384" w:top="1360" w:bottom="880" w:left="860" w:right="720"/>
          <w:pgNumType w:start="181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655" w:right="3155" w:hanging="2309"/>
        <w:jc w:val="left"/>
        <w:rPr>
          <w:b w:val="0"/>
          <w:bCs w:val="0"/>
        </w:rPr>
      </w:pPr>
      <w:r>
        <w:rPr>
          <w:spacing w:val="-1"/>
        </w:rPr>
        <w:t>Avisos </w:t>
      </w:r>
      <w:r>
        <w:rPr/>
        <w:t>notariales</w:t>
      </w:r>
      <w:r>
        <w:rPr>
          <w:spacing w:val="-1"/>
        </w:rPr>
        <w:t> registrados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Relaciones</w:t>
      </w:r>
      <w:r>
        <w:rPr/>
        <w:t> Exteriores</w:t>
      </w:r>
      <w:r>
        <w:rPr>
          <w:spacing w:val="25"/>
        </w:rPr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 </w:t>
      </w:r>
      <w:r>
        <w:rPr/>
        <w:t>–</w:t>
      </w:r>
      <w:r>
        <w:rPr>
          <w:spacing w:val="-1"/>
        </w:rPr>
        <w:t> 2004</w:t>
      </w:r>
      <w:r>
        <w:rPr>
          <w:b w:val="0"/>
          <w:bCs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24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260"/>
        <w:gridCol w:w="1260"/>
        <w:gridCol w:w="1080"/>
        <w:gridCol w:w="1080"/>
        <w:gridCol w:w="1260"/>
        <w:gridCol w:w="1253"/>
      </w:tblGrid>
      <w:tr>
        <w:trPr>
          <w:trHeight w:val="235" w:hRule="exact"/>
        </w:trPr>
        <w:tc>
          <w:tcPr>
            <w:tcW w:w="144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0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4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556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469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341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6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383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406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446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58" w:lineRule="exact"/>
        <w:ind w:left="2901" w:right="0"/>
        <w:jc w:val="left"/>
        <w:rPr>
          <w:b w:val="0"/>
          <w:bCs w:val="0"/>
        </w:rPr>
      </w:pPr>
      <w:r>
        <w:rPr/>
        <w:t>Fuente:</w:t>
      </w:r>
      <w:r>
        <w:rPr>
          <w:spacing w:val="-1"/>
        </w:rPr>
        <w:t> </w:t>
      </w:r>
      <w:r>
        <w:rPr/>
        <w:t>Secretaría de </w:t>
      </w:r>
      <w:r>
        <w:rPr>
          <w:spacing w:val="-1"/>
        </w:rPr>
        <w:t>Relaciones</w:t>
      </w:r>
      <w:r>
        <w:rPr>
          <w:spacing w:val="1"/>
        </w:rPr>
        <w:t> </w:t>
      </w:r>
      <w:r>
        <w:rPr/>
        <w:t>Exteriores, </w:t>
      </w:r>
      <w:r>
        <w:rPr>
          <w:spacing w:val="-1"/>
        </w:rPr>
        <w:t>Delegación</w:t>
      </w:r>
      <w:r>
        <w:rPr/>
        <w:t> en </w:t>
      </w:r>
      <w:r>
        <w:rPr>
          <w:spacing w:val="-1"/>
        </w:rPr>
        <w:t>Baja</w:t>
      </w:r>
      <w:r>
        <w:rPr/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1922" w:right="1902"/>
        <w:jc w:val="center"/>
        <w:rPr>
          <w:b w:val="0"/>
          <w:bCs w:val="0"/>
        </w:rPr>
      </w:pPr>
      <w:r>
        <w:rPr/>
        <w:t>Trámites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declaratorias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nacionalidad</w:t>
      </w:r>
      <w:r>
        <w:rPr>
          <w:spacing w:val="-1"/>
        </w:rPr>
        <w:t> mexicana, cartas </w:t>
      </w:r>
      <w:r>
        <w:rPr/>
        <w:t>de</w:t>
      </w:r>
      <w:r>
        <w:rPr>
          <w:spacing w:val="-1"/>
        </w:rPr>
        <w:t> </w:t>
      </w:r>
      <w:r>
        <w:rPr/>
        <w:t>naturalización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asuntos</w:t>
      </w:r>
      <w:r>
        <w:rPr/>
        <w:t> de</w:t>
      </w:r>
      <w:r>
        <w:rPr>
          <w:spacing w:val="-1"/>
        </w:rPr>
        <w:t> </w:t>
      </w:r>
      <w:r>
        <w:rPr/>
        <w:t>protección</w:t>
      </w:r>
      <w:r>
        <w:rPr>
          <w:spacing w:val="25"/>
        </w:rPr>
        <w:t> </w:t>
      </w:r>
      <w:r>
        <w:rPr>
          <w:spacing w:val="-1"/>
        </w:rPr>
        <w:t>registrados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Secretaría </w:t>
      </w:r>
      <w:r>
        <w:rPr/>
        <w:t>de</w:t>
      </w:r>
      <w:r>
        <w:rPr>
          <w:spacing w:val="-1"/>
        </w:rPr>
        <w:t> Relaciones</w:t>
      </w:r>
      <w:r>
        <w:rPr/>
        <w:t> </w:t>
      </w:r>
      <w:r>
        <w:rPr>
          <w:spacing w:val="-1"/>
        </w:rPr>
        <w:t>Exteriores en B.C.Sur,</w:t>
      </w:r>
      <w:r>
        <w:rPr>
          <w:b w:val="0"/>
        </w:rPr>
      </w:r>
    </w:p>
    <w:p>
      <w:pPr>
        <w:spacing w:before="0"/>
        <w:ind w:left="1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2000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2004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804"/>
        <w:gridCol w:w="900"/>
        <w:gridCol w:w="720"/>
        <w:gridCol w:w="761"/>
        <w:gridCol w:w="766"/>
        <w:gridCol w:w="737"/>
        <w:gridCol w:w="752"/>
        <w:gridCol w:w="875"/>
        <w:gridCol w:w="752"/>
        <w:gridCol w:w="884"/>
        <w:gridCol w:w="854"/>
        <w:gridCol w:w="869"/>
        <w:gridCol w:w="869"/>
        <w:gridCol w:w="869"/>
        <w:gridCol w:w="893"/>
      </w:tblGrid>
      <w:tr>
        <w:trPr>
          <w:trHeight w:val="466" w:hRule="exact"/>
        </w:trPr>
        <w:tc>
          <w:tcPr>
            <w:tcW w:w="1004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51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881" w:right="864" w:firstLine="3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Declaratoria</w:t>
            </w:r>
            <w:r>
              <w:rPr>
                <w:rFonts w:ascii="Arial"/>
                <w:b/>
                <w:color w:val="006699"/>
                <w:sz w:val="20"/>
              </w:rPr>
              <w:t> de</w:t>
            </w:r>
            <w:r>
              <w:rPr>
                <w:rFonts w:ascii="Arial"/>
                <w:b/>
                <w:color w:val="006699"/>
                <w:spacing w:val="22"/>
                <w:sz w:val="20"/>
              </w:rPr>
              <w:t> </w:t>
            </w:r>
            <w:r>
              <w:rPr>
                <w:rFonts w:ascii="Arial"/>
                <w:b/>
                <w:color w:val="006699"/>
                <w:sz w:val="20"/>
              </w:rPr>
              <w:t>nacionalidad</w:t>
            </w:r>
            <w:r>
              <w:rPr>
                <w:rFonts w:ascii="Arial"/>
                <w:b/>
                <w:color w:val="006699"/>
                <w:spacing w:val="-1"/>
                <w:sz w:val="20"/>
              </w:rPr>
              <w:t> mexicana</w:t>
            </w:r>
            <w:r>
              <w:rPr>
                <w:rFonts w:ascii="Arial"/>
                <w:sz w:val="20"/>
              </w:rPr>
            </w:r>
          </w:p>
        </w:tc>
        <w:tc>
          <w:tcPr>
            <w:tcW w:w="4001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8"/>
              <w:ind w:left="7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Cartas</w:t>
            </w: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z w:val="20"/>
              </w:rPr>
              <w:t>de</w:t>
            </w:r>
            <w:r>
              <w:rPr>
                <w:rFonts w:ascii="Arial" w:hAnsi="Arial"/>
                <w:b/>
                <w:color w:val="006699"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20"/>
              </w:rPr>
              <w:t>naturalización</w:t>
            </w:r>
            <w:r>
              <w:rPr>
                <w:rFonts w:ascii="Arial" w:hAns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 w:hAnsi="Arial"/>
                <w:sz w:val="13"/>
              </w:rPr>
            </w:r>
          </w:p>
        </w:tc>
        <w:tc>
          <w:tcPr>
            <w:tcW w:w="4353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33" w:right="161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006699"/>
                <w:sz w:val="20"/>
              </w:rPr>
              <w:t>Asuntos de Protección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0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1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3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20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00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7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right="61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27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78</w:t>
            </w:r>
            <w:r>
              <w:rPr>
                <w:rFonts w:ascii="Arial"/>
                <w:sz w:val="20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  <w:r>
              <w:rPr>
                <w:rFonts w:ascii="Arial"/>
                <w:sz w:val="20"/>
              </w:rPr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7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Heading5"/>
        <w:spacing w:line="239" w:lineRule="auto" w:before="0"/>
        <w:ind w:left="1817" w:right="5668"/>
        <w:jc w:val="left"/>
        <w:rPr>
          <w:b w:val="0"/>
          <w:bCs w:val="0"/>
        </w:rPr>
      </w:pPr>
      <w:r>
        <w:rPr/>
        <w:t>Fuente:</w:t>
      </w:r>
      <w:r>
        <w:rPr>
          <w:spacing w:val="-8"/>
        </w:rPr>
        <w:t> </w:t>
      </w:r>
      <w:r>
        <w:rPr/>
        <w:t>Secretaría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1"/>
        </w:rPr>
        <w:t>Relaciones</w:t>
      </w:r>
      <w:r>
        <w:rPr>
          <w:spacing w:val="-6"/>
        </w:rPr>
        <w:t> </w:t>
      </w:r>
      <w:r>
        <w:rPr/>
        <w:t>Exteriores,</w:t>
      </w:r>
      <w:r>
        <w:rPr>
          <w:spacing w:val="-8"/>
        </w:rPr>
        <w:t> </w:t>
      </w:r>
      <w:r>
        <w:rPr>
          <w:spacing w:val="-1"/>
        </w:rPr>
        <w:t>Delegación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Baja</w:t>
      </w:r>
      <w:r>
        <w:rPr>
          <w:spacing w:val="-7"/>
        </w:rPr>
        <w:t> </w:t>
      </w:r>
      <w:r>
        <w:rPr>
          <w:spacing w:val="-1"/>
        </w:rPr>
        <w:t>California</w:t>
      </w:r>
      <w:r>
        <w:rPr>
          <w:spacing w:val="-6"/>
        </w:rPr>
        <w:t> </w:t>
      </w:r>
      <w:r>
        <w:rPr/>
        <w:t>Sur.</w:t>
      </w:r>
      <w:r>
        <w:rPr>
          <w:spacing w:val="26"/>
          <w:w w:val="99"/>
        </w:rPr>
        <w:t> </w:t>
      </w:r>
      <w:r>
        <w:rPr>
          <w:spacing w:val="-1"/>
        </w:rPr>
        <w:t>1/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>
          <w:spacing w:val="-1"/>
        </w:rPr>
        <w:t>refiere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>
          <w:spacing w:val="-1"/>
        </w:rPr>
        <w:t>solicitudes</w:t>
      </w:r>
      <w:r>
        <w:rPr>
          <w:spacing w:val="-5"/>
        </w:rPr>
        <w:t> </w:t>
      </w:r>
      <w:r>
        <w:rPr>
          <w:spacing w:val="-1"/>
        </w:rPr>
        <w:t>recibidas.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4243" w:right="2878" w:hanging="134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Metas alcanzadas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fiscalización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supervisión </w:t>
      </w:r>
      <w:r>
        <w:rPr>
          <w:rFonts w:ascii="Arial" w:hAnsi="Arial"/>
          <w:b/>
          <w:sz w:val="20"/>
        </w:rPr>
        <w:t>practicada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1"/>
          <w:sz w:val="20"/>
        </w:rPr>
        <w:t> Dirección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29"/>
          <w:sz w:val="20"/>
        </w:rPr>
        <w:t> </w:t>
      </w:r>
      <w:r>
        <w:rPr>
          <w:rFonts w:ascii="Arial" w:hAnsi="Arial"/>
          <w:b/>
          <w:spacing w:val="-1"/>
          <w:sz w:val="20"/>
        </w:rPr>
        <w:t>Control</w:t>
      </w:r>
      <w:r>
        <w:rPr>
          <w:rFonts w:ascii="Arial" w:hAnsi="Arial"/>
          <w:b/>
          <w:sz w:val="20"/>
        </w:rPr>
        <w:t> 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Contraloría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1998-2004</w:t>
      </w:r>
      <w:r>
        <w:rPr>
          <w:rFonts w:ascii="Arial" w:hAns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364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2.55pt;height:120.7pt;mso-position-horizontal-relative:char;mso-position-vertical-relative:line" coordorigin="0,0" coordsize="6251,2414">
            <v:group style="position:absolute;left:3884;top:19;width:2;height:2390" coordorigin="3884,19" coordsize="2,2390">
              <v:shape style="position:absolute;left:3884;top:19;width:2;height:2390" coordorigin="3884,19" coordsize="0,2390" path="m3884,19l3884,2408e" filled="false" stroked="true" strokeweight=".580pt" strokecolor="#000000">
                <v:path arrowok="t"/>
              </v:shape>
            </v:group>
            <v:group style="position:absolute;left:6;top:253;width:6239;height:2" coordorigin="6,253" coordsize="6239,2">
              <v:shape style="position:absolute;left:6;top:253;width:6239;height:2" coordorigin="6,253" coordsize="6239,0" path="m6,253l6245,253e" filled="false" stroked="true" strokeweight=".580pt" strokecolor="#000000">
                <v:path arrowok="t"/>
              </v:shape>
            </v:group>
            <v:group style="position:absolute;left:1511;top:257;width:2;height:2151" coordorigin="1511,257" coordsize="2,2151">
              <v:shape style="position:absolute;left:1511;top:257;width:2;height:2151" coordorigin="1511,257" coordsize="0,2151" path="m1511,257l1511,2408e" filled="false" stroked="true" strokeweight=".580pt" strokecolor="#000000">
                <v:path arrowok="t"/>
              </v:shape>
            </v:group>
            <v:group style="position:absolute;left:2521;top:257;width:2;height:2151" coordorigin="2521,257" coordsize="2,2151">
              <v:shape style="position:absolute;left:2521;top:257;width:2;height:2151" coordorigin="2521,257" coordsize="0,2151" path="m2521,257l2521,2408e" filled="false" stroked="true" strokeweight=".580pt" strokecolor="#000000">
                <v:path arrowok="t"/>
              </v:shape>
            </v:group>
            <v:group style="position:absolute;left:4898;top:257;width:2;height:2151" coordorigin="4898,257" coordsize="2,2151">
              <v:shape style="position:absolute;left:4898;top:257;width:2;height:2151" coordorigin="4898,257" coordsize="0,2151" path="m4898,257l4898,2408e" filled="false" stroked="true" strokeweight=".580pt" strokecolor="#000000">
                <v:path arrowok="t"/>
              </v:shape>
              <v:shape style="position:absolute;left:6;top:718;width:6241;height:10" type="#_x0000_t75" stroked="false">
                <v:imagedata r:id="rId383" o:title=""/>
              </v:shape>
              <v:shape style="position:absolute;left:6;top:958;width:6241;height:10" type="#_x0000_t75" stroked="false">
                <v:imagedata r:id="rId383" o:title=""/>
              </v:shape>
              <v:shape style="position:absolute;left:6;top:1198;width:6241;height:10" type="#_x0000_t75" stroked="false">
                <v:imagedata r:id="rId383" o:title=""/>
              </v:shape>
              <v:shape style="position:absolute;left:6;top:1438;width:6241;height:10" type="#_x0000_t75" stroked="false">
                <v:imagedata r:id="rId383" o:title=""/>
              </v:shape>
              <v:shape style="position:absolute;left:6;top:1678;width:6241;height:10" type="#_x0000_t75" stroked="false">
                <v:imagedata r:id="rId383" o:title=""/>
              </v:shape>
              <v:shape style="position:absolute;left:6;top:1918;width:6241;height:10" type="#_x0000_t75" stroked="false">
                <v:imagedata r:id="rId383" o:title=""/>
              </v:shape>
              <v:shape style="position:absolute;left:6;top:2158;width:6241;height:10" type="#_x0000_t75" stroked="false">
                <v:imagedata r:id="rId383" o:title=""/>
              </v:shape>
            </v:group>
            <v:group style="position:absolute;left:6;top:2403;width:6239;height:2" coordorigin="6,2403" coordsize="6239,2">
              <v:shape style="position:absolute;left:6;top:2403;width:6239;height:2" coordorigin="6,2403" coordsize="6239,0" path="m6,2403l6245,2403e" filled="false" stroked="true" strokeweight=".580pt" strokecolor="#000000">
                <v:path arrowok="t"/>
              </v:shape>
              <v:shape style="position:absolute;left:1511;top:253;width:1011;height:215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2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Obras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5"/>
                        <w:ind w:left="5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3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1,740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21;top:253;width:1364;height:2151" type="#_x0000_t202" filled="false" stroked="false">
                <v:textbox inset="0,0,0,0">
                  <w:txbxContent>
                    <w:p>
                      <w:pPr>
                        <w:spacing w:line="356" w:lineRule="exact" w:before="21"/>
                        <w:ind w:left="289" w:right="68" w:firstLine="24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z w:val="20"/>
                          <w:szCs w:val="20"/>
                        </w:rPr>
                        <w:t>Importe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33’625,201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11" w:lineRule="exact" w:before="0"/>
                        <w:ind w:left="1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103’305,454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156’706,517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351’274,414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130,071,974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1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104’235,798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84;top:253;width:1014;height:215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2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Obras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35"/>
                        <w:ind w:left="5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308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4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53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8;top:0;width:2489;height:239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113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Fiscalización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45" w:lineRule="auto" w:before="9"/>
                        <w:ind w:left="-1" w:right="1237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Ejercicio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presupuestal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"/>
                        <w:ind w:left="0" w:right="123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9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238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96;top:42;width:1447;height:55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2"/>
                          <w:sz w:val="20"/>
                        </w:rPr>
                        <w:t>Supervisión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24"/>
                        <w:ind w:left="71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Importe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67;top:991;width:1116;height:14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79’504,040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326’999,748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12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91’307,005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14’637,768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31’201,171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99’308,364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left="3801" w:right="5014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Administrativo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Gubernamental</w:t>
      </w:r>
      <w:r>
        <w:rPr>
          <w:spacing w:val="24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fiscalización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realiza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siguiente</w:t>
      </w:r>
      <w:r>
        <w:rPr/>
        <w:t> de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ejecución.</w:t>
      </w:r>
      <w:r>
        <w:rPr>
          <w:spacing w:val="38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160" w:lineRule="exact"/>
        <w:ind w:left="3801" w:right="0"/>
        <w:jc w:val="left"/>
        <w:rPr>
          <w:b w:val="0"/>
          <w:bCs w:val="0"/>
        </w:rPr>
      </w:pP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fiscalización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supervisión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corresponde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abril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1999</w:t>
      </w:r>
      <w:r>
        <w:rPr/>
        <w:t> a </w:t>
      </w:r>
      <w:r>
        <w:rPr>
          <w:spacing w:val="-1"/>
        </w:rPr>
        <w:t>noviembre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after="0" w:line="160" w:lineRule="exact"/>
        <w:jc w:val="left"/>
        <w:sectPr>
          <w:pgSz w:w="15840" w:h="12240" w:orient="landscape"/>
          <w:pgMar w:header="384" w:footer="697" w:top="1360" w:bottom="880" w:left="1140" w:right="116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pStyle w:val="Heading2"/>
        <w:spacing w:line="240" w:lineRule="auto" w:before="74"/>
        <w:ind w:left="3739" w:right="1430" w:hanging="1924"/>
        <w:jc w:val="left"/>
        <w:rPr>
          <w:b w:val="0"/>
          <w:bCs w:val="0"/>
        </w:rPr>
      </w:pPr>
      <w:r>
        <w:rPr/>
        <w:t>Metas</w:t>
      </w:r>
      <w:r>
        <w:rPr>
          <w:spacing w:val="-1"/>
        </w:rPr>
        <w:t> alcanzadas</w:t>
      </w:r>
      <w:r>
        <w:rPr/>
        <w:t> </w:t>
      </w:r>
      <w:r>
        <w:rPr>
          <w:spacing w:val="-1"/>
        </w:rPr>
        <w:t>en </w:t>
      </w:r>
      <w:r>
        <w:rPr/>
        <w:t>la</w:t>
      </w:r>
      <w:r>
        <w:rPr>
          <w:spacing w:val="-1"/>
        </w:rPr>
        <w:t> </w:t>
      </w:r>
      <w:r>
        <w:rPr/>
        <w:t>fiscalización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verificación</w:t>
      </w:r>
      <w:r>
        <w:rPr/>
        <w:t> </w:t>
      </w:r>
      <w:r>
        <w:rPr>
          <w:spacing w:val="-1"/>
        </w:rPr>
        <w:t>practicada en </w:t>
      </w:r>
      <w:r>
        <w:rPr/>
        <w:t>forma</w:t>
      </w:r>
      <w:r>
        <w:rPr>
          <w:spacing w:val="-1"/>
        </w:rPr>
        <w:t> conjunta</w:t>
      </w:r>
      <w:r>
        <w:rPr/>
        <w:t> Secretaría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28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Pública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Estatal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Control,</w:t>
      </w:r>
      <w:r>
        <w:rPr/>
        <w:t> </w:t>
      </w:r>
      <w:r>
        <w:rPr>
          <w:spacing w:val="-1"/>
        </w:rPr>
        <w:t>1999-2004</w:t>
      </w:r>
      <w:r>
        <w:rPr>
          <w:b w:val="0"/>
          <w:bCs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32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1.95pt;height:120.75pt;mso-position-horizontal-relative:char;mso-position-vertical-relative:line" coordorigin="0,0" coordsize="6239,2415">
            <v:group style="position:absolute;left:3872;top:19;width:2;height:2391" coordorigin="3872,19" coordsize="2,2391">
              <v:shape style="position:absolute;left:3872;top:19;width:2;height:2391" coordorigin="3872,19" coordsize="0,2391" path="m3872,19l3872,2409e" filled="false" stroked="true" strokeweight=".580pt" strokecolor="#000000">
                <v:path arrowok="t"/>
              </v:shape>
            </v:group>
            <v:group style="position:absolute;left:6;top:254;width:6227;height:2" coordorigin="6,254" coordsize="6227,2">
              <v:shape style="position:absolute;left:6;top:254;width:6227;height:2" coordorigin="6,254" coordsize="6227,0" path="m6,254l6233,254e" filled="false" stroked="true" strokeweight=".580pt" strokecolor="#000000">
                <v:path arrowok="t"/>
              </v:shape>
            </v:group>
            <v:group style="position:absolute;left:1509;top:259;width:2;height:2151" coordorigin="1509,259" coordsize="2,2151">
              <v:shape style="position:absolute;left:1509;top:259;width:2;height:2151" coordorigin="1509,259" coordsize="0,2151" path="m1509,259l1509,2409e" filled="false" stroked="true" strokeweight=".580pt" strokecolor="#000000">
                <v:path arrowok="t"/>
              </v:shape>
            </v:group>
            <v:group style="position:absolute;left:2520;top:259;width:2;height:2151" coordorigin="2520,259" coordsize="2,2151">
              <v:shape style="position:absolute;left:2520;top:259;width:2;height:2151" coordorigin="2520,259" coordsize="0,2151" path="m2520,259l2520,2409e" filled="false" stroked="true" strokeweight=".580pt" strokecolor="#000000">
                <v:path arrowok="t"/>
              </v:shape>
            </v:group>
            <v:group style="position:absolute;left:4886;top:259;width:2;height:2151" coordorigin="4886,259" coordsize="2,2151">
              <v:shape style="position:absolute;left:4886;top:259;width:2;height:2151" coordorigin="4886,259" coordsize="0,2151" path="m4886,259l4886,2409e" filled="false" stroked="true" strokeweight=".580pt" strokecolor="#000000">
                <v:path arrowok="t"/>
              </v:shape>
              <v:shape style="position:absolute;left:6;top:719;width:6229;height:10" type="#_x0000_t75" stroked="false">
                <v:imagedata r:id="rId384" o:title=""/>
              </v:shape>
              <v:shape style="position:absolute;left:6;top:959;width:6229;height:10" type="#_x0000_t75" stroked="false">
                <v:imagedata r:id="rId384" o:title=""/>
              </v:shape>
              <v:shape style="position:absolute;left:6;top:1199;width:6229;height:10" type="#_x0000_t75" stroked="false">
                <v:imagedata r:id="rId384" o:title=""/>
              </v:shape>
              <v:shape style="position:absolute;left:6;top:1439;width:6229;height:10" type="#_x0000_t75" stroked="false">
                <v:imagedata r:id="rId384" o:title=""/>
              </v:shape>
              <v:shape style="position:absolute;left:6;top:1679;width:6229;height:10" type="#_x0000_t75" stroked="false">
                <v:imagedata r:id="rId384" o:title=""/>
              </v:shape>
              <v:shape style="position:absolute;left:6;top:1918;width:6229;height:10" type="#_x0000_t75" stroked="false">
                <v:imagedata r:id="rId384" o:title=""/>
              </v:shape>
              <v:shape style="position:absolute;left:6;top:2158;width:6229;height:10" type="#_x0000_t75" stroked="false">
                <v:imagedata r:id="rId384" o:title=""/>
              </v:shape>
            </v:group>
            <v:group style="position:absolute;left:6;top:2404;width:6227;height:2" coordorigin="6,2404" coordsize="6227,2">
              <v:shape style="position:absolute;left:6;top:2404;width:6227;height:2" coordorigin="6,2404" coordsize="6227,0" path="m6,2404l6233,2404e" filled="false" stroked="true" strokeweight=".580pt" strokecolor="#000000">
                <v:path arrowok="t"/>
              </v:shape>
              <v:shape style="position:absolute;left:1509;top:254;width:1011;height:215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214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Obras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5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362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780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69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20;top:254;width:1353;height:2151" type="#_x0000_t202" filled="false" stroked="false">
                <v:textbox inset="0,0,0,0">
                  <w:txbxContent>
                    <w:p>
                      <w:pPr>
                        <w:spacing w:line="356" w:lineRule="exact" w:before="21"/>
                        <w:ind w:left="279" w:right="67" w:firstLine="2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006699"/>
                          <w:sz w:val="20"/>
                          <w:szCs w:val="20"/>
                        </w:rPr>
                        <w:t>Importe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55’280,963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11" w:lineRule="exact" w:before="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50’862,524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56’834,053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279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60’663,730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10"/>
                        <w:ind w:left="9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104’371,601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before="9"/>
                        <w:ind w:left="2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86’671,573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72;top:254;width:1014;height:2151" type="#_x0000_t202" filled="false" stroked="false">
                <v:textbox inset="0,0,0,0">
                  <w:txbxContent>
                    <w:p>
                      <w:pPr>
                        <w:spacing w:before="118"/>
                        <w:ind w:left="217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Obras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5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67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10"/>
                        <w:ind w:left="609" w:right="67" w:firstLine="268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260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68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7;top:0;width:2483;height:2392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112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Fiscalización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45" w:lineRule="auto" w:before="10"/>
                        <w:ind w:left="0" w:right="1231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Ejercicio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presupuestal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1998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5"/>
                        <w:ind w:left="0" w:right="123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1232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9"/>
                        <w:ind w:left="0" w:right="1233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1233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35;top:0;width:1496;height:598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Verificación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26" w:lineRule="exact" w:before="125"/>
                        <w:ind w:left="76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Importe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55;top:753;width:1116;height:16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9" w:lineRule="auto" w:before="10"/>
                        <w:ind w:left="0" w:right="0" w:firstLine="1048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110’675,354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26" w:lineRule="exact" w:before="1"/>
                        <w:ind w:left="0" w:right="1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103’269,752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3421" w:right="4707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Administrativo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Gubernamental</w:t>
      </w:r>
      <w:r>
        <w:rPr>
          <w:spacing w:val="24"/>
        </w:rPr>
        <w:t> </w:t>
      </w: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fiscalización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realiza</w:t>
      </w:r>
      <w:r>
        <w:rPr/>
        <w:t> </w:t>
      </w:r>
      <w:r>
        <w:rPr>
          <w:spacing w:val="-1"/>
        </w:rPr>
        <w:t>al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siguiente</w:t>
      </w:r>
      <w:r>
        <w:rPr/>
        <w:t> de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ejecución.</w:t>
      </w:r>
      <w:r>
        <w:rPr>
          <w:spacing w:val="38"/>
        </w:rPr>
        <w:t> </w:t>
      </w:r>
      <w:r>
        <w:rPr/>
        <w:t>2/ Esta </w:t>
      </w:r>
      <w:r>
        <w:rPr>
          <w:spacing w:val="-1"/>
        </w:rPr>
        <w:t>actividad</w:t>
      </w:r>
      <w:r>
        <w:rPr/>
        <w:t> </w:t>
      </w:r>
      <w:r>
        <w:rPr>
          <w:spacing w:val="-1"/>
        </w:rPr>
        <w:t>empezó</w:t>
      </w:r>
      <w:r>
        <w:rPr/>
        <w:t> a partir de 2003.</w:t>
      </w:r>
      <w:r>
        <w:rPr>
          <w:b w:val="0"/>
        </w:rPr>
      </w:r>
    </w:p>
    <w:p>
      <w:pPr>
        <w:pStyle w:val="BodyText"/>
        <w:spacing w:line="240" w:lineRule="auto"/>
        <w:ind w:left="342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421" w:right="0"/>
        <w:jc w:val="left"/>
        <w:rPr>
          <w:b w:val="0"/>
          <w:bCs w:val="0"/>
        </w:rPr>
      </w:pP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periodo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fiscalización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supervisión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corresponde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abril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1999</w:t>
      </w:r>
      <w:r>
        <w:rPr/>
        <w:t> a </w:t>
      </w:r>
      <w:r>
        <w:rPr>
          <w:spacing w:val="-1"/>
        </w:rPr>
        <w:t>noviembre</w:t>
      </w:r>
      <w:r>
        <w:rPr/>
        <w:t> </w:t>
      </w:r>
      <w:r>
        <w:rPr>
          <w:spacing w:val="-1"/>
        </w:rPr>
        <w:t>2004.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2873" w:right="2891"/>
        <w:jc w:val="center"/>
        <w:rPr>
          <w:b w:val="0"/>
          <w:bCs w:val="0"/>
        </w:rPr>
      </w:pPr>
      <w:r>
        <w:rPr>
          <w:spacing w:val="-1"/>
        </w:rPr>
        <w:t>Actividades atendidas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Coordinación</w:t>
      </w:r>
      <w:r>
        <w:rPr/>
        <w:t> </w:t>
      </w:r>
      <w:r>
        <w:rPr>
          <w:spacing w:val="-1"/>
        </w:rPr>
        <w:t>Jurídica</w:t>
      </w:r>
      <w:r>
        <w:rPr/>
        <w:t> de</w:t>
      </w:r>
      <w:r>
        <w:rPr>
          <w:spacing w:val="-1"/>
        </w:rPr>
        <w:t> Responsabilidades</w:t>
      </w:r>
      <w:r>
        <w:rPr>
          <w:spacing w:val="26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Coordinación</w:t>
      </w:r>
      <w:r>
        <w:rPr/>
        <w:t> de</w:t>
      </w:r>
      <w:r>
        <w:rPr>
          <w:spacing w:val="-1"/>
        </w:rPr>
        <w:t> Situación Patrimonial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Normatividad</w:t>
      </w:r>
      <w:r>
        <w:rPr>
          <w:spacing w:val="-1"/>
        </w:rPr>
        <w:t> en B.C.Sur,</w:t>
      </w:r>
      <w:r>
        <w:rPr>
          <w:spacing w:val="30"/>
        </w:rPr>
        <w:t> </w:t>
      </w:r>
      <w:r>
        <w:rPr/>
        <w:t>2001-2004</w:t>
      </w:r>
      <w:r>
        <w:rPr>
          <w:b w:val="0"/>
        </w:rPr>
      </w:r>
    </w:p>
    <w:p>
      <w:pPr>
        <w:spacing w:line="200" w:lineRule="atLeast"/>
        <w:ind w:left="22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0.95pt;height:108.6pt;mso-position-horizontal-relative:char;mso-position-vertical-relative:line" coordorigin="0,0" coordsize="8219,2172">
            <v:group style="position:absolute;left:5211;top:6;width:2;height:2160" coordorigin="5211,6" coordsize="2,2160">
              <v:shape style="position:absolute;left:5211;top:6;width:2;height:2160" coordorigin="5211,6" coordsize="0,2160" path="m5211,6l5211,2166e" filled="false" stroked="true" strokeweight=".580pt" strokecolor="#000000">
                <v:path arrowok="t"/>
              </v:shape>
            </v:group>
            <v:group style="position:absolute;left:5964;top:6;width:2;height:2160" coordorigin="5964,6" coordsize="2,2160">
              <v:shape style="position:absolute;left:5964;top:6;width:2;height:2160" coordorigin="5964,6" coordsize="0,2160" path="m5964,6l5964,2166e" filled="false" stroked="true" strokeweight=".580pt" strokecolor="#000000">
                <v:path arrowok="t"/>
              </v:shape>
            </v:group>
            <v:group style="position:absolute;left:6715;top:6;width:2;height:2160" coordorigin="6715,6" coordsize="2,2160">
              <v:shape style="position:absolute;left:6715;top:6;width:2;height:2160" coordorigin="6715,6" coordsize="0,2160" path="m6715,6l6715,2166e" filled="false" stroked="true" strokeweight=".580pt" strokecolor="#000000">
                <v:path arrowok="t"/>
              </v:shape>
            </v:group>
            <v:group style="position:absolute;left:7467;top:6;width:2;height:2160" coordorigin="7467,6" coordsize="2,2160">
              <v:shape style="position:absolute;left:7467;top:6;width:2;height:2160" coordorigin="7467,6" coordsize="0,2160" path="m7467,6l7467,2166e" filled="false" stroked="true" strokeweight=".580pt" strokecolor="#000000">
                <v:path arrowok="t"/>
              </v:shape>
            </v:group>
            <v:group style="position:absolute;left:6;top:241;width:8207;height:2" coordorigin="6,241" coordsize="8207,2">
              <v:shape style="position:absolute;left:6;top:241;width:8207;height:2" coordorigin="6,241" coordsize="8207,0" path="m6,241l8213,241e" filled="false" stroked="true" strokeweight=".580pt" strokecolor="#000000">
                <v:path arrowok="t"/>
              </v:shape>
              <v:shape style="position:absolute;left:6;top:476;width:8210;height:10" type="#_x0000_t75" stroked="false">
                <v:imagedata r:id="rId385" o:title=""/>
              </v:shape>
              <v:shape style="position:absolute;left:6;top:716;width:8210;height:10" type="#_x0000_t75" stroked="false">
                <v:imagedata r:id="rId385" o:title=""/>
              </v:shape>
              <v:shape style="position:absolute;left:6;top:956;width:8210;height:10" type="#_x0000_t75" stroked="false">
                <v:imagedata r:id="rId385" o:title=""/>
              </v:shape>
              <v:shape style="position:absolute;left:6;top:1196;width:8210;height:10" type="#_x0000_t75" stroked="false">
                <v:imagedata r:id="rId385" o:title=""/>
              </v:shape>
              <v:shape style="position:absolute;left:6;top:1436;width:8210;height:10" type="#_x0000_t75" stroked="false">
                <v:imagedata r:id="rId385" o:title=""/>
              </v:shape>
              <v:shape style="position:absolute;left:6;top:1676;width:8210;height:10" type="#_x0000_t75" stroked="false">
                <v:imagedata r:id="rId385" o:title=""/>
              </v:shape>
              <v:shape style="position:absolute;left:6;top:1916;width:8210;height:10" type="#_x0000_t75" stroked="false">
                <v:imagedata r:id="rId385" o:title=""/>
              </v:shape>
            </v:group>
            <v:group style="position:absolute;left:6;top:2161;width:8207;height:2" coordorigin="6,2161" coordsize="8207,2">
              <v:shape style="position:absolute;left:6;top:2161;width:8207;height:2" coordorigin="6,2161" coordsize="8207,0" path="m6,2161l8213,2161e" filled="false" stroked="true" strokeweight=".580pt" strokecolor="#000000">
                <v:path arrowok="t"/>
              </v:shape>
              <v:shape style="position:absolute;left:84;top:29;width:6563;height:2121" type="#_x0000_t202" filled="false" stroked="false">
                <v:textbox inset="0,0,0,0">
                  <w:txbxContent>
                    <w:p>
                      <w:pPr>
                        <w:tabs>
                          <w:tab w:pos="5278" w:val="left" w:leader="none"/>
                          <w:tab w:pos="6032" w:val="left" w:leader="none"/>
                        </w:tabs>
                        <w:spacing w:line="205" w:lineRule="exact" w:before="0"/>
                        <w:ind w:left="2078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585" w:val="left" w:leader="none"/>
                          <w:tab w:pos="6562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Sugerencias</w:t>
                        <w:tab/>
                        <w:t>10</w:t>
                        <w:tab/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696" w:val="left" w:leader="none"/>
                          <w:tab w:pos="6561" w:val="right" w:leader="none"/>
                        </w:tabs>
                        <w:spacing w:line="218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Quejas</w:t>
                        <w:tab/>
                        <w:t>8</w:t>
                        <w:tab/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696" w:val="left" w:leader="none"/>
                          <w:tab w:pos="6561" w:val="right" w:leader="none"/>
                        </w:tabs>
                        <w:spacing w:line="25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Denuncias</w:t>
                      </w:r>
                      <w:r>
                        <w:rPr>
                          <w:rFonts w:asci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  <w:tab/>
                        <w:t>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697" w:val="left" w:leader="none"/>
                          <w:tab w:pos="6562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Resoluciones</w:t>
                        <w:tab/>
                        <w:t>7</w:t>
                        <w:tab/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5696" w:val="left" w:leader="none"/>
                          <w:tab w:pos="656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Asesorías</w:t>
                        <w:tab/>
                        <w:t>8</w:t>
                        <w:tab/>
                        <w:t>4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696" w:val="left" w:leader="none"/>
                          <w:tab w:pos="6561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w w:val="95"/>
                          <w:sz w:val="20"/>
                        </w:rPr>
                        <w:t>Destitución</w:t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  <w:tab/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tabs>
                          <w:tab w:pos="5307" w:val="left" w:leader="none"/>
                          <w:tab w:pos="5696" w:val="left" w:leader="none"/>
                          <w:tab w:pos="6060" w:val="left" w:leader="none"/>
                          <w:tab w:pos="6449" w:val="left" w:leader="none"/>
                        </w:tabs>
                        <w:spacing w:line="240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Declaraciones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patrimoniales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servidores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públicos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5"/>
                          <w:sz w:val="20"/>
                        </w:rPr>
                        <w:t>1,908</w:t>
                        <w:tab/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2,051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Constancias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inhabilitación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  <w:tab/>
                        <w:tab/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  <w:tab/>
                        <w:tab/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867;top:29;width:531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8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18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position w:val="-9"/>
                          <w:sz w:val="20"/>
                        </w:rPr>
                        <w:t>7</w:t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19;top:29;width:531;height:212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82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89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0"/>
                        <w:ind w:left="306" w:right="0" w:firstLine="156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2,121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121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449" w:right="2668"/>
        <w:jc w:val="left"/>
        <w:rPr>
          <w:b w:val="0"/>
          <w:bCs w:val="0"/>
        </w:rPr>
      </w:pPr>
      <w:r>
        <w:rPr>
          <w:spacing w:val="-1"/>
        </w:rPr>
        <w:t>Fuente: 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Administrativo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Gubernamental,</w:t>
      </w:r>
      <w:r>
        <w:rPr/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Jurídica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Responsabilidades</w:t>
      </w:r>
      <w:r>
        <w:rPr>
          <w:spacing w:val="11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Situación</w:t>
      </w:r>
      <w:r>
        <w:rPr/>
        <w:t> </w:t>
      </w:r>
      <w:r>
        <w:rPr>
          <w:spacing w:val="-1"/>
        </w:rPr>
        <w:t>Patrimonial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Normatividad.</w:t>
      </w:r>
      <w:r>
        <w:rPr>
          <w:b w:val="0"/>
        </w:rPr>
      </w:r>
    </w:p>
    <w:p>
      <w:pPr>
        <w:pStyle w:val="BodyText"/>
        <w:spacing w:line="240" w:lineRule="auto"/>
        <w:ind w:left="2449" w:right="0"/>
        <w:jc w:val="left"/>
        <w:rPr>
          <w:b w:val="0"/>
          <w:bCs w:val="0"/>
        </w:rPr>
      </w:pPr>
      <w:r>
        <w:rPr/>
        <w:t>1/ A</w:t>
      </w:r>
      <w:r>
        <w:rPr>
          <w:spacing w:val="-4"/>
        </w:rPr>
        <w:t> </w:t>
      </w:r>
      <w:r>
        <w:rPr/>
        <w:t>partir del 2004, se refiere</w:t>
      </w:r>
      <w:r>
        <w:rPr>
          <w:spacing w:val="1"/>
        </w:rPr>
        <w:t> </w:t>
      </w:r>
      <w:r>
        <w:rPr/>
        <w:t>a la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Jurídica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Responsabilidades.</w:t>
      </w:r>
      <w:r>
        <w:rPr>
          <w:b w:val="0"/>
        </w:rPr>
      </w:r>
    </w:p>
    <w:p>
      <w:pPr>
        <w:pStyle w:val="BodyText"/>
        <w:spacing w:line="240" w:lineRule="auto"/>
        <w:ind w:left="2449" w:right="3646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trata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año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sanciones</w:t>
      </w:r>
      <w:r>
        <w:rPr/>
        <w:t> </w:t>
      </w:r>
      <w:r>
        <w:rPr>
          <w:spacing w:val="-1"/>
        </w:rPr>
        <w:t>impuestas</w:t>
      </w:r>
      <w:r>
        <w:rPr/>
        <w:t> </w:t>
      </w:r>
      <w:r>
        <w:rPr>
          <w:spacing w:val="-1"/>
        </w:rPr>
        <w:t>en suspensiones</w:t>
      </w:r>
      <w:r>
        <w:rPr/>
        <w:t> </w:t>
      </w:r>
      <w:r>
        <w:rPr>
          <w:spacing w:val="-1"/>
        </w:rPr>
        <w:t>temporales,</w:t>
      </w:r>
      <w:r>
        <w:rPr>
          <w:spacing w:val="1"/>
        </w:rPr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hubo</w:t>
      </w:r>
      <w:r>
        <w:rPr/>
        <w:t> </w:t>
      </w:r>
      <w:r>
        <w:rPr>
          <w:spacing w:val="-1"/>
        </w:rPr>
        <w:t>destituciones.</w:t>
      </w:r>
      <w:r>
        <w:rPr>
          <w:spacing w:val="46"/>
        </w:rPr>
        <w:t> </w:t>
      </w:r>
      <w:r>
        <w:rPr/>
        <w:t>3/ A</w:t>
      </w:r>
      <w:r>
        <w:rPr>
          <w:spacing w:val="-4"/>
        </w:rPr>
        <w:t> </w:t>
      </w:r>
      <w:r>
        <w:rPr/>
        <w:t>partir del 2004 la </w:t>
      </w:r>
      <w:r>
        <w:rPr>
          <w:spacing w:val="-1"/>
        </w:rPr>
        <w:t>dependencia</w:t>
      </w:r>
      <w:r>
        <w:rPr/>
        <w:t> inició</w:t>
      </w:r>
      <w:r>
        <w:rPr>
          <w:spacing w:val="-1"/>
        </w:rPr>
        <w:t> </w:t>
      </w:r>
      <w:r>
        <w:rPr/>
        <w:t>esta </w:t>
      </w:r>
      <w:r>
        <w:rPr>
          <w:spacing w:val="-1"/>
        </w:rPr>
        <w:t>actividad.</w:t>
      </w:r>
      <w:r>
        <w:rPr>
          <w:b w:val="0"/>
        </w:rPr>
      </w:r>
    </w:p>
    <w:p>
      <w:pPr>
        <w:pStyle w:val="BodyText"/>
        <w:spacing w:line="240" w:lineRule="auto"/>
        <w:ind w:left="2449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449" w:right="2781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atiende</w:t>
      </w:r>
      <w:r>
        <w:rPr/>
        <w:t> </w:t>
      </w:r>
      <w:r>
        <w:rPr>
          <w:spacing w:val="-1"/>
        </w:rPr>
        <w:t>denuncias</w:t>
      </w:r>
      <w:r>
        <w:rPr/>
        <w:t> e </w:t>
      </w:r>
      <w:r>
        <w:rPr>
          <w:spacing w:val="-1"/>
        </w:rPr>
        <w:t>inconformidades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-1"/>
        </w:rPr>
        <w:t> ciudadanía,</w:t>
      </w:r>
      <w:r>
        <w:rPr>
          <w:spacing w:val="1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-1"/>
        </w:rPr>
        <w:t>físicas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morales,</w:t>
      </w:r>
      <w:r>
        <w:rPr>
          <w:spacing w:val="1"/>
        </w:rPr>
        <w:t> </w:t>
      </w:r>
      <w:r>
        <w:rPr>
          <w:spacing w:val="-1"/>
        </w:rPr>
        <w:t>contratistas</w:t>
      </w:r>
      <w:r>
        <w:rPr/>
        <w:t> o</w:t>
      </w:r>
      <w:r>
        <w:rPr>
          <w:spacing w:val="53"/>
        </w:rPr>
        <w:t> </w:t>
      </w:r>
      <w:r>
        <w:rPr>
          <w:spacing w:val="-1"/>
        </w:rPr>
        <w:t>proveedores</w:t>
      </w:r>
      <w:r>
        <w:rPr/>
        <w:t> </w:t>
      </w:r>
      <w:r>
        <w:rPr>
          <w:spacing w:val="-1"/>
        </w:rPr>
        <w:t>derivados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relación</w:t>
      </w:r>
      <w:r>
        <w:rPr/>
        <w:t> </w:t>
      </w:r>
      <w:r>
        <w:rPr>
          <w:spacing w:val="-1"/>
        </w:rPr>
        <w:t>con</w:t>
      </w:r>
      <w:r>
        <w:rPr/>
        <w:t> la </w:t>
      </w:r>
      <w:r>
        <w:rPr>
          <w:spacing w:val="1"/>
        </w:rPr>
        <w:t> </w:t>
      </w:r>
      <w:r>
        <w:rPr>
          <w:spacing w:val="-1"/>
        </w:rPr>
        <w:t>actuación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servidores</w:t>
      </w:r>
      <w:r>
        <w:rPr/>
        <w:t> </w:t>
      </w:r>
      <w:r>
        <w:rPr>
          <w:spacing w:val="-1"/>
        </w:rPr>
        <w:t>públicos</w:t>
      </w:r>
      <w:r>
        <w:rPr/>
        <w:t> </w:t>
      </w:r>
      <w:r>
        <w:rPr>
          <w:spacing w:val="-1"/>
        </w:rPr>
        <w:t>en</w:t>
      </w:r>
      <w:r>
        <w:rPr/>
        <w:t> la </w:t>
      </w:r>
      <w:r>
        <w:rPr>
          <w:spacing w:val="-1"/>
        </w:rPr>
        <w:t>administración</w:t>
      </w:r>
      <w:r>
        <w:rPr/>
        <w:t> </w:t>
      </w:r>
      <w:r>
        <w:rPr>
          <w:spacing w:val="-1"/>
        </w:rPr>
        <w:t>pública</w:t>
      </w:r>
      <w:r>
        <w:rPr>
          <w:spacing w:val="60"/>
        </w:rPr>
        <w:t> </w:t>
      </w:r>
      <w:r>
        <w:rPr/>
        <w:t>estatal.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 w:before="74"/>
        <w:ind w:left="6363" w:right="1100" w:hanging="5264"/>
        <w:jc w:val="left"/>
        <w:rPr>
          <w:b w:val="0"/>
          <w:bCs w:val="0"/>
        </w:rPr>
      </w:pPr>
      <w:r>
        <w:rPr>
          <w:spacing w:val="-1"/>
        </w:rPr>
        <w:t>Auditorias</w:t>
      </w:r>
      <w:r>
        <w:rPr/>
        <w:t> y</w:t>
      </w:r>
      <w:r>
        <w:rPr>
          <w:spacing w:val="-4"/>
        </w:rPr>
        <w:t> </w:t>
      </w:r>
      <w:r>
        <w:rPr>
          <w:spacing w:val="-1"/>
        </w:rPr>
        <w:t>Contraloría</w:t>
      </w:r>
      <w:r>
        <w:rPr/>
        <w:t> </w:t>
      </w:r>
      <w:r>
        <w:rPr>
          <w:spacing w:val="-1"/>
        </w:rPr>
        <w:t>Social atendidos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</w:t>
      </w:r>
      <w:r>
        <w:rPr/>
        <w:t> de</w:t>
      </w:r>
      <w:r>
        <w:rPr>
          <w:spacing w:val="-1"/>
        </w:rPr>
        <w:t> Desarrollo</w:t>
      </w:r>
      <w:r>
        <w:rPr/>
        <w:t> </w:t>
      </w:r>
      <w:r>
        <w:rPr>
          <w:spacing w:val="-1"/>
        </w:rPr>
        <w:t>Administrativo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Control</w:t>
      </w:r>
      <w:r>
        <w:rPr/>
        <w:t> Gubernamental</w:t>
      </w:r>
      <w:r>
        <w:rPr>
          <w:spacing w:val="-2"/>
        </w:rPr>
        <w:t> </w:t>
      </w:r>
      <w:r>
        <w:rPr>
          <w:spacing w:val="-1"/>
        </w:rPr>
        <w:t>en B.C.Sur,</w:t>
      </w:r>
      <w:r>
        <w:rPr>
          <w:spacing w:val="20"/>
        </w:rPr>
        <w:t> </w:t>
      </w:r>
      <w:r>
        <w:rPr/>
        <w:t>2000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2004</w:t>
      </w:r>
      <w:r>
        <w:rPr>
          <w:b w:val="0"/>
          <w:bCs w:val="0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41"/>
        <w:gridCol w:w="742"/>
        <w:gridCol w:w="740"/>
        <w:gridCol w:w="641"/>
        <w:gridCol w:w="641"/>
        <w:gridCol w:w="1243"/>
        <w:gridCol w:w="1415"/>
        <w:gridCol w:w="1253"/>
        <w:gridCol w:w="641"/>
        <w:gridCol w:w="740"/>
        <w:gridCol w:w="742"/>
        <w:gridCol w:w="641"/>
        <w:gridCol w:w="742"/>
        <w:gridCol w:w="690"/>
        <w:gridCol w:w="642"/>
        <w:gridCol w:w="589"/>
      </w:tblGrid>
      <w:tr>
        <w:trPr>
          <w:trHeight w:val="419" w:hRule="exact"/>
        </w:trPr>
        <w:tc>
          <w:tcPr>
            <w:tcW w:w="878" w:type="dxa"/>
            <w:vMerge w:val="restart"/>
            <w:tcBorders>
              <w:top w:val="nil" w:sz="6" w:space="0" w:color="auto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7"/>
              <w:ind w:left="14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Estado</w:t>
            </w:r>
            <w:r>
              <w:rPr>
                <w:rFonts w:ascii="Arial"/>
                <w:sz w:val="18"/>
              </w:rPr>
            </w:r>
          </w:p>
        </w:tc>
        <w:tc>
          <w:tcPr>
            <w:tcW w:w="3404" w:type="dxa"/>
            <w:gridSpan w:val="5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Auditorias</w:t>
            </w:r>
            <w:r>
              <w:rPr>
                <w:rFonts w:ascii="Arial" w:hAnsi="Arial"/>
                <w:b/>
                <w:color w:val="006699"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a</w:t>
            </w:r>
            <w:r>
              <w:rPr>
                <w:rFonts w:ascii="Arial" w:hAnsi="Arial"/>
                <w:b/>
                <w:color w:val="006699"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recursos</w:t>
            </w:r>
            <w:r>
              <w:rPr>
                <w:rFonts w:ascii="Arial" w:hAnsi="Arial"/>
                <w:b/>
                <w:color w:val="006699"/>
                <w:spacing w:val="-7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públicos</w:t>
            </w:r>
            <w:r>
              <w:rPr>
                <w:rFonts w:ascii="Arial" w:hAnsi="Arial"/>
                <w:sz w:val="18"/>
              </w:rPr>
            </w:r>
          </w:p>
        </w:tc>
        <w:tc>
          <w:tcPr>
            <w:tcW w:w="9337" w:type="dxa"/>
            <w:gridSpan w:val="11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auto" w:before="23"/>
              <w:ind w:left="3851" w:right="385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Tareas</w:t>
            </w:r>
            <w:r>
              <w:rPr>
                <w:rFonts w:ascii="Arial" w:hAnsi="Arial"/>
                <w:b/>
                <w:color w:val="006699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z w:val="18"/>
              </w:rPr>
              <w:t>de</w:t>
            </w:r>
            <w:r>
              <w:rPr>
                <w:rFonts w:ascii="Arial" w:hAnsi="Arial"/>
                <w:b/>
                <w:color w:val="006699"/>
                <w:spacing w:val="22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Contraloría</w:t>
            </w:r>
            <w:r>
              <w:rPr>
                <w:rFonts w:ascii="Arial" w:hAnsi="Arial"/>
                <w:b/>
                <w:color w:val="006699"/>
                <w:spacing w:val="-11"/>
                <w:sz w:val="18"/>
              </w:rPr>
              <w:t> </w:t>
            </w:r>
            <w:r>
              <w:rPr>
                <w:rFonts w:ascii="Arial" w:hAnsi="Arial"/>
                <w:b/>
                <w:color w:val="006699"/>
                <w:spacing w:val="-1"/>
                <w:sz w:val="18"/>
              </w:rPr>
              <w:t>social</w:t>
            </w:r>
            <w:r>
              <w:rPr>
                <w:rFonts w:ascii="Arial" w:hAnsi="Arial"/>
                <w:b/>
                <w:color w:val="006699"/>
                <w:spacing w:val="-1"/>
                <w:position w:val="9"/>
                <w:sz w:val="12"/>
              </w:rPr>
              <w:t>1/</w:t>
            </w:r>
            <w:r>
              <w:rPr>
                <w:rFonts w:ascii="Arial" w:hAnsi="Arial"/>
                <w:sz w:val="12"/>
              </w:rPr>
            </w:r>
          </w:p>
        </w:tc>
      </w:tr>
      <w:tr>
        <w:trPr>
          <w:trHeight w:val="703" w:hRule="exact"/>
        </w:trPr>
        <w:tc>
          <w:tcPr>
            <w:tcW w:w="878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404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Peticiones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Sugerencias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Denuncias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2/</w:t>
            </w:r>
            <w:r>
              <w:rPr>
                <w:rFonts w:ascii="Arial"/>
                <w:sz w:val="12"/>
              </w:rPr>
            </w:r>
          </w:p>
        </w:tc>
        <w:tc>
          <w:tcPr>
            <w:tcW w:w="35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Quejas</w:t>
            </w:r>
            <w:r>
              <w:rPr>
                <w:rFonts w:ascii="Arial"/>
                <w:sz w:val="18"/>
              </w:rPr>
            </w:r>
          </w:p>
        </w:tc>
        <w:tc>
          <w:tcPr>
            <w:tcW w:w="19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Capacitados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3/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217" w:hRule="exact"/>
        </w:trPr>
        <w:tc>
          <w:tcPr>
            <w:tcW w:w="878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4/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1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9"/>
                <w:sz w:val="12"/>
              </w:rPr>
              <w:t>5/</w:t>
            </w:r>
            <w:r>
              <w:rPr>
                <w:rFonts w:ascii="Arial"/>
                <w:sz w:val="12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color w:val="006699"/>
                <w:spacing w:val="-1"/>
                <w:sz w:val="18"/>
              </w:rPr>
              <w:t>2004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17" w:hRule="exact"/>
        </w:trPr>
        <w:tc>
          <w:tcPr>
            <w:tcW w:w="87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7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B.C.Sur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4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64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</w:t>
            </w:r>
            <w:r>
              <w:rPr>
                <w:rFonts w:ascii="Arial"/>
                <w:sz w:val="18"/>
              </w:rPr>
            </w:r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2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63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right="62"/>
              <w:jc w:val="righ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0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54</w:t>
            </w:r>
            <w:r>
              <w:rPr>
                <w:rFonts w:ascii="Arial"/>
                <w:sz w:val="18"/>
              </w:rPr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3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309</w:t>
            </w:r>
            <w:r>
              <w:rPr>
                <w:rFonts w:ascii="Arial"/>
                <w:sz w:val="18"/>
              </w:rPr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1,868</w:t>
            </w:r>
            <w:r>
              <w:rPr>
                <w:rFonts w:ascii="Arial"/>
                <w:sz w:val="18"/>
              </w:rPr>
            </w:r>
          </w:p>
        </w:tc>
        <w:tc>
          <w:tcPr>
            <w:tcW w:w="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3" w:lineRule="exact"/>
              <w:ind w:left="26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413</w:t>
            </w:r>
            <w:r>
              <w:rPr>
                <w:rFonts w:ascii="Arial"/>
                <w:sz w:val="18"/>
              </w:rPr>
            </w:r>
          </w:p>
        </w:tc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2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330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pStyle w:val="BodyText"/>
        <w:spacing w:line="160" w:lineRule="exact"/>
        <w:ind w:left="701" w:right="0"/>
        <w:jc w:val="left"/>
        <w:rPr>
          <w:b w:val="0"/>
          <w:bCs w:val="0"/>
        </w:rPr>
      </w:pPr>
      <w:r>
        <w:rPr>
          <w:spacing w:val="-1"/>
        </w:rPr>
        <w:t>Fuente: 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Administrativo</w:t>
      </w:r>
      <w:r>
        <w:rPr/>
        <w:t> y</w:t>
      </w:r>
      <w:r>
        <w:rPr>
          <w:spacing w:val="-5"/>
        </w:rPr>
        <w:t> </w:t>
      </w:r>
      <w:r>
        <w:rPr/>
        <w:t>Control</w:t>
      </w:r>
      <w:r>
        <w:rPr>
          <w:spacing w:val="1"/>
        </w:rPr>
        <w:t> </w:t>
      </w:r>
      <w:r>
        <w:rPr>
          <w:spacing w:val="-1"/>
        </w:rPr>
        <w:t>Gubernamental,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de </w:t>
      </w:r>
      <w:r>
        <w:rPr>
          <w:spacing w:val="-2"/>
        </w:rPr>
        <w:t>Auditoria</w:t>
      </w:r>
      <w:r>
        <w:rPr/>
        <w:t> </w:t>
      </w:r>
      <w:r>
        <w:rPr>
          <w:spacing w:val="-1"/>
        </w:rPr>
        <w:t>Gubernamental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Dirección</w:t>
      </w:r>
      <w:r>
        <w:rPr>
          <w:spacing w:val="1"/>
        </w:rPr>
        <w:t> </w:t>
      </w:r>
      <w:r>
        <w:rPr/>
        <w:t>de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Obras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Contraloría</w:t>
      </w:r>
      <w:r>
        <w:rPr>
          <w:spacing w:val="1"/>
        </w:rPr>
        <w:t> </w:t>
      </w:r>
      <w:r>
        <w:rPr/>
        <w:t>Social.</w:t>
      </w:r>
      <w:r>
        <w:rPr>
          <w:b w:val="0"/>
        </w:rPr>
      </w:r>
    </w:p>
    <w:p>
      <w:pPr>
        <w:pStyle w:val="BodyText"/>
        <w:spacing w:line="240" w:lineRule="auto"/>
        <w:ind w:left="701" w:right="0"/>
        <w:jc w:val="left"/>
        <w:rPr>
          <w:b w:val="0"/>
          <w:bCs w:val="0"/>
        </w:rPr>
      </w:pPr>
      <w:r>
        <w:rPr/>
        <w:t>1/ Se implementó la participación de </w:t>
      </w:r>
      <w:r>
        <w:rPr>
          <w:spacing w:val="-1"/>
        </w:rPr>
        <w:t>las</w:t>
      </w:r>
      <w:r>
        <w:rPr/>
        <w:t> </w:t>
      </w:r>
      <w:r>
        <w:rPr>
          <w:spacing w:val="-1"/>
        </w:rPr>
        <w:t>familias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comunidades</w:t>
      </w:r>
      <w:r>
        <w:rPr>
          <w:spacing w:val="1"/>
        </w:rPr>
        <w:t> </w:t>
      </w:r>
      <w:r>
        <w:rPr>
          <w:spacing w:val="-1"/>
        </w:rPr>
        <w:t>atendidas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PROGRESA,</w:t>
      </w:r>
      <w:r>
        <w:rPr/>
        <w:t> a partir del </w:t>
      </w:r>
      <w:r>
        <w:rPr>
          <w:spacing w:val="-1"/>
        </w:rPr>
        <w:t>2003</w:t>
      </w:r>
      <w:r>
        <w:rPr/>
        <w:t> </w:t>
      </w:r>
      <w:r>
        <w:rPr>
          <w:spacing w:val="-1"/>
        </w:rPr>
        <w:t>son</w:t>
      </w:r>
      <w:r>
        <w:rPr/>
        <w:t> </w:t>
      </w:r>
      <w:r>
        <w:rPr>
          <w:spacing w:val="-1"/>
        </w:rPr>
        <w:t>atendidas</w:t>
      </w:r>
      <w:r>
        <w:rPr>
          <w:spacing w:val="1"/>
        </w:rPr>
        <w:t> </w:t>
      </w:r>
      <w:r>
        <w:rPr/>
        <w:t>por </w:t>
      </w:r>
      <w:r>
        <w:rPr>
          <w:spacing w:val="-1"/>
        </w:rPr>
        <w:t>el programa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OPORTUNIDADES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SEDESOL,</w:t>
      </w:r>
      <w:r>
        <w:rPr>
          <w:spacing w:val="1"/>
        </w:rPr>
        <w:t> </w:t>
      </w:r>
      <w:r>
        <w:rPr>
          <w:spacing w:val="-1"/>
        </w:rPr>
        <w:t>así</w:t>
      </w:r>
      <w:r>
        <w:rPr>
          <w:spacing w:val="1"/>
        </w:rPr>
        <w:t> </w:t>
      </w:r>
      <w:r>
        <w:rPr>
          <w:spacing w:val="-1"/>
        </w:rPr>
        <w:t>mismo</w:t>
      </w:r>
      <w:r>
        <w:rPr/>
        <w:t> </w:t>
      </w:r>
      <w:r>
        <w:rPr>
          <w:spacing w:val="-1"/>
        </w:rPr>
        <w:t>son</w:t>
      </w:r>
      <w:r>
        <w:rPr>
          <w:spacing w:val="58"/>
        </w:rPr>
        <w:t> </w:t>
      </w:r>
      <w:r>
        <w:rPr>
          <w:spacing w:val="-1"/>
        </w:rPr>
        <w:t>verificados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de</w:t>
      </w:r>
      <w:r>
        <w:rPr/>
        <w:t> Micro </w:t>
      </w:r>
      <w:r>
        <w:rPr>
          <w:spacing w:val="-1"/>
        </w:rPr>
        <w:t>regiones,</w:t>
      </w:r>
      <w:r>
        <w:rPr/>
        <w:t> </w:t>
      </w:r>
      <w:r>
        <w:rPr>
          <w:spacing w:val="1"/>
        </w:rPr>
        <w:t> </w:t>
      </w:r>
      <w:r>
        <w:rPr/>
        <w:t>Escuelas de </w:t>
      </w:r>
      <w:r>
        <w:rPr>
          <w:spacing w:val="-1"/>
        </w:rPr>
        <w:t>Calidad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Jornaleros</w:t>
      </w:r>
      <w:r>
        <w:rPr>
          <w:spacing w:val="1"/>
        </w:rPr>
        <w:t> </w:t>
      </w:r>
      <w:r>
        <w:rPr>
          <w:spacing w:val="-1"/>
        </w:rPr>
        <w:t>Agrícolas,</w:t>
      </w:r>
      <w:r>
        <w:rPr>
          <w:spacing w:val="1"/>
        </w:rPr>
        <w:t> </w:t>
      </w:r>
      <w:r>
        <w:rPr>
          <w:spacing w:val="-1"/>
        </w:rPr>
        <w:t>instalándose</w:t>
      </w:r>
      <w:r>
        <w:rPr/>
        <w:t> </w:t>
      </w:r>
      <w:r>
        <w:rPr>
          <w:spacing w:val="-1"/>
        </w:rPr>
        <w:t>buzones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centros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1"/>
        </w:rPr>
        <w:t>pago</w:t>
      </w:r>
      <w:r>
        <w:rPr/>
        <w:t> </w:t>
      </w:r>
      <w:r>
        <w:rPr>
          <w:spacing w:val="-1"/>
        </w:rPr>
        <w:t>TELECOMM.</w:t>
      </w:r>
      <w:r>
        <w:rPr>
          <w:b w:val="0"/>
        </w:rPr>
      </w:r>
    </w:p>
    <w:p>
      <w:pPr>
        <w:pStyle w:val="BodyText"/>
        <w:spacing w:line="240" w:lineRule="auto"/>
        <w:ind w:left="701" w:right="9769"/>
        <w:jc w:val="left"/>
        <w:rPr>
          <w:b w:val="0"/>
          <w:bCs w:val="0"/>
        </w:rPr>
      </w:pPr>
      <w:r>
        <w:rPr>
          <w:spacing w:val="-1"/>
        </w:rPr>
        <w:t>2/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registraron</w:t>
      </w:r>
      <w:r>
        <w:rPr>
          <w:spacing w:val="1"/>
        </w:rPr>
        <w:t> </w:t>
      </w:r>
      <w:r>
        <w:rPr/>
        <w:t>datos</w:t>
      </w:r>
      <w:r>
        <w:rPr>
          <w:spacing w:val="-1"/>
        </w:rPr>
        <w:t> en</w:t>
      </w:r>
      <w:r>
        <w:rPr/>
        <w:t>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siguientes.</w:t>
      </w:r>
      <w:r>
        <w:rPr>
          <w:spacing w:val="26"/>
        </w:rPr>
        <w:t> </w:t>
      </w:r>
      <w:r>
        <w:rPr>
          <w:spacing w:val="-1"/>
        </w:rPr>
        <w:t>3/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registraron</w:t>
      </w:r>
      <w:r>
        <w:rPr>
          <w:spacing w:val="1"/>
        </w:rPr>
        <w:t> </w:t>
      </w:r>
      <w:r>
        <w:rPr>
          <w:spacing w:val="-1"/>
        </w:rPr>
        <w:t>datos</w:t>
      </w:r>
      <w:r>
        <w:rPr/>
        <w:t> en </w:t>
      </w:r>
      <w:r>
        <w:rPr>
          <w:spacing w:val="1"/>
        </w:rPr>
        <w:t> </w:t>
      </w:r>
      <w:r>
        <w:rPr/>
        <w:t>el 2001 y</w:t>
      </w:r>
      <w:r>
        <w:rPr>
          <w:spacing w:val="-5"/>
        </w:rPr>
        <w:t> </w:t>
      </w:r>
      <w:r>
        <w:rPr/>
        <w:t>2002.</w:t>
      </w:r>
      <w:r>
        <w:rPr>
          <w:b w:val="0"/>
        </w:rPr>
      </w:r>
    </w:p>
    <w:p>
      <w:pPr>
        <w:pStyle w:val="BodyText"/>
        <w:spacing w:line="240" w:lineRule="auto" w:before="1"/>
        <w:ind w:left="701" w:right="6937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9 </w:t>
      </w:r>
      <w:r>
        <w:rPr>
          <w:spacing w:val="-1"/>
        </w:rPr>
        <w:t>auditorias</w:t>
      </w:r>
      <w:r>
        <w:rPr/>
        <w:t> a </w:t>
      </w:r>
      <w:r>
        <w:rPr>
          <w:spacing w:val="-1"/>
        </w:rPr>
        <w:t>dependencias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gobierno</w:t>
      </w:r>
      <w:r>
        <w:rPr/>
        <w:t> y</w:t>
      </w:r>
      <w:r>
        <w:rPr>
          <w:spacing w:val="-5"/>
        </w:rPr>
        <w:t> </w:t>
      </w:r>
      <w:r>
        <w:rPr/>
        <w:t>4 </w:t>
      </w:r>
      <w:r>
        <w:rPr>
          <w:spacing w:val="-1"/>
        </w:rPr>
        <w:t>auditorias</w:t>
      </w:r>
      <w:r>
        <w:rPr/>
        <w:t> a </w:t>
      </w:r>
      <w:r>
        <w:rPr>
          <w:spacing w:val="-1"/>
        </w:rPr>
        <w:t>entidades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fideicomisos.</w:t>
      </w:r>
      <w:r>
        <w:rPr>
          <w:spacing w:val="52"/>
        </w:rPr>
        <w:t> </w:t>
      </w: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peticiones,</w:t>
      </w:r>
      <w:r>
        <w:rPr>
          <w:spacing w:val="1"/>
        </w:rPr>
        <w:t> </w:t>
      </w:r>
      <w:r>
        <w:rPr>
          <w:spacing w:val="-1"/>
        </w:rPr>
        <w:t>sugerencias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reconocimientos.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pStyle w:val="Heading2"/>
        <w:spacing w:line="240" w:lineRule="auto"/>
        <w:ind w:left="4563" w:right="2886" w:hanging="1186"/>
        <w:jc w:val="left"/>
        <w:rPr>
          <w:b w:val="0"/>
          <w:bCs w:val="0"/>
        </w:rPr>
      </w:pPr>
      <w:r>
        <w:rPr>
          <w:spacing w:val="-1"/>
        </w:rPr>
        <w:t>Actividades atendidas</w:t>
      </w:r>
      <w:r>
        <w:rPr/>
        <w:t> por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Unidad</w:t>
      </w:r>
      <w:r>
        <w:rPr/>
        <w:t> de</w:t>
      </w:r>
      <w:r>
        <w:rPr>
          <w:spacing w:val="54"/>
        </w:rPr>
        <w:t> </w:t>
      </w:r>
      <w:r>
        <w:rPr>
          <w:spacing w:val="-1"/>
        </w:rPr>
        <w:t>Normatividad </w:t>
      </w:r>
      <w:r>
        <w:rPr/>
        <w:t>para</w:t>
      </w:r>
      <w:r>
        <w:rPr>
          <w:spacing w:val="-1"/>
        </w:rPr>
        <w:t> Adquisiciones,</w:t>
      </w:r>
      <w:r>
        <w:rPr>
          <w:spacing w:val="27"/>
        </w:rPr>
        <w:t> </w:t>
      </w:r>
      <w:r>
        <w:rPr/>
        <w:t>Obras</w:t>
      </w:r>
      <w:r>
        <w:rPr>
          <w:spacing w:val="-1"/>
        </w:rPr>
        <w:t> Públicas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Servicios en B.C.Sur,</w:t>
      </w:r>
      <w:r>
        <w:rPr/>
        <w:t> </w:t>
      </w:r>
      <w:r>
        <w:rPr>
          <w:spacing w:val="-1"/>
        </w:rPr>
        <w:t>2001-2004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23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8.65pt;height:132.6pt;mso-position-horizontal-relative:char;mso-position-vertical-relative:line" coordorigin="0,0" coordsize="9173,2652">
            <v:group style="position:absolute;left:3588;top:6;width:2;height:2640" coordorigin="3588,6" coordsize="2,2640">
              <v:shape style="position:absolute;left:3588;top:6;width:2;height:2640" coordorigin="3588,6" coordsize="0,2640" path="m3588,6l3588,2646e" filled="false" stroked="true" strokeweight=".580pt" strokecolor="#000000">
                <v:path arrowok="t"/>
              </v:shape>
            </v:group>
            <v:group style="position:absolute;left:4941;top:6;width:2;height:2640" coordorigin="4941,6" coordsize="2,2640">
              <v:shape style="position:absolute;left:4941;top:6;width:2;height:2640" coordorigin="4941,6" coordsize="0,2640" path="m4941,6l4941,2646e" filled="false" stroked="true" strokeweight=".580pt" strokecolor="#000000">
                <v:path arrowok="t"/>
              </v:shape>
            </v:group>
            <v:group style="position:absolute;left:6294;top:6;width:2;height:2640" coordorigin="6294,6" coordsize="2,2640">
              <v:shape style="position:absolute;left:6294;top:6;width:2;height:2640" coordorigin="6294,6" coordsize="0,2640" path="m6294,6l6294,2646e" filled="false" stroked="true" strokeweight=".580pt" strokecolor="#000000">
                <v:path arrowok="t"/>
              </v:shape>
            </v:group>
            <v:group style="position:absolute;left:7734;top:6;width:2;height:2640" coordorigin="7734,6" coordsize="2,2640">
              <v:shape style="position:absolute;left:7734;top:6;width:2;height:2640" coordorigin="7734,6" coordsize="0,2640" path="m7734,6l7734,2646e" filled="false" stroked="true" strokeweight=".580pt" strokecolor="#000000">
                <v:path arrowok="t"/>
              </v:shape>
            </v:group>
            <v:group style="position:absolute;left:6;top:241;width:9161;height:2" coordorigin="6,241" coordsize="9161,2">
              <v:shape style="position:absolute;left:6;top:241;width:9161;height:2" coordorigin="6,241" coordsize="9161,0" path="m6,241l9167,241e" filled="false" stroked="true" strokeweight=".580pt" strokecolor="#000000">
                <v:path arrowok="t"/>
              </v:shape>
              <v:shape style="position:absolute;left:6;top:476;width:9163;height:10" type="#_x0000_t75" stroked="false">
                <v:imagedata r:id="rId386" o:title=""/>
              </v:shape>
              <v:shape style="position:absolute;left:6;top:716;width:9163;height:10" type="#_x0000_t75" stroked="false">
                <v:imagedata r:id="rId386" o:title=""/>
              </v:shape>
              <v:shape style="position:absolute;left:6;top:956;width:9163;height:10" type="#_x0000_t75" stroked="false">
                <v:imagedata r:id="rId386" o:title=""/>
              </v:shape>
              <v:shape style="position:absolute;left:6;top:1196;width:9163;height:10" type="#_x0000_t75" stroked="false">
                <v:imagedata r:id="rId386" o:title=""/>
              </v:shape>
              <v:shape style="position:absolute;left:6;top:1436;width:9163;height:10" type="#_x0000_t75" stroked="false">
                <v:imagedata r:id="rId386" o:title=""/>
              </v:shape>
              <v:shape style="position:absolute;left:6;top:1676;width:9163;height:10" type="#_x0000_t75" stroked="false">
                <v:imagedata r:id="rId386" o:title=""/>
              </v:shape>
              <v:shape style="position:absolute;left:6;top:1916;width:9163;height:10" type="#_x0000_t75" stroked="false">
                <v:imagedata r:id="rId386" o:title=""/>
              </v:shape>
              <v:shape style="position:absolute;left:6;top:2156;width:9163;height:10" type="#_x0000_t75" stroked="false">
                <v:imagedata r:id="rId386" o:title=""/>
              </v:shape>
              <v:shape style="position:absolute;left:6;top:2396;width:9163;height:10" type="#_x0000_t75" stroked="false">
                <v:imagedata r:id="rId386" o:title=""/>
              </v:shape>
            </v:group>
            <v:group style="position:absolute;left:6;top:2641;width:9161;height:2" coordorigin="6,2641" coordsize="9161,2">
              <v:shape style="position:absolute;left:6;top:2641;width:9161;height:2" coordorigin="6,2641" coordsize="9161,0" path="m6,2641l9167,2641e" filled="false" stroked="true" strokeweight=".580pt" strokecolor="#000000">
                <v:path arrowok="t"/>
              </v:shape>
              <v:shape style="position:absolute;left:81;top:29;width:3325;height:260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26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Actividad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exact" w:before="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Asesorías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licitación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Concurso</w:t>
                      </w:r>
                      <w:r>
                        <w:rPr>
                          <w:rFonts w:ascii="Arial" w:hAns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Concursos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                     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Inversión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3/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  <w:p>
                      <w:pPr>
                        <w:spacing w:line="240" w:lineRule="exact" w:before="0"/>
                        <w:ind w:left="0" w:right="196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Validación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position w:val="10"/>
                          <w:sz w:val="13"/>
                        </w:rPr>
                        <w:t>4/</w:t>
                      </w:r>
                      <w:r>
                        <w:rPr>
                          <w:rFonts w:ascii="Arial" w:hAnsi="Arial"/>
                          <w:b/>
                          <w:spacing w:val="20"/>
                          <w:w w:val="99"/>
                          <w:position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Concursos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Dependencias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4"/>
                        <w:ind w:left="0" w:right="1118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Tramites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compranet</w:t>
                      </w:r>
                      <w:r>
                        <w:rPr>
                          <w:rFonts w:ascii="Arial"/>
                          <w:b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Comprante estatal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Comprante federal 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40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94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90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230;top:29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56;top:509;width:1115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307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441’491,930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10;top:467;width:1115;height:4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671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310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957’206,070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467;width:1127;height:48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68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303</w:t>
                      </w:r>
                      <w:r>
                        <w:rPr>
                          <w:rFonts w:ascii="Arial"/>
                          <w:b/>
                          <w:spacing w:val="-1"/>
                          <w:position w:val="10"/>
                          <w:sz w:val="13"/>
                        </w:rPr>
                        <w:t>2/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  <w:t>983´590,157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89;top:509;width:1116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497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w w:val="95"/>
                          <w:sz w:val="20"/>
                          <w:szCs w:val="20"/>
                        </w:rPr>
                        <w:t>826’123,804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36;top:1229;width:335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01;top:1229;width:224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41;top:1229;width:224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68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81;top:1229;width:224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94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48;top:1907;width:223;height:723" type="#_x0000_t202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position w:val="-9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b/>
                          <w:spacing w:val="-1"/>
                          <w:sz w:val="13"/>
                        </w:rPr>
                        <w:t>5/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9"/>
                        <w:ind w:left="11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12;top:1949;width:113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52;top:1949;width:113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92;top:1949;width:113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2681" w:right="2886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Administrativo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1"/>
        </w:rPr>
        <w:t>Gubernamental,</w:t>
      </w:r>
      <w:r>
        <w:rPr>
          <w:spacing w:val="1"/>
        </w:rPr>
        <w:t> </w:t>
      </w:r>
      <w:r>
        <w:rPr>
          <w:spacing w:val="-1"/>
        </w:rPr>
        <w:t>Unidad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Normatividad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Adquisiciones,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Obras</w:t>
      </w:r>
      <w:r>
        <w:rPr>
          <w:spacing w:val="44"/>
        </w:rPr>
        <w:t> </w:t>
      </w:r>
      <w:r>
        <w:rPr/>
        <w:t>Públicas y</w:t>
      </w:r>
      <w:r>
        <w:rPr>
          <w:spacing w:val="-5"/>
        </w:rPr>
        <w:t> </w:t>
      </w:r>
      <w:r>
        <w:rPr>
          <w:spacing w:val="-1"/>
        </w:rPr>
        <w:t>Servicios.</w:t>
      </w:r>
      <w:r>
        <w:rPr>
          <w:b w:val="0"/>
        </w:rPr>
      </w:r>
    </w:p>
    <w:p>
      <w:pPr>
        <w:pStyle w:val="BodyText"/>
        <w:spacing w:line="240" w:lineRule="auto"/>
        <w:ind w:left="2681" w:right="4215"/>
        <w:jc w:val="left"/>
        <w:rPr>
          <w:b w:val="0"/>
          <w:bCs w:val="0"/>
        </w:rPr>
      </w:pPr>
      <w:r>
        <w:rPr>
          <w:spacing w:val="-1"/>
        </w:rPr>
        <w:t>1/</w:t>
      </w:r>
      <w:r>
        <w:rPr>
          <w:spacing w:val="1"/>
        </w:rPr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concursos</w:t>
      </w:r>
      <w:r>
        <w:rPr/>
        <w:t> </w:t>
      </w:r>
      <w:r>
        <w:rPr>
          <w:spacing w:val="-1"/>
        </w:rPr>
        <w:t>registrados: clasificación,</w:t>
      </w:r>
      <w:r>
        <w:rPr>
          <w:spacing w:val="1"/>
        </w:rPr>
        <w:t> </w:t>
      </w:r>
      <w:r>
        <w:rPr>
          <w:spacing w:val="-1"/>
        </w:rPr>
        <w:t>adquisiciones,</w:t>
      </w:r>
      <w:r>
        <w:rPr>
          <w:spacing w:val="1"/>
        </w:rPr>
        <w:t> </w:t>
      </w:r>
      <w:r>
        <w:rPr>
          <w:spacing w:val="-1"/>
        </w:rPr>
        <w:t>enajenaciones,</w:t>
      </w:r>
      <w:r>
        <w:rPr>
          <w:spacing w:val="1"/>
        </w:rPr>
        <w:t> </w:t>
      </w:r>
      <w:r>
        <w:rPr>
          <w:spacing w:val="-1"/>
        </w:rPr>
        <w:t>obra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servicios.</w:t>
      </w:r>
      <w:r>
        <w:rPr>
          <w:spacing w:val="58"/>
        </w:rPr>
        <w:t> </w:t>
      </w: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1"/>
        </w:rPr>
        <w:t>Tipo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concurso</w:t>
      </w:r>
      <w:r>
        <w:rPr/>
        <w:t> </w:t>
      </w:r>
      <w:r>
        <w:rPr>
          <w:spacing w:val="-1"/>
        </w:rPr>
        <w:t>registrado:</w:t>
      </w:r>
      <w:r>
        <w:rPr/>
        <w:t> </w:t>
      </w:r>
      <w:r>
        <w:rPr>
          <w:spacing w:val="-2"/>
        </w:rPr>
        <w:t>Adquisiciones.</w:t>
      </w:r>
      <w:r>
        <w:rPr>
          <w:b w:val="0"/>
        </w:rPr>
      </w:r>
    </w:p>
    <w:p>
      <w:pPr>
        <w:pStyle w:val="BodyText"/>
        <w:spacing w:line="240" w:lineRule="auto"/>
        <w:ind w:left="2681" w:right="2886"/>
        <w:jc w:val="left"/>
        <w:rPr>
          <w:b w:val="0"/>
          <w:bCs w:val="0"/>
        </w:rPr>
      </w:pPr>
      <w:r>
        <w:rPr>
          <w:spacing w:val="-1"/>
        </w:rPr>
        <w:t>4/</w:t>
      </w:r>
      <w:r>
        <w:rPr>
          <w:spacing w:val="1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validaron</w:t>
      </w:r>
      <w:r>
        <w:rPr/>
        <w:t> </w:t>
      </w:r>
      <w:r>
        <w:rPr>
          <w:spacing w:val="-1"/>
        </w:rPr>
        <w:t>convocatorias,</w:t>
      </w:r>
      <w:r>
        <w:rPr>
          <w:spacing w:val="1"/>
        </w:rPr>
        <w:t> </w:t>
      </w:r>
      <w:r>
        <w:rPr>
          <w:spacing w:val="-1"/>
        </w:rPr>
        <w:t>bases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licitación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modelos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contrato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publicación</w:t>
      </w:r>
      <w:r>
        <w:rPr/>
        <w:t> a </w:t>
      </w:r>
      <w:r>
        <w:rPr>
          <w:spacing w:val="-1"/>
        </w:rPr>
        <w:t>través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Compranet</w:t>
      </w:r>
      <w:r>
        <w:rPr/>
        <w:t> </w:t>
      </w:r>
      <w:r>
        <w:rPr>
          <w:spacing w:val="-1"/>
        </w:rPr>
        <w:t>Estatal.</w:t>
      </w:r>
      <w:r>
        <w:rPr>
          <w:spacing w:val="67"/>
        </w:rPr>
        <w:t> </w:t>
      </w:r>
      <w:r>
        <w:rPr>
          <w:spacing w:val="-1"/>
        </w:rPr>
        <w:t>3/</w:t>
      </w:r>
      <w:r>
        <w:rPr>
          <w:spacing w:val="1"/>
        </w:rPr>
        <w:t> </w:t>
      </w:r>
      <w:r>
        <w:rPr>
          <w:spacing w:val="-1"/>
        </w:rPr>
        <w:t>Distribuidos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adquisiciones,</w:t>
      </w:r>
      <w:r>
        <w:rPr>
          <w:spacing w:val="1"/>
        </w:rPr>
        <w:t> </w:t>
      </w:r>
      <w:r>
        <w:rPr>
          <w:spacing w:val="-1"/>
        </w:rPr>
        <w:t>obra</w:t>
      </w:r>
      <w:r>
        <w:rPr/>
        <w:t> </w:t>
      </w:r>
      <w:r>
        <w:rPr>
          <w:spacing w:val="-1"/>
        </w:rPr>
        <w:t>pública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servicios.</w:t>
      </w:r>
      <w:r>
        <w:rPr>
          <w:b w:val="0"/>
        </w:rPr>
      </w:r>
    </w:p>
    <w:p>
      <w:pPr>
        <w:pStyle w:val="BodyText"/>
        <w:spacing w:line="240" w:lineRule="auto"/>
        <w:ind w:left="2681" w:right="0"/>
        <w:jc w:val="left"/>
        <w:rPr>
          <w:b w:val="0"/>
          <w:bCs w:val="0"/>
        </w:rPr>
      </w:pPr>
      <w:r>
        <w:rPr>
          <w:spacing w:val="-1"/>
        </w:rPr>
        <w:t>5/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realizó</w:t>
      </w:r>
      <w:r>
        <w:rPr/>
        <w:t> </w:t>
      </w:r>
      <w:r>
        <w:rPr>
          <w:spacing w:val="-1"/>
        </w:rPr>
        <w:t>una</w:t>
      </w:r>
      <w:r>
        <w:rPr/>
        <w:t> </w:t>
      </w:r>
      <w:r>
        <w:rPr>
          <w:spacing w:val="-1"/>
        </w:rPr>
        <w:t>depuración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datos</w:t>
      </w:r>
      <w:r>
        <w:rPr/>
        <w:t> </w:t>
      </w:r>
      <w:r>
        <w:rPr>
          <w:spacing w:val="-1"/>
        </w:rPr>
        <w:t>en</w:t>
      </w:r>
      <w:r>
        <w:rPr/>
        <w:t> </w:t>
      </w:r>
      <w:r>
        <w:rPr>
          <w:spacing w:val="-1"/>
        </w:rPr>
        <w:t>este</w:t>
      </w:r>
      <w:r>
        <w:rPr/>
        <w:t> </w:t>
      </w:r>
      <w:r>
        <w:rPr>
          <w:spacing w:val="-1"/>
        </w:rPr>
        <w:t>año.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000" w:right="10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2"/>
        <w:spacing w:line="240" w:lineRule="auto"/>
        <w:ind w:left="5919" w:right="2786" w:hanging="3152"/>
        <w:jc w:val="left"/>
        <w:rPr>
          <w:b w:val="0"/>
          <w:bCs w:val="0"/>
        </w:rPr>
      </w:pPr>
      <w:r>
        <w:rPr>
          <w:spacing w:val="-1"/>
        </w:rPr>
        <w:t>Actas </w:t>
      </w:r>
      <w:r>
        <w:rPr/>
        <w:t>del</w:t>
      </w:r>
      <w:r>
        <w:rPr>
          <w:spacing w:val="-1"/>
        </w:rPr>
        <w:t> Registro</w:t>
      </w:r>
      <w:r>
        <w:rPr/>
        <w:t> </w:t>
      </w:r>
      <w:r>
        <w:rPr>
          <w:spacing w:val="-1"/>
        </w:rPr>
        <w:t>Civil </w:t>
      </w:r>
      <w:r>
        <w:rPr/>
        <w:t>inscritos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32 </w:t>
      </w:r>
      <w:r>
        <w:rPr/>
        <w:t>Oficialías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Estado </w:t>
      </w:r>
      <w:r>
        <w:rPr/>
        <w:t>de</w:t>
      </w:r>
      <w:r>
        <w:rPr>
          <w:spacing w:val="-1"/>
        </w:rPr>
        <w:t> B.C.Sur,</w:t>
      </w:r>
      <w:r>
        <w:rPr>
          <w:spacing w:val="25"/>
        </w:rPr>
        <w:t> </w:t>
      </w:r>
      <w:r>
        <w:rPr/>
        <w:t>1999-2004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1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29.85pt;height:96.4pt;mso-position-horizontal-relative:char;mso-position-vertical-relative:line" coordorigin="0,0" coordsize="10597,1928">
            <v:group style="position:absolute;left:1304;top:12;width:2;height:1911" coordorigin="1304,12" coordsize="2,1911">
              <v:shape style="position:absolute;left:1304;top:12;width:2;height:1911" coordorigin="1304,12" coordsize="0,1911" path="m1304,12l1304,1922e" filled="false" stroked="true" strokeweight=".580pt" strokecolor="#000000">
                <v:path arrowok="t"/>
              </v:shape>
            </v:group>
            <v:group style="position:absolute;left:6271;top:12;width:2;height:1911" coordorigin="6271,12" coordsize="2,1911">
              <v:shape style="position:absolute;left:6271;top:12;width:2;height:1911" coordorigin="6271,12" coordsize="0,1911" path="m6271,12l6271,1922e" filled="false" stroked="true" strokeweight=".580pt" strokecolor="#000000">
                <v:path arrowok="t"/>
              </v:shape>
            </v:group>
            <v:group style="position:absolute;left:10580;top:12;width:2;height:471" coordorigin="10580,12" coordsize="2,471">
              <v:shape style="position:absolute;left:10580;top:12;width:2;height:471" coordorigin="10580,12" coordsize="0,471" path="m10580,12l10580,482e" filled="false" stroked="true" strokeweight="1.18pt" strokecolor="#000000">
                <v:path arrowok="t"/>
              </v:shape>
            </v:group>
            <v:group style="position:absolute;left:1299;top:247;width:9292;height:2" coordorigin="1299,247" coordsize="9292,2">
              <v:shape style="position:absolute;left:1299;top:247;width:9292;height:2" coordorigin="1299,247" coordsize="9292,0" path="m1299,247l10591,247e" filled="false" stroked="true" strokeweight=".580pt" strokecolor="#000000">
                <v:path arrowok="t"/>
              </v:shape>
            </v:group>
            <v:group style="position:absolute;left:2124;top:252;width:2;height:1671" coordorigin="2124,252" coordsize="2,1671">
              <v:shape style="position:absolute;left:2124;top:252;width:2;height:1671" coordorigin="2124,252" coordsize="0,1671" path="m2124,252l2124,1922e" filled="false" stroked="true" strokeweight=".580pt" strokecolor="#000000">
                <v:path arrowok="t"/>
              </v:shape>
            </v:group>
            <v:group style="position:absolute;left:2876;top:252;width:2;height:1671" coordorigin="2876,252" coordsize="2,1671">
              <v:shape style="position:absolute;left:2876;top:252;width:2;height:1671" coordorigin="2876,252" coordsize="0,1671" path="m2876,252l2876,1922e" filled="false" stroked="true" strokeweight=".580pt" strokecolor="#000000">
                <v:path arrowok="t"/>
              </v:shape>
            </v:group>
            <v:group style="position:absolute;left:3739;top:252;width:2;height:1671" coordorigin="3739,252" coordsize="2,1671">
              <v:shape style="position:absolute;left:3739;top:252;width:2;height:1671" coordorigin="3739,252" coordsize="0,1671" path="m3739,252l3739,1922e" filled="false" stroked="true" strokeweight=".580pt" strokecolor="#000000">
                <v:path arrowok="t"/>
              </v:shape>
            </v:group>
            <v:group style="position:absolute;left:4602;top:252;width:2;height:1671" coordorigin="4602,252" coordsize="2,1671">
              <v:shape style="position:absolute;left:4602;top:252;width:2;height:1671" coordorigin="4602,252" coordsize="0,1671" path="m4602,252l4602,1922e" filled="false" stroked="true" strokeweight=".580pt" strokecolor="#000000">
                <v:path arrowok="t"/>
              </v:shape>
            </v:group>
            <v:group style="position:absolute;left:5465;top:252;width:2;height:1671" coordorigin="5465,252" coordsize="2,1671">
              <v:shape style="position:absolute;left:5465;top:252;width:2;height:1671" coordorigin="5465,252" coordsize="0,1671" path="m5465,252l5465,1922e" filled="false" stroked="true" strokeweight=".580pt" strokecolor="#000000">
                <v:path arrowok="t"/>
              </v:shape>
            </v:group>
            <v:group style="position:absolute;left:6905;top:252;width:2;height:1671" coordorigin="6905,252" coordsize="2,1671">
              <v:shape style="position:absolute;left:6905;top:252;width:2;height:1671" coordorigin="6905,252" coordsize="0,1671" path="m6905,252l6905,1922e" filled="false" stroked="true" strokeweight=".580pt" strokecolor="#000000">
                <v:path arrowok="t"/>
              </v:shape>
            </v:group>
            <v:group style="position:absolute;left:7625;top:252;width:2;height:1671" coordorigin="7625,252" coordsize="2,1671">
              <v:shape style="position:absolute;left:7625;top:252;width:2;height:1671" coordorigin="7625,252" coordsize="0,1671" path="m7625,252l7625,1922e" filled="false" stroked="true" strokeweight=".580pt" strokecolor="#000000">
                <v:path arrowok="t"/>
              </v:shape>
            </v:group>
            <v:group style="position:absolute;left:8345;top:252;width:2;height:1671" coordorigin="8345,252" coordsize="2,1671">
              <v:shape style="position:absolute;left:8345;top:252;width:2;height:1671" coordorigin="8345,252" coordsize="0,1671" path="m8345,252l8345,1922e" filled="false" stroked="true" strokeweight=".580pt" strokecolor="#000000">
                <v:path arrowok="t"/>
              </v:shape>
            </v:group>
            <v:group style="position:absolute;left:9065;top:252;width:2;height:1671" coordorigin="9065,252" coordsize="2,1671">
              <v:shape style="position:absolute;left:9065;top:252;width:2;height:1671" coordorigin="9065,252" coordsize="0,1671" path="m9065,252l9065,1922e" filled="false" stroked="true" strokeweight=".580pt" strokecolor="#000000">
                <v:path arrowok="t"/>
              </v:shape>
            </v:group>
            <v:group style="position:absolute;left:9785;top:252;width:2;height:1671" coordorigin="9785,252" coordsize="2,1671">
              <v:shape style="position:absolute;left:9785;top:252;width:2;height:1671" coordorigin="9785,252" coordsize="0,1671" path="m9785,252l9785,1922e" filled="false" stroked="true" strokeweight=".580pt" strokecolor="#000000">
                <v:path arrowok="t"/>
              </v:shape>
            </v:group>
            <v:group style="position:absolute;left:6;top:487;width:10574;height:2" coordorigin="6,487" coordsize="10574,2">
              <v:shape style="position:absolute;left:6;top:487;width:10574;height:2" coordorigin="6,487" coordsize="10574,0" path="m6,487l10579,487e" filled="false" stroked="true" strokeweight=".580pt" strokecolor="#000000">
                <v:path arrowok="t"/>
              </v:shape>
            </v:group>
            <v:group style="position:absolute;left:10574;top:492;width:2;height:1431" coordorigin="10574,492" coordsize="2,1431">
              <v:shape style="position:absolute;left:10574;top:492;width:2;height:1431" coordorigin="10574,492" coordsize="0,1431" path="m10574,492l10574,1922e" filled="false" stroked="true" strokeweight=".580pt" strokecolor="#000000">
                <v:path arrowok="t"/>
              </v:shape>
              <v:shape style="position:absolute;left:6;top:722;width:10566;height:10" type="#_x0000_t75" stroked="false">
                <v:imagedata r:id="rId387" o:title=""/>
              </v:shape>
              <v:shape style="position:absolute;left:6;top:962;width:10566;height:10" type="#_x0000_t75" stroked="false">
                <v:imagedata r:id="rId387" o:title=""/>
              </v:shape>
              <v:shape style="position:absolute;left:6;top:1202;width:10566;height:10" type="#_x0000_t75" stroked="false">
                <v:imagedata r:id="rId387" o:title=""/>
              </v:shape>
              <v:shape style="position:absolute;left:6;top:1442;width:10566;height:10" type="#_x0000_t75" stroked="false">
                <v:imagedata r:id="rId387" o:title=""/>
              </v:shape>
            </v:group>
            <v:group style="position:absolute;left:6;top:1687;width:10574;height:2" coordorigin="6,1687" coordsize="10574,2">
              <v:shape style="position:absolute;left:6;top:1687;width:10574;height:2" coordorigin="6,1687" coordsize="10574,0" path="m6,1687l10579,1687e" filled="false" stroked="true" strokeweight=".580pt" strokecolor="#000000">
                <v:path arrowok="t"/>
              </v:shape>
              <v:shape style="position:absolute;left:83;top:155;width:1042;height:176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8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130"/>
                        <w:ind w:left="0" w:right="1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191;top:35;width:1191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Nacimientos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87;top:35;width:2482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Reconocimientos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 de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hijos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40;top:233;width:9063;height:1683" type="#_x0000_t202" filled="false" stroked="false">
                <v:textbox inset="0,0,0,0">
                  <w:txbxContent>
                    <w:p>
                      <w:pPr>
                        <w:tabs>
                          <w:tab w:pos="834" w:val="left" w:leader="none"/>
                          <w:tab w:pos="1643" w:val="left" w:leader="none"/>
                          <w:tab w:pos="2504" w:val="left" w:leader="none"/>
                          <w:tab w:pos="3368" w:val="left" w:leader="none"/>
                          <w:tab w:pos="4147" w:val="left" w:leader="none"/>
                          <w:tab w:pos="4924" w:val="left" w:leader="none"/>
                          <w:tab w:pos="5598" w:val="left" w:leader="none"/>
                          <w:tab w:pos="6318" w:val="left" w:leader="none"/>
                          <w:tab w:pos="7038" w:val="left" w:leader="none"/>
                          <w:tab w:pos="7758" w:val="left" w:leader="none"/>
                          <w:tab w:pos="8458" w:val="left" w:leader="none"/>
                        </w:tabs>
                        <w:spacing w:line="247" w:lineRule="exact" w:before="0"/>
                        <w:ind w:left="4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2002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7" w:val="left" w:leader="none"/>
                          <w:tab w:pos="2588" w:val="left" w:leader="none"/>
                          <w:tab w:pos="3452" w:val="left" w:leader="none"/>
                          <w:tab w:pos="4258" w:val="left" w:leader="none"/>
                          <w:tab w:pos="5172" w:val="left" w:leader="none"/>
                          <w:tab w:pos="5890" w:val="left" w:leader="none"/>
                          <w:tab w:pos="6609" w:val="left" w:leader="none"/>
                          <w:tab w:pos="7329" w:val="left" w:leader="none"/>
                          <w:tab w:pos="8049" w:val="left" w:leader="none"/>
                          <w:tab w:pos="8838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1,643</w:t>
                        <w:tab/>
                        <w:t>1,425</w:t>
                        <w:tab/>
                        <w:t>1,719</w:t>
                        <w:tab/>
                        <w:t>1,703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1,722</w:t>
                        <w:tab/>
                        <w:t>1,513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55</w:t>
                        <w:tab/>
                        <w:t>68</w:t>
                        <w:tab/>
                        <w:t>54</w:t>
                        <w:tab/>
                        <w:t>57</w:t>
                        <w:tab/>
                        <w:t>48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727" w:val="left" w:leader="none"/>
                          <w:tab w:pos="2588" w:val="left" w:leader="none"/>
                          <w:tab w:pos="3453" w:val="left" w:leader="none"/>
                          <w:tab w:pos="4258" w:val="left" w:leader="none"/>
                          <w:tab w:pos="5172" w:val="left" w:leader="none"/>
                          <w:tab w:pos="5890" w:val="left" w:leader="none"/>
                          <w:tab w:pos="6610" w:val="left" w:leader="none"/>
                          <w:tab w:pos="7329" w:val="left" w:leader="none"/>
                          <w:tab w:pos="8049" w:val="left" w:leader="none"/>
                          <w:tab w:pos="8839" w:val="left" w:leader="none"/>
                        </w:tabs>
                        <w:spacing w:before="1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1,261</w:t>
                        <w:tab/>
                        <w:t>1,056</w:t>
                        <w:tab/>
                        <w:t>1,449</w:t>
                        <w:tab/>
                        <w:t>1,238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1,370</w:t>
                        <w:tab/>
                        <w:t>1,144</w:t>
                        <w:tab/>
                        <w:t>53</w:t>
                        <w:tab/>
                        <w:t>40</w:t>
                        <w:tab/>
                        <w:t>45</w:t>
                        <w:tab/>
                        <w:t>37</w:t>
                        <w:tab/>
                        <w:t>36</w:t>
                        <w:tab/>
                        <w:t>27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0" w:val="left" w:leader="none"/>
                          <w:tab w:pos="1724" w:val="left" w:leader="none"/>
                          <w:tab w:pos="2586" w:val="left" w:leader="none"/>
                          <w:tab w:pos="3450" w:val="left" w:leader="none"/>
                          <w:tab w:pos="4255" w:val="left" w:leader="none"/>
                          <w:tab w:pos="5058" w:val="left" w:leader="none"/>
                          <w:tab w:pos="5775" w:val="left" w:leader="none"/>
                          <w:tab w:pos="6495" w:val="left" w:leader="none"/>
                          <w:tab w:pos="7214" w:val="left" w:leader="none"/>
                          <w:tab w:pos="7934" w:val="left" w:leader="none"/>
                          <w:tab w:pos="8723" w:val="left" w:leader="none"/>
                        </w:tabs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4,333</w:t>
                        <w:tab/>
                        <w:t>3,349</w:t>
                        <w:tab/>
                        <w:t>4,782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4,629</w:t>
                        <w:tab/>
                        <w:t>4,832</w:t>
                        <w:tab/>
                        <w:t>4,165</w:t>
                        <w:tab/>
                        <w:t>155</w:t>
                        <w:tab/>
                        <w:t>105</w:t>
                        <w:tab/>
                        <w:t>174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135</w:t>
                        <w:tab/>
                        <w:t>141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59" w:val="left" w:leader="none"/>
                          <w:tab w:pos="1724" w:val="left" w:leader="none"/>
                          <w:tab w:pos="2585" w:val="left" w:leader="none"/>
                          <w:tab w:pos="3449" w:val="left" w:leader="none"/>
                          <w:tab w:pos="4255" w:val="left" w:leader="none"/>
                          <w:tab w:pos="5169" w:val="left" w:leader="none"/>
                          <w:tab w:pos="5887" w:val="left" w:leader="none"/>
                          <w:tab w:pos="6495" w:val="left" w:leader="none"/>
                          <w:tab w:pos="7214" w:val="left" w:leader="none"/>
                          <w:tab w:pos="7934" w:val="left" w:leader="none"/>
                          <w:tab w:pos="8723" w:val="left" w:leader="none"/>
                        </w:tabs>
                        <w:spacing w:before="10"/>
                        <w:ind w:left="10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2,902</w:t>
                        <w:tab/>
                        <w:t>3,479</w:t>
                        <w:tab/>
                        <w:t>3,442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3,771</w:t>
                        <w:tab/>
                        <w:t>3,682</w:t>
                        <w:tab/>
                        <w:t>3,347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90</w:t>
                        <w:tab/>
                        <w:t>102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112</w:t>
                        <w:tab/>
                        <w:t>127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28" w:val="left" w:leader="none"/>
                          <w:tab w:pos="1892" w:val="left" w:leader="none"/>
                          <w:tab w:pos="2753" w:val="left" w:leader="none"/>
                          <w:tab w:pos="3617" w:val="left" w:leader="none"/>
                          <w:tab w:pos="4422" w:val="left" w:leader="none"/>
                          <w:tab w:pos="5170" w:val="left" w:leader="none"/>
                          <w:tab w:pos="5999" w:val="left" w:leader="none"/>
                          <w:tab w:pos="6607" w:val="left" w:leader="none"/>
                          <w:tab w:pos="7327" w:val="left" w:leader="none"/>
                          <w:tab w:pos="8159" w:val="left" w:leader="none"/>
                          <w:tab w:pos="8837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273</w:t>
                        <w:tab/>
                        <w:t>318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313</w:t>
                        <w:tab/>
                        <w:t>267</w:t>
                        <w:tab/>
                        <w:t>276</w:t>
                        <w:tab/>
                        <w:t>218</w:t>
                        <w:tab/>
                        <w:t>16</w:t>
                        <w:tab/>
                        <w:t>8</w:t>
                        <w:tab/>
                        <w:t>13</w:t>
                        <w:tab/>
                        <w:t>10</w:t>
                        <w:tab/>
                        <w:t>8</w:t>
                        <w:tab/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2" w:val="left" w:leader="none"/>
                          <w:tab w:pos="1614" w:val="left" w:leader="none"/>
                          <w:tab w:pos="2476" w:val="left" w:leader="none"/>
                          <w:tab w:pos="3339" w:val="left" w:leader="none"/>
                          <w:tab w:pos="5060" w:val="left" w:leader="none"/>
                          <w:tab w:pos="5777" w:val="left" w:leader="none"/>
                          <w:tab w:pos="6497" w:val="left" w:leader="none"/>
                          <w:tab w:pos="7217" w:val="left" w:leader="none"/>
                          <w:tab w:pos="7937" w:val="left" w:leader="none"/>
                          <w:tab w:pos="8726" w:val="left" w:leader="none"/>
                        </w:tabs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10,412</w:t>
                        <w:tab/>
                        <w:t>9,627</w:t>
                        <w:tab/>
                        <w:t>11,705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11,608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11,882  </w:t>
                      </w:r>
                      <w:r>
                        <w:rPr>
                          <w:rFonts w:ascii="Arial"/>
                          <w:b/>
                          <w:color w:val="006699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10,387</w:t>
                        <w:tab/>
                        <w:t>356</w:t>
                        <w:tab/>
                        <w:t>298</w:t>
                        <w:tab/>
                        <w:t>402</w:t>
                        <w:tab/>
                        <w:t>348</w:t>
                        <w:tab/>
                        <w:t>369</w:t>
                        <w:tab/>
                        <w:t>322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after="0" w:line="240" w:lineRule="auto"/>
        <w:rPr>
          <w:rFonts w:ascii="Arial" w:hAnsi="Arial" w:cs="Arial" w:eastAsia="Arial"/>
          <w:sz w:val="28"/>
          <w:szCs w:val="28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tabs>
          <w:tab w:pos="8559" w:val="left" w:leader="none"/>
        </w:tabs>
        <w:spacing w:before="0"/>
        <w:ind w:left="427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7.580002pt;margin-top:.079749pt;width:495.9pt;height:96.1pt;mso-position-horizontal-relative:page;mso-position-vertical-relative:paragraph;z-index:54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8"/>
                    <w:gridCol w:w="697"/>
                    <w:gridCol w:w="697"/>
                    <w:gridCol w:w="697"/>
                    <w:gridCol w:w="697"/>
                    <w:gridCol w:w="696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90"/>
                  </w:tblGrid>
                  <w:tr>
                    <w:trPr>
                      <w:trHeight w:val="481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10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29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492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1,307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409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0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1,489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1,020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1,371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1,385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1,276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2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1,159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1,217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1,141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1,039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1,144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Loreto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86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29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3,712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3,926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3,366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3,230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3,191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2,608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pacing w:val="-1"/>
          <w:sz w:val="20"/>
        </w:rPr>
        <w:t>Adopciones</w:t>
        <w:tab/>
        <w:t>Matrimonios</w:t>
      </w:r>
      <w:r>
        <w:rPr>
          <w:rFonts w:ascii="Arial"/>
          <w:sz w:val="20"/>
        </w:rPr>
      </w:r>
    </w:p>
    <w:p>
      <w:pPr>
        <w:spacing w:before="74"/>
        <w:ind w:left="2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b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9751" w:space="40"/>
            <w:col w:w="3029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5"/>
            <wp:effectExtent l="0" t="0" r="0" b="0"/>
            <wp:docPr id="61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5"/>
            <wp:effectExtent l="0" t="0" r="0" b="0"/>
            <wp:docPr id="63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5"/>
            <wp:effectExtent l="0" t="0" r="0" b="0"/>
            <wp:docPr id="65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084142" cy="5905"/>
            <wp:effectExtent l="0" t="0" r="0" b="0"/>
            <wp:docPr id="67" name="image3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8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42" cy="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tabs>
          <w:tab w:pos="8554" w:val="left" w:leader="none"/>
        </w:tabs>
        <w:spacing w:before="0"/>
        <w:ind w:left="43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47.580002pt;margin-top:.079763pt;width:495.9pt;height:96.05pt;mso-position-horizontal-relative:page;mso-position-vertical-relative:paragraph;z-index:55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98"/>
                    <w:gridCol w:w="697"/>
                    <w:gridCol w:w="697"/>
                    <w:gridCol w:w="697"/>
                    <w:gridCol w:w="697"/>
                    <w:gridCol w:w="696"/>
                    <w:gridCol w:w="720"/>
                    <w:gridCol w:w="720"/>
                    <w:gridCol w:w="720"/>
                    <w:gridCol w:w="720"/>
                    <w:gridCol w:w="720"/>
                    <w:gridCol w:w="720"/>
                    <w:gridCol w:w="790"/>
                  </w:tblGrid>
                  <w:tr>
                    <w:trPr>
                      <w:trHeight w:val="48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Municipio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10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1999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2003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10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2004</w:t>
                        </w: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position w:val="10"/>
                            <w:sz w:val="13"/>
                          </w:rPr>
                          <w:t>1/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29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Comondú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4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Mulegé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177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Paz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229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1,041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1,006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1,096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931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Cabos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71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96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255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316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0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290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2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Loreto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9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47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129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B.C.Sur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348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5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298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478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469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8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405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3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z w:val="20"/>
                          </w:rPr>
                          <w:t>394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1,653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1,372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1,780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1,723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4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1,872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5" w:space="0" w:color="000000"/>
                          <w:left w:val="single" w:sz="5" w:space="0" w:color="000000"/>
                          <w:bottom w:val="nil" w:sz="6" w:space="0" w:color="auto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699"/>
                            <w:spacing w:val="-1"/>
                            <w:sz w:val="20"/>
                          </w:rPr>
                          <w:t>1,585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006699"/>
          <w:spacing w:val="-1"/>
          <w:sz w:val="20"/>
        </w:rPr>
        <w:t>Divorcios</w:t>
        <w:tab/>
      </w:r>
      <w:r>
        <w:rPr>
          <w:rFonts w:ascii="Arial"/>
          <w:b/>
          <w:color w:val="006699"/>
          <w:sz w:val="20"/>
        </w:rPr>
        <w:t>Defunciones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spacing w:before="0"/>
        <w:ind w:left="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...Continuación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9758" w:space="40"/>
            <w:col w:w="3022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6"/>
            <wp:effectExtent l="0" t="0" r="0" b="0"/>
            <wp:docPr id="69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9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6"/>
            <wp:effectExtent l="0" t="0" r="0" b="0"/>
            <wp:docPr id="71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9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6"/>
            <wp:effectExtent l="0" t="0" r="0" b="0"/>
            <wp:docPr id="73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9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" w:lineRule="atLeast"/>
        <w:ind w:left="144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drawing>
          <wp:inline distT="0" distB="0" distL="0" distR="0">
            <wp:extent cx="6280405" cy="6096"/>
            <wp:effectExtent l="0" t="0" r="0" b="0"/>
            <wp:docPr id="75" name="image3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49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40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0" w:lineRule="atLeast"/>
        <w:ind w:left="10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8.75pt;height:106.6pt;mso-position-horizontal-relative:char;mso-position-vertical-relative:line" coordorigin="0,0" coordsize="10775,2132">
            <v:group style="position:absolute;left:1303;top:206;width:2;height:1920" coordorigin="1303,206" coordsize="2,1920">
              <v:shape style="position:absolute;left:1303;top:206;width:2;height:1920" coordorigin="1303,206" coordsize="0,1920" path="m1303,206l1303,2126e" filled="false" stroked="true" strokeweight=".580pt" strokecolor="#000000">
                <v:path arrowok="t"/>
              </v:shape>
            </v:group>
            <v:group style="position:absolute;left:5593;top:206;width:2;height:1920" coordorigin="5593,206" coordsize="2,1920">
              <v:shape style="position:absolute;left:5593;top:206;width:2;height:1920" coordorigin="5593,206" coordsize="0,1920" path="m5593,206l5593,2126e" filled="false" stroked="true" strokeweight=".580pt" strokecolor="#000000">
                <v:path arrowok="t"/>
              </v:shape>
            </v:group>
            <v:group style="position:absolute;left:1298;top:441;width:9466;height:2" coordorigin="1298,441" coordsize="9466,2">
              <v:shape style="position:absolute;left:1298;top:441;width:9466;height:2" coordorigin="1298,441" coordsize="9466,0" path="m1298,441l10764,441e" filled="false" stroked="true" strokeweight=".580pt" strokecolor="#000000">
                <v:path arrowok="t"/>
              </v:shape>
            </v:group>
            <v:group style="position:absolute;left:1999;top:446;width:2;height:1680" coordorigin="1999,446" coordsize="2,1680">
              <v:shape style="position:absolute;left:1999;top:446;width:2;height:1680" coordorigin="1999,446" coordsize="0,1680" path="m1999,446l1999,2126e" filled="false" stroked="true" strokeweight=".580pt" strokecolor="#000000">
                <v:path arrowok="t"/>
              </v:shape>
            </v:group>
            <v:group style="position:absolute;left:2696;top:446;width:2;height:1680" coordorigin="2696,446" coordsize="2,1680">
              <v:shape style="position:absolute;left:2696;top:446;width:2;height:1680" coordorigin="2696,446" coordsize="0,1680" path="m2696,446l2696,2126e" filled="false" stroked="true" strokeweight=".580pt" strokecolor="#000000">
                <v:path arrowok="t"/>
              </v:shape>
            </v:group>
            <v:group style="position:absolute;left:3393;top:446;width:2;height:1680" coordorigin="3393,446" coordsize="2,1680">
              <v:shape style="position:absolute;left:3393;top:446;width:2;height:1680" coordorigin="3393,446" coordsize="0,1680" path="m3393,446l3393,2126e" filled="false" stroked="true" strokeweight=".580pt" strokecolor="#000000">
                <v:path arrowok="t"/>
              </v:shape>
            </v:group>
            <v:group style="position:absolute;left:4091;top:446;width:2;height:1680" coordorigin="4091,446" coordsize="2,1680">
              <v:shape style="position:absolute;left:4091;top:446;width:2;height:1680" coordorigin="4091,446" coordsize="0,1680" path="m4091,446l4091,2126e" filled="false" stroked="true" strokeweight=".580pt" strokecolor="#000000">
                <v:path arrowok="t"/>
              </v:shape>
            </v:group>
            <v:group style="position:absolute;left:4788;top:446;width:2;height:1680" coordorigin="4788,446" coordsize="2,1680">
              <v:shape style="position:absolute;left:4788;top:446;width:2;height:1680" coordorigin="4788,446" coordsize="0,1680" path="m4788,446l4788,2126e" filled="false" stroked="true" strokeweight=".580pt" strokecolor="#000000">
                <v:path arrowok="t"/>
              </v:shape>
            </v:group>
            <v:group style="position:absolute;left:6456;top:446;width:2;height:1680" coordorigin="6456,446" coordsize="2,1680">
              <v:shape style="position:absolute;left:6456;top:446;width:2;height:1680" coordorigin="6456,446" coordsize="0,1680" path="m6456,446l6456,2126e" filled="false" stroked="true" strokeweight=".580pt" strokecolor="#000000">
                <v:path arrowok="t"/>
              </v:shape>
            </v:group>
            <v:group style="position:absolute;left:7319;top:446;width:2;height:1680" coordorigin="7319,446" coordsize="2,1680">
              <v:shape style="position:absolute;left:7319;top:446;width:2;height:1680" coordorigin="7319,446" coordsize="0,1680" path="m7319,446l7319,2126e" filled="false" stroked="true" strokeweight=".580pt" strokecolor="#000000">
                <v:path arrowok="t"/>
              </v:shape>
            </v:group>
            <v:group style="position:absolute;left:8181;top:446;width:2;height:1680" coordorigin="8181,446" coordsize="2,1680">
              <v:shape style="position:absolute;left:8181;top:446;width:2;height:1680" coordorigin="8181,446" coordsize="0,1680" path="m8181,446l8181,2126e" filled="false" stroked="true" strokeweight=".580pt" strokecolor="#000000">
                <v:path arrowok="t"/>
              </v:shape>
            </v:group>
            <v:group style="position:absolute;left:9044;top:446;width:2;height:1680" coordorigin="9044,446" coordsize="2,1680">
              <v:shape style="position:absolute;left:9044;top:446;width:2;height:1680" coordorigin="9044,446" coordsize="0,1680" path="m9044,446l9044,2126e" filled="false" stroked="true" strokeweight=".580pt" strokecolor="#000000">
                <v:path arrowok="t"/>
              </v:shape>
            </v:group>
            <v:group style="position:absolute;left:9907;top:446;width:2;height:1680" coordorigin="9907,446" coordsize="2,1680">
              <v:shape style="position:absolute;left:9907;top:446;width:2;height:1680" coordorigin="9907,446" coordsize="0,1680" path="m9907,446l9907,2126e" filled="false" stroked="true" strokeweight=".580pt" strokecolor="#000000">
                <v:path arrowok="t"/>
              </v:shape>
            </v:group>
            <v:group style="position:absolute;left:11;top:681;width:10754;height:2" coordorigin="11,681" coordsize="10754,2">
              <v:shape style="position:absolute;left:11;top:681;width:10754;height:2" coordorigin="11,681" coordsize="10754,0" path="m11,681l10764,681e" filled="false" stroked="true" strokeweight=".580pt" strokecolor="#000000">
                <v:path arrowok="t"/>
              </v:shape>
              <v:shape style="position:absolute;left:11;top:916;width:10756;height:10" type="#_x0000_t75" stroked="false">
                <v:imagedata r:id="rId390" o:title=""/>
              </v:shape>
              <v:shape style="position:absolute;left:11;top:1156;width:10756;height:10" type="#_x0000_t75" stroked="false">
                <v:imagedata r:id="rId390" o:title=""/>
              </v:shape>
              <v:shape style="position:absolute;left:11;top:1396;width:10756;height:10" type="#_x0000_t75" stroked="false">
                <v:imagedata r:id="rId390" o:title=""/>
              </v:shape>
              <v:shape style="position:absolute;left:11;top:1636;width:10756;height:10" type="#_x0000_t75" stroked="false">
                <v:imagedata r:id="rId390" o:title=""/>
              </v:shape>
            </v:group>
            <v:group style="position:absolute;left:11;top:1886;width:10754;height:2" coordorigin="11,1886" coordsize="10754,2">
              <v:shape style="position:absolute;left:11;top:1886;width:10754;height:2" coordorigin="11,1886" coordsize="10754,0" path="m11,1886l10764,1886e" filled="false" stroked="true" strokeweight="1.06pt" strokecolor="#999999">
                <v:path arrowok="t"/>
              </v:shape>
              <v:shape style="position:absolute;left:9140;top:0;width:1498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....Continuación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;top:349;width:1040;height:1772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05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Municipio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2" w:lineRule="auto" w:before="130"/>
                        <w:ind w:left="0" w:right="1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Comondú Mulegé 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Paz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B.C.Sur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02;top:229;width:129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Inscripciones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42;top:229;width:479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Total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428;top:427;width:9273;height:1694" type="#_x0000_t202" filled="false" stroked="false">
                <v:textbox inset="0,0,0,0">
                  <w:txbxContent>
                    <w:p>
                      <w:pPr>
                        <w:tabs>
                          <w:tab w:pos="697" w:val="left" w:leader="none"/>
                          <w:tab w:pos="1394" w:val="left" w:leader="none"/>
                          <w:tab w:pos="2088" w:val="left" w:leader="none"/>
                          <w:tab w:pos="2787" w:val="left" w:leader="none"/>
                          <w:tab w:pos="3484" w:val="left" w:leader="none"/>
                          <w:tab w:pos="4372" w:val="left" w:leader="none"/>
                          <w:tab w:pos="5235" w:val="left" w:leader="none"/>
                          <w:tab w:pos="6096" w:val="left" w:leader="none"/>
                          <w:tab w:pos="6960" w:val="left" w:leader="none"/>
                          <w:tab w:pos="7824" w:val="left" w:leader="none"/>
                          <w:tab w:pos="8633" w:val="left" w:leader="none"/>
                        </w:tabs>
                        <w:spacing w:line="24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position w:val="10"/>
                          <w:sz w:val="13"/>
                        </w:rPr>
                        <w:t>1/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  <w:tab/>
                        <w:t>2000</w:t>
                        <w:tab/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975" w:val="left" w:leader="none"/>
                          <w:tab w:pos="1672" w:val="left" w:leader="none"/>
                          <w:tab w:pos="2366" w:val="left" w:leader="none"/>
                          <w:tab w:pos="3065" w:val="left" w:leader="none"/>
                          <w:tab w:pos="3870" w:val="left" w:leader="none"/>
                          <w:tab w:pos="4454" w:val="left" w:leader="none"/>
                          <w:tab w:pos="5317" w:val="left" w:leader="none"/>
                          <w:tab w:pos="6179" w:val="left" w:leader="none"/>
                          <w:tab w:pos="7043" w:val="left" w:leader="none"/>
                          <w:tab w:pos="7907" w:val="left" w:leader="none"/>
                          <w:tab w:pos="8770" w:val="left" w:leader="none"/>
                        </w:tabs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200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97</w:t>
                        <w:tab/>
                        <w:t>61</w:t>
                        <w:tab/>
                        <w:t>19</w:t>
                        <w:tab/>
                        <w:t>45</w:t>
                        <w:tab/>
                        <w:t>43</w:t>
                        <w:tab/>
                        <w:t>2,675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3,110</w:t>
                        <w:tab/>
                        <w:t>2,550</w:t>
                        <w:tab/>
                        <w:t>2,430</w:t>
                        <w:tab/>
                        <w:t>2,546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2,113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087" w:val="left" w:leader="none"/>
                          <w:tab w:pos="1784" w:val="left" w:leader="none"/>
                          <w:tab w:pos="2479" w:val="left" w:leader="none"/>
                          <w:tab w:pos="3066" w:val="left" w:leader="none"/>
                          <w:tab w:pos="3982" w:val="left" w:leader="none"/>
                          <w:tab w:pos="4455" w:val="left" w:leader="none"/>
                          <w:tab w:pos="5318" w:val="left" w:leader="none"/>
                          <w:tab w:pos="6180" w:val="left" w:leader="none"/>
                          <w:tab w:pos="7044" w:val="left" w:leader="none"/>
                          <w:tab w:pos="7908" w:val="left" w:leader="none"/>
                          <w:tab w:pos="8771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21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5</w:t>
                        <w:tab/>
                        <w:t>1</w:t>
                        <w:tab/>
                        <w:t>9</w:t>
                        <w:tab/>
                        <w:t>10</w:t>
                        <w:tab/>
                        <w:t>8</w:t>
                        <w:tab/>
                        <w:t>2,078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1,617</w:t>
                        <w:tab/>
                        <w:t>2,109</w:t>
                        <w:tab/>
                        <w:t>1,910</w:t>
                        <w:tab/>
                        <w:t>2,019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1,650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671" w:val="left" w:leader="none"/>
                          <w:tab w:pos="2477" w:val="left" w:leader="none"/>
                          <w:tab w:pos="3064" w:val="left" w:leader="none"/>
                          <w:tab w:pos="3980" w:val="left" w:leader="none"/>
                          <w:tab w:pos="4453" w:val="left" w:leader="none"/>
                          <w:tab w:pos="5316" w:val="left" w:leader="none"/>
                          <w:tab w:pos="6178" w:val="left" w:leader="none"/>
                          <w:tab w:pos="7042" w:val="left" w:leader="none"/>
                          <w:tab w:pos="7906" w:val="left" w:leader="none"/>
                          <w:tab w:pos="8769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34</w:t>
                        <w:tab/>
                        <w:t>25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13</w:t>
                        <w:tab/>
                        <w:t>7</w:t>
                        <w:tab/>
                        <w:t>12</w:t>
                        <w:tab/>
                        <w:t>4</w:t>
                        <w:tab/>
                        <w:t>7,117</w:t>
                        <w:tab/>
                        <w:t>5,343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7,631</w:t>
                        <w:tab/>
                        <w:t>7,415</w:t>
                        <w:tab/>
                        <w:t>7,582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6,358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3" w:val="left" w:leader="none"/>
                          <w:tab w:pos="1670" w:val="left" w:leader="none"/>
                          <w:tab w:pos="2365" w:val="left" w:leader="none"/>
                          <w:tab w:pos="3063" w:val="left" w:leader="none"/>
                          <w:tab w:pos="3868" w:val="left" w:leader="none"/>
                          <w:tab w:pos="4452" w:val="left" w:leader="none"/>
                          <w:tab w:pos="5315" w:val="left" w:leader="none"/>
                          <w:tab w:pos="6177" w:val="left" w:leader="none"/>
                          <w:tab w:pos="7041" w:val="left" w:leader="none"/>
                          <w:tab w:pos="7905" w:val="left" w:leader="none"/>
                          <w:tab w:pos="8768" w:val="left" w:leader="none"/>
                        </w:tabs>
                        <w:spacing w:before="10"/>
                        <w:ind w:left="27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16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34</w:t>
                        <w:tab/>
                        <w:t>22</w:t>
                        <w:tab/>
                        <w:t>36</w:t>
                        <w:tab/>
                        <w:t>26</w:t>
                        <w:tab/>
                        <w:t>18</w:t>
                        <w:tab/>
                        <w:t>4,467</w:t>
                        <w:tab/>
                        <w:t>5,176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5,095</w:t>
                        <w:tab/>
                        <w:t>5,340</w:t>
                        <w:tab/>
                        <w:t>5,292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4,935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974" w:val="left" w:leader="none"/>
                          <w:tab w:pos="1671" w:val="left" w:leader="none"/>
                          <w:tab w:pos="2478" w:val="left" w:leader="none"/>
                          <w:tab w:pos="3176" w:val="left" w:leader="none"/>
                          <w:tab w:pos="3981" w:val="left" w:leader="none"/>
                          <w:tab w:pos="4621" w:val="left" w:leader="none"/>
                          <w:tab w:pos="5484" w:val="left" w:leader="none"/>
                          <w:tab w:pos="6345" w:val="left" w:leader="none"/>
                          <w:tab w:pos="7209" w:val="left" w:leader="none"/>
                          <w:tab w:pos="8073" w:val="left" w:leader="none"/>
                          <w:tab w:pos="8936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23</w:t>
                        <w:tab/>
                        <w:t>15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31</w:t>
                        <w:tab/>
                        <w:t>0</w:t>
                        <w:tab/>
                        <w:t>0</w:t>
                        <w:tab/>
                        <w:t>0</w:t>
                        <w:tab/>
                        <w:t>470</w:t>
                        <w:tab/>
                        <w:t>470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514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379</w:t>
                        <w:tab/>
                      </w:r>
                      <w:r>
                        <w:rPr>
                          <w:rFonts w:ascii="Arial"/>
                          <w:b/>
                          <w:w w:val="95"/>
                          <w:sz w:val="20"/>
                        </w:rPr>
                        <w:t>394</w:t>
                        <w:tab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339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863" w:val="left" w:leader="none"/>
                          <w:tab w:pos="1560" w:val="left" w:leader="none"/>
                          <w:tab w:pos="2367" w:val="left" w:leader="none"/>
                          <w:tab w:pos="3065" w:val="left" w:leader="none"/>
                          <w:tab w:pos="3870" w:val="left" w:leader="none"/>
                          <w:tab w:pos="4343" w:val="left" w:leader="none"/>
                          <w:tab w:pos="5205" w:val="left" w:leader="none"/>
                          <w:tab w:pos="6066" w:val="left" w:leader="none"/>
                          <w:tab w:pos="6930" w:val="left" w:leader="none"/>
                          <w:tab w:pos="7795" w:val="left" w:leader="none"/>
                          <w:tab w:pos="8657" w:val="left" w:leader="none"/>
                        </w:tabs>
                        <w:spacing w:line="226" w:lineRule="exact" w:before="21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294</w:t>
                        <w:tab/>
                        <w:t>176</w:t>
                        <w:tab/>
                        <w:t>128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71</w:t>
                        <w:tab/>
                        <w:t>93</w:t>
                        <w:tab/>
                        <w:t>73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16,807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15,716</w:t>
                        <w:tab/>
                        <w:t>17,899</w:t>
                        <w:tab/>
                        <w:t>17,474</w:t>
                        <w:tab/>
                        <w:t>17,833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15,395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1621" w:right="1306"/>
        <w:jc w:val="left"/>
        <w:rPr>
          <w:b w:val="0"/>
          <w:bCs w:val="0"/>
        </w:rPr>
      </w:pPr>
      <w:r>
        <w:rPr>
          <w:spacing w:val="-1"/>
        </w:rPr>
        <w:t>Fuente:</w:t>
      </w:r>
      <w:r>
        <w:rPr/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General,</w:t>
      </w:r>
      <w:r>
        <w:rPr>
          <w:spacing w:val="1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Público</w:t>
      </w:r>
      <w:r>
        <w:rPr/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Propiedad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Comercio,</w:t>
      </w:r>
      <w:r>
        <w:rPr>
          <w:spacing w:val="1"/>
        </w:rPr>
        <w:t> </w:t>
      </w:r>
      <w:r>
        <w:rPr>
          <w:spacing w:val="-1"/>
        </w:rPr>
        <w:t>Registro</w:t>
      </w:r>
      <w:r>
        <w:rPr/>
        <w:t> </w:t>
      </w:r>
      <w:r>
        <w:rPr>
          <w:spacing w:val="-1"/>
        </w:rPr>
        <w:t>Civil</w:t>
      </w:r>
      <w:r>
        <w:rPr>
          <w:spacing w:val="1"/>
        </w:rPr>
        <w:t> </w:t>
      </w:r>
      <w:r>
        <w:rPr/>
        <w:t>y</w:t>
      </w:r>
      <w:r>
        <w:rPr>
          <w:spacing w:val="34"/>
        </w:rPr>
        <w:t> </w:t>
      </w:r>
      <w:r>
        <w:rPr>
          <w:spacing w:val="-2"/>
        </w:rPr>
        <w:t>Archivo</w:t>
      </w:r>
      <w:r>
        <w:rPr/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Notarias,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Coordinación</w:t>
      </w:r>
      <w:r>
        <w:rPr/>
        <w:t> </w:t>
      </w:r>
      <w:r>
        <w:rPr>
          <w:spacing w:val="-1"/>
        </w:rPr>
        <w:t>de</w:t>
      </w:r>
      <w:r>
        <w:rPr>
          <w:spacing w:val="108"/>
        </w:rPr>
        <w:t> </w:t>
      </w:r>
      <w:r>
        <w:rPr/>
        <w:t>Oficialías.</w:t>
      </w:r>
      <w:r>
        <w:rPr>
          <w:b w:val="0"/>
        </w:rPr>
      </w:r>
    </w:p>
    <w:p>
      <w:pPr>
        <w:pStyle w:val="BodyText"/>
        <w:spacing w:line="240" w:lineRule="auto"/>
        <w:ind w:left="1621" w:right="0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preliminares, de </w:t>
      </w:r>
      <w:r>
        <w:rPr>
          <w:spacing w:val="-1"/>
        </w:rPr>
        <w:t>enero</w:t>
      </w:r>
      <w:r>
        <w:rPr/>
        <w:t> a octubre del </w:t>
      </w:r>
      <w:r>
        <w:rPr>
          <w:spacing w:val="-1"/>
        </w:rPr>
        <w:t>2004.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spacing w:line="240" w:lineRule="auto"/>
        <w:ind w:left="181" w:right="0"/>
        <w:jc w:val="left"/>
        <w:rPr>
          <w:b w:val="0"/>
          <w:bCs w:val="0"/>
        </w:rPr>
      </w:pPr>
      <w:r>
        <w:rPr>
          <w:color w:val="006699"/>
        </w:rPr>
        <w:t>INVERSIÓN</w:t>
      </w:r>
      <w:r>
        <w:rPr>
          <w:color w:val="006699"/>
          <w:spacing w:val="-23"/>
        </w:rPr>
        <w:t> </w:t>
      </w:r>
      <w:r>
        <w:rPr>
          <w:color w:val="006699"/>
          <w:spacing w:val="-1"/>
        </w:rPr>
        <w:t>GLOBAL</w:t>
      </w:r>
      <w:r>
        <w:rPr>
          <w:b w:val="0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7"/>
          <w:szCs w:val="17"/>
        </w:rPr>
      </w:pPr>
    </w:p>
    <w:p>
      <w:pPr>
        <w:pStyle w:val="Heading2"/>
        <w:spacing w:line="240" w:lineRule="auto" w:before="74"/>
        <w:ind w:left="5615" w:right="3468" w:hanging="1890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aplicada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1999- 2004</w:t>
      </w:r>
      <w:r>
        <w:rPr>
          <w:spacing w:val="24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tbl>
      <w:tblPr>
        <w:tblW w:w="0" w:type="auto"/>
        <w:jc w:val="left"/>
        <w:tblInd w:w="13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8"/>
        <w:gridCol w:w="1308"/>
        <w:gridCol w:w="1554"/>
        <w:gridCol w:w="1480"/>
        <w:gridCol w:w="1448"/>
        <w:gridCol w:w="1308"/>
        <w:gridCol w:w="1301"/>
      </w:tblGrid>
      <w:tr>
        <w:trPr>
          <w:trHeight w:val="264" w:hRule="exact"/>
        </w:trPr>
        <w:tc>
          <w:tcPr>
            <w:tcW w:w="163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8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Estado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2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1999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right="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4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z w:val="20"/>
              </w:rPr>
              <w:t>2003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3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2004</w:t>
            </w:r>
            <w:r>
              <w:rPr>
                <w:rFonts w:ascii="Arial"/>
                <w:b/>
                <w:color w:val="006699"/>
                <w:spacing w:val="-1"/>
                <w:position w:val="10"/>
                <w:sz w:val="13"/>
              </w:rPr>
              <w:t>1/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240" w:hRule="exact"/>
        </w:trPr>
        <w:tc>
          <w:tcPr>
            <w:tcW w:w="16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6,915,270.5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2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7,115,621.1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7,524,530.0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1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8,054,291.4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8,448,958.1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10,526,427.4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60" w:lineRule="exact"/>
        <w:ind w:left="1441" w:right="4322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158" w:lineRule="exact"/>
        <w:ind w:left="144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441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 </w:t>
      </w:r>
      <w:r>
        <w:rPr/>
        <w:t>las cifras de los </w:t>
      </w:r>
      <w:r>
        <w:rPr>
          <w:spacing w:val="1"/>
        </w:rPr>
        <w:t> </w:t>
      </w:r>
      <w:r>
        <w:rPr/>
        <w:t>años 2002 y</w:t>
      </w:r>
      <w:r>
        <w:rPr>
          <w:spacing w:val="-5"/>
        </w:rPr>
        <w:t> </w:t>
      </w:r>
      <w:r>
        <w:rPr/>
        <w:t>2003.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Heading2"/>
        <w:spacing w:line="240" w:lineRule="auto"/>
        <w:ind w:left="5615" w:right="3468" w:hanging="1863"/>
        <w:jc w:val="left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aplicada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1999-2004</w:t>
      </w:r>
      <w:r>
        <w:rPr>
          <w:spacing w:val="23"/>
        </w:rPr>
        <w:t> </w:t>
      </w:r>
      <w:r>
        <w:rPr>
          <w:spacing w:val="-1"/>
        </w:rPr>
        <w:t>(miles </w:t>
      </w:r>
      <w:r>
        <w:rPr/>
        <w:t>de</w:t>
      </w:r>
      <w:r>
        <w:rPr>
          <w:spacing w:val="-1"/>
        </w:rPr>
        <w:t> </w:t>
      </w:r>
      <w:r>
        <w:rPr/>
        <w:t>pesos)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0"/>
        <w:ind w:left="32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271.200012pt;margin-top:.849735pt;width:361.6pt;height:159.15pt;mso-position-horizontal-relative:page;mso-position-vertical-relative:paragraph;z-index:55240" coordorigin="5424,17" coordsize="7232,3183">
            <v:group style="position:absolute;left:5782;top:1347;width:596;height:1793" coordorigin="5782,1347" coordsize="596,1793">
              <v:shape style="position:absolute;left:5782;top:1347;width:596;height:1793" coordorigin="5782,1347" coordsize="596,1793" path="m6377,1347l6377,3139,5782,3139,5782,1347,6377,1347xe" filled="true" fillcolor="#ffffcc" stroked="false">
                <v:path arrowok="t"/>
                <v:fill type="solid"/>
              </v:shape>
            </v:group>
            <v:group style="position:absolute;left:5782;top:1347;width:596;height:1793" coordorigin="5782,1347" coordsize="596,1793">
              <v:shape style="position:absolute;left:5782;top:1347;width:596;height:1793" coordorigin="5782,1347" coordsize="596,1793" path="m6377,1347l6377,3139,5782,3139,5782,1347,6377,1347xe" filled="false" stroked="true" strokeweight=".96pt" strokecolor="#000000">
                <v:path arrowok="t"/>
              </v:shape>
            </v:group>
            <v:group style="position:absolute;left:6974;top:1294;width:598;height:1846" coordorigin="6974,1294" coordsize="598,1846">
              <v:shape style="position:absolute;left:6974;top:1294;width:598;height:1846" coordorigin="6974,1294" coordsize="598,1846" path="m7572,1294l7572,3139,6974,3139,6974,1294,7572,1294xe" filled="true" fillcolor="#ffffcc" stroked="false">
                <v:path arrowok="t"/>
                <v:fill type="solid"/>
              </v:shape>
            </v:group>
            <v:group style="position:absolute;left:6974;top:1294;width:598;height:1846" coordorigin="6974,1294" coordsize="598,1846">
              <v:shape style="position:absolute;left:6974;top:1294;width:598;height:1846" coordorigin="6974,1294" coordsize="598,1846" path="m7572,1294l7572,3139,6974,3139,6974,1294,7572,1294xe" filled="false" stroked="true" strokeweight=".96pt" strokecolor="#000000">
                <v:path arrowok="t"/>
              </v:shape>
            </v:group>
            <v:group style="position:absolute;left:8170;top:1188;width:596;height:1952" coordorigin="8170,1188" coordsize="596,1952">
              <v:shape style="position:absolute;left:8170;top:1188;width:596;height:1952" coordorigin="8170,1188" coordsize="596,1952" path="m8765,1188l8765,3139,8170,3139,8170,1188,8765,1188xe" filled="true" fillcolor="#ffffcc" stroked="false">
                <v:path arrowok="t"/>
                <v:fill type="solid"/>
              </v:shape>
            </v:group>
            <v:group style="position:absolute;left:8170;top:1188;width:596;height:1952" coordorigin="8170,1188" coordsize="596,1952">
              <v:shape style="position:absolute;left:8170;top:1188;width:596;height:1952" coordorigin="8170,1188" coordsize="596,1952" path="m8765,1188l8765,3139,8170,3139,8170,1188,8765,1188xe" filled="false" stroked="true" strokeweight=".96pt" strokecolor="#000000">
                <v:path arrowok="t"/>
              </v:shape>
            </v:group>
            <v:group style="position:absolute;left:9362;top:1049;width:596;height:2091" coordorigin="9362,1049" coordsize="596,2091">
              <v:shape style="position:absolute;left:9362;top:1049;width:596;height:2091" coordorigin="9362,1049" coordsize="596,2091" path="m9958,1049l9958,3139,9362,3139,9362,1049,9958,1049xe" filled="true" fillcolor="#ffffcc" stroked="false">
                <v:path arrowok="t"/>
                <v:fill type="solid"/>
              </v:shape>
            </v:group>
            <v:group style="position:absolute;left:9362;top:1049;width:596;height:2091" coordorigin="9362,1049" coordsize="596,2091">
              <v:shape style="position:absolute;left:9362;top:1049;width:596;height:2091" coordorigin="9362,1049" coordsize="596,2091" path="m9958,1049l9958,3139,9362,3139,9362,1049,9958,1049xe" filled="false" stroked="true" strokeweight=".96pt" strokecolor="#000000">
                <v:path arrowok="t"/>
              </v:shape>
            </v:group>
            <v:group style="position:absolute;left:10555;top:948;width:598;height:2192" coordorigin="10555,948" coordsize="598,2192">
              <v:shape style="position:absolute;left:10555;top:948;width:598;height:2192" coordorigin="10555,948" coordsize="598,2192" path="m11153,948l11153,3139,10555,3139,10555,948,11153,948xe" filled="true" fillcolor="#ffffcc" stroked="false">
                <v:path arrowok="t"/>
                <v:fill type="solid"/>
              </v:shape>
            </v:group>
            <v:group style="position:absolute;left:10555;top:948;width:598;height:2192" coordorigin="10555,948" coordsize="598,2192">
              <v:shape style="position:absolute;left:10555;top:948;width:598;height:2192" coordorigin="10555,948" coordsize="598,2192" path="m11153,948l11153,3139,10555,3139,10555,948,11153,948xe" filled="false" stroked="true" strokeweight=".96pt" strokecolor="#000000">
                <v:path arrowok="t"/>
              </v:shape>
            </v:group>
            <v:group style="position:absolute;left:11750;top:408;width:596;height:2732" coordorigin="11750,408" coordsize="596,2732">
              <v:shape style="position:absolute;left:11750;top:408;width:596;height:2732" coordorigin="11750,408" coordsize="596,2732" path="m12346,408l12346,3139,11750,3139,11750,408,12346,408xe" filled="true" fillcolor="#ffffcc" stroked="false">
                <v:path arrowok="t"/>
                <v:fill type="solid"/>
              </v:shape>
            </v:group>
            <v:group style="position:absolute;left:11750;top:408;width:596;height:2732" coordorigin="11750,408" coordsize="596,2732">
              <v:shape style="position:absolute;left:11750;top:408;width:596;height:2732" coordorigin="11750,408" coordsize="596,2732" path="m12346,408l12346,3139,11750,3139,11750,408,12346,408xe" filled="false" stroked="true" strokeweight=".96pt" strokecolor="#000000">
                <v:path arrowok="t"/>
              </v:shape>
            </v:group>
            <v:group style="position:absolute;left:5484;top:27;width:2;height:3164" coordorigin="5484,27" coordsize="2,3164">
              <v:shape style="position:absolute;left:5484;top:27;width:2;height:3164" coordorigin="5484,27" coordsize="0,3164" path="m5484,27l5484,3190e" filled="false" stroked="true" strokeweight=".96pt" strokecolor="#000000">
                <v:path arrowok="t"/>
              </v:shape>
            </v:group>
            <v:group style="position:absolute;left:5434;top:3139;width:7212;height:2" coordorigin="5434,3139" coordsize="7212,2">
              <v:shape style="position:absolute;left:5434;top:3139;width:7212;height:2" coordorigin="5434,3139" coordsize="7212,0" path="m12646,3139l5434,3139e" filled="false" stroked="true" strokeweight=".96pt" strokecolor="#000000">
                <v:path arrowok="t"/>
              </v:shape>
            </v:group>
            <v:group style="position:absolute;left:5434;top:2621;width:51;height:2" coordorigin="5434,2621" coordsize="51,2">
              <v:shape style="position:absolute;left:5434;top:2621;width:51;height:2" coordorigin="5434,2621" coordsize="51,0" path="m5434,2621l5484,2621e" filled="false" stroked="true" strokeweight=".96pt" strokecolor="#000000">
                <v:path arrowok="t"/>
              </v:shape>
            </v:group>
            <v:group style="position:absolute;left:5434;top:2103;width:51;height:2" coordorigin="5434,2103" coordsize="51,2">
              <v:shape style="position:absolute;left:5434;top:2103;width:51;height:2" coordorigin="5434,2103" coordsize="51,0" path="m5434,2103l5484,2103e" filled="false" stroked="true" strokeweight=".96pt" strokecolor="#000000">
                <v:path arrowok="t"/>
              </v:shape>
            </v:group>
            <v:group style="position:absolute;left:5434;top:1584;width:51;height:2" coordorigin="5434,1584" coordsize="51,2">
              <v:shape style="position:absolute;left:5434;top:1584;width:51;height:2" coordorigin="5434,1584" coordsize="51,0" path="m5434,1584l5484,1584e" filled="false" stroked="true" strokeweight=".96pt" strokecolor="#000000">
                <v:path arrowok="t"/>
              </v:shape>
            </v:group>
            <v:group style="position:absolute;left:5434;top:1063;width:51;height:2" coordorigin="5434,1063" coordsize="51,2">
              <v:shape style="position:absolute;left:5434;top:1063;width:51;height:2" coordorigin="5434,1063" coordsize="51,0" path="m5434,1063l5484,1063e" filled="false" stroked="true" strokeweight=".96pt" strokecolor="#000000">
                <v:path arrowok="t"/>
              </v:shape>
            </v:group>
            <v:group style="position:absolute;left:5434;top:545;width:51;height:2" coordorigin="5434,545" coordsize="51,2">
              <v:shape style="position:absolute;left:5434;top:545;width:51;height:2" coordorigin="5434,545" coordsize="51,0" path="m5434,545l5484,545e" filled="false" stroked="true" strokeweight=".96pt" strokecolor="#000000">
                <v:path arrowok="t"/>
              </v:shape>
            </v:group>
            <v:group style="position:absolute;left:5434;top:27;width:51;height:2" coordorigin="5434,27" coordsize="51,2">
              <v:shape style="position:absolute;left:5434;top:27;width:51;height:2" coordorigin="5434,27" coordsize="51,0" path="m5434,27l5484,27e" filled="false" stroked="true" strokeweight=".96pt" strokecolor="#000000">
                <v:path arrowok="t"/>
              </v:shape>
            </v:group>
            <v:group style="position:absolute;left:6677;top:3139;width:2;height:51" coordorigin="6677,3139" coordsize="2,51">
              <v:shape style="position:absolute;left:6677;top:3139;width:2;height:51" coordorigin="6677,3139" coordsize="0,51" path="m6677,3190l6677,3139e" filled="false" stroked="true" strokeweight=".96pt" strokecolor="#000000">
                <v:path arrowok="t"/>
              </v:shape>
            </v:group>
            <v:group style="position:absolute;left:7872;top:3139;width:2;height:51" coordorigin="7872,3139" coordsize="2,51">
              <v:shape style="position:absolute;left:7872;top:3139;width:2;height:51" coordorigin="7872,3139" coordsize="0,51" path="m7872,3190l7872,3139e" filled="false" stroked="true" strokeweight=".96pt" strokecolor="#000000">
                <v:path arrowok="t"/>
              </v:shape>
            </v:group>
            <v:group style="position:absolute;left:9065;top:3139;width:2;height:51" coordorigin="9065,3139" coordsize="2,51">
              <v:shape style="position:absolute;left:9065;top:3139;width:2;height:51" coordorigin="9065,3139" coordsize="0,51" path="m9065,3190l9065,3139e" filled="false" stroked="true" strokeweight=".96pt" strokecolor="#000000">
                <v:path arrowok="t"/>
              </v:shape>
            </v:group>
            <v:group style="position:absolute;left:10258;top:3139;width:2;height:51" coordorigin="10258,3139" coordsize="2,51">
              <v:shape style="position:absolute;left:10258;top:3139;width:2;height:51" coordorigin="10258,3139" coordsize="0,51" path="m10258,3190l10258,3139e" filled="false" stroked="true" strokeweight=".96pt" strokecolor="#000000">
                <v:path arrowok="t"/>
              </v:shape>
            </v:group>
            <v:group style="position:absolute;left:11453;top:3139;width:2;height:51" coordorigin="11453,3139" coordsize="2,51">
              <v:shape style="position:absolute;left:11453;top:3139;width:2;height:51" coordorigin="11453,3139" coordsize="0,51" path="m11453,3190l11453,3139e" filled="false" stroked="true" strokeweight=".96pt" strokecolor="#000000">
                <v:path arrowok="t"/>
              </v:shape>
            </v:group>
            <v:group style="position:absolute;left:12646;top:3139;width:2;height:51" coordorigin="12646,3139" coordsize="2,51">
              <v:shape style="position:absolute;left:12646;top:3139;width:2;height:51" coordorigin="12646,3139" coordsize="0,51" path="m12646,3190l12646,3139e" filled="false" stroked="true" strokeweight=".96pt" strokecolor="#000000">
                <v:path arrowok="t"/>
              </v:shape>
              <v:shape style="position:absolute;left:11628;top:167;width:83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10,526,427.4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9283;top:807;width:75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8,054,291.4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476;top:707;width:75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8,448,958.1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753;top:1035;width:75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6,915,270.5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823;top:983;width:75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7,115,621.1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138;top:968;width:757;height:144" type="#_x0000_t202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4"/>
                        </w:rPr>
                        <w:t>7,524,530.0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i/>
          <w:spacing w:val="-1"/>
          <w:w w:val="110"/>
          <w:sz w:val="10"/>
        </w:rPr>
        <w:t>12,000,000.0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i/>
          <w:sz w:val="26"/>
          <w:szCs w:val="26"/>
        </w:rPr>
      </w:pPr>
    </w:p>
    <w:p>
      <w:pPr>
        <w:spacing w:line="240" w:lineRule="auto" w:before="2"/>
        <w:rPr>
          <w:rFonts w:ascii="Arial" w:hAnsi="Arial" w:cs="Arial" w:eastAsia="Arial"/>
          <w:i/>
          <w:sz w:val="8"/>
          <w:szCs w:val="8"/>
        </w:rPr>
      </w:pPr>
    </w:p>
    <w:p>
      <w:pPr>
        <w:spacing w:before="0"/>
        <w:ind w:left="32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spacing w:val="-1"/>
          <w:w w:val="110"/>
          <w:sz w:val="10"/>
        </w:rPr>
        <w:t>10,000,000.0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i/>
          <w:sz w:val="26"/>
          <w:szCs w:val="26"/>
        </w:rPr>
      </w:pPr>
    </w:p>
    <w:p>
      <w:pPr>
        <w:spacing w:before="84"/>
        <w:ind w:left="32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spacing w:val="-1"/>
          <w:sz w:val="11"/>
        </w:rPr>
        <w:t>8,000,000.0</w:t>
      </w:r>
      <w:r>
        <w:rPr>
          <w:rFonts w:asci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i/>
          <w:sz w:val="26"/>
          <w:szCs w:val="26"/>
        </w:rPr>
      </w:pPr>
    </w:p>
    <w:p>
      <w:pPr>
        <w:spacing w:before="84"/>
        <w:ind w:left="32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spacing w:val="-1"/>
          <w:sz w:val="11"/>
        </w:rPr>
        <w:t>6,000,000.0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i/>
          <w:sz w:val="26"/>
          <w:szCs w:val="26"/>
        </w:rPr>
      </w:pPr>
    </w:p>
    <w:p>
      <w:pPr>
        <w:spacing w:before="84"/>
        <w:ind w:left="32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spacing w:val="-1"/>
          <w:sz w:val="11"/>
        </w:rPr>
        <w:t>4,000,000.0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i/>
          <w:sz w:val="26"/>
          <w:szCs w:val="26"/>
        </w:rPr>
      </w:pPr>
    </w:p>
    <w:p>
      <w:pPr>
        <w:spacing w:before="84"/>
        <w:ind w:left="32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spacing w:val="-1"/>
          <w:sz w:val="11"/>
        </w:rPr>
        <w:t>2,000,000.0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i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2"/>
        <w:rPr>
          <w:rFonts w:ascii="Arial" w:hAnsi="Arial" w:cs="Arial" w:eastAsia="Arial"/>
          <w:i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w w:val="105"/>
          <w:sz w:val="10"/>
        </w:rPr>
        <w:t>0.0</w:t>
      </w:r>
      <w:r>
        <w:rPr>
          <w:rFonts w:ascii="Arial"/>
          <w:sz w:val="10"/>
        </w:rPr>
      </w:r>
    </w:p>
    <w:p>
      <w:pPr>
        <w:spacing w:line="240" w:lineRule="auto" w:before="3"/>
        <w:rPr>
          <w:rFonts w:ascii="Arial" w:hAnsi="Arial" w:cs="Arial" w:eastAsia="Arial"/>
          <w:i/>
          <w:sz w:val="22"/>
          <w:szCs w:val="22"/>
        </w:rPr>
      </w:pPr>
      <w:r>
        <w:rPr/>
        <w:br w:type="column"/>
      </w:r>
      <w:r>
        <w:rPr>
          <w:rFonts w:ascii="Arial"/>
          <w:i/>
          <w:sz w:val="22"/>
        </w:rPr>
      </w:r>
    </w:p>
    <w:p>
      <w:pPr>
        <w:pStyle w:val="Heading6"/>
        <w:tabs>
          <w:tab w:pos="1690" w:val="left" w:leader="none"/>
          <w:tab w:pos="2882" w:val="left" w:leader="none"/>
          <w:tab w:pos="4077" w:val="left" w:leader="none"/>
          <w:tab w:pos="5270" w:val="left" w:leader="none"/>
          <w:tab w:pos="6463" w:val="left" w:leader="none"/>
        </w:tabs>
        <w:spacing w:line="240" w:lineRule="auto" w:before="0"/>
        <w:ind w:left="497" w:right="0"/>
        <w:jc w:val="left"/>
        <w:rPr>
          <w:i w:val="0"/>
        </w:rPr>
      </w:pPr>
      <w:r>
        <w:rPr>
          <w:i/>
          <w:spacing w:val="-1"/>
        </w:rPr>
        <w:t>1999</w:t>
        <w:tab/>
        <w:t>2000</w:t>
        <w:tab/>
        <w:t>2001</w:t>
        <w:tab/>
        <w:t>2002</w:t>
        <w:tab/>
        <w:t>2003</w:t>
        <w:tab/>
        <w:t>2004</w:t>
      </w:r>
      <w:r>
        <w:rPr>
          <w:i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  <w:cols w:num="2" w:equalWidth="0">
            <w:col w:w="3847" w:space="40"/>
            <w:col w:w="8933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40" w:lineRule="auto" w:before="82"/>
        <w:ind w:left="3186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before="74"/>
        <w:ind w:left="1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POR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SECTOR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3971" w:right="399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-1"/>
          <w:sz w:val="20"/>
        </w:rPr>
        <w:t> aplicada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sector en B.C.Sur,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1999- 2004 </w:t>
      </w:r>
      <w:r>
        <w:rPr>
          <w:rFonts w:ascii="Arial" w:hAnsi="Arial"/>
          <w:b/>
          <w:sz w:val="20"/>
        </w:rPr>
        <w:t>(miles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5007" w:val="left" w:leader="none"/>
          <w:tab w:pos="6317" w:val="left" w:leader="none"/>
          <w:tab w:pos="7623" w:val="left" w:leader="none"/>
          <w:tab w:pos="8932" w:val="left" w:leader="none"/>
          <w:tab w:pos="10240" w:val="left" w:leader="none"/>
          <w:tab w:pos="11517" w:val="left" w:leader="none"/>
        </w:tabs>
        <w:spacing w:before="0"/>
        <w:ind w:left="214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91.75pt;margin-top:1.446796pt;width:607.85pt;height:301pt;mso-position-horizontal-relative:page;mso-position-vertical-relative:paragraph;z-index:-1054360" coordorigin="1835,29" coordsize="12157,6020">
            <v:group style="position:absolute;left:6100;top:35;width:2;height:6009" coordorigin="6100,35" coordsize="2,6009">
              <v:shape style="position:absolute;left:6100;top:35;width:2;height:6009" coordorigin="6100,35" coordsize="0,6009" path="m6100,35l6100,6043e" filled="false" stroked="true" strokeweight=".580pt" strokecolor="#000000">
                <v:path arrowok="t"/>
              </v:shape>
            </v:group>
            <v:group style="position:absolute;left:7408;top:35;width:2;height:6009" coordorigin="7408,35" coordsize="2,6009">
              <v:shape style="position:absolute;left:7408;top:35;width:2;height:6009" coordorigin="7408,35" coordsize="0,6009" path="m7408,35l7408,6043e" filled="false" stroked="true" strokeweight=".580pt" strokecolor="#000000">
                <v:path arrowok="t"/>
              </v:shape>
            </v:group>
            <v:group style="position:absolute;left:8716;top:35;width:2;height:6009" coordorigin="8716,35" coordsize="2,6009">
              <v:shape style="position:absolute;left:8716;top:35;width:2;height:6009" coordorigin="8716,35" coordsize="0,6009" path="m8716,35l8716,6043e" filled="false" stroked="true" strokeweight=".580pt" strokecolor="#000000">
                <v:path arrowok="t"/>
              </v:shape>
            </v:group>
            <v:group style="position:absolute;left:10024;top:35;width:2;height:6009" coordorigin="10024,35" coordsize="2,6009">
              <v:shape style="position:absolute;left:10024;top:35;width:2;height:6009" coordorigin="10024,35" coordsize="0,6009" path="m10024,35l10024,6043e" filled="false" stroked="true" strokeweight=".580pt" strokecolor="#000000">
                <v:path arrowok="t"/>
              </v:shape>
            </v:group>
            <v:group style="position:absolute;left:11332;top:35;width:2;height:6009" coordorigin="11332,35" coordsize="2,6009">
              <v:shape style="position:absolute;left:11332;top:35;width:2;height:6009" coordorigin="11332,35" coordsize="0,6009" path="m11332,35l11332,6043e" filled="false" stroked="true" strokeweight=".580pt" strokecolor="#000000">
                <v:path arrowok="t"/>
              </v:shape>
            </v:group>
            <v:group style="position:absolute;left:12640;top:35;width:2;height:6009" coordorigin="12640,35" coordsize="2,6009">
              <v:shape style="position:absolute;left:12640;top:35;width:2;height:6009" coordorigin="12640,35" coordsize="0,6009" path="m12640,35l12640,6043e" filled="false" stroked="true" strokeweight=".580pt" strokecolor="#000000">
                <v:path arrowok="t"/>
              </v:shape>
            </v:group>
            <v:group style="position:absolute;left:1841;top:299;width:12146;height:2" coordorigin="1841,299" coordsize="12146,2">
              <v:shape style="position:absolute;left:1841;top:299;width:12146;height:2" coordorigin="1841,299" coordsize="12146,0" path="m1841,299l13986,299e" filled="false" stroked="true" strokeweight=".580pt" strokecolor="#000000">
                <v:path arrowok="t"/>
              </v:shape>
              <v:shape style="position:absolute;left:1841;top:534;width:12148;height:10" type="#_x0000_t75" stroked="false">
                <v:imagedata r:id="rId391" o:title=""/>
              </v:shape>
              <v:shape style="position:absolute;left:1841;top:774;width:12148;height:10" type="#_x0000_t75" stroked="false">
                <v:imagedata r:id="rId391" o:title=""/>
              </v:shape>
              <v:shape style="position:absolute;left:1841;top:1014;width:12148;height:10" type="#_x0000_t75" stroked="false">
                <v:imagedata r:id="rId391" o:title=""/>
              </v:shape>
              <v:shape style="position:absolute;left:1841;top:1254;width:12148;height:10" type="#_x0000_t75" stroked="false">
                <v:imagedata r:id="rId391" o:title=""/>
              </v:shape>
              <v:shape style="position:absolute;left:1841;top:1494;width:12148;height:10" type="#_x0000_t75" stroked="false">
                <v:imagedata r:id="rId391" o:title=""/>
              </v:shape>
              <v:shape style="position:absolute;left:1841;top:1734;width:12148;height:10" type="#_x0000_t75" stroked="false">
                <v:imagedata r:id="rId391" o:title=""/>
              </v:shape>
              <v:shape style="position:absolute;left:1841;top:1974;width:12148;height:10" type="#_x0000_t75" stroked="false">
                <v:imagedata r:id="rId391" o:title=""/>
              </v:shape>
              <v:shape style="position:absolute;left:1841;top:2214;width:12148;height:10" type="#_x0000_t75" stroked="false">
                <v:imagedata r:id="rId391" o:title=""/>
              </v:shape>
              <v:shape style="position:absolute;left:1841;top:2454;width:12148;height:10" type="#_x0000_t75" stroked="false">
                <v:imagedata r:id="rId391" o:title=""/>
              </v:shape>
              <v:shape style="position:absolute;left:1841;top:2694;width:12148;height:10" type="#_x0000_t75" stroked="false">
                <v:imagedata r:id="rId391" o:title=""/>
              </v:shape>
              <v:shape style="position:absolute;left:1841;top:3163;width:12148;height:10" type="#_x0000_t75" stroked="false">
                <v:imagedata r:id="rId391" o:title=""/>
              </v:shape>
              <v:shape style="position:absolute;left:1841;top:3403;width:12148;height:10" type="#_x0000_t75" stroked="false">
                <v:imagedata r:id="rId391" o:title=""/>
              </v:shape>
              <v:shape style="position:absolute;left:1841;top:3643;width:12148;height:10" type="#_x0000_t75" stroked="false">
                <v:imagedata r:id="rId391" o:title=""/>
              </v:shape>
              <v:shape style="position:absolute;left:1841;top:3883;width:12148;height:10" type="#_x0000_t75" stroked="false">
                <v:imagedata r:id="rId391" o:title=""/>
              </v:shape>
              <v:shape style="position:absolute;left:1841;top:4123;width:12148;height:10" type="#_x0000_t75" stroked="false">
                <v:imagedata r:id="rId391" o:title=""/>
              </v:shape>
              <v:shape style="position:absolute;left:1841;top:4363;width:12148;height:10" type="#_x0000_t75" stroked="false">
                <v:imagedata r:id="rId391" o:title=""/>
              </v:shape>
              <v:shape style="position:absolute;left:1841;top:4603;width:12148;height:10" type="#_x0000_t75" stroked="false">
                <v:imagedata r:id="rId391" o:title=""/>
              </v:shape>
              <v:shape style="position:absolute;left:1841;top:4843;width:12148;height:10" type="#_x0000_t75" stroked="false">
                <v:imagedata r:id="rId391" o:title=""/>
              </v:shape>
              <v:shape style="position:absolute;left:1841;top:5083;width:12148;height:10" type="#_x0000_t75" stroked="false">
                <v:imagedata r:id="rId391" o:title=""/>
              </v:shape>
              <v:shape style="position:absolute;left:1841;top:5323;width:12148;height:10" type="#_x0000_t75" stroked="false">
                <v:imagedata r:id="rId391" o:title=""/>
              </v:shape>
              <v:shape style="position:absolute;left:1841;top:5563;width:12148;height:10" type="#_x0000_t75" stroked="false">
                <v:imagedata r:id="rId391" o:title=""/>
              </v:shape>
            </v:group>
            <v:group style="position:absolute;left:1841;top:5808;width:12146;height:2" coordorigin="1841,5808" coordsize="12146,2">
              <v:shape style="position:absolute;left:1841;top:5808;width:12146;height:2" coordorigin="1841,5808" coordsize="12146,0" path="m1841,5808l13986,5808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i/>
          <w:color w:val="006699"/>
          <w:w w:val="95"/>
          <w:sz w:val="20"/>
        </w:rPr>
        <w:t>Sector</w:t>
        <w:tab/>
      </w:r>
      <w:r>
        <w:rPr>
          <w:rFonts w:ascii="Arial"/>
          <w:b/>
          <w:color w:val="006699"/>
          <w:sz w:val="20"/>
        </w:rPr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pStyle w:val="Heading2"/>
        <w:tabs>
          <w:tab w:pos="4748" w:val="left" w:leader="none"/>
          <w:tab w:pos="6659" w:val="left" w:leader="none"/>
          <w:tab w:pos="7365" w:val="left" w:leader="none"/>
          <w:tab w:pos="8674" w:val="left" w:leader="none"/>
          <w:tab w:pos="9982" w:val="left" w:leader="none"/>
          <w:tab w:pos="11336" w:val="left" w:leader="none"/>
        </w:tabs>
        <w:spacing w:line="240" w:lineRule="auto" w:before="37"/>
        <w:ind w:right="17"/>
        <w:jc w:val="center"/>
        <w:rPr>
          <w:b w:val="0"/>
          <w:bCs w:val="0"/>
        </w:rPr>
      </w:pPr>
      <w:r>
        <w:rPr/>
        <w:t>Igualdad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Género</w:t>
        <w:tab/>
      </w:r>
      <w:r>
        <w:rPr>
          <w:spacing w:val="-1"/>
        </w:rPr>
        <w:t>2,939.3</w:t>
        <w:tab/>
      </w:r>
      <w:r>
        <w:rPr>
          <w:w w:val="95"/>
        </w:rPr>
        <w:t>-</w:t>
        <w:tab/>
      </w:r>
      <w:r>
        <w:rPr>
          <w:spacing w:val="-1"/>
          <w:w w:val="95"/>
        </w:rPr>
        <w:t>1,430.0</w:t>
        <w:tab/>
        <w:t>2,263.9</w:t>
        <w:tab/>
        <w:t>1,538.1</w:t>
        <w:tab/>
      </w:r>
      <w:r>
        <w:rPr>
          <w:spacing w:val="-1"/>
        </w:rPr>
        <w:t>3,292.8</w:t>
      </w:r>
      <w:r>
        <w:rPr>
          <w:b w:val="0"/>
        </w:rPr>
      </w:r>
    </w:p>
    <w:p>
      <w:pPr>
        <w:tabs>
          <w:tab w:pos="4360" w:val="left" w:leader="none"/>
          <w:tab w:pos="5669" w:val="left" w:leader="none"/>
          <w:tab w:pos="6975" w:val="left" w:leader="none"/>
          <w:tab w:pos="8284" w:val="left" w:leader="none"/>
          <w:tab w:pos="9592" w:val="left" w:leader="none"/>
          <w:tab w:pos="10946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Educación</w:t>
        <w:tab/>
      </w:r>
      <w:r>
        <w:rPr>
          <w:rFonts w:ascii="Arial" w:hAnsi="Arial"/>
          <w:b/>
          <w:spacing w:val="-1"/>
          <w:w w:val="95"/>
          <w:sz w:val="20"/>
        </w:rPr>
        <w:t>1,412,326.4</w:t>
        <w:tab/>
        <w:t>1,688,093.8</w:t>
        <w:tab/>
        <w:t>1,852,255.1</w:t>
        <w:tab/>
        <w:t>1,882,517.6</w:t>
        <w:tab/>
        <w:t>2,253,414.0</w:t>
        <w:tab/>
      </w:r>
      <w:r>
        <w:rPr>
          <w:rFonts w:ascii="Arial" w:hAnsi="Arial"/>
          <w:b/>
          <w:spacing w:val="-1"/>
          <w:sz w:val="20"/>
        </w:rPr>
        <w:t>2,614,247.9</w:t>
      </w:r>
      <w:r>
        <w:rPr>
          <w:rFonts w:ascii="Arial" w:hAnsi="Arial"/>
          <w:sz w:val="20"/>
        </w:rPr>
      </w:r>
    </w:p>
    <w:p>
      <w:pPr>
        <w:tabs>
          <w:tab w:pos="4749" w:val="left" w:leader="none"/>
          <w:tab w:pos="5947" w:val="left" w:leader="none"/>
          <w:tab w:pos="7254" w:val="left" w:leader="none"/>
          <w:tab w:pos="8562" w:val="left" w:leader="none"/>
          <w:tab w:pos="9982" w:val="left" w:leader="none"/>
          <w:tab w:pos="11224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Cultura</w:t>
        <w:tab/>
      </w:r>
      <w:r>
        <w:rPr>
          <w:rFonts w:ascii="Arial"/>
          <w:b/>
          <w:spacing w:val="-1"/>
          <w:w w:val="95"/>
          <w:sz w:val="20"/>
        </w:rPr>
        <w:t>7,730.9</w:t>
        <w:tab/>
        <w:t>14,659.2</w:t>
        <w:tab/>
        <w:t>10,049.1</w:t>
        <w:tab/>
        <w:t>11,789.3</w:t>
        <w:tab/>
        <w:t>7,207.9</w:t>
        <w:tab/>
      </w:r>
      <w:r>
        <w:rPr>
          <w:rFonts w:ascii="Arial"/>
          <w:b/>
          <w:spacing w:val="-1"/>
          <w:sz w:val="20"/>
        </w:rPr>
        <w:t>32,246.4</w:t>
      </w:r>
      <w:r>
        <w:rPr>
          <w:rFonts w:ascii="Arial"/>
          <w:sz w:val="20"/>
        </w:rPr>
      </w:r>
    </w:p>
    <w:p>
      <w:pPr>
        <w:tabs>
          <w:tab w:pos="4748" w:val="left" w:leader="none"/>
          <w:tab w:pos="5946" w:val="left" w:leader="none"/>
          <w:tab w:pos="7254" w:val="left" w:leader="none"/>
          <w:tab w:pos="8562" w:val="left" w:leader="none"/>
          <w:tab w:pos="9870" w:val="left" w:leader="none"/>
          <w:tab w:pos="11224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Deporte</w:t>
        <w:tab/>
        <w:t>2,543.5</w:t>
        <w:tab/>
        <w:t>24,750.6</w:t>
        <w:tab/>
      </w:r>
      <w:r>
        <w:rPr>
          <w:rFonts w:ascii="Arial"/>
          <w:b/>
          <w:spacing w:val="-1"/>
          <w:w w:val="95"/>
          <w:sz w:val="20"/>
        </w:rPr>
        <w:t>18,754.1</w:t>
        <w:tab/>
        <w:t>22,579.1</w:t>
        <w:tab/>
        <w:t>26,393.1</w:t>
        <w:tab/>
      </w:r>
      <w:r>
        <w:rPr>
          <w:rFonts w:ascii="Arial"/>
          <w:b/>
          <w:spacing w:val="-1"/>
          <w:sz w:val="20"/>
        </w:rPr>
        <w:t>57,951.3</w:t>
      </w:r>
      <w:r>
        <w:rPr>
          <w:rFonts w:ascii="Arial"/>
          <w:sz w:val="20"/>
        </w:rPr>
      </w:r>
    </w:p>
    <w:p>
      <w:pPr>
        <w:tabs>
          <w:tab w:pos="4360" w:val="left" w:leader="none"/>
          <w:tab w:pos="5668" w:val="left" w:leader="none"/>
          <w:tab w:pos="6975" w:val="left" w:leader="none"/>
          <w:tab w:pos="8284" w:val="left" w:leader="none"/>
          <w:tab w:pos="9592" w:val="left" w:leader="none"/>
          <w:tab w:pos="10946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Salud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Asistencia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Social</w:t>
        <w:tab/>
      </w:r>
      <w:r>
        <w:rPr>
          <w:rFonts w:ascii="Arial"/>
          <w:b/>
          <w:spacing w:val="-1"/>
          <w:w w:val="95"/>
          <w:sz w:val="20"/>
        </w:rPr>
        <w:t>1,368,630.5</w:t>
        <w:tab/>
        <w:t>1,431,807.7</w:t>
        <w:tab/>
        <w:t>1,538,445.4</w:t>
        <w:tab/>
        <w:t>1,802,745.0</w:t>
        <w:tab/>
        <w:t>1,589,261.0</w:t>
        <w:tab/>
      </w:r>
      <w:r>
        <w:rPr>
          <w:rFonts w:ascii="Arial"/>
          <w:b/>
          <w:spacing w:val="-1"/>
          <w:sz w:val="20"/>
        </w:rPr>
        <w:t>2,172,789.2</w:t>
      </w:r>
      <w:r>
        <w:rPr>
          <w:rFonts w:ascii="Arial"/>
          <w:sz w:val="20"/>
        </w:rPr>
      </w:r>
    </w:p>
    <w:p>
      <w:pPr>
        <w:tabs>
          <w:tab w:pos="4526" w:val="left" w:leader="none"/>
          <w:tab w:pos="5835" w:val="left" w:leader="none"/>
          <w:tab w:pos="7142" w:val="left" w:leader="none"/>
          <w:tab w:pos="8451" w:val="left" w:leader="none"/>
          <w:tab w:pos="9759" w:val="left" w:leader="none"/>
          <w:tab w:pos="11113" w:val="left" w:leader="none"/>
        </w:tabs>
        <w:spacing w:line="218" w:lineRule="exact"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2"/>
          <w:w w:val="95"/>
          <w:sz w:val="20"/>
        </w:rPr>
        <w:t>Vivienda</w:t>
        <w:tab/>
      </w:r>
      <w:r>
        <w:rPr>
          <w:rFonts w:ascii="Arial"/>
          <w:b/>
          <w:spacing w:val="-1"/>
          <w:sz w:val="20"/>
        </w:rPr>
        <w:t>315,377.5</w:t>
        <w:tab/>
        <w:t>435,825.2</w:t>
        <w:tab/>
        <w:t>405,804.2</w:t>
        <w:tab/>
        <w:t>428,624.2</w:t>
        <w:tab/>
        <w:t>554,908.3</w:t>
        <w:tab/>
        <w:t>694,825.7</w:t>
      </w:r>
      <w:r>
        <w:rPr>
          <w:rFonts w:ascii="Arial"/>
          <w:sz w:val="20"/>
        </w:rPr>
      </w:r>
    </w:p>
    <w:p>
      <w:pPr>
        <w:tabs>
          <w:tab w:pos="4526" w:val="left" w:leader="none"/>
          <w:tab w:pos="5835" w:val="left" w:leader="none"/>
          <w:tab w:pos="7142" w:val="left" w:leader="none"/>
          <w:tab w:pos="8451" w:val="left" w:leader="none"/>
          <w:tab w:pos="9759" w:val="left" w:leader="none"/>
          <w:tab w:pos="11113" w:val="left" w:leader="none"/>
        </w:tabs>
        <w:spacing w:line="252" w:lineRule="exact" w:before="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Grupos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Vulnerables</w:t>
      </w:r>
      <w:r>
        <w:rPr>
          <w:rFonts w:ascii="Arial"/>
          <w:b/>
          <w:spacing w:val="-21"/>
          <w:sz w:val="20"/>
        </w:rPr>
        <w:t> </w:t>
      </w:r>
      <w:r>
        <w:rPr>
          <w:rFonts w:ascii="Arial"/>
          <w:b/>
          <w:spacing w:val="-1"/>
          <w:position w:val="10"/>
          <w:sz w:val="13"/>
        </w:rPr>
        <w:t>2/</w:t>
        <w:tab/>
      </w:r>
      <w:r>
        <w:rPr>
          <w:rFonts w:ascii="Arial"/>
          <w:b/>
          <w:spacing w:val="-1"/>
          <w:sz w:val="20"/>
        </w:rPr>
        <w:t>149,000.5</w:t>
        <w:tab/>
        <w:t>197,684.1</w:t>
        <w:tab/>
        <w:t>364,903.8</w:t>
        <w:tab/>
        <w:t>294,790.9</w:t>
        <w:tab/>
        <w:t>432,598.4</w:t>
        <w:tab/>
        <w:t>397,788.9</w:t>
      </w:r>
      <w:r>
        <w:rPr>
          <w:rFonts w:ascii="Arial"/>
          <w:sz w:val="20"/>
        </w:rPr>
      </w:r>
    </w:p>
    <w:p>
      <w:pPr>
        <w:tabs>
          <w:tab w:pos="4916" w:val="left" w:leader="none"/>
          <w:tab w:pos="5946" w:val="left" w:leader="none"/>
          <w:tab w:pos="7365" w:val="left" w:leader="none"/>
          <w:tab w:pos="8563" w:val="left" w:leader="none"/>
          <w:tab w:pos="9870" w:val="left" w:leader="none"/>
          <w:tab w:pos="11336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Jóvenes, </w:t>
      </w:r>
      <w:r>
        <w:rPr>
          <w:rFonts w:ascii="Arial" w:hAnsi="Arial"/>
          <w:b/>
          <w:sz w:val="20"/>
        </w:rPr>
        <w:t>niños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niñas</w:t>
        <w:tab/>
      </w:r>
      <w:r>
        <w:rPr>
          <w:rFonts w:ascii="Arial" w:hAnsi="Arial"/>
          <w:b/>
          <w:spacing w:val="-1"/>
          <w:w w:val="95"/>
          <w:sz w:val="20"/>
        </w:rPr>
        <w:t>330.2</w:t>
        <w:tab/>
        <w:t>16,169.7</w:t>
        <w:tab/>
        <w:t>1,722.2</w:t>
        <w:tab/>
        <w:t>23,399.8</w:t>
        <w:tab/>
        <w:t>29,604.0</w:t>
        <w:tab/>
      </w:r>
      <w:r>
        <w:rPr>
          <w:rFonts w:ascii="Arial" w:hAnsi="Arial"/>
          <w:b/>
          <w:spacing w:val="-1"/>
          <w:sz w:val="20"/>
        </w:rPr>
        <w:t>3,872.5</w:t>
      </w:r>
      <w:r>
        <w:rPr>
          <w:rFonts w:ascii="Arial" w:hAnsi="Arial"/>
          <w:sz w:val="20"/>
        </w:rPr>
      </w:r>
    </w:p>
    <w:p>
      <w:pPr>
        <w:tabs>
          <w:tab w:pos="4638" w:val="left" w:leader="none"/>
          <w:tab w:pos="5835" w:val="left" w:leader="none"/>
          <w:tab w:pos="7253" w:val="left" w:leader="none"/>
          <w:tab w:pos="8563" w:val="left" w:leader="none"/>
          <w:tab w:pos="9871" w:val="left" w:leader="none"/>
          <w:tab w:pos="11224" w:val="left" w:leader="none"/>
        </w:tabs>
        <w:spacing w:before="10"/>
        <w:ind w:left="0" w:right="1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Justicia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Seguridad Pública</w:t>
        <w:tab/>
        <w:t>39,053.5</w:t>
        <w:tab/>
        <w:t>308,151.6</w:t>
        <w:tab/>
      </w:r>
      <w:r>
        <w:rPr>
          <w:rFonts w:ascii="Arial" w:hAnsi="Arial"/>
          <w:b/>
          <w:spacing w:val="-1"/>
          <w:w w:val="95"/>
          <w:sz w:val="20"/>
        </w:rPr>
        <w:t>97,094.3</w:t>
        <w:tab/>
        <w:t>73,419.6</w:t>
        <w:tab/>
        <w:t>61,524.2</w:t>
        <w:tab/>
      </w:r>
      <w:r>
        <w:rPr>
          <w:rFonts w:ascii="Arial" w:hAnsi="Arial"/>
          <w:b/>
          <w:spacing w:val="-1"/>
          <w:sz w:val="20"/>
        </w:rPr>
        <w:t>63,716.5</w:t>
      </w:r>
      <w:r>
        <w:rPr>
          <w:rFonts w:ascii="Arial" w:hAnsi="Arial"/>
          <w:sz w:val="20"/>
        </w:rPr>
      </w:r>
    </w:p>
    <w:p>
      <w:pPr>
        <w:tabs>
          <w:tab w:pos="5353" w:val="left" w:leader="none"/>
          <w:tab w:pos="6662" w:val="left" w:leader="none"/>
          <w:tab w:pos="7534" w:val="left" w:leader="none"/>
          <w:tab w:pos="9278" w:val="left" w:leader="none"/>
          <w:tab w:pos="10585" w:val="left" w:leader="none"/>
          <w:tab w:pos="11939" w:val="left" w:leader="none"/>
        </w:tabs>
        <w:spacing w:before="10"/>
        <w:ind w:left="0" w:right="1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Protección</w:t>
      </w:r>
      <w:r>
        <w:rPr>
          <w:rFonts w:ascii="Arial" w:hAnsi="Arial"/>
          <w:b/>
          <w:spacing w:val="-1"/>
          <w:sz w:val="20"/>
        </w:rPr>
        <w:t> Civil</w:t>
        <w:tab/>
      </w:r>
      <w:r>
        <w:rPr>
          <w:rFonts w:ascii="Arial" w:hAnsi="Arial"/>
          <w:b/>
          <w:w w:val="95"/>
          <w:sz w:val="20"/>
        </w:rPr>
        <w:t>-</w:t>
        <w:tab/>
        <w:t>-</w:t>
        <w:tab/>
        <w:t>122.3</w:t>
        <w:tab/>
        <w:t>-</w:t>
        <w:tab/>
      </w:r>
      <w:r>
        <w:rPr>
          <w:rFonts w:ascii="Arial" w:hAnsi="Arial"/>
          <w:b/>
          <w:sz w:val="20"/>
        </w:rPr>
        <w:t>-</w:t>
        <w:tab/>
        <w:t>-</w:t>
      </w:r>
      <w:r>
        <w:rPr>
          <w:rFonts w:ascii="Arial" w:hAnsi="Arial"/>
          <w:sz w:val="20"/>
        </w:rPr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Desarrollo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Urbano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Asentamientos</w:t>
      </w:r>
      <w:r>
        <w:rPr>
          <w:rFonts w:ascii="Arial"/>
          <w:b/>
          <w:spacing w:val="22"/>
          <w:sz w:val="20"/>
        </w:rPr>
        <w:t> </w:t>
      </w:r>
      <w:r>
        <w:rPr>
          <w:rFonts w:ascii="Arial"/>
          <w:b/>
          <w:spacing w:val="-1"/>
          <w:sz w:val="20"/>
        </w:rPr>
        <w:t>Humanos</w:t>
      </w:r>
      <w:r>
        <w:rPr>
          <w:rFonts w:ascii="Arial"/>
          <w:sz w:val="20"/>
        </w:rPr>
      </w:r>
    </w:p>
    <w:p>
      <w:pPr>
        <w:tabs>
          <w:tab w:pos="1706" w:val="left" w:leader="none"/>
          <w:tab w:pos="3013" w:val="left" w:leader="none"/>
          <w:tab w:pos="4322" w:val="left" w:leader="none"/>
          <w:tab w:pos="5630" w:val="left" w:leader="none"/>
          <w:tab w:pos="6984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/>
          <w:b/>
          <w:spacing w:val="-1"/>
          <w:w w:val="95"/>
          <w:sz w:val="20"/>
        </w:rPr>
        <w:t>183,132.2</w:t>
        <w:tab/>
        <w:t>228,242.7</w:t>
        <w:tab/>
        <w:t>362,480.2</w:t>
        <w:tab/>
        <w:t>195,433.7</w:t>
        <w:tab/>
      </w:r>
      <w:r>
        <w:rPr>
          <w:rFonts w:ascii="Arial"/>
          <w:b/>
          <w:spacing w:val="-1"/>
          <w:sz w:val="20"/>
        </w:rPr>
        <w:t>166,899.7</w:t>
        <w:tab/>
        <w:t>151,095.4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3801" w:space="725"/>
            <w:col w:w="8294"/>
          </w:cols>
        </w:sectPr>
      </w:pPr>
    </w:p>
    <w:p>
      <w:pPr>
        <w:tabs>
          <w:tab w:pos="5035" w:val="left" w:leader="none"/>
          <w:tab w:pos="6344" w:val="left" w:leader="none"/>
          <w:tab w:pos="7651" w:val="left" w:leader="none"/>
          <w:tab w:pos="8960" w:val="left" w:leader="none"/>
          <w:tab w:pos="10268" w:val="left" w:leader="none"/>
          <w:tab w:pos="11511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Pesca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Acuacultura</w:t>
        <w:tab/>
      </w:r>
      <w:r>
        <w:rPr>
          <w:rFonts w:ascii="Arial"/>
          <w:b/>
          <w:w w:val="95"/>
          <w:sz w:val="20"/>
        </w:rPr>
        <w:t>56,119.6</w:t>
        <w:tab/>
      </w:r>
      <w:r>
        <w:rPr>
          <w:rFonts w:ascii="Arial"/>
          <w:b/>
          <w:spacing w:val="-1"/>
          <w:w w:val="95"/>
          <w:sz w:val="20"/>
        </w:rPr>
        <w:t>60,398.0</w:t>
        <w:tab/>
        <w:t>43,869.4</w:t>
        <w:tab/>
        <w:t>23,859.9</w:t>
        <w:tab/>
        <w:t>52,857.6</w:t>
        <w:tab/>
      </w:r>
      <w:r>
        <w:rPr>
          <w:rFonts w:ascii="Arial"/>
          <w:b/>
          <w:spacing w:val="-1"/>
          <w:sz w:val="20"/>
        </w:rPr>
        <w:t>179,287.4</w:t>
      </w:r>
      <w:r>
        <w:rPr>
          <w:rFonts w:ascii="Arial"/>
          <w:sz w:val="20"/>
        </w:rPr>
      </w:r>
    </w:p>
    <w:p>
      <w:pPr>
        <w:tabs>
          <w:tab w:pos="4924" w:val="left" w:leader="none"/>
          <w:tab w:pos="6233" w:val="left" w:leader="none"/>
          <w:tab w:pos="7539" w:val="left" w:leader="none"/>
          <w:tab w:pos="8849" w:val="left" w:leader="none"/>
          <w:tab w:pos="10157" w:val="left" w:leader="none"/>
          <w:tab w:pos="11510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Turismo</w:t>
        <w:tab/>
      </w:r>
      <w:r>
        <w:rPr>
          <w:rFonts w:ascii="Arial"/>
          <w:b/>
          <w:spacing w:val="-1"/>
          <w:w w:val="95"/>
          <w:sz w:val="20"/>
        </w:rPr>
        <w:t>249,218.9</w:t>
        <w:tab/>
      </w:r>
      <w:r>
        <w:rPr>
          <w:rFonts w:ascii="Arial"/>
          <w:b/>
          <w:spacing w:val="-1"/>
          <w:sz w:val="20"/>
        </w:rPr>
        <w:t>325,958.4</w:t>
        <w:tab/>
        <w:t>359,516.7</w:t>
        <w:tab/>
        <w:t>662,277.5</w:t>
        <w:tab/>
      </w:r>
      <w:r>
        <w:rPr>
          <w:rFonts w:ascii="Arial"/>
          <w:b/>
          <w:spacing w:val="-1"/>
          <w:w w:val="95"/>
          <w:sz w:val="20"/>
        </w:rPr>
        <w:t>353,592.1</w:t>
        <w:tab/>
      </w:r>
      <w:r>
        <w:rPr>
          <w:rFonts w:ascii="Arial"/>
          <w:b/>
          <w:spacing w:val="-1"/>
          <w:sz w:val="20"/>
        </w:rPr>
        <w:t>458,156.4</w:t>
      </w:r>
      <w:r>
        <w:rPr>
          <w:rFonts w:ascii="Arial"/>
          <w:sz w:val="20"/>
        </w:rPr>
      </w:r>
    </w:p>
    <w:p>
      <w:pPr>
        <w:tabs>
          <w:tab w:pos="4923" w:val="left" w:leader="none"/>
          <w:tab w:pos="6233" w:val="left" w:leader="none"/>
          <w:tab w:pos="7539" w:val="left" w:leader="none"/>
          <w:tab w:pos="8849" w:val="left" w:leader="none"/>
          <w:tab w:pos="10157" w:val="left" w:leader="none"/>
          <w:tab w:pos="11510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Agricultura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Ganadería</w:t>
        <w:tab/>
      </w:r>
      <w:r>
        <w:rPr>
          <w:rFonts w:ascii="Arial" w:hAnsi="Arial"/>
          <w:b/>
          <w:spacing w:val="-1"/>
          <w:sz w:val="20"/>
        </w:rPr>
        <w:t>469,158.9</w:t>
        <w:tab/>
        <w:t>647,038.8</w:t>
        <w:tab/>
        <w:t>505,286.5</w:t>
        <w:tab/>
      </w:r>
      <w:r>
        <w:rPr>
          <w:rFonts w:ascii="Arial" w:hAnsi="Arial"/>
          <w:b/>
          <w:sz w:val="20"/>
        </w:rPr>
        <w:t>310,069.9</w:t>
        <w:tab/>
      </w:r>
      <w:r>
        <w:rPr>
          <w:rFonts w:ascii="Arial" w:hAnsi="Arial"/>
          <w:b/>
          <w:spacing w:val="-1"/>
          <w:w w:val="95"/>
          <w:sz w:val="20"/>
        </w:rPr>
        <w:t>459,819.0</w:t>
        <w:tab/>
      </w:r>
      <w:r>
        <w:rPr>
          <w:rFonts w:ascii="Arial" w:hAnsi="Arial"/>
          <w:b/>
          <w:spacing w:val="-1"/>
          <w:sz w:val="20"/>
        </w:rPr>
        <w:t>660,722.7</w:t>
      </w:r>
      <w:r>
        <w:rPr>
          <w:rFonts w:ascii="Arial" w:hAnsi="Arial"/>
          <w:sz w:val="20"/>
        </w:rPr>
      </w:r>
    </w:p>
    <w:p>
      <w:pPr>
        <w:tabs>
          <w:tab w:pos="5147" w:val="left" w:leader="none"/>
          <w:tab w:pos="6456" w:val="left" w:leader="none"/>
          <w:tab w:pos="7762" w:val="left" w:leader="none"/>
          <w:tab w:pos="9072" w:val="left" w:leader="none"/>
          <w:tab w:pos="10380" w:val="left" w:leader="none"/>
          <w:tab w:pos="12402" w:val="righ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Política</w:t>
      </w:r>
      <w:r>
        <w:rPr>
          <w:rFonts w:ascii="Arial" w:hAnsi="Arial"/>
          <w:b/>
          <w:spacing w:val="-1"/>
          <w:sz w:val="20"/>
        </w:rPr>
        <w:t> Agraria</w:t>
        <w:tab/>
        <w:t>3,765.2</w:t>
        <w:tab/>
      </w:r>
      <w:r>
        <w:rPr>
          <w:rFonts w:ascii="Arial" w:hAnsi="Arial"/>
          <w:b/>
          <w:spacing w:val="-1"/>
          <w:w w:val="95"/>
          <w:sz w:val="20"/>
        </w:rPr>
        <w:t>4,140.7</w:t>
        <w:tab/>
        <w:t>4,284.8</w:t>
        <w:tab/>
        <w:t>7,848.2</w:t>
        <w:tab/>
      </w:r>
      <w:r>
        <w:rPr>
          <w:rFonts w:ascii="Arial" w:hAnsi="Arial"/>
          <w:b/>
          <w:spacing w:val="-1"/>
          <w:sz w:val="20"/>
        </w:rPr>
        <w:t>2,358.7</w:t>
        <w:tab/>
        <w:t>948.2</w:t>
      </w:r>
      <w:r>
        <w:rPr>
          <w:rFonts w:ascii="Arial" w:hAnsi="Arial"/>
          <w:sz w:val="20"/>
        </w:rPr>
      </w:r>
    </w:p>
    <w:p>
      <w:pPr>
        <w:tabs>
          <w:tab w:pos="5036" w:val="left" w:leader="none"/>
          <w:tab w:pos="6344" w:val="left" w:leader="none"/>
          <w:tab w:pos="7651" w:val="left" w:leader="none"/>
          <w:tab w:pos="8849" w:val="left" w:leader="none"/>
          <w:tab w:pos="10268" w:val="left" w:leader="none"/>
          <w:tab w:pos="11510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Comercio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Servicios</w:t>
        <w:tab/>
        <w:t>41,759.4</w:t>
        <w:tab/>
      </w:r>
      <w:r>
        <w:rPr>
          <w:rFonts w:ascii="Arial"/>
          <w:b/>
          <w:spacing w:val="-1"/>
          <w:w w:val="95"/>
          <w:sz w:val="20"/>
        </w:rPr>
        <w:t>44,696.8</w:t>
        <w:tab/>
        <w:t>60,232.5</w:t>
        <w:tab/>
      </w:r>
      <w:r>
        <w:rPr>
          <w:rFonts w:ascii="Arial"/>
          <w:b/>
          <w:spacing w:val="-1"/>
          <w:sz w:val="20"/>
        </w:rPr>
        <w:t>126,585.4</w:t>
        <w:tab/>
      </w:r>
      <w:r>
        <w:rPr>
          <w:rFonts w:ascii="Arial"/>
          <w:b/>
          <w:spacing w:val="-1"/>
          <w:w w:val="95"/>
          <w:sz w:val="20"/>
        </w:rPr>
        <w:t>30,877.4</w:t>
        <w:tab/>
      </w:r>
      <w:r>
        <w:rPr>
          <w:rFonts w:ascii="Arial"/>
          <w:b/>
          <w:spacing w:val="-1"/>
          <w:sz w:val="20"/>
        </w:rPr>
        <w:t>386,881.0</w:t>
      </w:r>
      <w:r>
        <w:rPr>
          <w:rFonts w:ascii="Arial"/>
          <w:sz w:val="20"/>
        </w:rPr>
      </w:r>
    </w:p>
    <w:p>
      <w:pPr>
        <w:tabs>
          <w:tab w:pos="4758" w:val="left" w:leader="none"/>
          <w:tab w:pos="6066" w:val="left" w:leader="none"/>
          <w:tab w:pos="7372" w:val="left" w:leader="none"/>
          <w:tab w:pos="8682" w:val="left" w:leader="none"/>
          <w:tab w:pos="9990" w:val="left" w:leader="none"/>
          <w:tab w:pos="11343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Industria,</w:t>
      </w:r>
      <w:r>
        <w:rPr>
          <w:rFonts w:ascii="Arial" w:hAnsi="Arial"/>
          <w:b/>
          <w:spacing w:val="-1"/>
          <w:sz w:val="20"/>
        </w:rPr>
        <w:t> Minería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Energía</w:t>
        <w:tab/>
      </w:r>
      <w:r>
        <w:rPr>
          <w:rFonts w:ascii="Arial" w:hAnsi="Arial"/>
          <w:b/>
          <w:spacing w:val="-1"/>
          <w:w w:val="95"/>
          <w:sz w:val="20"/>
        </w:rPr>
        <w:t>2,313,271.6</w:t>
        <w:tab/>
        <w:t>1,066,472.7</w:t>
        <w:tab/>
        <w:t>1,512,986.0</w:t>
        <w:tab/>
        <w:t>1,247,890.2</w:t>
        <w:tab/>
        <w:t>2,001,121.8</w:t>
        <w:tab/>
      </w:r>
      <w:r>
        <w:rPr>
          <w:rFonts w:ascii="Arial" w:hAnsi="Arial"/>
          <w:b/>
          <w:spacing w:val="-1"/>
          <w:sz w:val="20"/>
        </w:rPr>
        <w:t>1,925,890.8</w:t>
      </w:r>
      <w:r>
        <w:rPr>
          <w:rFonts w:ascii="Arial" w:hAnsi="Arial"/>
          <w:sz w:val="20"/>
        </w:rPr>
      </w:r>
    </w:p>
    <w:p>
      <w:pPr>
        <w:tabs>
          <w:tab w:pos="4923" w:val="left" w:leader="none"/>
          <w:tab w:pos="6233" w:val="left" w:leader="none"/>
          <w:tab w:pos="7539" w:val="left" w:leader="none"/>
          <w:tab w:pos="8849" w:val="left" w:leader="none"/>
          <w:tab w:pos="10157" w:val="left" w:leader="none"/>
          <w:tab w:pos="11510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Comunicaciones</w:t>
      </w:r>
      <w:r>
        <w:rPr>
          <w:rFonts w:ascii="Arial"/>
          <w:b/>
          <w:sz w:val="20"/>
        </w:rPr>
        <w:t> y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Transportes</w:t>
        <w:tab/>
      </w:r>
      <w:r>
        <w:rPr>
          <w:rFonts w:ascii="Arial"/>
          <w:b/>
          <w:spacing w:val="-1"/>
          <w:sz w:val="20"/>
        </w:rPr>
        <w:t>270,655.5</w:t>
        <w:tab/>
        <w:t>316,198.8</w:t>
        <w:tab/>
        <w:t>309,542.3</w:t>
        <w:tab/>
      </w:r>
      <w:r>
        <w:rPr>
          <w:rFonts w:ascii="Arial"/>
          <w:b/>
          <w:sz w:val="20"/>
        </w:rPr>
        <w:t>851,077.0</w:t>
        <w:tab/>
      </w:r>
      <w:r>
        <w:rPr>
          <w:rFonts w:ascii="Arial"/>
          <w:b/>
          <w:spacing w:val="-1"/>
          <w:w w:val="95"/>
          <w:sz w:val="20"/>
        </w:rPr>
        <w:t>330,754.0</w:t>
        <w:tab/>
      </w:r>
      <w:r>
        <w:rPr>
          <w:rFonts w:ascii="Arial"/>
          <w:b/>
          <w:spacing w:val="-1"/>
          <w:sz w:val="20"/>
        </w:rPr>
        <w:t>658,978.4</w:t>
      </w:r>
      <w:r>
        <w:rPr>
          <w:rFonts w:ascii="Arial"/>
          <w:sz w:val="20"/>
        </w:rPr>
      </w:r>
    </w:p>
    <w:p>
      <w:pPr>
        <w:tabs>
          <w:tab w:pos="5036" w:val="left" w:leader="none"/>
          <w:tab w:pos="6344" w:val="left" w:leader="none"/>
          <w:tab w:pos="7651" w:val="left" w:leader="none"/>
          <w:tab w:pos="8961" w:val="left" w:leader="none"/>
          <w:tab w:pos="10268" w:val="left" w:leader="none"/>
          <w:tab w:pos="11622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Política Laboral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pacing w:val="-1"/>
          <w:sz w:val="20"/>
        </w:rPr>
        <w:t>Empleo</w:t>
        <w:tab/>
        <w:t>13,202.8</w:t>
        <w:tab/>
      </w:r>
      <w:r>
        <w:rPr>
          <w:rFonts w:ascii="Arial" w:hAnsi="Arial"/>
          <w:b/>
          <w:spacing w:val="-1"/>
          <w:w w:val="95"/>
          <w:sz w:val="20"/>
        </w:rPr>
        <w:t>14,899.7</w:t>
        <w:tab/>
        <w:t>15,244.5</w:t>
        <w:tab/>
        <w:t>54,609.9</w:t>
        <w:tab/>
        <w:t>65,081.0</w:t>
        <w:tab/>
      </w:r>
      <w:r>
        <w:rPr>
          <w:rFonts w:ascii="Arial" w:hAnsi="Arial"/>
          <w:b/>
          <w:spacing w:val="-1"/>
          <w:sz w:val="20"/>
        </w:rPr>
        <w:t>11,891.2</w:t>
      </w:r>
      <w:r>
        <w:rPr>
          <w:rFonts w:ascii="Arial" w:hAnsi="Arial"/>
          <w:sz w:val="20"/>
        </w:rPr>
      </w:r>
    </w:p>
    <w:p>
      <w:pPr>
        <w:tabs>
          <w:tab w:pos="5036" w:val="left" w:leader="none"/>
          <w:tab w:pos="6345" w:val="left" w:leader="none"/>
          <w:tab w:pos="7651" w:val="left" w:leader="none"/>
          <w:tab w:pos="8960" w:val="left" w:leader="none"/>
          <w:tab w:pos="10268" w:val="left" w:leader="none"/>
          <w:tab w:pos="11622" w:val="left" w:leader="none"/>
        </w:tabs>
        <w:spacing w:before="10"/>
        <w:ind w:left="3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Política Ambiental</w:t>
        <w:tab/>
        <w:t>10,900.7</w:t>
        <w:tab/>
      </w:r>
      <w:r>
        <w:rPr>
          <w:rFonts w:ascii="Arial" w:hAnsi="Arial"/>
          <w:b/>
          <w:spacing w:val="-1"/>
          <w:w w:val="95"/>
          <w:sz w:val="20"/>
        </w:rPr>
        <w:t>10,444.8</w:t>
        <w:tab/>
        <w:t>10,519.9</w:t>
        <w:tab/>
        <w:t>10,027.5</w:t>
        <w:tab/>
        <w:t>17,625.3</w:t>
        <w:tab/>
      </w:r>
      <w:r>
        <w:rPr>
          <w:rFonts w:ascii="Arial" w:hAnsi="Arial"/>
          <w:b/>
          <w:spacing w:val="-1"/>
          <w:sz w:val="20"/>
        </w:rPr>
        <w:t>30,427.1</w:t>
      </w:r>
      <w:r>
        <w:rPr>
          <w:rFonts w:ascii="Arial" w:hAnsi="Arial"/>
          <w:sz w:val="20"/>
        </w:rPr>
      </w:r>
    </w:p>
    <w:p>
      <w:pPr>
        <w:tabs>
          <w:tab w:pos="5147" w:val="left" w:leader="none"/>
          <w:tab w:pos="5751" w:val="left" w:leader="none"/>
          <w:tab w:pos="6233" w:val="left" w:leader="none"/>
          <w:tab w:pos="7060" w:val="left" w:leader="none"/>
          <w:tab w:pos="7651" w:val="left" w:leader="none"/>
          <w:tab w:pos="8366" w:val="left" w:leader="none"/>
          <w:tab w:pos="8960" w:val="left" w:leader="none"/>
          <w:tab w:pos="9675" w:val="left" w:leader="none"/>
          <w:tab w:pos="10380" w:val="left" w:leader="none"/>
          <w:tab w:pos="11622" w:val="left" w:leader="none"/>
          <w:tab w:pos="12337" w:val="left" w:leader="none"/>
        </w:tabs>
        <w:spacing w:line="250" w:lineRule="auto" w:before="10"/>
        <w:ind w:left="397" w:right="41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z w:val="20"/>
        </w:rPr>
        <w:t>Política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Financiera</w:t>
        <w:tab/>
        <w:tab/>
      </w:r>
      <w:r>
        <w:rPr>
          <w:rFonts w:ascii="Arial" w:hAnsi="Arial"/>
          <w:b/>
          <w:w w:val="95"/>
          <w:sz w:val="20"/>
        </w:rPr>
        <w:t>-</w:t>
        <w:tab/>
        <w:tab/>
        <w:t>-</w:t>
        <w:tab/>
        <w:tab/>
        <w:t>-</w:t>
        <w:tab/>
        <w:tab/>
        <w:t>-</w:t>
        <w:tab/>
      </w:r>
      <w:r>
        <w:rPr>
          <w:rFonts w:ascii="Arial" w:hAnsi="Arial"/>
          <w:b/>
          <w:sz w:val="20"/>
        </w:rPr>
        <w:t>3,922.2</w:t>
        <w:tab/>
        <w:tab/>
        <w:t>-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Administración</w:t>
      </w:r>
      <w:r>
        <w:rPr>
          <w:rFonts w:ascii="Arial" w:hAnsi="Arial"/>
          <w:b/>
          <w:sz w:val="20"/>
        </w:rPr>
        <w:t> y</w:t>
      </w:r>
      <w:r>
        <w:rPr>
          <w:rFonts w:ascii="Arial" w:hAnsi="Arial"/>
          <w:b/>
          <w:spacing w:val="-4"/>
          <w:sz w:val="20"/>
        </w:rPr>
        <w:t> </w:t>
      </w:r>
      <w:r>
        <w:rPr>
          <w:rFonts w:ascii="Arial" w:hAnsi="Arial"/>
          <w:b/>
          <w:sz w:val="20"/>
        </w:rPr>
        <w:t>Gobierno</w:t>
        <w:tab/>
      </w:r>
      <w:r>
        <w:rPr>
          <w:rFonts w:ascii="Arial" w:hAnsi="Arial"/>
          <w:b/>
          <w:spacing w:val="-1"/>
          <w:sz w:val="20"/>
        </w:rPr>
        <w:t>6,153.5</w:t>
        <w:tab/>
        <w:t>279,987.6</w:t>
        <w:tab/>
      </w:r>
      <w:r>
        <w:rPr>
          <w:rFonts w:ascii="Arial" w:hAnsi="Arial"/>
          <w:b/>
          <w:spacing w:val="-1"/>
          <w:w w:val="95"/>
          <w:sz w:val="20"/>
        </w:rPr>
        <w:t>49,986.7</w:t>
        <w:tab/>
        <w:t>22,483.1</w:t>
        <w:tab/>
        <w:t>7,600.2</w:t>
        <w:tab/>
      </w:r>
      <w:r>
        <w:rPr>
          <w:rFonts w:ascii="Arial" w:hAnsi="Arial"/>
          <w:b/>
          <w:spacing w:val="-1"/>
          <w:sz w:val="20"/>
        </w:rPr>
        <w:t>21,417.8</w:t>
      </w:r>
      <w:r>
        <w:rPr>
          <w:rFonts w:ascii="Arial" w:hAnsi="Arial"/>
          <w:sz w:val="20"/>
        </w:rPr>
      </w:r>
    </w:p>
    <w:p>
      <w:pPr>
        <w:tabs>
          <w:tab w:pos="4757" w:val="left" w:leader="none"/>
          <w:tab w:pos="6066" w:val="left" w:leader="none"/>
          <w:tab w:pos="7372" w:val="left" w:leader="none"/>
          <w:tab w:pos="8682" w:val="left" w:leader="none"/>
          <w:tab w:pos="9990" w:val="left" w:leader="none"/>
        </w:tabs>
        <w:spacing w:before="0"/>
        <w:ind w:left="20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6,915,270.5</w:t>
        <w:tab/>
        <w:t>7,115,621.1</w:t>
        <w:tab/>
      </w:r>
      <w:r>
        <w:rPr>
          <w:rFonts w:ascii="Arial"/>
          <w:b/>
          <w:color w:val="006699"/>
          <w:spacing w:val="-1"/>
          <w:w w:val="95"/>
          <w:sz w:val="20"/>
        </w:rPr>
        <w:t>7,524,530.0</w:t>
        <w:tab/>
        <w:t>8,054,291.4</w:t>
        <w:tab/>
      </w:r>
      <w:r>
        <w:rPr>
          <w:rFonts w:ascii="Arial"/>
          <w:b/>
          <w:color w:val="006699"/>
          <w:spacing w:val="-1"/>
          <w:sz w:val="20"/>
        </w:rPr>
        <w:t>8,448,958.1</w:t>
      </w:r>
      <w:r>
        <w:rPr>
          <w:rFonts w:ascii="Arial"/>
          <w:b/>
          <w:color w:val="006699"/>
          <w:sz w:val="20"/>
        </w:rPr>
        <w:t>  </w:t>
      </w:r>
      <w:r>
        <w:rPr>
          <w:rFonts w:ascii="Arial"/>
          <w:b/>
          <w:color w:val="006699"/>
          <w:spacing w:val="17"/>
          <w:sz w:val="20"/>
        </w:rPr>
        <w:t> </w:t>
      </w:r>
      <w:r>
        <w:rPr>
          <w:rFonts w:ascii="Arial"/>
          <w:b/>
          <w:color w:val="006699"/>
          <w:spacing w:val="-1"/>
          <w:sz w:val="20"/>
        </w:rPr>
        <w:t>10,526,427.4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378" w:right="5351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378" w:right="5121"/>
        <w:jc w:val="left"/>
        <w:rPr>
          <w:b w:val="0"/>
          <w:bCs w:val="0"/>
        </w:rPr>
      </w:pPr>
      <w:r>
        <w:rPr>
          <w:spacing w:val="-1"/>
        </w:rPr>
        <w:t>2/</w:t>
      </w:r>
      <w:r>
        <w:rPr>
          <w:spacing w:val="1"/>
        </w:rPr>
        <w:t> </w:t>
      </w:r>
      <w:r>
        <w:rPr>
          <w:spacing w:val="-2"/>
        </w:rPr>
        <w:t>Incluye</w:t>
      </w:r>
      <w:r>
        <w:rPr/>
        <w:t> </w:t>
      </w:r>
      <w:r>
        <w:rPr>
          <w:spacing w:val="-1"/>
        </w:rPr>
        <w:t>atención</w:t>
      </w:r>
      <w:r>
        <w:rPr/>
        <w:t> a </w:t>
      </w:r>
      <w:r>
        <w:rPr>
          <w:spacing w:val="-1"/>
        </w:rPr>
        <w:t>población</w:t>
      </w:r>
      <w:r>
        <w:rPr/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discapacidad,</w:t>
      </w:r>
      <w:r>
        <w:rPr>
          <w:spacing w:val="1"/>
        </w:rPr>
        <w:t> </w:t>
      </w:r>
      <w:r>
        <w:rPr>
          <w:spacing w:val="-1"/>
        </w:rPr>
        <w:t>jornaleros</w:t>
      </w:r>
      <w:r>
        <w:rPr/>
        <w:t> </w:t>
      </w:r>
      <w:r>
        <w:rPr>
          <w:spacing w:val="-1"/>
        </w:rPr>
        <w:t>agrícolas,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jubilados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pensionados.</w:t>
      </w:r>
      <w:r>
        <w:rPr>
          <w:spacing w:val="60"/>
        </w:rPr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378" w:right="0"/>
        <w:jc w:val="left"/>
        <w:rPr>
          <w:b w:val="0"/>
          <w:bCs w:val="0"/>
        </w:rPr>
      </w:pPr>
      <w:r>
        <w:rPr>
          <w:spacing w:val="-1"/>
        </w:rPr>
        <w:t>La</w:t>
      </w:r>
      <w:r>
        <w:rPr/>
        <w:t> </w:t>
      </w:r>
      <w:r>
        <w:rPr>
          <w:spacing w:val="-1"/>
        </w:rPr>
        <w:t>dependencia</w:t>
      </w:r>
      <w:r>
        <w:rPr/>
        <w:t>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/>
        <w:t> la </w:t>
      </w:r>
      <w:r>
        <w:rPr>
          <w:spacing w:val="-1"/>
        </w:rPr>
        <w:t>información</w:t>
      </w:r>
      <w:r>
        <w:rPr/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período</w:t>
      </w:r>
      <w:r>
        <w:rPr/>
        <w:t> </w:t>
      </w:r>
      <w:r>
        <w:rPr>
          <w:spacing w:val="-1"/>
        </w:rPr>
        <w:t>1999-2003.</w:t>
      </w:r>
      <w:r>
        <w:rPr>
          <w:spacing w:val="1"/>
        </w:rPr>
        <w:t> </w:t>
      </w:r>
      <w:r>
        <w:rPr>
          <w:spacing w:val="-1"/>
        </w:rPr>
        <w:t>La</w:t>
      </w:r>
      <w:r>
        <w:rPr/>
        <w:t> </w:t>
      </w:r>
      <w:r>
        <w:rPr>
          <w:spacing w:val="-1"/>
        </w:rPr>
        <w:t>suma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 w:before="74"/>
        <w:ind w:left="4334" w:right="4353"/>
        <w:jc w:val="center"/>
        <w:rPr>
          <w:b w:val="0"/>
          <w:bCs w:val="0"/>
        </w:rPr>
      </w:pPr>
      <w:r>
        <w:rPr>
          <w:spacing w:val="-1"/>
        </w:rPr>
        <w:t>Inversión </w:t>
      </w:r>
      <w:r>
        <w:rPr/>
        <w:t>pública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sector en B.C.Sur,</w:t>
      </w:r>
      <w:r>
        <w:rPr>
          <w:spacing w:val="22"/>
        </w:rPr>
        <w:t> </w:t>
      </w:r>
      <w:r>
        <w:rPr/>
        <w:t>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6"/>
        <w:spacing w:line="272" w:lineRule="auto" w:before="0"/>
        <w:ind w:left="3375" w:right="0"/>
        <w:jc w:val="center"/>
        <w:rPr>
          <w:i w:val="0"/>
        </w:rPr>
      </w:pPr>
      <w:r>
        <w:rPr>
          <w:i/>
          <w:spacing w:val="-1"/>
          <w:w w:val="105"/>
        </w:rPr>
        <w:t>Agricultura</w:t>
      </w:r>
      <w:r>
        <w:rPr>
          <w:i/>
          <w:spacing w:val="-20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26"/>
          <w:w w:val="103"/>
        </w:rPr>
        <w:t> </w:t>
      </w:r>
      <w:r>
        <w:rPr>
          <w:i/>
          <w:spacing w:val="-1"/>
          <w:w w:val="105"/>
        </w:rPr>
        <w:t>Ganaderia</w:t>
      </w:r>
      <w:r>
        <w:rPr>
          <w:i/>
          <w:spacing w:val="22"/>
          <w:w w:val="103"/>
        </w:rPr>
        <w:t> </w:t>
      </w:r>
      <w:r>
        <w:rPr>
          <w:i/>
          <w:spacing w:val="-1"/>
          <w:w w:val="105"/>
        </w:rPr>
        <w:t>6%</w:t>
      </w:r>
      <w:r>
        <w:rPr>
          <w:i w:val="0"/>
        </w:rPr>
      </w:r>
    </w:p>
    <w:p>
      <w:pPr>
        <w:spacing w:line="272" w:lineRule="auto" w:before="77"/>
        <w:ind w:left="3438" w:right="252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Turismo</w:t>
      </w:r>
      <w:r>
        <w:rPr>
          <w:rFonts w:ascii="Arial"/>
          <w:i/>
          <w:spacing w:val="26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4%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72" w:lineRule="auto" w:before="104"/>
        <w:ind w:left="237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spacing w:val="-1"/>
          <w:w w:val="105"/>
          <w:sz w:val="16"/>
        </w:rPr>
        <w:t>Industria,</w:t>
      </w:r>
      <w:r>
        <w:rPr>
          <w:rFonts w:ascii="Arial" w:hAnsi="Arial"/>
          <w:i/>
          <w:spacing w:val="-27"/>
          <w:w w:val="105"/>
          <w:sz w:val="16"/>
        </w:rPr>
        <w:t> </w:t>
      </w:r>
      <w:r>
        <w:rPr>
          <w:rFonts w:ascii="Arial" w:hAnsi="Arial"/>
          <w:i/>
          <w:spacing w:val="-1"/>
          <w:w w:val="105"/>
          <w:sz w:val="16"/>
        </w:rPr>
        <w:t>Minería</w:t>
      </w:r>
      <w:r>
        <w:rPr>
          <w:rFonts w:ascii="Arial" w:hAnsi="Arial"/>
          <w:i/>
          <w:spacing w:val="24"/>
          <w:w w:val="103"/>
          <w:sz w:val="16"/>
        </w:rPr>
        <w:t> </w:t>
      </w:r>
      <w:r>
        <w:rPr>
          <w:rFonts w:ascii="Arial" w:hAnsi="Arial"/>
          <w:i/>
          <w:w w:val="105"/>
          <w:sz w:val="16"/>
        </w:rPr>
        <w:t>y</w:t>
      </w:r>
      <w:r>
        <w:rPr>
          <w:rFonts w:ascii="Arial" w:hAnsi="Arial"/>
          <w:i/>
          <w:spacing w:val="-19"/>
          <w:w w:val="105"/>
          <w:sz w:val="16"/>
        </w:rPr>
        <w:t> </w:t>
      </w:r>
      <w:r>
        <w:rPr>
          <w:rFonts w:ascii="Arial" w:hAnsi="Arial"/>
          <w:i/>
          <w:spacing w:val="-1"/>
          <w:w w:val="105"/>
          <w:sz w:val="16"/>
        </w:rPr>
        <w:t>Energía</w:t>
      </w:r>
      <w:r>
        <w:rPr>
          <w:rFonts w:ascii="Arial" w:hAnsi="Arial"/>
          <w:sz w:val="16"/>
        </w:rPr>
      </w:r>
    </w:p>
    <w:p>
      <w:pPr>
        <w:spacing w:before="0"/>
        <w:ind w:left="234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18%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i/>
          <w:sz w:val="18"/>
          <w:szCs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spacing w:line="272" w:lineRule="auto" w:before="0"/>
        <w:ind w:left="118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Comunicaciones</w:t>
      </w:r>
      <w:r>
        <w:rPr>
          <w:rFonts w:ascii="Arial"/>
          <w:i/>
          <w:spacing w:val="-26"/>
          <w:w w:val="105"/>
          <w:sz w:val="16"/>
        </w:rPr>
        <w:t> </w:t>
      </w:r>
      <w:r>
        <w:rPr>
          <w:rFonts w:ascii="Arial"/>
          <w:i/>
          <w:w w:val="105"/>
          <w:sz w:val="16"/>
        </w:rPr>
        <w:t>y</w:t>
      </w:r>
      <w:r>
        <w:rPr>
          <w:rFonts w:ascii="Arial"/>
          <w:i/>
          <w:spacing w:val="27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Transportes</w:t>
      </w:r>
      <w:r>
        <w:rPr>
          <w:rFonts w:ascii="Arial"/>
          <w:sz w:val="16"/>
        </w:rPr>
      </w:r>
    </w:p>
    <w:p>
      <w:pPr>
        <w:spacing w:before="0"/>
        <w:ind w:left="0" w:right="553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77.679993pt;margin-top:4.740375pt;width:254.4pt;height:155.640pt;mso-position-horizontal-relative:page;mso-position-vertical-relative:paragraph;z-index:-1054336" type="#_x0000_t75" stroked="false">
            <v:imagedata r:id="rId392" o:title=""/>
          </v:shape>
        </w:pict>
      </w:r>
      <w:r>
        <w:rPr>
          <w:rFonts w:ascii="Arial"/>
          <w:i/>
          <w:spacing w:val="-1"/>
          <w:sz w:val="16"/>
        </w:rPr>
        <w:t>6%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1"/>
        <w:rPr>
          <w:rFonts w:ascii="Arial" w:hAnsi="Arial" w:cs="Arial" w:eastAsia="Arial"/>
          <w:i/>
          <w:sz w:val="21"/>
          <w:szCs w:val="21"/>
        </w:rPr>
      </w:pPr>
    </w:p>
    <w:p>
      <w:pPr>
        <w:spacing w:line="272" w:lineRule="auto" w:before="0"/>
        <w:ind w:left="363" w:right="316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Comercio</w:t>
      </w:r>
      <w:r>
        <w:rPr>
          <w:rFonts w:ascii="Arial"/>
          <w:i/>
          <w:spacing w:val="-18"/>
          <w:w w:val="105"/>
          <w:sz w:val="16"/>
        </w:rPr>
        <w:t> </w:t>
      </w:r>
      <w:r>
        <w:rPr>
          <w:rFonts w:ascii="Arial"/>
          <w:i/>
          <w:w w:val="105"/>
          <w:sz w:val="16"/>
        </w:rPr>
        <w:t>y</w:t>
      </w:r>
      <w:r>
        <w:rPr>
          <w:rFonts w:ascii="Arial"/>
          <w:i/>
          <w:spacing w:val="23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Servicios</w:t>
      </w:r>
      <w:r>
        <w:rPr>
          <w:rFonts w:ascii="Arial"/>
          <w:i/>
          <w:spacing w:val="24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4%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6"/>
          <w:szCs w:val="16"/>
        </w:rPr>
      </w:pPr>
    </w:p>
    <w:p>
      <w:pPr>
        <w:spacing w:line="272" w:lineRule="auto" w:before="0"/>
        <w:ind w:left="763" w:right="3277" w:hanging="8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Otros</w:t>
      </w:r>
      <w:r>
        <w:rPr>
          <w:rFonts w:ascii="Arial"/>
          <w:i/>
          <w:spacing w:val="23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5%</w:t>
      </w:r>
      <w:r>
        <w:rPr>
          <w:rFonts w:ascii="Arial"/>
          <w:sz w:val="16"/>
        </w:rPr>
      </w:r>
    </w:p>
    <w:p>
      <w:pPr>
        <w:spacing w:after="0" w:line="272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20" w:right="1500"/>
          <w:cols w:num="4" w:equalWidth="0">
            <w:col w:w="4292" w:space="40"/>
            <w:col w:w="1508" w:space="40"/>
            <w:col w:w="2538" w:space="40"/>
            <w:col w:w="4362"/>
          </w:cols>
        </w:sectPr>
      </w:pPr>
    </w:p>
    <w:p>
      <w:pPr>
        <w:spacing w:line="240" w:lineRule="auto" w:before="1"/>
        <w:rPr>
          <w:rFonts w:ascii="Arial" w:hAnsi="Arial" w:cs="Arial" w:eastAsia="Arial"/>
          <w:i/>
          <w:sz w:val="15"/>
          <w:szCs w:val="15"/>
        </w:rPr>
      </w:pPr>
    </w:p>
    <w:p>
      <w:pPr>
        <w:spacing w:line="272" w:lineRule="auto" w:before="0"/>
        <w:ind w:left="3152" w:right="20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w w:val="105"/>
          <w:sz w:val="16"/>
        </w:rPr>
        <w:t>Grupos</w:t>
      </w:r>
      <w:r>
        <w:rPr>
          <w:rFonts w:ascii="Arial"/>
          <w:i/>
          <w:spacing w:val="21"/>
          <w:w w:val="103"/>
          <w:sz w:val="16"/>
        </w:rPr>
        <w:t> </w:t>
      </w:r>
      <w:r>
        <w:rPr>
          <w:rFonts w:ascii="Arial"/>
          <w:i/>
          <w:spacing w:val="-1"/>
          <w:sz w:val="16"/>
        </w:rPr>
        <w:t>Vulnerables</w:t>
      </w:r>
      <w:r>
        <w:rPr>
          <w:rFonts w:ascii="Arial"/>
          <w:i/>
          <w:spacing w:val="21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4%</w:t>
      </w:r>
      <w:r>
        <w:rPr>
          <w:rFonts w:ascii="Arial"/>
          <w:sz w:val="16"/>
        </w:rPr>
      </w:r>
    </w:p>
    <w:p>
      <w:pPr>
        <w:spacing w:line="272" w:lineRule="auto" w:before="77"/>
        <w:ind w:left="3795" w:right="0" w:hanging="19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Vivienda</w:t>
      </w:r>
      <w:r>
        <w:rPr>
          <w:rFonts w:ascii="Arial"/>
          <w:i/>
          <w:spacing w:val="22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7%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i/>
          <w:sz w:val="21"/>
          <w:szCs w:val="21"/>
        </w:rPr>
      </w:pPr>
    </w:p>
    <w:p>
      <w:pPr>
        <w:spacing w:line="270" w:lineRule="auto" w:before="0"/>
        <w:ind w:left="3152" w:right="328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spacing w:val="-1"/>
          <w:sz w:val="16"/>
        </w:rPr>
        <w:t>Educación</w:t>
      </w:r>
      <w:r>
        <w:rPr>
          <w:rFonts w:ascii="Arial" w:hAnsi="Arial"/>
          <w:i/>
          <w:spacing w:val="24"/>
          <w:w w:val="103"/>
          <w:sz w:val="16"/>
        </w:rPr>
        <w:t> </w:t>
      </w:r>
      <w:r>
        <w:rPr>
          <w:rFonts w:ascii="Arial" w:hAnsi="Arial"/>
          <w:i/>
          <w:spacing w:val="-1"/>
          <w:w w:val="105"/>
          <w:sz w:val="16"/>
        </w:rPr>
        <w:t>25%</w:t>
      </w:r>
      <w:r>
        <w:rPr>
          <w:rFonts w:ascii="Arial" w:hAnsi="Arial"/>
          <w:sz w:val="16"/>
        </w:rPr>
      </w:r>
    </w:p>
    <w:p>
      <w:pPr>
        <w:spacing w:after="0" w:line="270" w:lineRule="auto"/>
        <w:jc w:val="center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4231" w:space="1380"/>
            <w:col w:w="7209"/>
          </w:cols>
        </w:sectPr>
      </w:pPr>
    </w:p>
    <w:p>
      <w:pPr>
        <w:spacing w:line="240" w:lineRule="auto" w:before="11"/>
        <w:rPr>
          <w:rFonts w:ascii="Arial" w:hAnsi="Arial" w:cs="Arial" w:eastAsia="Arial"/>
          <w:i/>
          <w:sz w:val="8"/>
          <w:szCs w:val="8"/>
        </w:rPr>
      </w:pPr>
    </w:p>
    <w:p>
      <w:pPr>
        <w:spacing w:line="272" w:lineRule="auto" w:before="84"/>
        <w:ind w:left="5628" w:right="6768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i/>
          <w:spacing w:val="-1"/>
          <w:sz w:val="16"/>
        </w:rPr>
        <w:t>Salud</w:t>
      </w:r>
      <w:r>
        <w:rPr>
          <w:rFonts w:ascii="Arial"/>
          <w:i/>
          <w:spacing w:val="21"/>
          <w:w w:val="103"/>
          <w:sz w:val="16"/>
        </w:rPr>
        <w:t> </w:t>
      </w:r>
      <w:r>
        <w:rPr>
          <w:rFonts w:ascii="Arial"/>
          <w:i/>
          <w:spacing w:val="-1"/>
          <w:w w:val="105"/>
          <w:sz w:val="16"/>
        </w:rPr>
        <w:t>21%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240" w:lineRule="auto" w:before="82"/>
        <w:ind w:left="2521" w:right="315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2521" w:right="2427"/>
        <w:jc w:val="both"/>
        <w:rPr>
          <w:b w:val="0"/>
          <w:bCs w:val="0"/>
        </w:rPr>
      </w:pPr>
      <w:r>
        <w:rPr>
          <w:spacing w:val="-1"/>
        </w:rPr>
        <w:t>En</w:t>
      </w:r>
      <w:r>
        <w:rPr>
          <w:spacing w:val="37"/>
        </w:rPr>
        <w:t> </w:t>
      </w:r>
      <w:r>
        <w:rPr/>
        <w:t>la </w:t>
      </w:r>
      <w:r>
        <w:rPr>
          <w:spacing w:val="-1"/>
        </w:rPr>
        <w:t>categoría</w:t>
      </w:r>
      <w:r>
        <w:rPr/>
        <w:t> 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otros</w:t>
      </w:r>
      <w:r>
        <w:rPr>
          <w:spacing w:val="38"/>
        </w:rPr>
        <w:t> </w:t>
      </w:r>
      <w:r>
        <w:rPr>
          <w:spacing w:val="-1"/>
        </w:rPr>
        <w:t>se</w:t>
      </w:r>
      <w:r>
        <w:rPr>
          <w:spacing w:val="38"/>
        </w:rPr>
        <w:t> </w:t>
      </w:r>
      <w:r>
        <w:rPr>
          <w:spacing w:val="-2"/>
        </w:rPr>
        <w:t>incluye:</w:t>
      </w:r>
      <w:r>
        <w:rPr>
          <w:spacing w:val="38"/>
        </w:rPr>
        <w:t> </w:t>
      </w:r>
      <w:r>
        <w:rPr>
          <w:spacing w:val="-1"/>
        </w:rPr>
        <w:t>Igualdad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género,</w:t>
      </w:r>
      <w:r>
        <w:rPr/>
        <w:t>  </w:t>
      </w:r>
      <w:r>
        <w:rPr>
          <w:spacing w:val="-1"/>
        </w:rPr>
        <w:t>Cultura,</w:t>
      </w:r>
      <w:r>
        <w:rPr/>
        <w:t>  </w:t>
      </w:r>
      <w:r>
        <w:rPr>
          <w:spacing w:val="-1"/>
        </w:rPr>
        <w:t>Deporte,</w:t>
      </w:r>
      <w:r>
        <w:rPr/>
        <w:t> </w:t>
      </w:r>
      <w:r>
        <w:rPr>
          <w:spacing w:val="-1"/>
        </w:rPr>
        <w:t>Jóvenes,</w:t>
      </w:r>
      <w:r>
        <w:rPr>
          <w:spacing w:val="37"/>
        </w:rPr>
        <w:t> </w:t>
      </w:r>
      <w:r>
        <w:rPr>
          <w:spacing w:val="-1"/>
        </w:rPr>
        <w:t>Niños</w:t>
      </w:r>
      <w:r>
        <w:rPr/>
        <w:t> y</w:t>
      </w:r>
      <w:r>
        <w:rPr>
          <w:spacing w:val="34"/>
        </w:rPr>
        <w:t> </w:t>
      </w:r>
      <w:r>
        <w:rPr>
          <w:spacing w:val="-1"/>
        </w:rPr>
        <w:t>Niñas,</w:t>
      </w:r>
      <w:r>
        <w:rPr/>
        <w:t> </w:t>
      </w:r>
      <w:r>
        <w:rPr>
          <w:spacing w:val="-1"/>
        </w:rPr>
        <w:t>Justicia</w:t>
      </w:r>
      <w:r>
        <w:rPr/>
        <w:t> y</w:t>
      </w:r>
      <w:r>
        <w:rPr>
          <w:spacing w:val="63"/>
        </w:rPr>
        <w:t> </w:t>
      </w:r>
      <w:r>
        <w:rPr>
          <w:spacing w:val="-1"/>
        </w:rPr>
        <w:t>Seguridad</w:t>
      </w:r>
      <w:r>
        <w:rPr>
          <w:spacing w:val="32"/>
        </w:rPr>
        <w:t> </w:t>
      </w:r>
      <w:r>
        <w:rPr>
          <w:spacing w:val="-1"/>
        </w:rPr>
        <w:t>Pública,</w:t>
      </w:r>
      <w:r>
        <w:rPr>
          <w:spacing w:val="31"/>
        </w:rPr>
        <w:t> </w:t>
      </w:r>
      <w:r>
        <w:rPr>
          <w:spacing w:val="-1"/>
        </w:rPr>
        <w:t>Desarrollo</w:t>
      </w:r>
      <w:r>
        <w:rPr>
          <w:spacing w:val="32"/>
        </w:rPr>
        <w:t> </w:t>
      </w:r>
      <w:r>
        <w:rPr>
          <w:spacing w:val="-1"/>
        </w:rPr>
        <w:t>Urbano</w:t>
      </w:r>
      <w:r>
        <w:rPr>
          <w:spacing w:val="3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Asentamientos</w:t>
      </w:r>
      <w:r>
        <w:rPr>
          <w:spacing w:val="32"/>
        </w:rPr>
        <w:t> </w:t>
      </w:r>
      <w:r>
        <w:rPr>
          <w:spacing w:val="-1"/>
        </w:rPr>
        <w:t>Humanos,</w:t>
      </w:r>
      <w:r>
        <w:rPr>
          <w:spacing w:val="32"/>
        </w:rPr>
        <w:t> </w:t>
      </w:r>
      <w:r>
        <w:rPr>
          <w:spacing w:val="-1"/>
        </w:rPr>
        <w:t>Pesca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Acuacultura,</w:t>
      </w:r>
      <w:r>
        <w:rPr>
          <w:spacing w:val="31"/>
        </w:rPr>
        <w:t> </w:t>
      </w:r>
      <w:r>
        <w:rPr/>
        <w:t>Política</w:t>
      </w:r>
      <w:r>
        <w:rPr>
          <w:spacing w:val="32"/>
        </w:rPr>
        <w:t> </w:t>
      </w:r>
      <w:r>
        <w:rPr>
          <w:spacing w:val="-1"/>
        </w:rPr>
        <w:t>Agraria,</w:t>
      </w:r>
      <w:r>
        <w:rPr>
          <w:spacing w:val="32"/>
        </w:rPr>
        <w:t> </w:t>
      </w:r>
      <w:r>
        <w:rPr/>
        <w:t>Política</w:t>
      </w:r>
      <w:r>
        <w:rPr>
          <w:spacing w:val="49"/>
        </w:rPr>
        <w:t> </w:t>
      </w:r>
      <w:r>
        <w:rPr>
          <w:spacing w:val="-1"/>
        </w:rPr>
        <w:t>Laboral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Empleo,</w:t>
      </w:r>
      <w:r>
        <w:rPr>
          <w:spacing w:val="1"/>
        </w:rPr>
        <w:t> </w:t>
      </w:r>
      <w:r>
        <w:rPr>
          <w:spacing w:val="-1"/>
        </w:rPr>
        <w:t>Política</w:t>
      </w:r>
      <w:r>
        <w:rPr/>
        <w:t> </w:t>
      </w:r>
      <w:r>
        <w:rPr>
          <w:spacing w:val="-2"/>
        </w:rPr>
        <w:t>Ambiental,</w:t>
      </w:r>
      <w:r>
        <w:rPr/>
        <w:t> 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Administración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Gobierno.</w:t>
      </w:r>
      <w:r>
        <w:rPr>
          <w:b w:val="0"/>
        </w:rPr>
      </w:r>
    </w:p>
    <w:p>
      <w:pPr>
        <w:spacing w:after="0" w:line="240" w:lineRule="auto"/>
        <w:jc w:val="both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2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POR</w:t>
      </w:r>
      <w:r>
        <w:rPr>
          <w:rFonts w:ascii="Arial"/>
          <w:b/>
          <w:i/>
          <w:spacing w:val="-1"/>
          <w:sz w:val="20"/>
        </w:rPr>
        <w:t> MODALIDAD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23"/>
          <w:szCs w:val="23"/>
        </w:rPr>
      </w:pPr>
    </w:p>
    <w:p>
      <w:pPr>
        <w:spacing w:before="0"/>
        <w:ind w:left="3457" w:right="343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-1"/>
          <w:sz w:val="20"/>
        </w:rPr>
        <w:t> aplicada</w:t>
      </w:r>
      <w:r>
        <w:rPr>
          <w:rFonts w:ascii="Arial" w:hAnsi="Arial"/>
          <w:b/>
          <w:sz w:val="20"/>
        </w:rPr>
        <w:t> por</w:t>
      </w:r>
      <w:r>
        <w:rPr>
          <w:rFonts w:ascii="Arial" w:hAnsi="Arial"/>
          <w:b/>
          <w:spacing w:val="-1"/>
          <w:sz w:val="20"/>
        </w:rPr>
        <w:t> modalidad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5328" w:val="left" w:leader="none"/>
          <w:tab w:pos="6636" w:val="left" w:leader="none"/>
          <w:tab w:pos="7949" w:val="left" w:leader="none"/>
          <w:tab w:pos="9259" w:val="left" w:leader="none"/>
          <w:tab w:pos="10570" w:val="left" w:leader="none"/>
          <w:tab w:pos="11881" w:val="left" w:leader="none"/>
        </w:tabs>
        <w:spacing w:before="0"/>
        <w:ind w:left="201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76.809998pt;margin-top:1.506665pt;width:637.7pt;height:276.05pt;mso-position-horizontal-relative:page;mso-position-vertical-relative:paragraph;z-index:-1054312" coordorigin="1536,30" coordsize="12754,5521">
            <v:group style="position:absolute;left:6313;top:36;width:2;height:5510" coordorigin="6313,36" coordsize="2,5510">
              <v:shape style="position:absolute;left:6313;top:36;width:2;height:5510" coordorigin="6313,36" coordsize="0,5510" path="m6313,36l6313,5545e" filled="false" stroked="true" strokeweight=".580pt" strokecolor="#000000">
                <v:path arrowok="t"/>
              </v:shape>
            </v:group>
            <v:group style="position:absolute;left:7625;top:36;width:2;height:5510" coordorigin="7625,36" coordsize="2,5510">
              <v:shape style="position:absolute;left:7625;top:36;width:2;height:5510" coordorigin="7625,36" coordsize="0,5510" path="m7625,36l7625,5545e" filled="false" stroked="true" strokeweight=".580pt" strokecolor="#000000">
                <v:path arrowok="t"/>
              </v:shape>
            </v:group>
            <v:group style="position:absolute;left:8935;top:36;width:2;height:5510" coordorigin="8935,36" coordsize="2,5510">
              <v:shape style="position:absolute;left:8935;top:36;width:2;height:5510" coordorigin="8935,36" coordsize="0,5510" path="m8935,36l8935,5545e" filled="false" stroked="true" strokeweight=".580pt" strokecolor="#000000">
                <v:path arrowok="t"/>
              </v:shape>
            </v:group>
            <v:group style="position:absolute;left:10247;top:36;width:2;height:5510" coordorigin="10247,36" coordsize="2,5510">
              <v:shape style="position:absolute;left:10247;top:36;width:2;height:5510" coordorigin="10247,36" coordsize="0,5510" path="m10247,36l10247,5545e" filled="false" stroked="true" strokeweight=".580pt" strokecolor="#000000">
                <v:path arrowok="t"/>
              </v:shape>
            </v:group>
            <v:group style="position:absolute;left:11557;top:36;width:2;height:5510" coordorigin="11557,36" coordsize="2,5510">
              <v:shape style="position:absolute;left:11557;top:36;width:2;height:5510" coordorigin="11557,36" coordsize="0,5510" path="m11557,36l11557,5545e" filled="false" stroked="true" strokeweight=".580pt" strokecolor="#000000">
                <v:path arrowok="t"/>
              </v:shape>
            </v:group>
            <v:group style="position:absolute;left:12869;top:36;width:2;height:5510" coordorigin="12869,36" coordsize="2,5510">
              <v:shape style="position:absolute;left:12869;top:36;width:2;height:5510" coordorigin="12869,36" coordsize="0,5510" path="m12869,36l12869,5545e" filled="false" stroked="true" strokeweight=".580pt" strokecolor="#000000">
                <v:path arrowok="t"/>
              </v:shape>
            </v:group>
            <v:group style="position:absolute;left:1542;top:271;width:12742;height:2" coordorigin="1542,271" coordsize="12742,2">
              <v:shape style="position:absolute;left:1542;top:271;width:12742;height:2" coordorigin="1542,271" coordsize="12742,0" path="m1542,271l14284,271e" filled="false" stroked="true" strokeweight=".580pt" strokecolor="#000000">
                <v:path arrowok="t"/>
              </v:shape>
              <v:shape style="position:absolute;left:1542;top:506;width:12743;height:10" type="#_x0000_t75" stroked="false">
                <v:imagedata r:id="rId394" o:title=""/>
              </v:shape>
              <v:shape style="position:absolute;left:1542;top:746;width:12743;height:10" type="#_x0000_t75" stroked="false">
                <v:imagedata r:id="rId394" o:title=""/>
              </v:shape>
              <v:shape style="position:absolute;left:1542;top:986;width:12743;height:10" type="#_x0000_t75" stroked="false">
                <v:imagedata r:id="rId394" o:title=""/>
              </v:shape>
              <v:shape style="position:absolute;left:1542;top:1226;width:12743;height:10" type="#_x0000_t75" stroked="false">
                <v:imagedata r:id="rId394" o:title=""/>
              </v:shape>
              <v:shape style="position:absolute;left:1542;top:1466;width:12743;height:10" type="#_x0000_t75" stroked="false">
                <v:imagedata r:id="rId394" o:title=""/>
              </v:shape>
              <v:shape style="position:absolute;left:1542;top:1706;width:12743;height:10" type="#_x0000_t75" stroked="false">
                <v:imagedata r:id="rId394" o:title=""/>
              </v:shape>
              <v:shape style="position:absolute;left:1542;top:1946;width:12743;height:10" type="#_x0000_t75" stroked="false">
                <v:imagedata r:id="rId394" o:title=""/>
              </v:shape>
              <v:shape style="position:absolute;left:1542;top:2186;width:12743;height:10" type="#_x0000_t75" stroked="false">
                <v:imagedata r:id="rId394" o:title=""/>
              </v:shape>
              <v:shape style="position:absolute;left:1542;top:2426;width:12743;height:10" type="#_x0000_t75" stroked="false">
                <v:imagedata r:id="rId394" o:title=""/>
              </v:shape>
              <v:shape style="position:absolute;left:1542;top:2666;width:12743;height:10" type="#_x0000_t75" stroked="false">
                <v:imagedata r:id="rId394" o:title=""/>
              </v:shape>
              <v:shape style="position:absolute;left:1542;top:2906;width:12743;height:10" type="#_x0000_t75" stroked="false">
                <v:imagedata r:id="rId394" o:title=""/>
              </v:shape>
              <v:shape style="position:absolute;left:1542;top:3145;width:12743;height:10" type="#_x0000_t75" stroked="false">
                <v:imagedata r:id="rId394" o:title=""/>
              </v:shape>
              <v:shape style="position:absolute;left:1542;top:3385;width:12743;height:10" type="#_x0000_t75" stroked="false">
                <v:imagedata r:id="rId394" o:title=""/>
              </v:shape>
              <v:shape style="position:absolute;left:1542;top:3625;width:12743;height:10" type="#_x0000_t75" stroked="false">
                <v:imagedata r:id="rId394" o:title=""/>
              </v:shape>
              <v:shape style="position:absolute;left:1542;top:3865;width:12743;height:10" type="#_x0000_t75" stroked="false">
                <v:imagedata r:id="rId394" o:title=""/>
              </v:shape>
              <v:shape style="position:absolute;left:1542;top:4105;width:12743;height:10" type="#_x0000_t75" stroked="false">
                <v:imagedata r:id="rId394" o:title=""/>
              </v:shape>
              <v:shape style="position:absolute;left:1542;top:4345;width:12743;height:10" type="#_x0000_t75" stroked="false">
                <v:imagedata r:id="rId394" o:title=""/>
              </v:shape>
              <v:shape style="position:absolute;left:1542;top:4585;width:12743;height:10" type="#_x0000_t75" stroked="false">
                <v:imagedata r:id="rId394" o:title=""/>
              </v:shape>
              <v:shape style="position:absolute;left:1542;top:4825;width:12743;height:10" type="#_x0000_t75" stroked="false">
                <v:imagedata r:id="rId394" o:title=""/>
              </v:shape>
              <v:shape style="position:absolute;left:1542;top:5065;width:12743;height:10" type="#_x0000_t75" stroked="false">
                <v:imagedata r:id="rId394" o:title=""/>
              </v:shape>
            </v:group>
            <v:group style="position:absolute;left:1542;top:5310;width:12742;height:2" coordorigin="1542,5310" coordsize="12742,2">
              <v:shape style="position:absolute;left:1542;top:5310;width:12742;height:2" coordorigin="1542,5310" coordsize="12742,0" path="m1542,5310l14284,5310e" filled="false" stroked="true" strokeweight=".580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006699"/>
          <w:sz w:val="20"/>
        </w:rPr>
        <w:t>Modalidad</w:t>
        <w:tab/>
        <w:t>1999</w:t>
        <w:tab/>
        <w:t>2000</w:t>
        <w:tab/>
        <w:t>2001</w:t>
        <w:tab/>
        <w:t>2002</w:t>
        <w:tab/>
        <w:t>2003</w:t>
        <w:tab/>
      </w:r>
      <w:r>
        <w:rPr>
          <w:rFonts w:ascii="Arial"/>
          <w:b/>
          <w:color w:val="006699"/>
          <w:spacing w:val="-1"/>
          <w:sz w:val="20"/>
        </w:rPr>
        <w:t>2004</w:t>
      </w:r>
      <w:r>
        <w:rPr>
          <w:rFonts w:ascii="Arial"/>
          <w:b/>
          <w:color w:val="006699"/>
          <w:spacing w:val="-1"/>
          <w:position w:val="10"/>
          <w:sz w:val="13"/>
        </w:rPr>
        <w:t>1/</w:t>
      </w:r>
      <w:r>
        <w:rPr>
          <w:rFonts w:ascii="Arial"/>
          <w:sz w:val="13"/>
        </w:rPr>
      </w:r>
    </w:p>
    <w:p>
      <w:pPr>
        <w:tabs>
          <w:tab w:pos="4895" w:val="left" w:leader="none"/>
          <w:tab w:pos="6204" w:val="left" w:leader="none"/>
          <w:tab w:pos="7518" w:val="left" w:leader="none"/>
          <w:tab w:pos="8828" w:val="left" w:leader="none"/>
          <w:tab w:pos="10140" w:val="left" w:leader="none"/>
          <w:tab w:pos="11560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Normal </w:t>
      </w:r>
      <w:r>
        <w:rPr>
          <w:rFonts w:ascii="Arial"/>
          <w:b/>
          <w:sz w:val="20"/>
        </w:rPr>
        <w:t>Federal</w:t>
        <w:tab/>
      </w:r>
      <w:r>
        <w:rPr>
          <w:rFonts w:ascii="Arial"/>
          <w:b/>
          <w:spacing w:val="-1"/>
          <w:sz w:val="20"/>
        </w:rPr>
        <w:t>5,954,923.8</w:t>
        <w:tab/>
      </w:r>
      <w:r>
        <w:rPr>
          <w:rFonts w:ascii="Arial"/>
          <w:b/>
          <w:spacing w:val="-1"/>
          <w:w w:val="95"/>
          <w:sz w:val="20"/>
        </w:rPr>
        <w:t>5,168,357.0</w:t>
        <w:tab/>
        <w:t>4,845,637.9</w:t>
        <w:tab/>
        <w:t>4,948,245.9</w:t>
        <w:tab/>
        <w:t>4,481,546.3</w:t>
        <w:tab/>
      </w:r>
      <w:r>
        <w:rPr>
          <w:rFonts w:ascii="Arial"/>
          <w:b/>
          <w:spacing w:val="-1"/>
          <w:sz w:val="20"/>
        </w:rPr>
        <w:t>6,747,470.6</w:t>
      </w:r>
      <w:r>
        <w:rPr>
          <w:rFonts w:ascii="Arial"/>
          <w:sz w:val="20"/>
        </w:rPr>
      </w:r>
    </w:p>
    <w:p>
      <w:pPr>
        <w:tabs>
          <w:tab w:pos="5063" w:val="left" w:leader="none"/>
          <w:tab w:pos="6205" w:val="left" w:leader="none"/>
          <w:tab w:pos="7685" w:val="left" w:leader="none"/>
          <w:tab w:pos="8995" w:val="left" w:leader="none"/>
          <w:tab w:pos="10307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Financiamiento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pacing w:val="-1"/>
          <w:sz w:val="20"/>
        </w:rPr>
        <w:t>al Desarrollo</w:t>
        <w:tab/>
        <w:t>704,243.6</w:t>
        <w:tab/>
      </w:r>
      <w:r>
        <w:rPr>
          <w:rFonts w:ascii="Arial"/>
          <w:b/>
          <w:spacing w:val="-1"/>
          <w:w w:val="95"/>
          <w:sz w:val="20"/>
        </w:rPr>
        <w:t>1,482,105.3</w:t>
        <w:tab/>
      </w:r>
      <w:r>
        <w:rPr>
          <w:rFonts w:ascii="Arial"/>
          <w:b/>
          <w:spacing w:val="-1"/>
          <w:sz w:val="20"/>
        </w:rPr>
        <w:t>284,158.0</w:t>
        <w:tab/>
        <w:t>644,971.3</w:t>
        <w:tab/>
      </w:r>
      <w:r>
        <w:rPr>
          <w:rFonts w:ascii="Arial"/>
          <w:b/>
          <w:spacing w:val="-1"/>
          <w:w w:val="95"/>
          <w:sz w:val="20"/>
        </w:rPr>
        <w:t>852,429.0</w:t>
        <w:tab/>
      </w:r>
      <w:r>
        <w:rPr>
          <w:rFonts w:ascii="Arial"/>
          <w:b/>
          <w:spacing w:val="-1"/>
          <w:sz w:val="20"/>
        </w:rPr>
        <w:t>76,312.3</w:t>
      </w:r>
      <w:r>
        <w:rPr>
          <w:rFonts w:ascii="Arial"/>
          <w:sz w:val="20"/>
        </w:rPr>
      </w:r>
    </w:p>
    <w:p>
      <w:pPr>
        <w:tabs>
          <w:tab w:pos="5842" w:val="left" w:leader="none"/>
          <w:tab w:pos="7151" w:val="left" w:leader="none"/>
          <w:tab w:pos="8464" w:val="left" w:leader="none"/>
          <w:tab w:pos="9774" w:val="left" w:leader="none"/>
          <w:tab w:pos="11086" w:val="left" w:leader="none"/>
          <w:tab w:pos="11950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06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pacing w:val="-1"/>
          <w:sz w:val="20"/>
        </w:rPr>
        <w:t>1,105.9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2" w:val="left" w:leader="none"/>
          <w:tab w:pos="7796" w:val="left" w:leader="none"/>
          <w:tab w:pos="9776" w:val="left" w:leader="none"/>
          <w:tab w:pos="11087" w:val="left" w:leader="none"/>
          <w:tab w:pos="12508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Ramo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09</w:t>
        <w:tab/>
        <w:t>0</w:t>
        <w:tab/>
        <w:t>0</w:t>
        <w:tab/>
        <w:t>55,293.9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2" w:val="left" w:leader="none"/>
          <w:tab w:pos="8465" w:val="left" w:leader="none"/>
          <w:tab w:pos="9775" w:val="left" w:leader="none"/>
          <w:tab w:pos="10418" w:val="left" w:leader="none"/>
          <w:tab w:pos="12508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Ramo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10</w:t>
        <w:tab/>
        <w:t>0</w:t>
        <w:tab/>
        <w:t>0</w:t>
        <w:tab/>
        <w:t>0</w:t>
        <w:tab/>
        <w:t>0</w:t>
        <w:tab/>
        <w:t>54,490.5</w:t>
        <w:tab/>
        <w:t>0</w:t>
      </w:r>
      <w:r>
        <w:rPr>
          <w:rFonts w:ascii="Arial"/>
          <w:sz w:val="20"/>
        </w:rPr>
      </w:r>
    </w:p>
    <w:p>
      <w:pPr>
        <w:tabs>
          <w:tab w:pos="5842" w:val="left" w:leader="none"/>
          <w:tab w:pos="7151" w:val="left" w:leader="none"/>
          <w:tab w:pos="7907" w:val="left" w:leader="none"/>
          <w:tab w:pos="9218" w:val="left" w:leader="none"/>
          <w:tab w:pos="10529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11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9,472.8</w:t>
        <w:tab/>
        <w:t>3,919.9</w:t>
        <w:tab/>
        <w:t>6,513.0</w:t>
        <w:tab/>
      </w:r>
      <w:r>
        <w:rPr>
          <w:rFonts w:ascii="Arial"/>
          <w:b/>
          <w:spacing w:val="-1"/>
          <w:sz w:val="20"/>
        </w:rPr>
        <w:t>29,803.9</w:t>
      </w:r>
      <w:r>
        <w:rPr>
          <w:rFonts w:ascii="Arial"/>
          <w:sz w:val="20"/>
        </w:rPr>
      </w:r>
    </w:p>
    <w:p>
      <w:pPr>
        <w:tabs>
          <w:tab w:pos="5842" w:val="left" w:leader="none"/>
          <w:tab w:pos="6483" w:val="left" w:leader="none"/>
          <w:tab w:pos="8464" w:val="left" w:leader="none"/>
          <w:tab w:pos="9107" w:val="left" w:leader="none"/>
          <w:tab w:pos="10418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16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29,896.4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33,033.5</w:t>
        <w:tab/>
        <w:t>76,393.0</w:t>
        <w:tab/>
      </w:r>
      <w:r>
        <w:rPr>
          <w:rFonts w:ascii="Arial"/>
          <w:b/>
          <w:spacing w:val="-1"/>
          <w:sz w:val="20"/>
        </w:rPr>
        <w:t>51,876.7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6483" w:val="left" w:leader="none"/>
          <w:tab w:pos="7796" w:val="left" w:leader="none"/>
          <w:tab w:pos="9107" w:val="left" w:leader="none"/>
          <w:tab w:pos="10419" w:val="left" w:leader="none"/>
          <w:tab w:pos="11840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20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68,494.8</w:t>
        <w:tab/>
        <w:t>25,750.0</w:t>
        <w:tab/>
        <w:t>86,156.2</w:t>
        <w:tab/>
        <w:t>98,557.6</w:t>
        <w:tab/>
      </w:r>
      <w:r>
        <w:rPr>
          <w:rFonts w:ascii="Arial"/>
          <w:b/>
          <w:spacing w:val="-1"/>
          <w:sz w:val="20"/>
        </w:rPr>
        <w:t>11,488.6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6483" w:val="left" w:leader="none"/>
          <w:tab w:pos="7796" w:val="left" w:leader="none"/>
          <w:tab w:pos="9107" w:val="left" w:leader="none"/>
          <w:tab w:pos="10530" w:val="left" w:leader="none"/>
          <w:tab w:pos="11728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23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55,465.0</w:t>
        <w:tab/>
      </w:r>
      <w:r>
        <w:rPr>
          <w:rFonts w:ascii="Arial"/>
          <w:b/>
          <w:sz w:val="20"/>
        </w:rPr>
        <w:t>50,511.4</w:t>
        <w:tab/>
      </w:r>
      <w:r>
        <w:rPr>
          <w:rFonts w:ascii="Arial"/>
          <w:b/>
          <w:spacing w:val="-1"/>
          <w:w w:val="95"/>
          <w:sz w:val="20"/>
        </w:rPr>
        <w:t>66,072.1</w:t>
        <w:tab/>
        <w:t>4,032.7</w:t>
        <w:tab/>
      </w:r>
      <w:r>
        <w:rPr>
          <w:rFonts w:ascii="Arial"/>
          <w:b/>
          <w:spacing w:val="-1"/>
          <w:sz w:val="20"/>
        </w:rPr>
        <w:t>469,474.0</w:t>
      </w:r>
      <w:r>
        <w:rPr>
          <w:rFonts w:ascii="Arial"/>
          <w:sz w:val="20"/>
        </w:rPr>
      </w:r>
    </w:p>
    <w:p>
      <w:pPr>
        <w:tabs>
          <w:tab w:pos="5173" w:val="left" w:leader="none"/>
          <w:tab w:pos="7150" w:val="left" w:leader="none"/>
          <w:tab w:pos="8463" w:val="left" w:leader="none"/>
          <w:tab w:pos="9773" w:val="left" w:leader="none"/>
          <w:tab w:pos="11085" w:val="left" w:leader="none"/>
          <w:tab w:pos="12505" w:val="left" w:leader="none"/>
        </w:tabs>
        <w:spacing w:before="10"/>
        <w:ind w:left="1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26</w:t>
        <w:tab/>
      </w:r>
      <w:r>
        <w:rPr>
          <w:rFonts w:ascii="Arial"/>
          <w:b/>
          <w:spacing w:val="-1"/>
          <w:w w:val="95"/>
          <w:sz w:val="20"/>
        </w:rPr>
        <w:t>24,899.9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0</w:t>
      </w:r>
      <w:r>
        <w:rPr>
          <w:rFonts w:ascii="Arial"/>
          <w:sz w:val="20"/>
        </w:rPr>
      </w:r>
    </w:p>
    <w:p>
      <w:pPr>
        <w:tabs>
          <w:tab w:pos="5174" w:val="left" w:leader="none"/>
          <w:tab w:pos="6371" w:val="left" w:leader="none"/>
          <w:tab w:pos="7516" w:val="left" w:leader="none"/>
          <w:tab w:pos="8828" w:val="left" w:leader="none"/>
          <w:tab w:pos="10140" w:val="left" w:leader="none"/>
          <w:tab w:pos="11728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33</w:t>
        <w:tab/>
      </w:r>
      <w:r>
        <w:rPr>
          <w:rFonts w:ascii="Arial"/>
          <w:b/>
          <w:spacing w:val="-1"/>
          <w:w w:val="95"/>
          <w:sz w:val="20"/>
        </w:rPr>
        <w:t>74,251.1</w:t>
        <w:tab/>
      </w:r>
      <w:r>
        <w:rPr>
          <w:rFonts w:ascii="Arial"/>
          <w:b/>
          <w:spacing w:val="-1"/>
          <w:sz w:val="20"/>
        </w:rPr>
        <w:t>141,964.1</w:t>
        <w:tab/>
      </w:r>
      <w:r>
        <w:rPr>
          <w:rFonts w:ascii="Arial"/>
          <w:b/>
          <w:spacing w:val="-1"/>
          <w:w w:val="95"/>
          <w:sz w:val="20"/>
        </w:rPr>
        <w:t>1,532,376.2</w:t>
        <w:tab/>
        <w:t>2,001,775.7</w:t>
        <w:tab/>
        <w:t>2,534,223.3</w:t>
        <w:tab/>
      </w:r>
      <w:r>
        <w:rPr>
          <w:rFonts w:ascii="Arial"/>
          <w:b/>
          <w:spacing w:val="-1"/>
          <w:sz w:val="20"/>
        </w:rPr>
        <w:t>647,782.4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2" w:val="left" w:leader="none"/>
          <w:tab w:pos="8464" w:val="left" w:leader="none"/>
          <w:tab w:pos="9775" w:val="left" w:leader="none"/>
          <w:tab w:pos="10418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Ramo 39</w:t>
        <w:tab/>
      </w:r>
      <w:r>
        <w:rPr>
          <w:rFonts w:ascii="Arial"/>
          <w:b/>
          <w:sz w:val="20"/>
        </w:rPr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60,007.0</w:t>
        <w:tab/>
      </w:r>
      <w:r>
        <w:rPr>
          <w:rFonts w:ascii="Arial"/>
          <w:b/>
          <w:spacing w:val="-1"/>
          <w:sz w:val="20"/>
        </w:rPr>
        <w:t>75,293.6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2" w:val="left" w:leader="none"/>
          <w:tab w:pos="7796" w:val="left" w:leader="none"/>
          <w:tab w:pos="9107" w:val="left" w:leader="none"/>
          <w:tab w:pos="10418" w:val="left" w:leader="none"/>
          <w:tab w:pos="11839" w:val="left" w:leader="none"/>
        </w:tabs>
        <w:spacing w:before="9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Fideicomiso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pacing w:val="-1"/>
          <w:sz w:val="20"/>
        </w:rPr>
        <w:t>al 2%</w:t>
      </w:r>
      <w:r>
        <w:rPr>
          <w:rFonts w:ascii="Arial" w:hAnsi="Arial"/>
          <w:b/>
          <w:spacing w:val="-5"/>
          <w:sz w:val="20"/>
        </w:rPr>
        <w:t> </w:t>
      </w:r>
      <w:r>
        <w:rPr>
          <w:rFonts w:ascii="Arial" w:hAnsi="Arial"/>
          <w:b/>
          <w:spacing w:val="-1"/>
          <w:sz w:val="20"/>
        </w:rPr>
        <w:t>sobre nómina</w:t>
        <w:tab/>
      </w:r>
      <w:r>
        <w:rPr>
          <w:rFonts w:ascii="Arial" w:hAnsi="Arial"/>
          <w:b/>
          <w:sz w:val="20"/>
        </w:rPr>
        <w:t>0</w:t>
        <w:tab/>
        <w:t>0</w:t>
        <w:tab/>
      </w:r>
      <w:r>
        <w:rPr>
          <w:rFonts w:ascii="Arial" w:hAnsi="Arial"/>
          <w:b/>
          <w:spacing w:val="-1"/>
          <w:w w:val="95"/>
          <w:sz w:val="20"/>
        </w:rPr>
        <w:t>56,110.5</w:t>
        <w:tab/>
        <w:t>52,406.0</w:t>
        <w:tab/>
        <w:t>26,825.3</w:t>
        <w:tab/>
      </w:r>
      <w:r>
        <w:rPr>
          <w:rFonts w:ascii="Arial" w:hAnsi="Arial"/>
          <w:b/>
          <w:spacing w:val="-1"/>
          <w:sz w:val="20"/>
        </w:rPr>
        <w:t>22,202.7</w:t>
      </w:r>
      <w:r>
        <w:rPr>
          <w:rFonts w:ascii="Arial" w:hAnsi="Arial"/>
          <w:sz w:val="20"/>
        </w:rPr>
      </w:r>
    </w:p>
    <w:p>
      <w:pPr>
        <w:tabs>
          <w:tab w:pos="5841" w:val="left" w:leader="none"/>
          <w:tab w:pos="7150" w:val="left" w:leader="none"/>
          <w:tab w:pos="8463" w:val="left" w:leader="none"/>
          <w:tab w:pos="9773" w:val="left" w:leader="none"/>
          <w:tab w:pos="10416" w:val="left" w:leader="none"/>
          <w:tab w:pos="11725" w:val="left" w:leader="none"/>
        </w:tabs>
        <w:spacing w:before="10"/>
        <w:ind w:left="1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Fideicomiso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para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la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Infraestructura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Estados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37,100.4</w:t>
        <w:tab/>
      </w:r>
      <w:r>
        <w:rPr>
          <w:rFonts w:ascii="Arial"/>
          <w:b/>
          <w:spacing w:val="-1"/>
          <w:sz w:val="20"/>
        </w:rPr>
        <w:t>101,727.0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3" w:val="left" w:leader="none"/>
          <w:tab w:pos="8465" w:val="left" w:leader="none"/>
          <w:tab w:pos="9775" w:val="left" w:leader="none"/>
          <w:tab w:pos="10418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Fideicomiso</w:t>
      </w:r>
      <w:r>
        <w:rPr>
          <w:rFonts w:ascii="Arial"/>
          <w:b/>
          <w:spacing w:val="-1"/>
          <w:sz w:val="20"/>
        </w:rPr>
        <w:t> Estatal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Turismo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35,211.0</w:t>
        <w:tab/>
      </w:r>
      <w:r>
        <w:rPr>
          <w:rFonts w:ascii="Arial"/>
          <w:b/>
          <w:spacing w:val="-1"/>
          <w:sz w:val="20"/>
        </w:rPr>
        <w:t>24,126.5</w:t>
      </w:r>
      <w:r>
        <w:rPr>
          <w:rFonts w:ascii="Arial"/>
          <w:sz w:val="20"/>
        </w:rPr>
      </w:r>
    </w:p>
    <w:p>
      <w:pPr>
        <w:tabs>
          <w:tab w:pos="5841" w:val="left" w:leader="none"/>
          <w:tab w:pos="6760" w:val="left" w:leader="none"/>
          <w:tab w:pos="8463" w:val="left" w:leader="none"/>
          <w:tab w:pos="9773" w:val="left" w:leader="none"/>
          <w:tab w:pos="11085" w:val="left" w:leader="none"/>
          <w:tab w:pos="12116" w:val="left" w:leader="none"/>
        </w:tabs>
        <w:spacing w:before="10"/>
        <w:ind w:left="1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CONAFE CAPFCE</w:t>
        <w:tab/>
        <w:t>0</w:t>
        <w:tab/>
      </w:r>
      <w:r>
        <w:rPr>
          <w:rFonts w:ascii="Arial"/>
          <w:b/>
          <w:w w:val="95"/>
          <w:sz w:val="20"/>
        </w:rPr>
        <w:t>798.5</w:t>
        <w:tab/>
      </w:r>
      <w:r>
        <w:rPr>
          <w:rFonts w:ascii="Arial"/>
          <w:b/>
          <w:sz w:val="20"/>
        </w:rPr>
        <w:t>0</w:t>
        <w:tab/>
        <w:t>0</w:t>
        <w:tab/>
      </w:r>
      <w:r>
        <w:rPr>
          <w:rFonts w:ascii="Arial"/>
          <w:b/>
          <w:w w:val="95"/>
          <w:sz w:val="20"/>
        </w:rPr>
        <w:t>0</w:t>
        <w:tab/>
      </w:r>
      <w:r>
        <w:rPr>
          <w:rFonts w:ascii="Arial"/>
          <w:b/>
          <w:sz w:val="20"/>
        </w:rPr>
        <w:t>824.7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6484" w:val="left" w:leader="none"/>
          <w:tab w:pos="7797" w:val="left" w:leader="none"/>
          <w:tab w:pos="9776" w:val="left" w:leader="none"/>
          <w:tab w:pos="10697" w:val="left" w:leader="none"/>
          <w:tab w:pos="12118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Gobierno</w:t>
      </w:r>
      <w:r>
        <w:rPr>
          <w:rFonts w:ascii="Arial"/>
          <w:b/>
          <w:spacing w:val="-1"/>
          <w:sz w:val="20"/>
        </w:rPr>
        <w:t> CAPFCE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10,736.3</w:t>
        <w:tab/>
        <w:t>19,646.3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812.4</w:t>
        <w:tab/>
      </w:r>
      <w:r>
        <w:rPr>
          <w:rFonts w:ascii="Arial"/>
          <w:b/>
          <w:spacing w:val="-1"/>
          <w:sz w:val="20"/>
        </w:rPr>
        <w:t>156.7</w:t>
      </w:r>
      <w:r>
        <w:rPr>
          <w:rFonts w:ascii="Arial"/>
          <w:sz w:val="20"/>
        </w:rPr>
      </w:r>
    </w:p>
    <w:p>
      <w:pPr>
        <w:tabs>
          <w:tab w:pos="5842" w:val="left" w:leader="none"/>
          <w:tab w:pos="6483" w:val="left" w:leader="none"/>
          <w:tab w:pos="7796" w:val="left" w:leader="none"/>
          <w:tab w:pos="9219" w:val="left" w:leader="none"/>
          <w:tab w:pos="10418" w:val="left" w:leader="none"/>
          <w:tab w:pos="11950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Oferta</w:t>
      </w:r>
      <w:r>
        <w:rPr>
          <w:rFonts w:ascii="Arial"/>
          <w:b/>
          <w:spacing w:val="-1"/>
          <w:sz w:val="20"/>
        </w:rPr>
        <w:t> Complementaria</w:t>
      </w:r>
      <w:r>
        <w:rPr>
          <w:rFonts w:ascii="Arial"/>
          <w:b/>
          <w:sz w:val="20"/>
        </w:rPr>
        <w:t> (Pesos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Peso)</w:t>
        <w:tab/>
        <w:t>0</w:t>
        <w:tab/>
        <w:t>14,228.0</w:t>
        <w:tab/>
        <w:t>29,480.1</w:t>
        <w:tab/>
      </w:r>
      <w:r>
        <w:rPr>
          <w:rFonts w:ascii="Arial"/>
          <w:b/>
          <w:spacing w:val="-1"/>
          <w:w w:val="95"/>
          <w:sz w:val="20"/>
        </w:rPr>
        <w:t>2,896.8</w:t>
        <w:tab/>
        <w:t>16,897.8</w:t>
        <w:tab/>
      </w:r>
      <w:r>
        <w:rPr>
          <w:rFonts w:ascii="Arial"/>
          <w:b/>
          <w:spacing w:val="-1"/>
          <w:sz w:val="20"/>
        </w:rPr>
        <w:t>1,183.3</w:t>
      </w:r>
      <w:r>
        <w:rPr>
          <w:rFonts w:ascii="Arial"/>
          <w:sz w:val="20"/>
        </w:rPr>
      </w:r>
    </w:p>
    <w:p>
      <w:pPr>
        <w:tabs>
          <w:tab w:pos="5843" w:val="left" w:leader="none"/>
          <w:tab w:pos="7152" w:val="left" w:leader="none"/>
          <w:tab w:pos="8465" w:val="left" w:leader="none"/>
          <w:tab w:pos="9775" w:val="left" w:leader="none"/>
          <w:tab w:pos="10697" w:val="left" w:leader="none"/>
          <w:tab w:pos="11951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</w:t>
      </w:r>
      <w:r>
        <w:rPr>
          <w:rFonts w:ascii="Arial"/>
          <w:b/>
          <w:sz w:val="20"/>
        </w:rPr>
        <w:t> Extraordinarios</w:t>
        <w:tab/>
        <w:t>0</w:t>
        <w:tab/>
        <w:t>0</w:t>
        <w:tab/>
        <w:t>0</w:t>
        <w:tab/>
        <w:t>0</w:t>
        <w:tab/>
      </w:r>
      <w:r>
        <w:rPr>
          <w:rFonts w:ascii="Arial"/>
          <w:b/>
          <w:spacing w:val="-1"/>
          <w:w w:val="95"/>
          <w:sz w:val="20"/>
        </w:rPr>
        <w:t>181.3</w:t>
        <w:tab/>
      </w:r>
      <w:r>
        <w:rPr>
          <w:rFonts w:ascii="Arial"/>
          <w:b/>
          <w:spacing w:val="-1"/>
          <w:sz w:val="20"/>
        </w:rPr>
        <w:t>9,038.5</w:t>
      </w:r>
      <w:r>
        <w:rPr>
          <w:rFonts w:ascii="Arial"/>
          <w:sz w:val="20"/>
        </w:rPr>
      </w:r>
    </w:p>
    <w:p>
      <w:pPr>
        <w:tabs>
          <w:tab w:pos="5062" w:val="left" w:leader="none"/>
          <w:tab w:pos="6371" w:val="left" w:leader="none"/>
          <w:tab w:pos="7684" w:val="left" w:leader="none"/>
          <w:tab w:pos="8995" w:val="left" w:leader="none"/>
          <w:tab w:pos="10306" w:val="left" w:leader="none"/>
          <w:tab w:pos="11560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Recursos </w:t>
      </w:r>
      <w:r>
        <w:rPr>
          <w:rFonts w:ascii="Arial"/>
          <w:b/>
          <w:sz w:val="20"/>
        </w:rPr>
        <w:t>Propios</w:t>
        <w:tab/>
      </w:r>
      <w:r>
        <w:rPr>
          <w:rFonts w:ascii="Arial"/>
          <w:b/>
          <w:spacing w:val="-1"/>
          <w:sz w:val="20"/>
        </w:rPr>
        <w:t>156,952.0</w:t>
        <w:tab/>
        <w:t>113,414.7</w:t>
        <w:tab/>
        <w:t>562,161.4</w:t>
        <w:tab/>
        <w:t>205,437.3</w:t>
        <w:tab/>
      </w:r>
      <w:r>
        <w:rPr>
          <w:rFonts w:ascii="Arial"/>
          <w:b/>
          <w:spacing w:val="-1"/>
          <w:w w:val="95"/>
          <w:sz w:val="20"/>
        </w:rPr>
        <w:t>139,476.2</w:t>
        <w:tab/>
      </w:r>
      <w:r>
        <w:rPr>
          <w:rFonts w:ascii="Arial"/>
          <w:b/>
          <w:spacing w:val="-1"/>
          <w:sz w:val="20"/>
        </w:rPr>
        <w:t>2,225,722.2</w:t>
      </w:r>
      <w:r>
        <w:rPr>
          <w:rFonts w:ascii="Arial"/>
          <w:sz w:val="20"/>
        </w:rPr>
      </w:r>
    </w:p>
    <w:p>
      <w:pPr>
        <w:tabs>
          <w:tab w:pos="5842" w:val="left" w:leader="none"/>
          <w:tab w:pos="6484" w:val="left" w:leader="none"/>
          <w:tab w:pos="7797" w:val="left" w:leader="none"/>
          <w:tab w:pos="9219" w:val="left" w:leader="none"/>
          <w:tab w:pos="10418" w:val="left" w:leader="none"/>
          <w:tab w:pos="11839" w:val="left" w:leader="none"/>
        </w:tabs>
        <w:spacing w:before="10"/>
        <w:ind w:left="1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Programas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1"/>
          <w:sz w:val="20"/>
        </w:rPr>
        <w:t> Desarrollo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Regional</w:t>
        <w:tab/>
      </w:r>
      <w:r>
        <w:rPr>
          <w:rFonts w:ascii="Arial"/>
          <w:b/>
          <w:sz w:val="20"/>
        </w:rPr>
        <w:t>0</w:t>
        <w:tab/>
      </w:r>
      <w:r>
        <w:rPr>
          <w:rFonts w:ascii="Arial"/>
          <w:b/>
          <w:spacing w:val="-1"/>
          <w:w w:val="95"/>
          <w:sz w:val="20"/>
        </w:rPr>
        <w:t>30,161.0</w:t>
        <w:tab/>
        <w:t>53,931.4</w:t>
        <w:tab/>
        <w:t>9,376.7</w:t>
        <w:tab/>
        <w:t>24,261.1</w:t>
        <w:tab/>
      </w:r>
      <w:r>
        <w:rPr>
          <w:rFonts w:ascii="Arial"/>
          <w:b/>
          <w:spacing w:val="-1"/>
          <w:sz w:val="20"/>
        </w:rPr>
        <w:t>30,837.9</w:t>
      </w:r>
      <w:r>
        <w:rPr>
          <w:rFonts w:ascii="Arial"/>
          <w:sz w:val="20"/>
        </w:rPr>
      </w:r>
    </w:p>
    <w:p>
      <w:pPr>
        <w:tabs>
          <w:tab w:pos="5077" w:val="left" w:leader="none"/>
          <w:tab w:pos="6386" w:val="left" w:leader="none"/>
          <w:tab w:pos="7698" w:val="left" w:leader="none"/>
          <w:tab w:pos="9009" w:val="left" w:leader="none"/>
          <w:tab w:pos="10320" w:val="left" w:leader="none"/>
          <w:tab w:pos="11629" w:val="left" w:leader="none"/>
        </w:tabs>
        <w:spacing w:before="10"/>
        <w:ind w:left="214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6699"/>
          <w:spacing w:val="-1"/>
          <w:sz w:val="20"/>
        </w:rPr>
        <w:t>B.C.Sur</w:t>
        <w:tab/>
        <w:t>6,915,270.5</w:t>
        <w:tab/>
        <w:t>7,115,621.1</w:t>
        <w:tab/>
      </w:r>
      <w:r>
        <w:rPr>
          <w:rFonts w:ascii="Arial"/>
          <w:b/>
          <w:color w:val="006699"/>
          <w:spacing w:val="-1"/>
          <w:w w:val="95"/>
          <w:sz w:val="20"/>
        </w:rPr>
        <w:t>7,524,530.0</w:t>
        <w:tab/>
        <w:t>8,054,291.4</w:t>
        <w:tab/>
        <w:t>8,448,958.1</w:t>
        <w:tab/>
      </w:r>
      <w:r>
        <w:rPr>
          <w:rFonts w:ascii="Arial"/>
          <w:b/>
          <w:color w:val="006699"/>
          <w:spacing w:val="-1"/>
          <w:sz w:val="20"/>
        </w:rPr>
        <w:t>10,526,427.4</w:t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461" w:right="5419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 w:before="1"/>
        <w:ind w:left="461" w:right="0"/>
        <w:jc w:val="left"/>
        <w:rPr>
          <w:b w:val="0"/>
          <w:bCs w:val="0"/>
        </w:rPr>
      </w:pP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461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 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>
          <w:spacing w:val="-2"/>
        </w:rPr>
        <w:t>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 los parciales puede 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>
          <w:spacing w:val="-2"/>
        </w:rPr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393"/>
          <w:pgSz w:w="15840" w:h="12240" w:orient="landscape"/>
          <w:pgMar w:footer="697" w:header="384" w:top="1360" w:bottom="880" w:left="1420" w:right="144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footerReference w:type="default" r:id="rId395"/>
          <w:pgSz w:w="15840" w:h="12240" w:orient="landscape"/>
          <w:pgMar w:footer="697" w:header="384" w:top="1360" w:bottom="880" w:left="1520" w:right="1500"/>
          <w:pgNumType w:start="191"/>
        </w:sectPr>
      </w:pPr>
    </w:p>
    <w:p>
      <w:pPr>
        <w:spacing w:before="74"/>
        <w:ind w:left="1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i/>
          <w:sz w:val="20"/>
        </w:rPr>
        <w:t>POR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pacing w:val="-2"/>
          <w:sz w:val="20"/>
        </w:rPr>
        <w:t>MUNICIPIO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26"/>
          <w:szCs w:val="26"/>
        </w:rPr>
      </w:pPr>
      <w:r>
        <w:rPr/>
        <w:br w:type="column"/>
      </w:r>
      <w:r>
        <w:rPr>
          <w:rFonts w:ascii="Arial"/>
          <w:b/>
          <w:i/>
          <w:sz w:val="26"/>
        </w:rPr>
      </w:r>
    </w:p>
    <w:p>
      <w:pPr>
        <w:spacing w:before="0"/>
        <w:ind w:left="1981" w:right="3832" w:hanging="180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48.259995pt;margin-top:22.129269pt;width:494.9pt;height:96.7pt;mso-position-horizontal-relative:page;mso-position-vertical-relative:paragraph;z-index:-1054120" coordorigin="2965,443" coordsize="9898,1934">
            <v:group style="position:absolute;left:4891;top:461;width:2;height:1910" coordorigin="4891,461" coordsize="2,1910">
              <v:shape style="position:absolute;left:4891;top:461;width:2;height:1910" coordorigin="4891,461" coordsize="0,1910" path="m4891,461l4891,2370e" filled="false" stroked="true" strokeweight=".580pt" strokecolor="#000000">
                <v:path arrowok="t"/>
              </v:shape>
            </v:group>
            <v:group style="position:absolute;left:6203;top:461;width:2;height:1910" coordorigin="6203,461" coordsize="2,1910">
              <v:shape style="position:absolute;left:6203;top:461;width:2;height:1910" coordorigin="6203,461" coordsize="0,1910" path="m6203,461l6203,2370e" filled="false" stroked="true" strokeweight=".580pt" strokecolor="#000000">
                <v:path arrowok="t"/>
              </v:shape>
            </v:group>
            <v:group style="position:absolute;left:7513;top:461;width:2;height:1910" coordorigin="7513,461" coordsize="2,1910">
              <v:shape style="position:absolute;left:7513;top:461;width:2;height:1910" coordorigin="7513,461" coordsize="0,1910" path="m7513,461l7513,2370e" filled="false" stroked="true" strokeweight=".580pt" strokecolor="#000000">
                <v:path arrowok="t"/>
              </v:shape>
            </v:group>
            <v:group style="position:absolute;left:8825;top:461;width:2;height:1910" coordorigin="8825,461" coordsize="2,1910">
              <v:shape style="position:absolute;left:8825;top:461;width:2;height:1910" coordorigin="8825,461" coordsize="0,1910" path="m8825,461l8825,2370e" filled="false" stroked="true" strokeweight=".580pt" strokecolor="#000000">
                <v:path arrowok="t"/>
              </v:shape>
            </v:group>
            <v:group style="position:absolute;left:10135;top:461;width:2;height:1910" coordorigin="10135,461" coordsize="2,1910">
              <v:shape style="position:absolute;left:10135;top:461;width:2;height:1910" coordorigin="10135,461" coordsize="0,1910" path="m10135,461l10135,2370e" filled="false" stroked="true" strokeweight=".580pt" strokecolor="#000000">
                <v:path arrowok="t"/>
              </v:shape>
            </v:group>
            <v:group style="position:absolute;left:11447;top:461;width:2;height:1910" coordorigin="11447,461" coordsize="2,1910">
              <v:shape style="position:absolute;left:11447;top:461;width:2;height:1910" coordorigin="11447,461" coordsize="0,1910" path="m11447,461l11447,2370e" filled="false" stroked="true" strokeweight=".580pt" strokecolor="#000000">
                <v:path arrowok="t"/>
              </v:shape>
              <v:shape style="position:absolute;left:2965;top:932;width:9898;height:10" type="#_x0000_t75" stroked="false">
                <v:imagedata r:id="rId396" o:title=""/>
              </v:shape>
              <v:shape style="position:absolute;left:2965;top:1172;width:9898;height:10" type="#_x0000_t75" stroked="false">
                <v:imagedata r:id="rId396" o:title=""/>
              </v:shape>
              <v:shape style="position:absolute;left:2965;top:1412;width:9898;height:10" type="#_x0000_t75" stroked="false">
                <v:imagedata r:id="rId396" o:title=""/>
              </v:shape>
              <v:shape style="position:absolute;left:2965;top:1652;width:9898;height:10" type="#_x0000_t75" stroked="false">
                <v:imagedata r:id="rId396" o:title=""/>
              </v:shape>
              <v:shape style="position:absolute;left:2965;top:1892;width:9898;height:10" type="#_x0000_t75" stroked="false">
                <v:imagedata r:id="rId396" o:title=""/>
              </v:shape>
              <v:shape style="position:absolute;left:3493;top:485;width:8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Muncipio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26;top:485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36;top:485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47;top:485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56;top:485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569;top:485;width:446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880;top:443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spacing w:val="-1"/>
          <w:sz w:val="20"/>
        </w:rPr>
        <w:t>Inversión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municipio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3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1728" w:space="1906"/>
            <w:col w:w="9186"/>
          </w:cols>
        </w:sect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14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1312"/>
        <w:gridCol w:w="1310"/>
        <w:gridCol w:w="1312"/>
        <w:gridCol w:w="1310"/>
        <w:gridCol w:w="1312"/>
        <w:gridCol w:w="1415"/>
      </w:tblGrid>
      <w:tr>
        <w:trPr>
          <w:trHeight w:val="243" w:hRule="exact"/>
        </w:trPr>
        <w:tc>
          <w:tcPr>
            <w:tcW w:w="192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Comondú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157,545.4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775,160.6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694,049.4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245,241.0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382,098.3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498,897.8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Mulegé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1,457,093.4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949,109.5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1,392,091.1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1,142,676.9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1,494,282.4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1,560,025.0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870,618.9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4,553,774.0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1,597,536.8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1,673,715.5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2,705,684.6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3,467,524.9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256,145.0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689,936.7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617,249.9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1,523,708.5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419,295.6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517,381.9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144,657.8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147,640.3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170,790.4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101,795.0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74,242.7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99,407.1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6" w:hRule="exact"/>
        </w:trPr>
        <w:tc>
          <w:tcPr>
            <w:tcW w:w="192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Cobertura</w:t>
            </w:r>
            <w:r>
              <w:rPr>
                <w:rFonts w:ascii="Arial"/>
                <w:b/>
                <w:sz w:val="20"/>
              </w:rPr>
              <w:t> Estatal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4,029,210.0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right="62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3,052,812.2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3,367,154.5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17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3,373,354.4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2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4,383,190.7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192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6,915,270.5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7,115,621.1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7,524,530.0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8,054,291.4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8,448,958.1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10,526,427.4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1540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 w:before="1"/>
        <w:ind w:left="1540" w:right="8913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2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1540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1999,</w:t>
      </w:r>
      <w:r>
        <w:rPr/>
        <w:t> </w:t>
      </w:r>
      <w:r>
        <w:rPr>
          <w:spacing w:val="-1"/>
        </w:rPr>
        <w:t>2002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2003.</w:t>
      </w:r>
      <w:r>
        <w:rPr/>
        <w:t> La </w:t>
      </w:r>
      <w:r>
        <w:rPr>
          <w:spacing w:val="-1"/>
        </w:rPr>
        <w:t>suma</w:t>
      </w:r>
      <w:r>
        <w:rPr/>
        <w:t> de</w:t>
      </w:r>
      <w:r>
        <w:rPr>
          <w:spacing w:val="-4"/>
        </w:rPr>
        <w:t> </w:t>
      </w:r>
      <w:r>
        <w:rPr>
          <w:spacing w:val="-1"/>
        </w:rPr>
        <w:t>los</w:t>
      </w:r>
      <w:r>
        <w:rPr/>
        <w:t> </w:t>
      </w:r>
      <w:r>
        <w:rPr>
          <w:spacing w:val="-1"/>
        </w:rPr>
        <w:t>parciales</w:t>
      </w:r>
      <w:r>
        <w:rPr/>
        <w:t> </w:t>
      </w:r>
      <w:r>
        <w:rPr>
          <w:spacing w:val="-1"/>
        </w:rPr>
        <w:t>puede</w:t>
      </w:r>
      <w:r>
        <w:rPr/>
        <w:t> </w:t>
      </w:r>
      <w:r>
        <w:rPr>
          <w:spacing w:val="-1"/>
        </w:rPr>
        <w:t>no</w:t>
      </w:r>
      <w:r>
        <w:rPr/>
        <w:t>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>
          <w:spacing w:val="1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pStyle w:val="Heading2"/>
        <w:spacing w:line="240" w:lineRule="auto"/>
        <w:ind w:left="4072" w:right="0"/>
        <w:jc w:val="left"/>
        <w:rPr>
          <w:b w:val="0"/>
          <w:bCs w:val="0"/>
        </w:rPr>
      </w:pPr>
      <w:r>
        <w:rPr>
          <w:spacing w:val="-1"/>
        </w:rPr>
        <w:t>Inversión pública por municipio</w:t>
      </w:r>
      <w:r>
        <w:rPr/>
        <w:t> </w:t>
      </w:r>
      <w:r>
        <w:rPr>
          <w:spacing w:val="-1"/>
        </w:rPr>
        <w:t>en B.C.Sur,</w:t>
      </w:r>
      <w:r>
        <w:rPr/>
        <w:t> </w:t>
      </w:r>
      <w:r>
        <w:rPr>
          <w:spacing w:val="-1"/>
        </w:rPr>
        <w:t>2004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pStyle w:val="Heading5"/>
        <w:spacing w:line="275" w:lineRule="auto"/>
        <w:ind w:left="4799" w:right="0"/>
        <w:jc w:val="center"/>
        <w:rPr>
          <w:b w:val="0"/>
          <w:bCs w:val="0"/>
        </w:rPr>
      </w:pPr>
      <w:r>
        <w:rPr>
          <w:spacing w:val="-1"/>
        </w:rPr>
        <w:t>Cobertura</w:t>
      </w:r>
      <w:r>
        <w:rPr>
          <w:spacing w:val="20"/>
        </w:rPr>
        <w:t> </w:t>
      </w:r>
      <w:r>
        <w:rPr>
          <w:spacing w:val="-1"/>
        </w:rPr>
        <w:t>Estatal</w:t>
      </w:r>
      <w:r>
        <w:rPr>
          <w:spacing w:val="21"/>
        </w:rPr>
        <w:t> </w:t>
      </w:r>
      <w:r>
        <w:rPr>
          <w:spacing w:val="-1"/>
        </w:rPr>
        <w:t>41%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73" w:lineRule="auto" w:before="0"/>
        <w:ind w:left="2396" w:right="4327" w:hanging="262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06.420013pt;margin-top:-1.796598pt;width:168.42pt;height:98.76pt;mso-position-horizontal-relative:page;mso-position-vertical-relative:paragraph;z-index:-1054096" type="#_x0000_t75" stroked="false">
            <v:imagedata r:id="rId397" o:title=""/>
          </v:shape>
        </w:pict>
      </w:r>
      <w:r>
        <w:rPr>
          <w:rFonts w:ascii="Arial" w:hAnsi="Arial"/>
          <w:b/>
          <w:sz w:val="16"/>
        </w:rPr>
        <w:t>Comondú </w:t>
      </w:r>
      <w:r>
        <w:rPr>
          <w:rFonts w:ascii="Arial" w:hAnsi="Arial"/>
          <w:b/>
          <w:spacing w:val="-1"/>
          <w:sz w:val="16"/>
        </w:rPr>
        <w:t>5%</w:t>
      </w:r>
      <w:r>
        <w:rPr>
          <w:rFonts w:ascii="Arial" w:hAnsi="Arial"/>
          <w:sz w:val="16"/>
        </w:rPr>
      </w:r>
    </w:p>
    <w:p>
      <w:pPr>
        <w:spacing w:after="0" w:line="273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20" w:right="1500"/>
          <w:cols w:num="2" w:equalWidth="0">
            <w:col w:w="5565" w:space="40"/>
            <w:col w:w="7215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75" w:lineRule="auto" w:before="0"/>
        <w:ind w:left="4087" w:right="0" w:hanging="2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Los</w:t>
      </w:r>
      <w:r>
        <w:rPr>
          <w:rFonts w:ascii="Arial"/>
          <w:b/>
          <w:spacing w:val="1"/>
          <w:sz w:val="16"/>
        </w:rPr>
        <w:t> </w:t>
      </w:r>
      <w:r>
        <w:rPr>
          <w:rFonts w:ascii="Arial"/>
          <w:b/>
          <w:spacing w:val="-1"/>
          <w:sz w:val="16"/>
        </w:rPr>
        <w:t>Cabos</w:t>
      </w:r>
      <w:r>
        <w:rPr>
          <w:rFonts w:ascii="Arial"/>
          <w:b/>
          <w:spacing w:val="23"/>
          <w:sz w:val="16"/>
        </w:rPr>
        <w:t> </w:t>
      </w:r>
      <w:r>
        <w:rPr>
          <w:rFonts w:ascii="Arial"/>
          <w:b/>
          <w:spacing w:val="-1"/>
          <w:sz w:val="16"/>
        </w:rPr>
        <w:t>5%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line="275" w:lineRule="auto" w:before="0"/>
        <w:ind w:left="1363" w:right="0" w:hanging="96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z w:val="16"/>
        </w:rPr>
        <w:t>La</w:t>
      </w:r>
      <w:r>
        <w:rPr>
          <w:rFonts w:ascii="Arial"/>
          <w:b/>
          <w:spacing w:val="1"/>
          <w:sz w:val="16"/>
        </w:rPr>
        <w:t> </w:t>
      </w:r>
      <w:r>
        <w:rPr>
          <w:rFonts w:ascii="Arial"/>
          <w:b/>
          <w:sz w:val="16"/>
        </w:rPr>
        <w:t>Paz</w:t>
      </w:r>
      <w:r>
        <w:rPr>
          <w:rFonts w:ascii="Arial"/>
          <w:b/>
          <w:sz w:val="16"/>
        </w:rPr>
        <w:t> </w:t>
      </w:r>
      <w:r>
        <w:rPr>
          <w:rFonts w:ascii="Arial"/>
          <w:b/>
          <w:spacing w:val="-1"/>
          <w:sz w:val="16"/>
        </w:rPr>
        <w:t>33%</w:t>
      </w:r>
      <w:r>
        <w:rPr>
          <w:rFonts w:ascii="Arial"/>
          <w:sz w:val="16"/>
        </w:rPr>
      </w:r>
    </w:p>
    <w:p>
      <w:pPr>
        <w:spacing w:line="275" w:lineRule="auto" w:before="80"/>
        <w:ind w:left="1684" w:right="3930" w:hanging="119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b/>
          <w:sz w:val="16"/>
        </w:rPr>
        <w:t>Mulegé</w:t>
      </w:r>
      <w:r>
        <w:rPr>
          <w:rFonts w:ascii="Arial" w:hAnsi="Arial"/>
          <w:b/>
          <w:spacing w:val="21"/>
          <w:sz w:val="16"/>
        </w:rPr>
        <w:t> </w:t>
      </w:r>
      <w:r>
        <w:rPr>
          <w:rFonts w:ascii="Arial" w:hAnsi="Arial"/>
          <w:b/>
          <w:spacing w:val="-1"/>
          <w:sz w:val="16"/>
        </w:rPr>
        <w:t>15%</w:t>
      </w:r>
      <w:r>
        <w:rPr>
          <w:rFonts w:ascii="Arial" w:hAnsi="Arial"/>
          <w:sz w:val="16"/>
        </w:rPr>
      </w:r>
    </w:p>
    <w:p>
      <w:pPr>
        <w:spacing w:line="275" w:lineRule="auto" w:before="111"/>
        <w:ind w:left="1400" w:right="4378" w:hanging="13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spacing w:val="-1"/>
          <w:sz w:val="16"/>
        </w:rPr>
        <w:t>Loreto</w:t>
      </w:r>
      <w:r>
        <w:rPr>
          <w:rFonts w:ascii="Arial"/>
          <w:b/>
          <w:spacing w:val="21"/>
          <w:sz w:val="16"/>
        </w:rPr>
        <w:t> </w:t>
      </w:r>
      <w:r>
        <w:rPr>
          <w:rFonts w:ascii="Arial"/>
          <w:b/>
          <w:spacing w:val="-1"/>
          <w:sz w:val="16"/>
        </w:rPr>
        <w:t>1%</w:t>
      </w:r>
      <w:r>
        <w:rPr>
          <w:rFonts w:ascii="Arial"/>
          <w:sz w:val="16"/>
        </w:rPr>
      </w:r>
    </w:p>
    <w:p>
      <w:pPr>
        <w:spacing w:after="0" w:line="275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5840" w:h="12240" w:orient="landscape"/>
          <w:pgMar w:top="340" w:bottom="280" w:left="1520" w:right="1500"/>
          <w:cols w:num="3" w:equalWidth="0">
            <w:col w:w="4615" w:space="40"/>
            <w:col w:w="1779" w:space="40"/>
            <w:col w:w="6346"/>
          </w:cols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pStyle w:val="BodyText"/>
        <w:spacing w:line="240" w:lineRule="auto" w:before="82"/>
        <w:ind w:left="2851" w:right="0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340" w:bottom="2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4"/>
        <w:ind w:left="1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POR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REGIÓN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before="0"/>
        <w:ind w:left="5615" w:right="3468" w:hanging="166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Pública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región 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4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00" w:lineRule="atLeast"/>
        <w:ind w:left="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80.4pt;height:180.2pt;mso-position-horizontal-relative:char;mso-position-vertical-relative:line" coordorigin="0,0" coordsize="11608,3604">
            <v:group style="position:absolute;left:3649;top:19;width:2;height:3580" coordorigin="3649,19" coordsize="2,3580">
              <v:shape style="position:absolute;left:3649;top:19;width:2;height:3580" coordorigin="3649,19" coordsize="0,3580" path="m3649,19l3649,3598e" filled="false" stroked="true" strokeweight=".580pt" strokecolor="#000000">
                <v:path arrowok="t"/>
              </v:shape>
            </v:group>
            <v:group style="position:absolute;left:4957;top:19;width:2;height:3580" coordorigin="4957,19" coordsize="2,3580">
              <v:shape style="position:absolute;left:4957;top:19;width:2;height:3580" coordorigin="4957,19" coordsize="0,3580" path="m4957,19l4957,3598e" filled="false" stroked="true" strokeweight=".580pt" strokecolor="#000000">
                <v:path arrowok="t"/>
              </v:shape>
            </v:group>
            <v:group style="position:absolute;left:6265;top:19;width:2;height:3580" coordorigin="6265,19" coordsize="2,3580">
              <v:shape style="position:absolute;left:6265;top:19;width:2;height:3580" coordorigin="6265,19" coordsize="0,3580" path="m6265,19l6265,3598e" filled="false" stroked="true" strokeweight=".580pt" strokecolor="#000000">
                <v:path arrowok="t"/>
              </v:shape>
            </v:group>
            <v:group style="position:absolute;left:7573;top:19;width:2;height:3580" coordorigin="7573,19" coordsize="2,3580">
              <v:shape style="position:absolute;left:7573;top:19;width:2;height:3580" coordorigin="7573,19" coordsize="0,3580" path="m7573,19l7573,3598e" filled="false" stroked="true" strokeweight=".580pt" strokecolor="#000000">
                <v:path arrowok="t"/>
              </v:shape>
            </v:group>
            <v:group style="position:absolute;left:8881;top:19;width:2;height:3580" coordorigin="8881,19" coordsize="2,3580">
              <v:shape style="position:absolute;left:8881;top:19;width:2;height:3580" coordorigin="8881,19" coordsize="0,3580" path="m8881,19l8881,3598e" filled="false" stroked="true" strokeweight=".580pt" strokecolor="#000000">
                <v:path arrowok="t"/>
              </v:shape>
            </v:group>
            <v:group style="position:absolute;left:10189;top:19;width:2;height:3580" coordorigin="10189,19" coordsize="2,3580">
              <v:shape style="position:absolute;left:10189;top:19;width:2;height:3580" coordorigin="10189,19" coordsize="0,3580" path="m10189,19l10189,3598e" filled="false" stroked="true" strokeweight=".580pt" strokecolor="#000000">
                <v:path arrowok="t"/>
              </v:shape>
            </v:group>
            <v:group style="position:absolute;left:6;top:253;width:11596;height:2" coordorigin="6,253" coordsize="11596,2">
              <v:shape style="position:absolute;left:6;top:253;width:11596;height:2" coordorigin="6,253" coordsize="11596,0" path="m6,253l11601,253e" filled="false" stroked="true" strokeweight=".580pt" strokecolor="#000000">
                <v:path arrowok="t"/>
              </v:shape>
              <v:shape style="position:absolute;left:6;top:488;width:11599;height:10" type="#_x0000_t75" stroked="false">
                <v:imagedata r:id="rId398" o:title=""/>
              </v:shape>
              <v:shape style="position:absolute;left:6;top:728;width:11599;height:10" type="#_x0000_t75" stroked="false">
                <v:imagedata r:id="rId398" o:title=""/>
              </v:shape>
              <v:shape style="position:absolute;left:6;top:968;width:11599;height:10" type="#_x0000_t75" stroked="false">
                <v:imagedata r:id="rId398" o:title=""/>
              </v:shape>
              <v:shape style="position:absolute;left:6;top:1208;width:11599;height:10" type="#_x0000_t75" stroked="false">
                <v:imagedata r:id="rId398" o:title=""/>
              </v:shape>
              <v:shape style="position:absolute;left:6;top:1448;width:11599;height:10" type="#_x0000_t75" stroked="false">
                <v:imagedata r:id="rId398" o:title=""/>
              </v:shape>
              <v:shape style="position:absolute;left:6;top:1688;width:11599;height:10" type="#_x0000_t75" stroked="false">
                <v:imagedata r:id="rId398" o:title=""/>
              </v:shape>
              <v:shape style="position:absolute;left:6;top:1928;width:11599;height:10" type="#_x0000_t75" stroked="false">
                <v:imagedata r:id="rId398" o:title=""/>
              </v:shape>
              <v:shape style="position:absolute;left:6;top:2168;width:11599;height:10" type="#_x0000_t75" stroked="false">
                <v:imagedata r:id="rId398" o:title=""/>
              </v:shape>
              <v:shape style="position:absolute;left:6;top:2408;width:11599;height:10" type="#_x0000_t75" stroked="false">
                <v:imagedata r:id="rId398" o:title=""/>
              </v:shape>
              <v:shape style="position:absolute;left:6;top:2648;width:11599;height:10" type="#_x0000_t75" stroked="false">
                <v:imagedata r:id="rId398" o:title=""/>
              </v:shape>
              <v:shape style="position:absolute;left:6;top:3118;width:11599;height:10" type="#_x0000_t75" stroked="false">
                <v:imagedata r:id="rId398" o:title=""/>
              </v:shape>
            </v:group>
            <v:group style="position:absolute;left:6;top:3363;width:11596;height:2" coordorigin="6,3363" coordsize="11596,2">
              <v:shape style="position:absolute;left:6;top:3363;width:11596;height:2" coordorigin="6,3363" coordsize="11596,0" path="m6,3363l11601,3363e" filled="false" stroked="true" strokeweight=".580pt" strokecolor="#000000">
                <v:path arrowok="t"/>
              </v:shape>
              <v:shape style="position:absolute;left:83;top:42;width:2961;height:355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1407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Región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line="250" w:lineRule="auto" w:before="9"/>
                        <w:ind w:left="0" w:right="161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Norte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Golfo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Pacifico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Norte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655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San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Ignacio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Laguna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Loreto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                   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Valle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Santo Domingo</w:t>
                      </w:r>
                      <w:r>
                        <w:rPr>
                          <w:rFonts w:ascii="Arial"/>
                          <w:b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Pacifico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Central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50" w:lineRule="auto" w:before="0"/>
                        <w:ind w:left="0" w:right="180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Paz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Pacifico Sur</w:t>
                      </w:r>
                      <w:r>
                        <w:rPr>
                          <w:rFonts w:ascii="Arial"/>
                          <w:b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Golfo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Norte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Cabos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Cabo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Lucas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San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 José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Cabo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Cobertura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 Estatal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38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B.C.Sur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27;top:0;width:7712;height:2882" type="#_x0000_t202" filled="false" stroked="false">
                <v:textbox inset="0,0,0,0">
                  <w:txbxContent>
                    <w:p>
                      <w:pPr>
                        <w:tabs>
                          <w:tab w:pos="1559" w:val="left" w:leader="none"/>
                          <w:tab w:pos="2866" w:val="left" w:leader="none"/>
                          <w:tab w:pos="4175" w:val="left" w:leader="none"/>
                          <w:tab w:pos="5482" w:val="left" w:leader="none"/>
                          <w:tab w:pos="6793" w:val="left" w:leader="none"/>
                        </w:tabs>
                        <w:spacing w:line="247" w:lineRule="exact" w:before="0"/>
                        <w:ind w:left="252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w w:val="95"/>
                          <w:sz w:val="20"/>
                        </w:rPr>
                        <w:t>1999</w:t>
                        <w:tab/>
                        <w:t>2000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  <w:tab/>
                        <w:t>2002</w:t>
                        <w:tab/>
                        <w:t>2003</w:t>
                        <w:tab/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2615" w:val="left" w:leader="none"/>
                          <w:tab w:pos="3924" w:val="left" w:leader="none"/>
                          <w:tab w:pos="5231" w:val="left" w:leader="none"/>
                          <w:tab w:pos="6653" w:val="left" w:leader="none"/>
                        </w:tabs>
                        <w:spacing w:before="9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1,006,855.2</w:t>
                        <w:tab/>
                        <w:t>653,776.2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1,320,944.3</w:t>
                        <w:tab/>
                        <w:t>1,099,308.0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1,444,637.8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1,345,043.4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6" w:val="left" w:leader="none"/>
                          <w:tab w:pos="2893" w:val="left" w:leader="none"/>
                          <w:tab w:pos="4202" w:val="left" w:leader="none"/>
                          <w:tab w:pos="5509" w:val="left" w:leader="none"/>
                          <w:tab w:pos="6820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12,487.3</w:t>
                        <w:tab/>
                        <w:t>68,048.7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62,198.8</w:t>
                        <w:tab/>
                        <w:t>33,668.9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39,390.9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196,244.3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3005" w:val="left" w:leader="none"/>
                          <w:tab w:pos="4314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45,286.4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227,284.5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8,948.0</w:t>
                        <w:tab/>
                        <w:t>9,700.0</w:t>
                        <w:tab/>
                        <w:t>10,253.7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18,603.9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2782" w:val="left" w:leader="none"/>
                          <w:tab w:pos="4091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141,759.7</w:t>
                        <w:tab/>
                        <w:t>147,640.3</w:t>
                        <w:tab/>
                        <w:t>170,790.4</w:t>
                        <w:tab/>
                        <w:t>101,795.0</w:t>
                        <w:tab/>
                        <w:t>74,242.7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99,407.1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5" w:val="left" w:leader="none"/>
                          <w:tab w:pos="2781" w:val="left" w:leader="none"/>
                          <w:tab w:pos="4091" w:val="left" w:leader="none"/>
                          <w:tab w:pos="5397" w:val="left" w:leader="none"/>
                          <w:tab w:pos="6819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85,330.0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743,322.3</w:t>
                        <w:tab/>
                        <w:t>675,834.2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239,295.5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363,962.6</w:t>
                        <w:tab/>
                        <w:t>484,286.7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5" w:val="left" w:leader="none"/>
                          <w:tab w:pos="2893" w:val="left" w:leader="none"/>
                          <w:tab w:pos="4314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278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13,407.7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32,176.8</w:t>
                        <w:tab/>
                        <w:t>18,492.3</w:t>
                        <w:tab/>
                        <w:t>6,439.4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20,390.5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26,688.1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307" w:val="left" w:leader="none"/>
                          <w:tab w:pos="2614" w:val="left" w:leader="none"/>
                          <w:tab w:pos="3923" w:val="left" w:leader="none"/>
                          <w:tab w:pos="5231" w:val="left" w:leader="none"/>
                          <w:tab w:pos="6652" w:val="left" w:leader="none"/>
                        </w:tabs>
                        <w:spacing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813,921.4</w:t>
                        <w:tab/>
                        <w:t>4,515,594.9</w:t>
                        <w:tab/>
                        <w:t>1,567,200.3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1,626,942.0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2,660,355.0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3,338,030.9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6" w:val="left" w:leader="none"/>
                          <w:tab w:pos="2893" w:val="left" w:leader="none"/>
                          <w:tab w:pos="4202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14,401.7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19,635.3</w:t>
                        <w:tab/>
                        <w:t>16,732.2</w:t>
                        <w:tab/>
                        <w:t>25,657.6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17,743.6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43,540.6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7" w:val="left" w:leader="none"/>
                          <w:tab w:pos="2893" w:val="left" w:leader="none"/>
                          <w:tab w:pos="4202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279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12,299.3</w:t>
                        <w:tab/>
                        <w:t>23,518.0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16,888.6</w:t>
                        <w:tab/>
                        <w:t>25,415.3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36,003.0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96,525.1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586" w:val="left" w:leader="none"/>
                          <w:tab w:pos="2893" w:val="left" w:leader="none"/>
                          <w:tab w:pos="4202" w:val="left" w:leader="none"/>
                          <w:tab w:pos="5509" w:val="left" w:leader="none"/>
                          <w:tab w:pos="6931" w:val="left" w:leader="none"/>
                        </w:tabs>
                        <w:spacing w:before="10"/>
                        <w:ind w:left="27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16,408.8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76,437.0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25,848.8</w:t>
                        <w:tab/>
                        <w:t>22,732.9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16,806.6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68,863.9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tabs>
                          <w:tab w:pos="1474" w:val="left" w:leader="none"/>
                          <w:tab w:pos="3924" w:val="left" w:leader="none"/>
                          <w:tab w:pos="5397" w:val="left" w:leader="none"/>
                          <w:tab w:pos="6819" w:val="left" w:leader="none"/>
                        </w:tabs>
                        <w:spacing w:line="226" w:lineRule="exact" w:before="10"/>
                        <w:ind w:left="166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128,921.9</w:t>
                        <w:tab/>
                        <w:t>608,187.0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1,496,182.3</w:t>
                        <w:tab/>
                        <w:t>391,817.3</w:t>
                        <w:tab/>
                        <w:t>425,869.2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27;top:3151;width:1060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4,624,190.9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1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6,915,270.5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36;top:3151;width:1058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w w:val="95"/>
                          <w:sz w:val="20"/>
                        </w:rPr>
                        <w:t>7,115,621.1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42;top:2911;width:1059;height:68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67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587,839.9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3,052,812.2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7,524,530.0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52;top:3151;width:1059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3,367,154.5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8,054,291.4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58;top:3151;width:1058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3,373,354.4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8,448,958.1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69;top:3151;width:1170;height:441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4,383,324.1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6" w:lineRule="exact" w:before="1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10,526,427.4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39" w:lineRule="auto"/>
        <w:ind w:left="901" w:right="4848"/>
        <w:jc w:val="left"/>
        <w:rPr>
          <w:b w:val="0"/>
          <w:bCs w:val="0"/>
        </w:rPr>
      </w:pP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spacing w:val="65"/>
        </w:rPr>
        <w:t> </w:t>
      </w: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>
          <w:b w:val="0"/>
        </w:rPr>
      </w:r>
    </w:p>
    <w:p>
      <w:pPr>
        <w:pStyle w:val="BodyText"/>
        <w:spacing w:line="240" w:lineRule="auto"/>
        <w:ind w:left="901" w:right="0"/>
        <w:jc w:val="left"/>
        <w:rPr>
          <w:b w:val="0"/>
          <w:bCs w:val="0"/>
        </w:rPr>
      </w:pP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901" w:right="0"/>
        <w:jc w:val="left"/>
        <w:rPr>
          <w:b w:val="0"/>
          <w:bCs w:val="0"/>
        </w:rPr>
      </w:pPr>
      <w:r>
        <w:rPr/>
        <w:t>La depdencia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 </w:t>
      </w:r>
      <w:r>
        <w:rPr/>
        <w:t>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2001-2003.</w:t>
      </w:r>
      <w:r>
        <w:rPr/>
        <w:t> La </w:t>
      </w:r>
      <w:r>
        <w:rPr>
          <w:spacing w:val="-1"/>
        </w:rPr>
        <w:t>suma</w:t>
      </w:r>
      <w:r>
        <w:rPr/>
        <w:t> de los </w:t>
      </w:r>
      <w:r>
        <w:rPr>
          <w:spacing w:val="-1"/>
        </w:rPr>
        <w:t>parciales</w:t>
      </w:r>
      <w:r>
        <w:rPr/>
        <w:t> puede 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</w:t>
      </w:r>
      <w:r>
        <w:rPr>
          <w:spacing w:val="-1"/>
        </w:rPr>
        <w:t>total,</w:t>
      </w:r>
      <w:r>
        <w:rPr/>
        <w:t>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p>
      <w:pPr>
        <w:spacing w:after="0" w:line="240" w:lineRule="auto"/>
        <w:jc w:val="left"/>
        <w:sectPr>
          <w:pgSz w:w="15840" w:h="12240" w:orient="landscape"/>
          <w:pgMar w:header="384" w:footer="697" w:top="1360" w:bottom="880" w:left="1520" w:right="15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before="74"/>
        <w:ind w:left="1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POR</w:t>
      </w:r>
      <w:r>
        <w:rPr>
          <w:rFonts w:ascii="Arial" w:hAnsi="Arial"/>
          <w:b/>
          <w:i/>
          <w:spacing w:val="-1"/>
          <w:sz w:val="20"/>
        </w:rPr>
        <w:t> MICRO </w:t>
      </w:r>
      <w:r>
        <w:rPr>
          <w:rFonts w:ascii="Arial" w:hAnsi="Arial"/>
          <w:b/>
          <w:i/>
          <w:sz w:val="20"/>
        </w:rPr>
        <w:t>REGIÓN</w:t>
      </w:r>
      <w:r>
        <w:rPr>
          <w:rFonts w:ascii="Arial" w:hAns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13"/>
          <w:szCs w:val="13"/>
        </w:rPr>
      </w:pPr>
    </w:p>
    <w:p>
      <w:pPr>
        <w:spacing w:before="74"/>
        <w:ind w:left="5615" w:right="3159" w:hanging="199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1"/>
          <w:sz w:val="20"/>
        </w:rPr>
        <w:t>Inversión Pública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> micro</w:t>
      </w:r>
      <w:r>
        <w:rPr>
          <w:rFonts w:ascii="Arial" w:hAnsi="Arial"/>
          <w:b/>
          <w:spacing w:val="54"/>
          <w:sz w:val="20"/>
        </w:rPr>
        <w:t> </w:t>
      </w:r>
      <w:r>
        <w:rPr>
          <w:rFonts w:ascii="Arial" w:hAnsi="Arial"/>
          <w:b/>
          <w:spacing w:val="-1"/>
          <w:sz w:val="20"/>
        </w:rPr>
        <w:t>región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1"/>
          <w:sz w:val="20"/>
        </w:rPr>
        <w:t>en B.C.Sur,</w:t>
      </w:r>
      <w:r>
        <w:rPr>
          <w:rFonts w:ascii="Arial" w:hAnsi="Arial"/>
          <w:b/>
          <w:sz w:val="20"/>
        </w:rPr>
        <w:t> </w:t>
      </w:r>
      <w:r>
        <w:rPr>
          <w:rFonts w:ascii="Arial" w:hAnsi="Arial"/>
          <w:b/>
          <w:spacing w:val="-1"/>
          <w:sz w:val="20"/>
        </w:rPr>
        <w:t>1999-2004</w:t>
      </w:r>
      <w:r>
        <w:rPr>
          <w:rFonts w:ascii="Arial" w:hAnsi="Arial"/>
          <w:b/>
          <w:spacing w:val="25"/>
          <w:sz w:val="20"/>
        </w:rPr>
        <w:t> </w:t>
      </w:r>
      <w:r>
        <w:rPr>
          <w:rFonts w:ascii="Arial" w:hAnsi="Arial"/>
          <w:b/>
          <w:spacing w:val="-1"/>
          <w:sz w:val="20"/>
        </w:rPr>
        <w:t>(miles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pesos)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tbl>
      <w:tblPr>
        <w:tblW w:w="0" w:type="auto"/>
        <w:jc w:val="left"/>
        <w:tblInd w:w="3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3"/>
        <w:gridCol w:w="1308"/>
        <w:gridCol w:w="1308"/>
        <w:gridCol w:w="1308"/>
        <w:gridCol w:w="1308"/>
        <w:gridCol w:w="1308"/>
        <w:gridCol w:w="1412"/>
      </w:tblGrid>
      <w:tr>
        <w:trPr>
          <w:trHeight w:val="243" w:hRule="exact"/>
        </w:trPr>
        <w:tc>
          <w:tcPr>
            <w:tcW w:w="41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San </w:t>
            </w:r>
            <w:r>
              <w:rPr>
                <w:rFonts w:ascii="Arial"/>
                <w:b/>
                <w:sz w:val="20"/>
              </w:rPr>
              <w:t>Ignacio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44,479.5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223,979.8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8,184.1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9,225.4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6,804.2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8,476.4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Sureste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Laguna</w:t>
            </w:r>
            <w:r>
              <w:rPr>
                <w:rFonts w:ascii="Arial"/>
                <w:b/>
                <w:spacing w:val="-1"/>
                <w:sz w:val="20"/>
              </w:rPr>
              <w:t> San </w:t>
            </w:r>
            <w:r>
              <w:rPr>
                <w:rFonts w:ascii="Arial"/>
                <w:b/>
                <w:sz w:val="20"/>
              </w:rPr>
              <w:t>Ignacio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806.9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3,304.7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763.9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474.6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3,449.5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10,127.5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Pacífico</w:t>
            </w:r>
            <w:r>
              <w:rPr>
                <w:rFonts w:ascii="Arial" w:hAnsi="Arial"/>
                <w:b/>
                <w:spacing w:val="-1"/>
                <w:sz w:val="20"/>
              </w:rPr>
              <w:t> Norte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12,487.3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68,048.7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62,198.8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33,668.9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34,539.3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196,244.3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Golfo</w:t>
            </w:r>
            <w:r>
              <w:rPr>
                <w:rFonts w:ascii="Arial"/>
                <w:b/>
                <w:spacing w:val="-1"/>
                <w:sz w:val="20"/>
              </w:rPr>
              <w:t> Norte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34,361.7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421,338.2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413,971.3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100,964.0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117,021.6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180,130.0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Guerrero</w:t>
            </w:r>
            <w:r>
              <w:rPr>
                <w:rFonts w:ascii="Arial"/>
                <w:b/>
                <w:spacing w:val="-1"/>
                <w:sz w:val="20"/>
              </w:rPr>
              <w:t> Negro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962,123.9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27,440.5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861,501.8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977,306.5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1,310,463.4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1,138,057.3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2,244.0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57,060.8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8,784.9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8,315.5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20,376.7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17,589.4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Sur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Santa</w:t>
            </w:r>
            <w:r>
              <w:rPr>
                <w:rFonts w:ascii="Arial" w:hAnsi="Arial"/>
                <w:b/>
                <w:spacing w:val="-1"/>
                <w:sz w:val="20"/>
              </w:rPr>
              <w:t> Rosalía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8,125.6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147,936.8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36,686.3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12,721.9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1,627.8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9,266.7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Norte </w:t>
            </w:r>
            <w:r>
              <w:rPr>
                <w:rFonts w:ascii="Arial"/>
                <w:b/>
                <w:sz w:val="20"/>
              </w:rPr>
              <w:t>Valle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Santo</w:t>
            </w:r>
            <w:r>
              <w:rPr>
                <w:rFonts w:ascii="Arial"/>
                <w:b/>
                <w:spacing w:val="-1"/>
                <w:sz w:val="20"/>
              </w:rPr>
              <w:t> Domingo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14,278.8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12,030.8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7,331.9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8,565.6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5,382.8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25,238.3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Sureste Valle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Santo Domingo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550.0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1,013.7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1,140.5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5,616.4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1,810.1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2,043.3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Valle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Santo Domingo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70,501.3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730,277.8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667,361.8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225,113.6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356,769.7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457,005.1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Pacífico Central Valle de Santo Domingo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13,113.4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31,838.3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18,066.7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5,945.5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18,135.8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14,611.1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Loreto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140,191.1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141,423.3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169,219.1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99,418.0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71,844.2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90,068.3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San</w:t>
            </w:r>
            <w:r>
              <w:rPr>
                <w:rFonts w:ascii="Arial"/>
                <w:b/>
                <w:spacing w:val="-1"/>
                <w:sz w:val="20"/>
              </w:rPr>
              <w:t> Javier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1,568.6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6,217.0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1,571.3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2,377.0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2,398.5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9,338.8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9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Pacífico Sur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14,401.7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19,635.3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16,732.2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25,657.6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4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17,743.6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43,540.6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Este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Todos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Santos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238.0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84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94.8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800.6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455.0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1,849.5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3,350.6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Golfo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5,118.2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18,205.3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13,327.3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20,621.9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25,331.3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73,876.4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b/>
                <w:spacing w:val="-1"/>
                <w:sz w:val="20"/>
              </w:rPr>
              <w:t> Conurbada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795,132.8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4,485,120.5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1,515,188.2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1,609,763.7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2,622,139.2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3,264,087.5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Dolores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17,574.2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22,885.2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44,568.8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9,127.0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28,906.1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52,303.0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Sureste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Paz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976.3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7,494.4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6,642.7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7,596.3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7,460.2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18,289.9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Pacífico</w:t>
            </w:r>
            <w:r>
              <w:rPr>
                <w:rFonts w:ascii="Arial" w:hAnsi="Arial"/>
                <w:b/>
                <w:spacing w:val="-1"/>
                <w:sz w:val="20"/>
              </w:rPr>
              <w:t> Central</w:t>
            </w:r>
            <w:r>
              <w:rPr>
                <w:rFonts w:ascii="Arial" w:hAnsi="Arial"/>
                <w:b/>
                <w:sz w:val="20"/>
              </w:rPr>
              <w:t> La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Paz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294.4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338.5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425.5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494.0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2,254.8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12,077.0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Norte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16,408.8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76,437.0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25,848.8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22,732.9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16,806.6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62,024.3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Golfo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Los</w:t>
            </w:r>
            <w:r>
              <w:rPr>
                <w:rFonts w:ascii="Arial"/>
                <w:b/>
                <w:spacing w:val="-1"/>
                <w:sz w:val="20"/>
              </w:rPr>
              <w:t> Cabos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7,181.1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5,312.7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3,561.3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5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4,793.4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10,671.7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6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22,648.7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Cabo </w:t>
            </w:r>
            <w:r>
              <w:rPr>
                <w:rFonts w:ascii="Arial"/>
                <w:b/>
                <w:sz w:val="20"/>
              </w:rPr>
              <w:t>San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Lucas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44,678.1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135,247.1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368,617.4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843,672.8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79,722.3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237,133.3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Norte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Cabo </w:t>
            </w:r>
            <w:r>
              <w:rPr>
                <w:rFonts w:ascii="Arial"/>
                <w:b/>
                <w:sz w:val="20"/>
              </w:rPr>
              <w:t>San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Lucas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368.5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755.0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445.4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382.7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2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779.5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6,839.6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San</w:t>
            </w:r>
            <w:r>
              <w:rPr>
                <w:rFonts w:ascii="Arial" w:hAnsi="Arial"/>
                <w:b/>
                <w:spacing w:val="-1"/>
                <w:sz w:val="20"/>
              </w:rPr>
              <w:t> José </w:t>
            </w:r>
            <w:r>
              <w:rPr>
                <w:rFonts w:ascii="Arial" w:hAnsi="Arial"/>
                <w:b/>
                <w:sz w:val="20"/>
              </w:rPr>
              <w:t>del</w:t>
            </w:r>
            <w:r>
              <w:rPr>
                <w:rFonts w:ascii="Arial" w:hAnsi="Arial"/>
                <w:b/>
                <w:spacing w:val="-1"/>
                <w:sz w:val="20"/>
              </w:rPr>
              <w:t> Cabo Conurbado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45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83,875.3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472,184.9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218,777.1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652,126.8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3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311,315.5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188,735.9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7" w:hRule="exact"/>
        </w:trPr>
        <w:tc>
          <w:tcPr>
            <w:tcW w:w="4183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7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Cobertura</w:t>
            </w:r>
            <w:r>
              <w:rPr>
                <w:rFonts w:ascii="Arial"/>
                <w:b/>
                <w:sz w:val="20"/>
              </w:rPr>
              <w:t> Estatal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4,624,190.9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right="63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3,052,812.2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3,367,154.5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5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3,373,354.4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8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4,383,324.1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4183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B.C.Sur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6,915,270.5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7,115,621.1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7,524,530.0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8,054,291.4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27" w:lineRule="exact"/>
              <w:ind w:left="17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8,448,958.1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17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6699"/>
                <w:spacing w:val="-1"/>
                <w:sz w:val="20"/>
              </w:rPr>
              <w:t>10,526,427.4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spacing w:line="148" w:lineRule="exact"/>
        <w:ind w:left="541" w:right="0"/>
        <w:jc w:val="left"/>
        <w:rPr>
          <w:b w:val="0"/>
          <w:bCs w:val="0"/>
        </w:rPr>
      </w:pPr>
      <w:r>
        <w:rPr/>
        <w:pict>
          <v:group style="position:absolute;margin-left:92.279999pt;margin-top:-336.970337pt;width:607pt;height:336.7pt;mso-position-horizontal-relative:page;mso-position-vertical-relative:paragraph;z-index:-1053688" coordorigin="1846,-6739" coordsize="12140,6734">
            <v:group style="position:absolute;left:6029;top:-6721;width:2;height:6710" coordorigin="6029,-6721" coordsize="2,6710">
              <v:shape style="position:absolute;left:6029;top:-6721;width:2;height:6710" coordorigin="6029,-6721" coordsize="0,6710" path="m6029,-6721l6029,-12e" filled="false" stroked="true" strokeweight=".580pt" strokecolor="#000000">
                <v:path arrowok="t"/>
              </v:shape>
            </v:group>
            <v:group style="position:absolute;left:7337;top:-6721;width:2;height:6710" coordorigin="7337,-6721" coordsize="2,6710">
              <v:shape style="position:absolute;left:7337;top:-6721;width:2;height:6710" coordorigin="7337,-6721" coordsize="0,6710" path="m7337,-6721l7337,-12e" filled="false" stroked="true" strokeweight=".580pt" strokecolor="#000000">
                <v:path arrowok="t"/>
              </v:shape>
            </v:group>
            <v:group style="position:absolute;left:8645;top:-6721;width:2;height:6710" coordorigin="8645,-6721" coordsize="2,6710">
              <v:shape style="position:absolute;left:8645;top:-6721;width:2;height:6710" coordorigin="8645,-6721" coordsize="0,6710" path="m8645,-6721l8645,-12e" filled="false" stroked="true" strokeweight=".580pt" strokecolor="#000000">
                <v:path arrowok="t"/>
              </v:shape>
            </v:group>
            <v:group style="position:absolute;left:9953;top:-6721;width:2;height:6710" coordorigin="9953,-6721" coordsize="2,6710">
              <v:shape style="position:absolute;left:9953;top:-6721;width:2;height:6710" coordorigin="9953,-6721" coordsize="0,6710" path="m9953,-6721l9953,-12e" filled="false" stroked="true" strokeweight=".580pt" strokecolor="#000000">
                <v:path arrowok="t"/>
              </v:shape>
            </v:group>
            <v:group style="position:absolute;left:11261;top:-6721;width:2;height:6710" coordorigin="11261,-6721" coordsize="2,6710">
              <v:shape style="position:absolute;left:11261;top:-6721;width:2;height:6710" coordorigin="11261,-6721" coordsize="0,6710" path="m11261,-6721l11261,-12e" filled="false" stroked="true" strokeweight=".580pt" strokecolor="#000000">
                <v:path arrowok="t"/>
              </v:shape>
            </v:group>
            <v:group style="position:absolute;left:12569;top:-6721;width:2;height:6710" coordorigin="12569,-6721" coordsize="2,6710">
              <v:shape style="position:absolute;left:12569;top:-6721;width:2;height:6710" coordorigin="12569,-6721" coordsize="0,6710" path="m12569,-6721l12569,-12e" filled="false" stroked="true" strokeweight=".580pt" strokecolor="#000000">
                <v:path arrowok="t"/>
              </v:shape>
              <v:shape style="position:absolute;left:1846;top:-6250;width:12139;height:10" type="#_x0000_t75" stroked="false">
                <v:imagedata r:id="rId399" o:title=""/>
              </v:shape>
              <v:shape style="position:absolute;left:1846;top:-6010;width:12139;height:10" type="#_x0000_t75" stroked="false">
                <v:imagedata r:id="rId399" o:title=""/>
              </v:shape>
              <v:shape style="position:absolute;left:1846;top:-5770;width:12139;height:10" type="#_x0000_t75" stroked="false">
                <v:imagedata r:id="rId399" o:title=""/>
              </v:shape>
              <v:shape style="position:absolute;left:1846;top:-5530;width:12139;height:10" type="#_x0000_t75" stroked="false">
                <v:imagedata r:id="rId399" o:title=""/>
              </v:shape>
              <v:shape style="position:absolute;left:1846;top:-5290;width:12139;height:10" type="#_x0000_t75" stroked="false">
                <v:imagedata r:id="rId399" o:title=""/>
              </v:shape>
              <v:shape style="position:absolute;left:1846;top:-5050;width:12139;height:10" type="#_x0000_t75" stroked="false">
                <v:imagedata r:id="rId399" o:title=""/>
              </v:shape>
              <v:shape style="position:absolute;left:1846;top:-4810;width:12139;height:10" type="#_x0000_t75" stroked="false">
                <v:imagedata r:id="rId399" o:title=""/>
              </v:shape>
              <v:shape style="position:absolute;left:1846;top:-4570;width:12139;height:10" type="#_x0000_t75" stroked="false">
                <v:imagedata r:id="rId399" o:title=""/>
              </v:shape>
              <v:shape style="position:absolute;left:1846;top:-4330;width:12139;height:10" type="#_x0000_t75" stroked="false">
                <v:imagedata r:id="rId399" o:title=""/>
              </v:shape>
              <v:shape style="position:absolute;left:1846;top:-4090;width:12139;height:10" type="#_x0000_t75" stroked="false">
                <v:imagedata r:id="rId399" o:title=""/>
              </v:shape>
              <v:shape style="position:absolute;left:1846;top:-3850;width:12139;height:10" type="#_x0000_t75" stroked="false">
                <v:imagedata r:id="rId399" o:title=""/>
              </v:shape>
              <v:shape style="position:absolute;left:1846;top:-3610;width:12139;height:10" type="#_x0000_t75" stroked="false">
                <v:imagedata r:id="rId399" o:title=""/>
              </v:shape>
              <v:shape style="position:absolute;left:1846;top:-3372;width:12139;height:10" type="#_x0000_t75" stroked="false">
                <v:imagedata r:id="rId399" o:title=""/>
              </v:shape>
              <v:shape style="position:absolute;left:1846;top:-3132;width:12139;height:10" type="#_x0000_t75" stroked="false">
                <v:imagedata r:id="rId399" o:title=""/>
              </v:shape>
              <v:shape style="position:absolute;left:1846;top:-2892;width:12139;height:10" type="#_x0000_t75" stroked="false">
                <v:imagedata r:id="rId399" o:title=""/>
              </v:shape>
              <v:shape style="position:absolute;left:1846;top:-2652;width:12139;height:10" type="#_x0000_t75" stroked="false">
                <v:imagedata r:id="rId399" o:title=""/>
              </v:shape>
              <v:shape style="position:absolute;left:1846;top:-2412;width:12139;height:10" type="#_x0000_t75" stroked="false">
                <v:imagedata r:id="rId399" o:title=""/>
              </v:shape>
              <v:shape style="position:absolute;left:1846;top:-2172;width:12139;height:10" type="#_x0000_t75" stroked="false">
                <v:imagedata r:id="rId399" o:title=""/>
              </v:shape>
              <v:shape style="position:absolute;left:1846;top:-1932;width:12139;height:10" type="#_x0000_t75" stroked="false">
                <v:imagedata r:id="rId399" o:title=""/>
              </v:shape>
              <v:shape style="position:absolute;left:1846;top:-1692;width:12139;height:10" type="#_x0000_t75" stroked="false">
                <v:imagedata r:id="rId399" o:title=""/>
              </v:shape>
              <v:shape style="position:absolute;left:1846;top:-1452;width:12139;height:10" type="#_x0000_t75" stroked="false">
                <v:imagedata r:id="rId399" o:title=""/>
              </v:shape>
              <v:shape style="position:absolute;left:1846;top:-1212;width:12139;height:10" type="#_x0000_t75" stroked="false">
                <v:imagedata r:id="rId399" o:title=""/>
              </v:shape>
              <v:shape style="position:absolute;left:1846;top:-972;width:12139;height:10" type="#_x0000_t75" stroked="false">
                <v:imagedata r:id="rId399" o:title=""/>
              </v:shape>
              <v:shape style="position:absolute;left:1846;top:-732;width:12139;height:10" type="#_x0000_t75" stroked="false">
                <v:imagedata r:id="rId399" o:title=""/>
              </v:shape>
              <v:shape style="position:absolute;left:1846;top:-492;width:12139;height:10" type="#_x0000_t75" stroked="false">
                <v:imagedata r:id="rId399" o:title=""/>
              </v:shape>
              <v:shape style="position:absolute;left:3600;top:-6697;width:680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699"/>
                          <w:sz w:val="20"/>
                        </w:rPr>
                        <w:t>Región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59;top:-669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1999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67;top:-669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74;top:-669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383;top:-669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689;top:-6697;width:447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z w:val="20"/>
                        </w:rPr>
                        <w:t>2003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001;top:-6739;width:555;height:243" type="#_x0000_t20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sz w:val="20"/>
                        </w:rPr>
                        <w:t>2004</w:t>
                      </w:r>
                      <w:r>
                        <w:rPr>
                          <w:rFonts w:ascii="Arial"/>
                          <w:b/>
                          <w:color w:val="006699"/>
                          <w:spacing w:val="-1"/>
                          <w:position w:val="10"/>
                          <w:sz w:val="13"/>
                        </w:rPr>
                        <w:t>1/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</w:rPr>
        <w:t>Fuente: 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Promoción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Desarrollo</w:t>
      </w:r>
      <w:r>
        <w:rPr/>
        <w:t> </w:t>
      </w:r>
      <w:r>
        <w:rPr>
          <w:spacing w:val="-1"/>
        </w:rPr>
        <w:t>Económico.</w:t>
      </w:r>
      <w:r>
        <w:rPr>
          <w:spacing w:val="1"/>
        </w:rPr>
        <w:t> </w:t>
      </w:r>
      <w:r>
        <w:rPr>
          <w:spacing w:val="-1"/>
        </w:rPr>
        <w:t>Subsecretaría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Planeación</w:t>
      </w:r>
      <w:r>
        <w:rPr/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el</w:t>
      </w:r>
      <w:r>
        <w:rPr>
          <w:spacing w:val="1"/>
        </w:rPr>
        <w:t> </w:t>
      </w:r>
      <w:r>
        <w:rPr>
          <w:spacing w:val="-1"/>
        </w:rPr>
        <w:t>Desarrollo.</w:t>
      </w:r>
      <w:r>
        <w:rPr>
          <w:b w:val="0"/>
        </w:rPr>
      </w:r>
    </w:p>
    <w:p>
      <w:pPr>
        <w:pStyle w:val="BodyText"/>
        <w:spacing w:line="240" w:lineRule="auto"/>
        <w:ind w:left="541" w:right="10422"/>
        <w:jc w:val="left"/>
        <w:rPr>
          <w:b w:val="0"/>
          <w:bCs w:val="0"/>
        </w:rPr>
      </w:pPr>
      <w:r>
        <w:rPr/>
        <w:t>1/ Cifras</w:t>
      </w:r>
      <w:r>
        <w:rPr>
          <w:spacing w:val="1"/>
        </w:rPr>
        <w:t> </w:t>
      </w:r>
      <w:r>
        <w:rPr/>
        <w:t>preliminares.</w:t>
      </w:r>
      <w:r>
        <w:rPr/>
        <w:t> </w:t>
      </w:r>
      <w:r>
        <w:rPr>
          <w:spacing w:val="-1"/>
        </w:rPr>
        <w:t>Observaciones:</w:t>
      </w:r>
      <w:r>
        <w:rPr>
          <w:b w:val="0"/>
        </w:rPr>
      </w:r>
    </w:p>
    <w:p>
      <w:pPr>
        <w:pStyle w:val="BodyText"/>
        <w:spacing w:line="240" w:lineRule="auto"/>
        <w:ind w:left="541" w:right="0"/>
        <w:jc w:val="left"/>
        <w:rPr>
          <w:b w:val="0"/>
          <w:bCs w:val="0"/>
        </w:rPr>
      </w:pPr>
      <w:r>
        <w:rPr/>
        <w:t>La dependencia </w:t>
      </w:r>
      <w:r>
        <w:rPr>
          <w:spacing w:val="-1"/>
        </w:rPr>
        <w:t>revisó</w:t>
      </w:r>
      <w:r>
        <w:rPr/>
        <w:t> y</w:t>
      </w:r>
      <w:r>
        <w:rPr>
          <w:spacing w:val="-5"/>
        </w:rPr>
        <w:t> </w:t>
      </w:r>
      <w:r>
        <w:rPr>
          <w:spacing w:val="-1"/>
        </w:rPr>
        <w:t>actualizó</w:t>
      </w:r>
      <w:r>
        <w:rPr>
          <w:spacing w:val="1"/>
        </w:rPr>
        <w:t> </w:t>
      </w:r>
      <w:r>
        <w:rPr/>
        <w:t>las </w:t>
      </w:r>
      <w:r>
        <w:rPr>
          <w:spacing w:val="-1"/>
        </w:rPr>
        <w:t>cifras</w:t>
      </w:r>
      <w:r>
        <w:rPr/>
        <w:t> de los </w:t>
      </w:r>
      <w:r>
        <w:rPr>
          <w:spacing w:val="-1"/>
        </w:rPr>
        <w:t>años</w:t>
      </w:r>
      <w:r>
        <w:rPr/>
        <w:t> </w:t>
      </w:r>
      <w:r>
        <w:rPr>
          <w:spacing w:val="-1"/>
        </w:rPr>
        <w:t>2001-2003.</w:t>
      </w:r>
      <w:r>
        <w:rPr/>
        <w:t> La </w:t>
      </w:r>
      <w:r>
        <w:rPr>
          <w:spacing w:val="-1"/>
        </w:rPr>
        <w:t>suma</w:t>
      </w:r>
      <w:r>
        <w:rPr/>
        <w:t> de los </w:t>
      </w:r>
      <w:r>
        <w:rPr>
          <w:spacing w:val="-2"/>
        </w:rPr>
        <w:t>parciales</w:t>
      </w:r>
      <w:r>
        <w:rPr/>
        <w:t> puede no </w:t>
      </w:r>
      <w:r>
        <w:rPr>
          <w:spacing w:val="-1"/>
        </w:rPr>
        <w:t>coincidir</w:t>
      </w:r>
      <w:r>
        <w:rPr>
          <w:spacing w:val="1"/>
        </w:rPr>
        <w:t> </w:t>
      </w:r>
      <w:r>
        <w:rPr>
          <w:spacing w:val="-1"/>
        </w:rPr>
        <w:t>con</w:t>
      </w:r>
      <w:r>
        <w:rPr/>
        <w:t> </w:t>
      </w:r>
      <w:r>
        <w:rPr>
          <w:spacing w:val="-1"/>
        </w:rPr>
        <w:t>el</w:t>
      </w:r>
      <w:r>
        <w:rPr/>
        <w:t> total, </w:t>
      </w:r>
      <w:r>
        <w:rPr>
          <w:spacing w:val="-1"/>
        </w:rPr>
        <w:t>debido</w:t>
      </w:r>
      <w:r>
        <w:rPr/>
        <w:t> </w:t>
      </w:r>
      <w:r>
        <w:rPr>
          <w:spacing w:val="-1"/>
        </w:rPr>
        <w:t>al</w:t>
      </w:r>
      <w:r>
        <w:rPr>
          <w:spacing w:val="1"/>
        </w:rPr>
        <w:t> </w:t>
      </w:r>
      <w:r>
        <w:rPr>
          <w:spacing w:val="-1"/>
        </w:rPr>
        <w:t>redondeo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cifras.</w:t>
      </w:r>
      <w:r>
        <w:rPr>
          <w:b w:val="0"/>
        </w:rPr>
      </w:r>
    </w:p>
    <w:sectPr>
      <w:pgSz w:w="15840" w:h="12240" w:orient="landscape"/>
      <w:pgMar w:header="384" w:footer="697" w:top="1360" w:bottom="880" w:left="15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Eras Demi ITC">
    <w:altName w:val="Eras Demi IT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8504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2.23999pt;margin-top:565.261169pt;width:9.6pt;height:12.05pt;mso-position-horizontal-relative:page;mso-position-vertical-relative:page;z-index:-110848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00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976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95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792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50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90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88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85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783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60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80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784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76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773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70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71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68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66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764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80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61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592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56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754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90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394.959991pt;margin-top:565.261169pt;width:9.6pt;height:12.05pt;mso-position-horizontal-relative:page;mso-position-vertical-relative:page;z-index:-110836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52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7496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47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744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100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42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740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37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73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110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32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7304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28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72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120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23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720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18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71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130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13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7112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08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70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140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33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831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704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7016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699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0.380005pt;margin-top:565.261169pt;width:18.75pt;height:12.05pt;mso-position-horizontal-relative:page;mso-position-vertical-relative:page;z-index:-1106968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150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694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89.380005pt;margin-top:565.261169pt;width:20.75pt;height:12.05pt;mso-position-horizontal-relative:page;mso-position-vertical-relative:page;z-index:-110692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376.660004pt;margin-top:565.261169pt;width:20.75pt;height:12.05pt;mso-position-horizontal-relative:page;mso-position-vertical-relative:page;z-index:-1106800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776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7.660004pt;margin-top:565.261169pt;width:18.75pt;height:12.05pt;mso-position-horizontal-relative:page;mso-position-vertical-relative:page;z-index:-1106752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160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728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6.660004pt;margin-top:565.261169pt;width:20.75pt;height:12.05pt;mso-position-horizontal-relative:page;mso-position-vertical-relative:page;z-index:-1106704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680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7.660004pt;margin-top:565.261169pt;width:18.75pt;height:12.05pt;mso-position-horizontal-relative:page;mso-position-vertical-relative:page;z-index:-110665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170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632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6.660004pt;margin-top:565.261169pt;width:20.75pt;height:12.05pt;mso-position-horizontal-relative:page;mso-position-vertical-relative:page;z-index:-110660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584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7.660004pt;margin-top:565.261169pt;width:18.75pt;height:12.05pt;mso-position-horizontal-relative:page;mso-position-vertical-relative:page;z-index:-110656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180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536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6.660004pt;margin-top:565.261169pt;width:20.75pt;height:12.05pt;mso-position-horizontal-relative:page;mso-position-vertical-relative:page;z-index:-1106512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28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8264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488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7.660004pt;margin-top:565.261169pt;width:18.75pt;height:12.05pt;mso-position-horizontal-relative:page;mso-position-vertical-relative:page;z-index:-110646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190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2.019997pt;margin-top:566.520020pt;width:629.4pt;height:.1pt;mso-position-horizontal-relative:page;mso-position-vertical-relative:page;z-index:-1106440" coordorigin="1640,11330" coordsize="12588,2">
          <v:shape style="position:absolute;left:1640;top:11330;width:12588;height:2" coordorigin="1640,11330" coordsize="12588,0" path="m1640,11330l14228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76.660004pt;margin-top:565.261169pt;width:20.75pt;height:12.05pt;mso-position-horizontal-relative:page;mso-position-vertical-relative:page;z-index:-1106416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240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821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20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192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8168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144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8120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30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096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2.200012pt;margin-top:565.261169pt;width:15.15pt;height:12.05pt;mso-position-horizontal-relative:page;mso-position-vertical-relative:page;z-index:-1108072" type="#_x0000_t202" filled="false" stroked="false">
          <v:textbox inset="0,0,0,0">
            <w:txbxContent>
              <w:p>
                <w:pPr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3.419998pt;margin-top:566.520020pt;width:629.4pt;height:.1pt;mso-position-horizontal-relative:page;mso-position-vertical-relative:page;z-index:-1108048" coordorigin="1868,11330" coordsize="12588,2">
          <v:shape style="position:absolute;left:1868;top:11330;width:12588;height:2" coordorigin="1868,11330" coordsize="12588,0" path="m1868,11330l14456,11330e" filled="false" stroked="true" strokeweight=".72pt" strokecolor="#ffcc00">
            <v:path arrowok="t"/>
          </v:shape>
          <w10:wrap type="none"/>
        </v:group>
      </w:pict>
    </w:r>
    <w:r>
      <w:rPr/>
      <w:pict>
        <v:shape style="position:absolute;margin-left:393.200012pt;margin-top:565.261169pt;width:13.2pt;height:12.05pt;mso-position-horizontal-relative:page;mso-position-vertical-relative:page;z-index:-1108024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b/>
                    <w:sz w:val="20"/>
                  </w:rPr>
                  <w:t>40</w:t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5.760002pt;margin-top:19.200001pt;width:30.9pt;height:33.4pt;mso-position-horizontal-relative:page;mso-position-vertical-relative:page;z-index:-1108600" coordorigin="1915,384" coordsize="618,668">
          <v:group style="position:absolute;left:2520;top:386;width:4;height:2" coordorigin="2520,386" coordsize="4,2">
            <v:shape style="position:absolute;left:2520;top:386;width:4;height:2" coordorigin="2520,386" coordsize="4,0" path="m2520,386l2524,386e" filled="false" stroked="true" strokeweight=".18pt" strokecolor="#c5c5c5">
              <v:path arrowok="t"/>
            </v:shape>
            <v:shape style="position:absolute;left:1915;top:388;width:618;height:632" type="#_x0000_t75" stroked="false">
              <v:imagedata r:id="rId1" o:title=""/>
            </v:shape>
          </v:group>
          <v:group style="position:absolute;left:2304;top:1018;width:8;height:2" coordorigin="2304,1018" coordsize="8,2">
            <v:shape style="position:absolute;left:2304;top:1018;width:8;height:2" coordorigin="2304,1018" coordsize="8,0" path="m2304,1018l2312,1018e" filled="false" stroked="true" strokeweight=".18pt" strokecolor="#c1c1c1">
              <v:path arrowok="t"/>
            </v:shape>
            <v:shape style="position:absolute;left:2182;top:1020;width:88;height:31" type="#_x0000_t75" stroked="false">
              <v:imagedata r:id="rId2" o:title=""/>
            </v:shape>
          </v:group>
          <w10:wrap type="none"/>
        </v:group>
      </w:pict>
    </w:r>
    <w:r>
      <w:rPr/>
      <w:pict>
        <v:shape style="position:absolute;margin-left:600.000122pt;margin-top:40.919998pt;width:111.767403pt;height:25.98pt;mso-position-horizontal-relative:page;mso-position-vertical-relative:page;z-index:-1108576" type="#_x0000_t75" stroked="false">
          <v:imagedata r:id="rId3" o:title=""/>
        </v:shape>
      </w:pict>
    </w:r>
    <w:r>
      <w:rPr/>
      <w:pict>
        <v:shape style="position:absolute;margin-left:82.040001pt;margin-top:53.511959pt;width:59.15pt;height:16pt;mso-position-horizontal-relative:page;mso-position-vertical-relative:page;z-index:-11085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i/>
                    <w:spacing w:val="-1"/>
                    <w:sz w:val="12"/>
                  </w:rPr>
                  <w:t>Gobierno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del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Estado</w:t>
                </w:r>
                <w:r>
                  <w:rPr>
                    <w:rFonts w:ascii="Times New Roman"/>
                    <w:i/>
                    <w:spacing w:val="-3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</w:t>
                </w:r>
                <w:r>
                  <w:rPr>
                    <w:rFonts w:ascii="Times New Roman"/>
                    <w:sz w:val="12"/>
                  </w:rPr>
                </w:r>
              </w:p>
              <w:p>
                <w:pPr>
                  <w:spacing w:before="21"/>
                  <w:ind w:left="96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  <w:t>Baja</w:t>
                </w:r>
                <w:r>
                  <w:rPr>
                    <w:rFonts w:ascii="Times New Roman"/>
                    <w:b/>
                    <w:i/>
                    <w:spacing w:val="-3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pacing w:val="-1"/>
                    <w:sz w:val="12"/>
                  </w:rPr>
                  <w:t>California</w:t>
                </w:r>
                <w:r>
                  <w:rPr>
                    <w:rFonts w:ascii="Times New Roman"/>
                    <w:b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Sur</w:t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7.559998pt;margin-top:61.491959pt;width:470.25pt;height:8pt;mso-position-horizontal-relative:page;mso-position-vertical-relative:page;z-index:-1108528" type="#_x0000_t202" filled="false" stroked="false">
          <v:textbox inset="0,0,0,0">
            <w:txbxContent>
              <w:p>
                <w:pPr>
                  <w:tabs>
                    <w:tab w:pos="9384" w:val="left" w:leader="none"/>
                  </w:tabs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b/>
                    <w:i/>
                    <w:sz w:val="12"/>
                    <w:u w:val="single" w:color="FFCC00"/>
                  </w:rPr>
                  <w:t> </w:t>
                  <w:tab/>
                </w: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07.099998pt;margin-top:19.200001pt;width:30.9pt;height:33.4pt;mso-position-horizontal-relative:page;mso-position-vertical-relative:page;z-index:-1108456" coordorigin="2142,384" coordsize="618,668">
          <v:group style="position:absolute;left:2747;top:386;width:4;height:2" coordorigin="2747,386" coordsize="4,2">
            <v:shape style="position:absolute;left:2747;top:386;width:4;height:2" coordorigin="2747,386" coordsize="4,0" path="m2747,386l2750,386e" filled="false" stroked="true" strokeweight=".18pt" strokecolor="#c5c5c5">
              <v:path arrowok="t"/>
            </v:shape>
            <v:shape style="position:absolute;left:2142;top:388;width:618;height:632" type="#_x0000_t75" stroked="false">
              <v:imagedata r:id="rId1" o:title=""/>
            </v:shape>
          </v:group>
          <v:group style="position:absolute;left:2531;top:1018;width:8;height:2" coordorigin="2531,1018" coordsize="8,2">
            <v:shape style="position:absolute;left:2531;top:1018;width:8;height:2" coordorigin="2531,1018" coordsize="8,0" path="m2531,1018l2539,1018e" filled="false" stroked="true" strokeweight=".18pt" strokecolor="#c1c1c1">
              <v:path arrowok="t"/>
            </v:shape>
            <v:shape style="position:absolute;left:2408;top:1020;width:88;height:31" type="#_x0000_t75" stroked="false">
              <v:imagedata r:id="rId2" o:title=""/>
            </v:shape>
          </v:group>
          <w10:wrap type="none"/>
        </v:group>
      </w:pict>
    </w:r>
    <w:r>
      <w:rPr/>
      <w:pict>
        <v:shape style="position:absolute;margin-left:611.340027pt;margin-top:40.919998pt;width:111.767403pt;height:25.98pt;mso-position-horizontal-relative:page;mso-position-vertical-relative:page;z-index:-1108432" type="#_x0000_t75" stroked="false">
          <v:imagedata r:id="rId3" o:title=""/>
        </v:shape>
      </w:pict>
    </w:r>
    <w:r>
      <w:rPr/>
      <w:pict>
        <v:shape style="position:absolute;margin-left:93.379997pt;margin-top:53.511959pt;width:59.15pt;height:16pt;mso-position-horizontal-relative:page;mso-position-vertical-relative:page;z-index:-11084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i/>
                    <w:spacing w:val="-1"/>
                    <w:sz w:val="12"/>
                  </w:rPr>
                  <w:t>Gobierno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del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Estado</w:t>
                </w:r>
                <w:r>
                  <w:rPr>
                    <w:rFonts w:ascii="Times New Roman"/>
                    <w:i/>
                    <w:spacing w:val="-3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</w:t>
                </w:r>
                <w:r>
                  <w:rPr>
                    <w:rFonts w:ascii="Times New Roman"/>
                    <w:sz w:val="12"/>
                  </w:rPr>
                </w:r>
              </w:p>
              <w:p>
                <w:pPr>
                  <w:spacing w:before="21"/>
                  <w:ind w:left="96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  <w:t>Baja</w:t>
                </w:r>
                <w:r>
                  <w:rPr>
                    <w:rFonts w:ascii="Times New Roman"/>
                    <w:b/>
                    <w:i/>
                    <w:spacing w:val="-4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California</w:t>
                </w:r>
                <w:r>
                  <w:rPr>
                    <w:rFonts w:ascii="Times New Roman"/>
                    <w:b/>
                    <w:i/>
                    <w:spacing w:val="-4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Sur</w:t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8.899994pt;margin-top:61.491959pt;width:470.25pt;height:8pt;mso-position-horizontal-relative:page;mso-position-vertical-relative:page;z-index:-1108384" type="#_x0000_t202" filled="false" stroked="false">
          <v:textbox inset="0,0,0,0">
            <w:txbxContent>
              <w:p>
                <w:pPr>
                  <w:tabs>
                    <w:tab w:pos="9384" w:val="left" w:leader="none"/>
                  </w:tabs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b/>
                    <w:i/>
                    <w:sz w:val="12"/>
                    <w:u w:val="single" w:color="FFCC00"/>
                  </w:rPr>
                  <w:t> </w:t>
                  <w:tab/>
                </w: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95.760002pt;margin-top:19.200001pt;width:30.9pt;height:33.4pt;mso-position-horizontal-relative:page;mso-position-vertical-relative:page;z-index:-1106896" coordorigin="1915,384" coordsize="618,668">
          <v:group style="position:absolute;left:2520;top:386;width:4;height:2" coordorigin="2520,386" coordsize="4,2">
            <v:shape style="position:absolute;left:2520;top:386;width:4;height:2" coordorigin="2520,386" coordsize="4,0" path="m2520,386l2524,386e" filled="false" stroked="true" strokeweight=".18pt" strokecolor="#c5c5c5">
              <v:path arrowok="t"/>
            </v:shape>
            <v:shape style="position:absolute;left:1915;top:388;width:618;height:632" type="#_x0000_t75" stroked="false">
              <v:imagedata r:id="rId1" o:title=""/>
            </v:shape>
          </v:group>
          <v:group style="position:absolute;left:2304;top:1018;width:8;height:2" coordorigin="2304,1018" coordsize="8,2">
            <v:shape style="position:absolute;left:2304;top:1018;width:8;height:2" coordorigin="2304,1018" coordsize="8,0" path="m2304,1018l2312,1018e" filled="false" stroked="true" strokeweight=".18pt" strokecolor="#c1c1c1">
              <v:path arrowok="t"/>
            </v:shape>
            <v:shape style="position:absolute;left:2182;top:1020;width:88;height:31" type="#_x0000_t75" stroked="false">
              <v:imagedata r:id="rId2" o:title=""/>
            </v:shape>
          </v:group>
          <w10:wrap type="none"/>
        </v:group>
      </w:pict>
    </w:r>
    <w:r>
      <w:rPr/>
      <w:pict>
        <v:shape style="position:absolute;margin-left:600.000122pt;margin-top:40.919998pt;width:111.767403pt;height:25.98pt;mso-position-horizontal-relative:page;mso-position-vertical-relative:page;z-index:-1106872" type="#_x0000_t75" stroked="false">
          <v:imagedata r:id="rId3" o:title=""/>
        </v:shape>
      </w:pict>
    </w:r>
    <w:r>
      <w:rPr/>
      <w:pict>
        <v:shape style="position:absolute;margin-left:82.040001pt;margin-top:53.511959pt;width:59.15pt;height:16pt;mso-position-horizontal-relative:page;mso-position-vertical-relative:page;z-index:-110684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i/>
                    <w:spacing w:val="-1"/>
                    <w:sz w:val="12"/>
                  </w:rPr>
                  <w:t>Gobierno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del</w:t>
                </w:r>
                <w:r>
                  <w:rPr>
                    <w:rFonts w:ascii="Times New Roman"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Estado</w:t>
                </w:r>
                <w:r>
                  <w:rPr>
                    <w:rFonts w:ascii="Times New Roman"/>
                    <w:i/>
                    <w:spacing w:val="-3"/>
                    <w:sz w:val="12"/>
                  </w:rPr>
                  <w:t> </w:t>
                </w:r>
                <w:r>
                  <w:rPr>
                    <w:rFonts w:ascii="Times New Roman"/>
                    <w:i/>
                    <w:sz w:val="12"/>
                  </w:rPr>
                  <w:t>de</w:t>
                </w:r>
                <w:r>
                  <w:rPr>
                    <w:rFonts w:ascii="Times New Roman"/>
                    <w:sz w:val="12"/>
                  </w:rPr>
                </w:r>
              </w:p>
              <w:p>
                <w:pPr>
                  <w:spacing w:before="21"/>
                  <w:ind w:left="96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  <w:t>Baja</w:t>
                </w:r>
                <w:r>
                  <w:rPr>
                    <w:rFonts w:ascii="Times New Roman"/>
                    <w:b/>
                    <w:i/>
                    <w:spacing w:val="-3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pacing w:val="-1"/>
                    <w:sz w:val="12"/>
                  </w:rPr>
                  <w:t>California</w:t>
                </w:r>
                <w:r>
                  <w:rPr>
                    <w:rFonts w:ascii="Times New Roman"/>
                    <w:b/>
                    <w:i/>
                    <w:spacing w:val="-2"/>
                    <w:sz w:val="12"/>
                  </w:rPr>
                  <w:t> </w:t>
                </w:r>
                <w:r>
                  <w:rPr>
                    <w:rFonts w:ascii="Times New Roman"/>
                    <w:b/>
                    <w:i/>
                    <w:sz w:val="12"/>
                  </w:rPr>
                  <w:t>Sur</w:t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7.559998pt;margin-top:61.491959pt;width:470.25pt;height:8pt;mso-position-horizontal-relative:page;mso-position-vertical-relative:page;z-index:-1106824" type="#_x0000_t202" filled="false" stroked="false">
          <v:textbox inset="0,0,0,0">
            <w:txbxContent>
              <w:p>
                <w:pPr>
                  <w:tabs>
                    <w:tab w:pos="9384" w:val="left" w:leader="none"/>
                  </w:tabs>
                  <w:spacing w:before="4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2"/>
                    <w:szCs w:val="12"/>
                  </w:rPr>
                </w:pP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b/>
                    <w:i/>
                    <w:sz w:val="12"/>
                    <w:u w:val="single" w:color="FFCC00"/>
                  </w:rPr>
                  <w:t> </w:t>
                  <w:tab/>
                </w:r>
                <w:r>
                  <w:rPr>
                    <w:rFonts w:ascii="Times New Roman"/>
                    <w:b/>
                    <w:i/>
                    <w:sz w:val="12"/>
                  </w:rPr>
                </w:r>
                <w:r>
                  <w:rPr>
                    <w:rFonts w:ascii="Times New Roman"/>
                    <w:sz w:val="1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decimal"/>
      <w:lvlText w:val="%1"/>
      <w:lvlJc w:val="left"/>
      <w:pPr>
        <w:ind w:left="2022" w:hanging="587"/>
        <w:jc w:val="left"/>
      </w:pPr>
      <w:rPr>
        <w:rFonts w:hint="default" w:ascii="Arial" w:hAnsi="Arial" w:eastAsia="Arial"/>
        <w:b/>
        <w:bCs/>
        <w:spacing w:val="-1"/>
        <w:sz w:val="20"/>
        <w:szCs w:val="20"/>
      </w:rPr>
    </w:lvl>
    <w:lvl w:ilvl="1">
      <w:start w:val="1"/>
      <w:numFmt w:val="bullet"/>
      <w:lvlText w:val="•"/>
      <w:lvlJc w:val="left"/>
      <w:pPr>
        <w:ind w:left="3101" w:hanging="58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81" w:hanging="5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61" w:hanging="5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41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21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0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80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60" w:hanging="58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1"/>
      <w:ind w:left="181"/>
    </w:pPr>
    <w:rPr>
      <w:rFonts w:ascii="Arial Narrow" w:hAnsi="Arial Narrow" w:eastAsia="Arial Narrow"/>
      <w:sz w:val="28"/>
      <w:szCs w:val="28"/>
    </w:rPr>
  </w:style>
  <w:style w:styleId="TOC2" w:type="paragraph">
    <w:name w:val="TOC 2"/>
    <w:basedOn w:val="Normal"/>
    <w:uiPriority w:val="1"/>
    <w:qFormat/>
    <w:pPr>
      <w:spacing w:before="160"/>
      <w:ind w:left="181"/>
    </w:pPr>
    <w:rPr>
      <w:rFonts w:ascii="Arial Narrow" w:hAnsi="Arial Narrow" w:eastAsia="Arial Narrow"/>
      <w:b/>
      <w:bCs/>
      <w:i/>
    </w:rPr>
  </w:style>
  <w:style w:styleId="BodyText" w:type="paragraph">
    <w:name w:val="Body Text"/>
    <w:basedOn w:val="Normal"/>
    <w:uiPriority w:val="1"/>
    <w:qFormat/>
    <w:pPr>
      <w:ind w:left="3004"/>
    </w:pPr>
    <w:rPr>
      <w:rFonts w:ascii="Arial" w:hAnsi="Arial" w:eastAsia="Arial"/>
      <w:b/>
      <w:bCs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65"/>
      <w:ind w:left="168"/>
      <w:outlineLvl w:val="1"/>
    </w:pPr>
    <w:rPr>
      <w:rFonts w:ascii="Arial Narrow" w:hAnsi="Arial Narrow" w:eastAsia="Arial Narrow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b/>
      <w:bCs/>
      <w:sz w:val="20"/>
      <w:szCs w:val="20"/>
    </w:rPr>
  </w:style>
  <w:style w:styleId="Heading3" w:type="paragraph">
    <w:name w:val="Heading 3"/>
    <w:basedOn w:val="Normal"/>
    <w:uiPriority w:val="1"/>
    <w:qFormat/>
    <w:pPr>
      <w:ind w:left="528"/>
      <w:outlineLvl w:val="3"/>
    </w:pPr>
    <w:rPr>
      <w:rFonts w:ascii="Arial" w:hAnsi="Arial" w:eastAsia="Arial"/>
      <w:b/>
      <w:bCs/>
      <w:sz w:val="19"/>
      <w:szCs w:val="19"/>
    </w:rPr>
  </w:style>
  <w:style w:styleId="Heading4" w:type="paragraph">
    <w:name w:val="Heading 4"/>
    <w:basedOn w:val="Normal"/>
    <w:uiPriority w:val="1"/>
    <w:qFormat/>
    <w:pPr>
      <w:spacing w:before="111"/>
      <w:outlineLvl w:val="4"/>
    </w:pPr>
    <w:rPr>
      <w:rFonts w:ascii="Arial" w:hAnsi="Arial" w:eastAsia="Arial"/>
      <w:i/>
      <w:sz w:val="17"/>
      <w:szCs w:val="17"/>
    </w:rPr>
  </w:style>
  <w:style w:styleId="Heading5" w:type="paragraph">
    <w:name w:val="Heading 5"/>
    <w:basedOn w:val="Normal"/>
    <w:uiPriority w:val="1"/>
    <w:qFormat/>
    <w:pPr>
      <w:spacing w:before="80"/>
      <w:ind w:left="3129"/>
      <w:outlineLvl w:val="5"/>
    </w:pPr>
    <w:rPr>
      <w:rFonts w:ascii="Arial" w:hAnsi="Arial" w:eastAsia="Arial"/>
      <w:b/>
      <w:bCs/>
      <w:sz w:val="16"/>
      <w:szCs w:val="16"/>
    </w:rPr>
  </w:style>
  <w:style w:styleId="Heading6" w:type="paragraph">
    <w:name w:val="Heading 6"/>
    <w:basedOn w:val="Normal"/>
    <w:uiPriority w:val="1"/>
    <w:qFormat/>
    <w:pPr>
      <w:spacing w:before="80"/>
      <w:outlineLvl w:val="6"/>
    </w:pPr>
    <w:rPr>
      <w:rFonts w:ascii="Arial" w:hAnsi="Arial" w:eastAsia="Arial"/>
      <w:i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footer" Target="footer3.xml"/><Relationship Id="rId32" Type="http://schemas.openxmlformats.org/officeDocument/2006/relationships/image" Target="media/image28.png"/><Relationship Id="rId33" Type="http://schemas.openxmlformats.org/officeDocument/2006/relationships/footer" Target="footer4.xml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footer" Target="footer5.xml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footer" Target="footer6.xml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footer" Target="footer7.xml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footer" Target="footer8.xml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footer" Target="footer9.xml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footer" Target="footer10.xml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footer" Target="footer11.xml"/><Relationship Id="rId107" Type="http://schemas.openxmlformats.org/officeDocument/2006/relationships/image" Target="media/image95.png"/><Relationship Id="rId108" Type="http://schemas.openxmlformats.org/officeDocument/2006/relationships/footer" Target="footer12.xml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footer" Target="footer13.xml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footer" Target="footer14.xml"/><Relationship Id="rId127" Type="http://schemas.openxmlformats.org/officeDocument/2006/relationships/image" Target="media/image112.png"/><Relationship Id="rId128" Type="http://schemas.openxmlformats.org/officeDocument/2006/relationships/image" Target="media/image113.png"/><Relationship Id="rId129" Type="http://schemas.openxmlformats.org/officeDocument/2006/relationships/image" Target="media/image114.png"/><Relationship Id="rId130" Type="http://schemas.openxmlformats.org/officeDocument/2006/relationships/image" Target="media/image115.png"/><Relationship Id="rId131" Type="http://schemas.openxmlformats.org/officeDocument/2006/relationships/image" Target="media/image116.png"/><Relationship Id="rId132" Type="http://schemas.openxmlformats.org/officeDocument/2006/relationships/image" Target="media/image117.png"/><Relationship Id="rId133" Type="http://schemas.openxmlformats.org/officeDocument/2006/relationships/image" Target="media/image118.png"/><Relationship Id="rId134" Type="http://schemas.openxmlformats.org/officeDocument/2006/relationships/image" Target="media/image119.png"/><Relationship Id="rId135" Type="http://schemas.openxmlformats.org/officeDocument/2006/relationships/image" Target="media/image120.png"/><Relationship Id="rId136" Type="http://schemas.openxmlformats.org/officeDocument/2006/relationships/image" Target="media/image121.png"/><Relationship Id="rId137" Type="http://schemas.openxmlformats.org/officeDocument/2006/relationships/image" Target="media/image122.pn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png"/><Relationship Id="rId143" Type="http://schemas.openxmlformats.org/officeDocument/2006/relationships/image" Target="media/image128.png"/><Relationship Id="rId144" Type="http://schemas.openxmlformats.org/officeDocument/2006/relationships/footer" Target="footer15.xml"/><Relationship Id="rId145" Type="http://schemas.openxmlformats.org/officeDocument/2006/relationships/image" Target="media/image129.png"/><Relationship Id="rId146" Type="http://schemas.openxmlformats.org/officeDocument/2006/relationships/footer" Target="footer16.xml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footer" Target="footer17.xml"/><Relationship Id="rId168" Type="http://schemas.openxmlformats.org/officeDocument/2006/relationships/image" Target="media/image150.png"/><Relationship Id="rId169" Type="http://schemas.openxmlformats.org/officeDocument/2006/relationships/image" Target="media/image151.png"/><Relationship Id="rId170" Type="http://schemas.openxmlformats.org/officeDocument/2006/relationships/image" Target="media/image152.png"/><Relationship Id="rId171" Type="http://schemas.openxmlformats.org/officeDocument/2006/relationships/image" Target="media/image153.png"/><Relationship Id="rId172" Type="http://schemas.openxmlformats.org/officeDocument/2006/relationships/footer" Target="footer18.xml"/><Relationship Id="rId173" Type="http://schemas.openxmlformats.org/officeDocument/2006/relationships/image" Target="media/image154.png"/><Relationship Id="rId174" Type="http://schemas.openxmlformats.org/officeDocument/2006/relationships/image" Target="media/image155.png"/><Relationship Id="rId175" Type="http://schemas.openxmlformats.org/officeDocument/2006/relationships/image" Target="media/image156.png"/><Relationship Id="rId176" Type="http://schemas.openxmlformats.org/officeDocument/2006/relationships/image" Target="media/image157.png"/><Relationship Id="rId177" Type="http://schemas.openxmlformats.org/officeDocument/2006/relationships/image" Target="media/image158.png"/><Relationship Id="rId178" Type="http://schemas.openxmlformats.org/officeDocument/2006/relationships/image" Target="media/image159.png"/><Relationship Id="rId179" Type="http://schemas.openxmlformats.org/officeDocument/2006/relationships/image" Target="media/image160.png"/><Relationship Id="rId180" Type="http://schemas.openxmlformats.org/officeDocument/2006/relationships/image" Target="media/image161.png"/><Relationship Id="rId181" Type="http://schemas.openxmlformats.org/officeDocument/2006/relationships/image" Target="media/image162.png"/><Relationship Id="rId182" Type="http://schemas.openxmlformats.org/officeDocument/2006/relationships/image" Target="media/image163.png"/><Relationship Id="rId183" Type="http://schemas.openxmlformats.org/officeDocument/2006/relationships/image" Target="media/image164.png"/><Relationship Id="rId184" Type="http://schemas.openxmlformats.org/officeDocument/2006/relationships/image" Target="media/image165.png"/><Relationship Id="rId185" Type="http://schemas.openxmlformats.org/officeDocument/2006/relationships/image" Target="media/image166.png"/><Relationship Id="rId186" Type="http://schemas.openxmlformats.org/officeDocument/2006/relationships/image" Target="media/image167.png"/><Relationship Id="rId187" Type="http://schemas.openxmlformats.org/officeDocument/2006/relationships/image" Target="media/image168.png"/><Relationship Id="rId188" Type="http://schemas.openxmlformats.org/officeDocument/2006/relationships/footer" Target="footer19.xml"/><Relationship Id="rId189" Type="http://schemas.openxmlformats.org/officeDocument/2006/relationships/image" Target="media/image169.png"/><Relationship Id="rId190" Type="http://schemas.openxmlformats.org/officeDocument/2006/relationships/footer" Target="footer20.xml"/><Relationship Id="rId191" Type="http://schemas.openxmlformats.org/officeDocument/2006/relationships/image" Target="media/image170.png"/><Relationship Id="rId192" Type="http://schemas.openxmlformats.org/officeDocument/2006/relationships/image" Target="media/image171.png"/><Relationship Id="rId193" Type="http://schemas.openxmlformats.org/officeDocument/2006/relationships/image" Target="media/image172.png"/><Relationship Id="rId194" Type="http://schemas.openxmlformats.org/officeDocument/2006/relationships/image" Target="media/image173.png"/><Relationship Id="rId195" Type="http://schemas.openxmlformats.org/officeDocument/2006/relationships/image" Target="media/image174.png"/><Relationship Id="rId196" Type="http://schemas.openxmlformats.org/officeDocument/2006/relationships/image" Target="media/image175.png"/><Relationship Id="rId197" Type="http://schemas.openxmlformats.org/officeDocument/2006/relationships/image" Target="media/image176.png"/><Relationship Id="rId198" Type="http://schemas.openxmlformats.org/officeDocument/2006/relationships/image" Target="media/image177.png"/><Relationship Id="rId199" Type="http://schemas.openxmlformats.org/officeDocument/2006/relationships/image" Target="media/image178.png"/><Relationship Id="rId200" Type="http://schemas.openxmlformats.org/officeDocument/2006/relationships/image" Target="media/image179.png"/><Relationship Id="rId201" Type="http://schemas.openxmlformats.org/officeDocument/2006/relationships/image" Target="media/image180.png"/><Relationship Id="rId202" Type="http://schemas.openxmlformats.org/officeDocument/2006/relationships/image" Target="media/image181.png"/><Relationship Id="rId203" Type="http://schemas.openxmlformats.org/officeDocument/2006/relationships/image" Target="media/image182.png"/><Relationship Id="rId204" Type="http://schemas.openxmlformats.org/officeDocument/2006/relationships/image" Target="media/image183.png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footer" Target="footer21.xml"/><Relationship Id="rId209" Type="http://schemas.openxmlformats.org/officeDocument/2006/relationships/image" Target="media/image187.png"/><Relationship Id="rId210" Type="http://schemas.openxmlformats.org/officeDocument/2006/relationships/footer" Target="footer22.xml"/><Relationship Id="rId211" Type="http://schemas.openxmlformats.org/officeDocument/2006/relationships/image" Target="media/image188.png"/><Relationship Id="rId212" Type="http://schemas.openxmlformats.org/officeDocument/2006/relationships/image" Target="media/image189.png"/><Relationship Id="rId213" Type="http://schemas.openxmlformats.org/officeDocument/2006/relationships/image" Target="media/image190.png"/><Relationship Id="rId214" Type="http://schemas.openxmlformats.org/officeDocument/2006/relationships/image" Target="media/image191.png"/><Relationship Id="rId215" Type="http://schemas.openxmlformats.org/officeDocument/2006/relationships/image" Target="media/image192.png"/><Relationship Id="rId216" Type="http://schemas.openxmlformats.org/officeDocument/2006/relationships/image" Target="media/image193.png"/><Relationship Id="rId217" Type="http://schemas.openxmlformats.org/officeDocument/2006/relationships/image" Target="media/image194.png"/><Relationship Id="rId218" Type="http://schemas.openxmlformats.org/officeDocument/2006/relationships/image" Target="media/image195.png"/><Relationship Id="rId219" Type="http://schemas.openxmlformats.org/officeDocument/2006/relationships/image" Target="media/image196.png"/><Relationship Id="rId220" Type="http://schemas.openxmlformats.org/officeDocument/2006/relationships/image" Target="media/image197.png"/><Relationship Id="rId221" Type="http://schemas.openxmlformats.org/officeDocument/2006/relationships/image" Target="media/image198.png"/><Relationship Id="rId222" Type="http://schemas.openxmlformats.org/officeDocument/2006/relationships/image" Target="media/image199.png"/><Relationship Id="rId223" Type="http://schemas.openxmlformats.org/officeDocument/2006/relationships/image" Target="media/image200.png"/><Relationship Id="rId224" Type="http://schemas.openxmlformats.org/officeDocument/2006/relationships/image" Target="media/image201.png"/><Relationship Id="rId225" Type="http://schemas.openxmlformats.org/officeDocument/2006/relationships/image" Target="media/image202.png"/><Relationship Id="rId226" Type="http://schemas.openxmlformats.org/officeDocument/2006/relationships/image" Target="media/image203.png"/><Relationship Id="rId227" Type="http://schemas.openxmlformats.org/officeDocument/2006/relationships/image" Target="media/image204.png"/><Relationship Id="rId228" Type="http://schemas.openxmlformats.org/officeDocument/2006/relationships/image" Target="media/image205.png"/><Relationship Id="rId229" Type="http://schemas.openxmlformats.org/officeDocument/2006/relationships/image" Target="media/image206.png"/><Relationship Id="rId230" Type="http://schemas.openxmlformats.org/officeDocument/2006/relationships/image" Target="media/image207.png"/><Relationship Id="rId231" Type="http://schemas.openxmlformats.org/officeDocument/2006/relationships/image" Target="media/image208.png"/><Relationship Id="rId232" Type="http://schemas.openxmlformats.org/officeDocument/2006/relationships/image" Target="media/image209.png"/><Relationship Id="rId233" Type="http://schemas.openxmlformats.org/officeDocument/2006/relationships/image" Target="media/image210.png"/><Relationship Id="rId234" Type="http://schemas.openxmlformats.org/officeDocument/2006/relationships/image" Target="media/image211.png"/><Relationship Id="rId235" Type="http://schemas.openxmlformats.org/officeDocument/2006/relationships/image" Target="media/image212.png"/><Relationship Id="rId236" Type="http://schemas.openxmlformats.org/officeDocument/2006/relationships/footer" Target="footer23.xml"/><Relationship Id="rId237" Type="http://schemas.openxmlformats.org/officeDocument/2006/relationships/image" Target="media/image213.png"/><Relationship Id="rId238" Type="http://schemas.openxmlformats.org/officeDocument/2006/relationships/image" Target="media/image214.png"/><Relationship Id="rId239" Type="http://schemas.openxmlformats.org/officeDocument/2006/relationships/footer" Target="footer24.xml"/><Relationship Id="rId240" Type="http://schemas.openxmlformats.org/officeDocument/2006/relationships/image" Target="media/image215.png"/><Relationship Id="rId241" Type="http://schemas.openxmlformats.org/officeDocument/2006/relationships/image" Target="media/image216.png"/><Relationship Id="rId242" Type="http://schemas.openxmlformats.org/officeDocument/2006/relationships/image" Target="media/image217.png"/><Relationship Id="rId243" Type="http://schemas.openxmlformats.org/officeDocument/2006/relationships/image" Target="media/image218.png"/><Relationship Id="rId244" Type="http://schemas.openxmlformats.org/officeDocument/2006/relationships/image" Target="media/image219.png"/><Relationship Id="rId245" Type="http://schemas.openxmlformats.org/officeDocument/2006/relationships/image" Target="media/image220.png"/><Relationship Id="rId246" Type="http://schemas.openxmlformats.org/officeDocument/2006/relationships/image" Target="media/image221.png"/><Relationship Id="rId247" Type="http://schemas.openxmlformats.org/officeDocument/2006/relationships/image" Target="media/image222.png"/><Relationship Id="rId248" Type="http://schemas.openxmlformats.org/officeDocument/2006/relationships/image" Target="media/image223.png"/><Relationship Id="rId249" Type="http://schemas.openxmlformats.org/officeDocument/2006/relationships/image" Target="media/image224.png"/><Relationship Id="rId250" Type="http://schemas.openxmlformats.org/officeDocument/2006/relationships/image" Target="media/image225.png"/><Relationship Id="rId251" Type="http://schemas.openxmlformats.org/officeDocument/2006/relationships/image" Target="media/image226.png"/><Relationship Id="rId252" Type="http://schemas.openxmlformats.org/officeDocument/2006/relationships/image" Target="media/image227.png"/><Relationship Id="rId253" Type="http://schemas.openxmlformats.org/officeDocument/2006/relationships/image" Target="media/image228.png"/><Relationship Id="rId254" Type="http://schemas.openxmlformats.org/officeDocument/2006/relationships/image" Target="media/image229.png"/><Relationship Id="rId255" Type="http://schemas.openxmlformats.org/officeDocument/2006/relationships/image" Target="media/image230.png"/><Relationship Id="rId256" Type="http://schemas.openxmlformats.org/officeDocument/2006/relationships/image" Target="media/image231.png"/><Relationship Id="rId257" Type="http://schemas.openxmlformats.org/officeDocument/2006/relationships/image" Target="media/image232.png"/><Relationship Id="rId258" Type="http://schemas.openxmlformats.org/officeDocument/2006/relationships/image" Target="media/image233.png"/><Relationship Id="rId259" Type="http://schemas.openxmlformats.org/officeDocument/2006/relationships/image" Target="media/image234.png"/><Relationship Id="rId260" Type="http://schemas.openxmlformats.org/officeDocument/2006/relationships/image" Target="media/image235.png"/><Relationship Id="rId261" Type="http://schemas.openxmlformats.org/officeDocument/2006/relationships/image" Target="media/image236.png"/><Relationship Id="rId262" Type="http://schemas.openxmlformats.org/officeDocument/2006/relationships/image" Target="media/image237.png"/><Relationship Id="rId263" Type="http://schemas.openxmlformats.org/officeDocument/2006/relationships/image" Target="media/image238.png"/><Relationship Id="rId264" Type="http://schemas.openxmlformats.org/officeDocument/2006/relationships/image" Target="media/image239.png"/><Relationship Id="rId265" Type="http://schemas.openxmlformats.org/officeDocument/2006/relationships/image" Target="media/image240.png"/><Relationship Id="rId266" Type="http://schemas.openxmlformats.org/officeDocument/2006/relationships/image" Target="media/image241.png"/><Relationship Id="rId267" Type="http://schemas.openxmlformats.org/officeDocument/2006/relationships/footer" Target="footer25.xml"/><Relationship Id="rId268" Type="http://schemas.openxmlformats.org/officeDocument/2006/relationships/image" Target="media/image242.png"/><Relationship Id="rId269" Type="http://schemas.openxmlformats.org/officeDocument/2006/relationships/image" Target="media/image243.png"/><Relationship Id="rId270" Type="http://schemas.openxmlformats.org/officeDocument/2006/relationships/image" Target="media/image244.png"/><Relationship Id="rId271" Type="http://schemas.openxmlformats.org/officeDocument/2006/relationships/image" Target="media/image245.png"/><Relationship Id="rId272" Type="http://schemas.openxmlformats.org/officeDocument/2006/relationships/footer" Target="footer26.xml"/><Relationship Id="rId273" Type="http://schemas.openxmlformats.org/officeDocument/2006/relationships/image" Target="media/image246.png"/><Relationship Id="rId274" Type="http://schemas.openxmlformats.org/officeDocument/2006/relationships/image" Target="media/image247.png"/><Relationship Id="rId275" Type="http://schemas.openxmlformats.org/officeDocument/2006/relationships/image" Target="media/image248.png"/><Relationship Id="rId276" Type="http://schemas.openxmlformats.org/officeDocument/2006/relationships/image" Target="media/image249.png"/><Relationship Id="rId277" Type="http://schemas.openxmlformats.org/officeDocument/2006/relationships/image" Target="media/image250.png"/><Relationship Id="rId278" Type="http://schemas.openxmlformats.org/officeDocument/2006/relationships/image" Target="media/image251.png"/><Relationship Id="rId279" Type="http://schemas.openxmlformats.org/officeDocument/2006/relationships/image" Target="media/image252.png"/><Relationship Id="rId280" Type="http://schemas.openxmlformats.org/officeDocument/2006/relationships/image" Target="media/image253.png"/><Relationship Id="rId281" Type="http://schemas.openxmlformats.org/officeDocument/2006/relationships/image" Target="media/image254.png"/><Relationship Id="rId282" Type="http://schemas.openxmlformats.org/officeDocument/2006/relationships/image" Target="media/image255.png"/><Relationship Id="rId283" Type="http://schemas.openxmlformats.org/officeDocument/2006/relationships/footer" Target="footer27.xml"/><Relationship Id="rId284" Type="http://schemas.openxmlformats.org/officeDocument/2006/relationships/image" Target="media/image256.png"/><Relationship Id="rId285" Type="http://schemas.openxmlformats.org/officeDocument/2006/relationships/image" Target="media/image257.png"/><Relationship Id="rId286" Type="http://schemas.openxmlformats.org/officeDocument/2006/relationships/footer" Target="footer28.xml"/><Relationship Id="rId287" Type="http://schemas.openxmlformats.org/officeDocument/2006/relationships/image" Target="media/image258.png"/><Relationship Id="rId288" Type="http://schemas.openxmlformats.org/officeDocument/2006/relationships/image" Target="media/image259.png"/><Relationship Id="rId289" Type="http://schemas.openxmlformats.org/officeDocument/2006/relationships/image" Target="media/image260.png"/><Relationship Id="rId290" Type="http://schemas.openxmlformats.org/officeDocument/2006/relationships/image" Target="media/image261.png"/><Relationship Id="rId291" Type="http://schemas.openxmlformats.org/officeDocument/2006/relationships/image" Target="media/image262.png"/><Relationship Id="rId292" Type="http://schemas.openxmlformats.org/officeDocument/2006/relationships/image" Target="media/image263.png"/><Relationship Id="rId293" Type="http://schemas.openxmlformats.org/officeDocument/2006/relationships/image" Target="media/image264.png"/><Relationship Id="rId294" Type="http://schemas.openxmlformats.org/officeDocument/2006/relationships/image" Target="media/image265.png"/><Relationship Id="rId295" Type="http://schemas.openxmlformats.org/officeDocument/2006/relationships/image" Target="media/image266.png"/><Relationship Id="rId296" Type="http://schemas.openxmlformats.org/officeDocument/2006/relationships/image" Target="media/image267.png"/><Relationship Id="rId297" Type="http://schemas.openxmlformats.org/officeDocument/2006/relationships/image" Target="media/image268.png"/><Relationship Id="rId298" Type="http://schemas.openxmlformats.org/officeDocument/2006/relationships/image" Target="media/image269.png"/><Relationship Id="rId299" Type="http://schemas.openxmlformats.org/officeDocument/2006/relationships/image" Target="media/image270.png"/><Relationship Id="rId300" Type="http://schemas.openxmlformats.org/officeDocument/2006/relationships/image" Target="media/image271.png"/><Relationship Id="rId301" Type="http://schemas.openxmlformats.org/officeDocument/2006/relationships/image" Target="media/image272.png"/><Relationship Id="rId302" Type="http://schemas.openxmlformats.org/officeDocument/2006/relationships/image" Target="media/image273.png"/><Relationship Id="rId303" Type="http://schemas.openxmlformats.org/officeDocument/2006/relationships/footer" Target="footer29.xml"/><Relationship Id="rId304" Type="http://schemas.openxmlformats.org/officeDocument/2006/relationships/image" Target="media/image274.png"/><Relationship Id="rId305" Type="http://schemas.openxmlformats.org/officeDocument/2006/relationships/footer" Target="footer30.xml"/><Relationship Id="rId306" Type="http://schemas.openxmlformats.org/officeDocument/2006/relationships/image" Target="media/image275.png"/><Relationship Id="rId307" Type="http://schemas.openxmlformats.org/officeDocument/2006/relationships/image" Target="media/image276.png"/><Relationship Id="rId308" Type="http://schemas.openxmlformats.org/officeDocument/2006/relationships/image" Target="media/image277.png"/><Relationship Id="rId309" Type="http://schemas.openxmlformats.org/officeDocument/2006/relationships/image" Target="media/image278.png"/><Relationship Id="rId310" Type="http://schemas.openxmlformats.org/officeDocument/2006/relationships/image" Target="media/image279.png"/><Relationship Id="rId311" Type="http://schemas.openxmlformats.org/officeDocument/2006/relationships/image" Target="media/image280.png"/><Relationship Id="rId312" Type="http://schemas.openxmlformats.org/officeDocument/2006/relationships/image" Target="media/image281.png"/><Relationship Id="rId313" Type="http://schemas.openxmlformats.org/officeDocument/2006/relationships/image" Target="media/image282.png"/><Relationship Id="rId314" Type="http://schemas.openxmlformats.org/officeDocument/2006/relationships/image" Target="media/image283.png"/><Relationship Id="rId315" Type="http://schemas.openxmlformats.org/officeDocument/2006/relationships/image" Target="media/image284.png"/><Relationship Id="rId316" Type="http://schemas.openxmlformats.org/officeDocument/2006/relationships/image" Target="media/image285.png"/><Relationship Id="rId317" Type="http://schemas.openxmlformats.org/officeDocument/2006/relationships/hyperlink" Target="http://www.conapo.gob.mx/" TargetMode="External"/><Relationship Id="rId318" Type="http://schemas.openxmlformats.org/officeDocument/2006/relationships/image" Target="media/image286.png"/><Relationship Id="rId319" Type="http://schemas.openxmlformats.org/officeDocument/2006/relationships/image" Target="media/image287.png"/><Relationship Id="rId320" Type="http://schemas.openxmlformats.org/officeDocument/2006/relationships/footer" Target="footer31.xml"/><Relationship Id="rId321" Type="http://schemas.openxmlformats.org/officeDocument/2006/relationships/image" Target="media/image288.png"/><Relationship Id="rId322" Type="http://schemas.openxmlformats.org/officeDocument/2006/relationships/image" Target="media/image289.png"/><Relationship Id="rId323" Type="http://schemas.openxmlformats.org/officeDocument/2006/relationships/footer" Target="footer32.xml"/><Relationship Id="rId324" Type="http://schemas.openxmlformats.org/officeDocument/2006/relationships/image" Target="media/image290.png"/><Relationship Id="rId325" Type="http://schemas.openxmlformats.org/officeDocument/2006/relationships/image" Target="media/image291.png"/><Relationship Id="rId326" Type="http://schemas.openxmlformats.org/officeDocument/2006/relationships/image" Target="media/image292.png"/><Relationship Id="rId327" Type="http://schemas.openxmlformats.org/officeDocument/2006/relationships/image" Target="media/image293.png"/><Relationship Id="rId328" Type="http://schemas.openxmlformats.org/officeDocument/2006/relationships/image" Target="media/image294.png"/><Relationship Id="rId329" Type="http://schemas.openxmlformats.org/officeDocument/2006/relationships/image" Target="media/image295.png"/><Relationship Id="rId330" Type="http://schemas.openxmlformats.org/officeDocument/2006/relationships/image" Target="media/image296.png"/><Relationship Id="rId331" Type="http://schemas.openxmlformats.org/officeDocument/2006/relationships/header" Target="header3.xml"/><Relationship Id="rId332" Type="http://schemas.openxmlformats.org/officeDocument/2006/relationships/footer" Target="footer33.xml"/><Relationship Id="rId333" Type="http://schemas.openxmlformats.org/officeDocument/2006/relationships/image" Target="media/image299.png"/><Relationship Id="rId334" Type="http://schemas.openxmlformats.org/officeDocument/2006/relationships/image" Target="media/image300.png"/><Relationship Id="rId335" Type="http://schemas.openxmlformats.org/officeDocument/2006/relationships/image" Target="media/image301.png"/><Relationship Id="rId336" Type="http://schemas.openxmlformats.org/officeDocument/2006/relationships/image" Target="media/image302.png"/><Relationship Id="rId337" Type="http://schemas.openxmlformats.org/officeDocument/2006/relationships/image" Target="media/image303.png"/><Relationship Id="rId338" Type="http://schemas.openxmlformats.org/officeDocument/2006/relationships/image" Target="media/image304.png"/><Relationship Id="rId339" Type="http://schemas.openxmlformats.org/officeDocument/2006/relationships/image" Target="media/image305.png"/><Relationship Id="rId340" Type="http://schemas.openxmlformats.org/officeDocument/2006/relationships/image" Target="media/image306.png"/><Relationship Id="rId341" Type="http://schemas.openxmlformats.org/officeDocument/2006/relationships/image" Target="media/image307.png"/><Relationship Id="rId342" Type="http://schemas.openxmlformats.org/officeDocument/2006/relationships/footer" Target="footer34.xml"/><Relationship Id="rId343" Type="http://schemas.openxmlformats.org/officeDocument/2006/relationships/image" Target="media/image308.png"/><Relationship Id="rId344" Type="http://schemas.openxmlformats.org/officeDocument/2006/relationships/image" Target="media/image309.png"/><Relationship Id="rId345" Type="http://schemas.openxmlformats.org/officeDocument/2006/relationships/footer" Target="footer35.xml"/><Relationship Id="rId346" Type="http://schemas.openxmlformats.org/officeDocument/2006/relationships/image" Target="media/image310.png"/><Relationship Id="rId347" Type="http://schemas.openxmlformats.org/officeDocument/2006/relationships/image" Target="media/image311.png"/><Relationship Id="rId348" Type="http://schemas.openxmlformats.org/officeDocument/2006/relationships/image" Target="media/image312.png"/><Relationship Id="rId349" Type="http://schemas.openxmlformats.org/officeDocument/2006/relationships/image" Target="media/image313.png"/><Relationship Id="rId350" Type="http://schemas.openxmlformats.org/officeDocument/2006/relationships/image" Target="media/image314.png"/><Relationship Id="rId351" Type="http://schemas.openxmlformats.org/officeDocument/2006/relationships/image" Target="media/image315.png"/><Relationship Id="rId352" Type="http://schemas.openxmlformats.org/officeDocument/2006/relationships/image" Target="media/image316.png"/><Relationship Id="rId353" Type="http://schemas.openxmlformats.org/officeDocument/2006/relationships/image" Target="media/image317.png"/><Relationship Id="rId354" Type="http://schemas.openxmlformats.org/officeDocument/2006/relationships/image" Target="media/image318.png"/><Relationship Id="rId355" Type="http://schemas.openxmlformats.org/officeDocument/2006/relationships/image" Target="media/image319.png"/><Relationship Id="rId356" Type="http://schemas.openxmlformats.org/officeDocument/2006/relationships/image" Target="media/image320.png"/><Relationship Id="rId357" Type="http://schemas.openxmlformats.org/officeDocument/2006/relationships/image" Target="media/image321.png"/><Relationship Id="rId358" Type="http://schemas.openxmlformats.org/officeDocument/2006/relationships/image" Target="media/image322.png"/><Relationship Id="rId359" Type="http://schemas.openxmlformats.org/officeDocument/2006/relationships/image" Target="media/image323.png"/><Relationship Id="rId360" Type="http://schemas.openxmlformats.org/officeDocument/2006/relationships/image" Target="media/image324.png"/><Relationship Id="rId361" Type="http://schemas.openxmlformats.org/officeDocument/2006/relationships/footer" Target="footer36.xml"/><Relationship Id="rId362" Type="http://schemas.openxmlformats.org/officeDocument/2006/relationships/image" Target="media/image325.png"/><Relationship Id="rId363" Type="http://schemas.openxmlformats.org/officeDocument/2006/relationships/footer" Target="footer37.xml"/><Relationship Id="rId364" Type="http://schemas.openxmlformats.org/officeDocument/2006/relationships/image" Target="media/image326.png"/><Relationship Id="rId365" Type="http://schemas.openxmlformats.org/officeDocument/2006/relationships/image" Target="media/image327.png"/><Relationship Id="rId366" Type="http://schemas.openxmlformats.org/officeDocument/2006/relationships/image" Target="media/image328.png"/><Relationship Id="rId367" Type="http://schemas.openxmlformats.org/officeDocument/2006/relationships/image" Target="media/image329.png"/><Relationship Id="rId368" Type="http://schemas.openxmlformats.org/officeDocument/2006/relationships/image" Target="media/image330.png"/><Relationship Id="rId369" Type="http://schemas.openxmlformats.org/officeDocument/2006/relationships/image" Target="media/image331.png"/><Relationship Id="rId370" Type="http://schemas.openxmlformats.org/officeDocument/2006/relationships/image" Target="media/image332.png"/><Relationship Id="rId371" Type="http://schemas.openxmlformats.org/officeDocument/2006/relationships/image" Target="media/image333.png"/><Relationship Id="rId372" Type="http://schemas.openxmlformats.org/officeDocument/2006/relationships/image" Target="media/image334.png"/><Relationship Id="rId373" Type="http://schemas.openxmlformats.org/officeDocument/2006/relationships/image" Target="media/image335.png"/><Relationship Id="rId374" Type="http://schemas.openxmlformats.org/officeDocument/2006/relationships/image" Target="media/image336.png"/><Relationship Id="rId375" Type="http://schemas.openxmlformats.org/officeDocument/2006/relationships/image" Target="media/image337.png"/><Relationship Id="rId376" Type="http://schemas.openxmlformats.org/officeDocument/2006/relationships/image" Target="media/image338.png"/><Relationship Id="rId377" Type="http://schemas.openxmlformats.org/officeDocument/2006/relationships/image" Target="media/image339.png"/><Relationship Id="rId378" Type="http://schemas.openxmlformats.org/officeDocument/2006/relationships/footer" Target="footer38.xml"/><Relationship Id="rId379" Type="http://schemas.openxmlformats.org/officeDocument/2006/relationships/image" Target="media/image340.png"/><Relationship Id="rId380" Type="http://schemas.openxmlformats.org/officeDocument/2006/relationships/image" Target="media/image341.png"/><Relationship Id="rId381" Type="http://schemas.openxmlformats.org/officeDocument/2006/relationships/footer" Target="footer39.xml"/><Relationship Id="rId382" Type="http://schemas.openxmlformats.org/officeDocument/2006/relationships/image" Target="media/image342.png"/><Relationship Id="rId383" Type="http://schemas.openxmlformats.org/officeDocument/2006/relationships/image" Target="media/image343.png"/><Relationship Id="rId384" Type="http://schemas.openxmlformats.org/officeDocument/2006/relationships/image" Target="media/image344.png"/><Relationship Id="rId385" Type="http://schemas.openxmlformats.org/officeDocument/2006/relationships/image" Target="media/image345.png"/><Relationship Id="rId386" Type="http://schemas.openxmlformats.org/officeDocument/2006/relationships/image" Target="media/image346.png"/><Relationship Id="rId387" Type="http://schemas.openxmlformats.org/officeDocument/2006/relationships/image" Target="media/image347.png"/><Relationship Id="rId388" Type="http://schemas.openxmlformats.org/officeDocument/2006/relationships/image" Target="media/image348.png"/><Relationship Id="rId389" Type="http://schemas.openxmlformats.org/officeDocument/2006/relationships/image" Target="media/image349.png"/><Relationship Id="rId390" Type="http://schemas.openxmlformats.org/officeDocument/2006/relationships/image" Target="media/image350.png"/><Relationship Id="rId391" Type="http://schemas.openxmlformats.org/officeDocument/2006/relationships/image" Target="media/image351.png"/><Relationship Id="rId392" Type="http://schemas.openxmlformats.org/officeDocument/2006/relationships/image" Target="media/image352.png"/><Relationship Id="rId393" Type="http://schemas.openxmlformats.org/officeDocument/2006/relationships/footer" Target="footer40.xml"/><Relationship Id="rId394" Type="http://schemas.openxmlformats.org/officeDocument/2006/relationships/image" Target="media/image353.png"/><Relationship Id="rId395" Type="http://schemas.openxmlformats.org/officeDocument/2006/relationships/footer" Target="footer41.xml"/><Relationship Id="rId396" Type="http://schemas.openxmlformats.org/officeDocument/2006/relationships/image" Target="media/image354.png"/><Relationship Id="rId397" Type="http://schemas.openxmlformats.org/officeDocument/2006/relationships/image" Target="media/image355.png"/><Relationship Id="rId398" Type="http://schemas.openxmlformats.org/officeDocument/2006/relationships/image" Target="media/image356.png"/><Relationship Id="rId399" Type="http://schemas.openxmlformats.org/officeDocument/2006/relationships/image" Target="media/image357.png"/><Relationship Id="rId40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Relationship Id="rId3" Type="http://schemas.openxmlformats.org/officeDocument/2006/relationships/image" Target="media/image6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7.png"/><Relationship Id="rId2" Type="http://schemas.openxmlformats.org/officeDocument/2006/relationships/image" Target="media/image298.png"/><Relationship Id="rId3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amalia</dc:creator>
  <dc:title>Microsoft Word - documento grafico.doc</dc:title>
  <dcterms:created xsi:type="dcterms:W3CDTF">2020-03-02T09:51:37Z</dcterms:created>
  <dcterms:modified xsi:type="dcterms:W3CDTF">2020-03-02T09:51:37Z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2005-03-10T00:00:00Z</vt:filetime>
  </property>
  <property fmtid="{D5CDD505-2E9C-101B-9397-08002B2CF9AE}" pid="3" name="LastSaved">
    <vt:filetime>2020-03-02T00:00:00Z</vt:filetime>
  </property>
</Properties>
</file>